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AAF5F" w14:textId="62068DDF" w:rsidR="00F15D37" w:rsidRDefault="00BA5A81" w:rsidP="00BA5A81">
      <w:pPr>
        <w:jc w:val="right"/>
      </w:pPr>
      <w:r>
        <w:t xml:space="preserve">Kraków, </w:t>
      </w:r>
      <w:r w:rsidR="004753D2">
        <w:t>6</w:t>
      </w:r>
      <w:r>
        <w:t>.11.202</w:t>
      </w:r>
      <w:r w:rsidR="004753D2">
        <w:t>6</w:t>
      </w:r>
      <w:r w:rsidR="002B3592">
        <w:t xml:space="preserve"> </w:t>
      </w:r>
      <w:r>
        <w:t>r.</w:t>
      </w:r>
    </w:p>
    <w:p w14:paraId="38718459" w14:textId="53B1C6FA" w:rsidR="00BA5A81" w:rsidRDefault="00BA5A81" w:rsidP="00BA5A81">
      <w:r>
        <w:t>INFORMACJA PRASOWA</w:t>
      </w:r>
    </w:p>
    <w:p w14:paraId="662B3E95" w14:textId="240CCB33" w:rsidR="00BA5A81" w:rsidRDefault="00BA5A81" w:rsidP="00BA5A81"/>
    <w:p w14:paraId="01AB8E8E" w14:textId="2E8BE78D" w:rsidR="004753D2" w:rsidRDefault="00B21FE5" w:rsidP="003C08B3">
      <w:pPr>
        <w:spacing w:before="100" w:beforeAutospacing="1" w:after="100" w:afterAutospacing="1" w:line="240" w:lineRule="auto"/>
        <w:jc w:val="center"/>
        <w:outlineLvl w:val="2"/>
        <w:rPr>
          <w:b/>
          <w:bCs/>
        </w:rPr>
      </w:pPr>
      <w:proofErr w:type="spellStart"/>
      <w:proofErr w:type="gramStart"/>
      <w:r>
        <w:rPr>
          <w:b/>
          <w:bCs/>
        </w:rPr>
        <w:t>T.Love</w:t>
      </w:r>
      <w:proofErr w:type="spellEnd"/>
      <w:proofErr w:type="gramEnd"/>
      <w:r>
        <w:rPr>
          <w:b/>
          <w:bCs/>
        </w:rPr>
        <w:t xml:space="preserve"> gwiazdą</w:t>
      </w:r>
      <w:r w:rsidR="004753D2">
        <w:rPr>
          <w:b/>
          <w:bCs/>
        </w:rPr>
        <w:t xml:space="preserve"> 10. edycj</w:t>
      </w:r>
      <w:r w:rsidR="00001C60">
        <w:rPr>
          <w:b/>
          <w:bCs/>
        </w:rPr>
        <w:t>i</w:t>
      </w:r>
      <w:r w:rsidR="004753D2">
        <w:rPr>
          <w:b/>
          <w:bCs/>
        </w:rPr>
        <w:t xml:space="preserve"> „</w:t>
      </w:r>
      <w:r w:rsidR="004753D2" w:rsidRPr="00320A22">
        <w:rPr>
          <w:b/>
          <w:bCs/>
        </w:rPr>
        <w:t>Ogólnopolskiego Śpiewania Biało-Czerwonych Przebojów</w:t>
      </w:r>
      <w:r w:rsidR="004753D2">
        <w:rPr>
          <w:b/>
          <w:bCs/>
        </w:rPr>
        <w:t>” RMF F</w:t>
      </w:r>
      <w:r w:rsidR="003C08B3">
        <w:rPr>
          <w:b/>
          <w:bCs/>
        </w:rPr>
        <w:t>M</w:t>
      </w:r>
    </w:p>
    <w:p w14:paraId="2C7465BE" w14:textId="29F99527" w:rsidR="003C08B3" w:rsidRDefault="00714697" w:rsidP="547784AC">
      <w:pPr>
        <w:spacing w:before="100" w:beforeAutospacing="1" w:after="100" w:afterAutospacing="1" w:line="240" w:lineRule="auto"/>
        <w:jc w:val="both"/>
        <w:outlineLvl w:val="2"/>
        <w:rPr>
          <w:b/>
          <w:bCs/>
        </w:rPr>
      </w:pPr>
      <w:r w:rsidRPr="547784AC">
        <w:rPr>
          <w:b/>
          <w:bCs/>
        </w:rPr>
        <w:t xml:space="preserve">RMF FM </w:t>
      </w:r>
      <w:r w:rsidR="00671020" w:rsidRPr="547784AC">
        <w:rPr>
          <w:b/>
          <w:bCs/>
        </w:rPr>
        <w:t xml:space="preserve">po raz </w:t>
      </w:r>
      <w:r w:rsidR="00B152AF" w:rsidRPr="547784AC">
        <w:rPr>
          <w:b/>
          <w:bCs/>
        </w:rPr>
        <w:t>kolejny</w:t>
      </w:r>
      <w:r w:rsidR="0067475E" w:rsidRPr="547784AC">
        <w:rPr>
          <w:b/>
          <w:bCs/>
        </w:rPr>
        <w:t xml:space="preserve"> przeniesie się z </w:t>
      </w:r>
      <w:r w:rsidR="00D436D3" w:rsidRPr="547784AC">
        <w:rPr>
          <w:b/>
          <w:bCs/>
        </w:rPr>
        <w:t xml:space="preserve">radiowego </w:t>
      </w:r>
      <w:r w:rsidR="0067475E" w:rsidRPr="547784AC">
        <w:rPr>
          <w:b/>
          <w:bCs/>
        </w:rPr>
        <w:t>studia</w:t>
      </w:r>
      <w:r w:rsidR="00CB51D1" w:rsidRPr="547784AC">
        <w:rPr>
          <w:b/>
          <w:bCs/>
        </w:rPr>
        <w:t xml:space="preserve"> na krakowski Rynek Główny</w:t>
      </w:r>
      <w:r w:rsidR="00671020" w:rsidRPr="547784AC">
        <w:rPr>
          <w:b/>
          <w:bCs/>
        </w:rPr>
        <w:t xml:space="preserve"> </w:t>
      </w:r>
      <w:r w:rsidR="00B152AF" w:rsidRPr="547784AC">
        <w:rPr>
          <w:b/>
          <w:bCs/>
        </w:rPr>
        <w:t>podczas</w:t>
      </w:r>
      <w:r w:rsidR="006B198C" w:rsidRPr="547784AC">
        <w:rPr>
          <w:b/>
          <w:bCs/>
        </w:rPr>
        <w:t xml:space="preserve"> jubileuszowej,</w:t>
      </w:r>
      <w:r w:rsidR="00671020" w:rsidRPr="547784AC">
        <w:rPr>
          <w:b/>
          <w:bCs/>
        </w:rPr>
        <w:t xml:space="preserve"> </w:t>
      </w:r>
      <w:r w:rsidR="00B152AF" w:rsidRPr="547784AC">
        <w:rPr>
          <w:b/>
          <w:bCs/>
        </w:rPr>
        <w:t>10. edycji „Ogólnopolskiego Śpiewania Biało-Czerwonych Przebojów”</w:t>
      </w:r>
      <w:r w:rsidR="00CB51D1" w:rsidRPr="547784AC">
        <w:rPr>
          <w:b/>
          <w:bCs/>
        </w:rPr>
        <w:t xml:space="preserve">. </w:t>
      </w:r>
      <w:r w:rsidR="005A3AAF" w:rsidRPr="547784AC">
        <w:rPr>
          <w:b/>
          <w:bCs/>
        </w:rPr>
        <w:t xml:space="preserve">Wydarzenie, współorganizowane z Miastem Kraków, </w:t>
      </w:r>
      <w:r w:rsidR="0017538B" w:rsidRPr="547784AC">
        <w:rPr>
          <w:b/>
          <w:bCs/>
        </w:rPr>
        <w:t>będzie stanowić</w:t>
      </w:r>
      <w:r w:rsidR="0028715F" w:rsidRPr="547784AC">
        <w:rPr>
          <w:b/>
          <w:bCs/>
        </w:rPr>
        <w:t xml:space="preserve"> </w:t>
      </w:r>
      <w:r w:rsidR="00AF4014" w:rsidRPr="547784AC">
        <w:rPr>
          <w:b/>
          <w:bCs/>
        </w:rPr>
        <w:t xml:space="preserve">okazję do </w:t>
      </w:r>
      <w:r w:rsidR="00BC3813" w:rsidRPr="547784AC">
        <w:rPr>
          <w:b/>
          <w:bCs/>
        </w:rPr>
        <w:t xml:space="preserve">wspólnej celebracji Święta Niepodległości. </w:t>
      </w:r>
      <w:r w:rsidR="001259E8" w:rsidRPr="547784AC">
        <w:rPr>
          <w:b/>
          <w:bCs/>
        </w:rPr>
        <w:t xml:space="preserve"> </w:t>
      </w:r>
    </w:p>
    <w:p w14:paraId="5510F3E2" w14:textId="6FC26818" w:rsidR="00BC3813" w:rsidRDefault="00EE7496" w:rsidP="00BA5A81">
      <w:pPr>
        <w:spacing w:before="100" w:beforeAutospacing="1" w:after="100" w:afterAutospacing="1" w:line="240" w:lineRule="auto"/>
        <w:jc w:val="both"/>
      </w:pPr>
      <w:r>
        <w:t>W środę</w:t>
      </w:r>
      <w:r w:rsidR="005E6513">
        <w:t>,</w:t>
      </w:r>
      <w:r>
        <w:t xml:space="preserve"> 11 listopada</w:t>
      </w:r>
      <w:r w:rsidR="005E6513">
        <w:t>,</w:t>
      </w:r>
      <w:r>
        <w:t xml:space="preserve"> </w:t>
      </w:r>
      <w:r w:rsidR="00F72424">
        <w:t xml:space="preserve">mieszkańcy Krakowa, słuchacze </w:t>
      </w:r>
      <w:r w:rsidR="00F07B7A">
        <w:t xml:space="preserve">RMF FM </w:t>
      </w:r>
      <w:r w:rsidR="00E46905">
        <w:t xml:space="preserve">oraz turyści będą mogli wziąć udział w największym </w:t>
      </w:r>
      <w:r w:rsidR="003A2C93">
        <w:t>karaoke</w:t>
      </w:r>
      <w:r w:rsidR="00EE1741">
        <w:t xml:space="preserve"> w Polsce</w:t>
      </w:r>
      <w:r w:rsidR="00E073ED">
        <w:t xml:space="preserve">, podczas którego </w:t>
      </w:r>
      <w:r w:rsidR="00EE1741">
        <w:t>zabrzmią</w:t>
      </w:r>
      <w:r w:rsidR="00E073ED">
        <w:t xml:space="preserve"> </w:t>
      </w:r>
      <w:r w:rsidR="00195A97">
        <w:t>popularne</w:t>
      </w:r>
      <w:r w:rsidR="00E073ED">
        <w:t xml:space="preserve"> polskie przeboje. Na scenie</w:t>
      </w:r>
      <w:r w:rsidR="006E12B2">
        <w:t xml:space="preserve"> wystąpią</w:t>
      </w:r>
      <w:r w:rsidR="00820A21">
        <w:t xml:space="preserve"> młodzi artyści – Anastazja Maciąg, Jasiek Piwowarczyk, </w:t>
      </w:r>
      <w:proofErr w:type="spellStart"/>
      <w:r w:rsidR="007123F6">
        <w:t>Diiya</w:t>
      </w:r>
      <w:proofErr w:type="spellEnd"/>
      <w:r w:rsidR="007123F6">
        <w:t xml:space="preserve"> i Miłosz Skierski</w:t>
      </w:r>
      <w:r w:rsidR="00EE1741">
        <w:t xml:space="preserve">, a także </w:t>
      </w:r>
      <w:r w:rsidR="007123F6">
        <w:t xml:space="preserve">legendarny </w:t>
      </w:r>
      <w:r w:rsidR="0020101A">
        <w:t xml:space="preserve">zespół </w:t>
      </w:r>
      <w:proofErr w:type="spellStart"/>
      <w:proofErr w:type="gramStart"/>
      <w:r w:rsidR="0020101A">
        <w:t>T.Love</w:t>
      </w:r>
      <w:proofErr w:type="spellEnd"/>
      <w:proofErr w:type="gramEnd"/>
      <w:r w:rsidR="0020101A">
        <w:t>.</w:t>
      </w:r>
      <w:r w:rsidR="00766D73">
        <w:t xml:space="preserve"> </w:t>
      </w:r>
      <w:r w:rsidR="00CF1867">
        <w:t>Koncert</w:t>
      </w:r>
      <w:r w:rsidR="00195A97">
        <w:t xml:space="preserve"> pop</w:t>
      </w:r>
      <w:r w:rsidR="00593539">
        <w:t>rowadzą znani z anten</w:t>
      </w:r>
      <w:r w:rsidR="00DD3415">
        <w:t>y</w:t>
      </w:r>
      <w:r w:rsidR="00593539">
        <w:t xml:space="preserve"> RMF FM </w:t>
      </w:r>
      <w:r w:rsidR="0093311D">
        <w:t>Anita Janczak i Przemek Kubera.</w:t>
      </w:r>
      <w:r w:rsidR="00320F8E">
        <w:t xml:space="preserve"> </w:t>
      </w:r>
    </w:p>
    <w:p w14:paraId="201EBF8E" w14:textId="1C613847" w:rsidR="00BB2A1C" w:rsidRDefault="00D807DD" w:rsidP="00BA5A81">
      <w:pPr>
        <w:spacing w:before="100" w:beforeAutospacing="1" w:after="100" w:afterAutospacing="1" w:line="240" w:lineRule="auto"/>
        <w:jc w:val="both"/>
      </w:pPr>
      <w:r>
        <w:t xml:space="preserve">Na antenie </w:t>
      </w:r>
      <w:r w:rsidR="00FB4CCF">
        <w:t>RMF FM</w:t>
      </w:r>
      <w:r w:rsidR="00DD3415">
        <w:t xml:space="preserve"> </w:t>
      </w:r>
      <w:r>
        <w:t>pojawią się</w:t>
      </w:r>
      <w:r w:rsidR="000A542F">
        <w:t xml:space="preserve"> </w:t>
      </w:r>
      <w:r w:rsidR="00C06F5A">
        <w:t xml:space="preserve">relacje z </w:t>
      </w:r>
      <w:r w:rsidR="007E1B13">
        <w:t>koncertu</w:t>
      </w:r>
      <w:r w:rsidR="00C06F5A">
        <w:t xml:space="preserve"> </w:t>
      </w:r>
      <w:r w:rsidR="007E1B13">
        <w:t>i</w:t>
      </w:r>
      <w:r w:rsidR="00C06F5A">
        <w:t xml:space="preserve"> rozmowy z gwiazdami.</w:t>
      </w:r>
      <w:r w:rsidR="008D3F27">
        <w:t xml:space="preserve"> </w:t>
      </w:r>
      <w:r w:rsidR="00FB4CCF">
        <w:t>„Ogólnopolskie Śpiewanie Biało-Czerwonych Przebojów”</w:t>
      </w:r>
      <w:r w:rsidR="00610FB9">
        <w:t xml:space="preserve"> zostanie także podsumowane w formie relacji wideo </w:t>
      </w:r>
      <w:r w:rsidR="004F3B41">
        <w:t xml:space="preserve">z wydarzenia. </w:t>
      </w:r>
      <w:r w:rsidR="00610FB9">
        <w:t xml:space="preserve"> </w:t>
      </w:r>
    </w:p>
    <w:p w14:paraId="01EF18D4" w14:textId="4DAC77D8" w:rsidR="0093311D" w:rsidRDefault="007E1B13" w:rsidP="00BA5A81">
      <w:pPr>
        <w:spacing w:before="100" w:beforeAutospacing="1" w:after="100" w:afterAutospacing="1" w:line="240" w:lineRule="auto"/>
        <w:jc w:val="both"/>
      </w:pPr>
      <w:r>
        <w:t>Z myślą o osobach</w:t>
      </w:r>
      <w:r w:rsidR="008E587F">
        <w:t xml:space="preserve">, które nie będą mogły pojawić się na </w:t>
      </w:r>
      <w:r w:rsidR="00156653">
        <w:t xml:space="preserve">krakowskim </w:t>
      </w:r>
      <w:r w:rsidR="008E587F">
        <w:t>Rynku Głównym</w:t>
      </w:r>
      <w:r w:rsidR="00B7121C">
        <w:t>,</w:t>
      </w:r>
      <w:r w:rsidR="008E587F">
        <w:t xml:space="preserve"> przygotowano </w:t>
      </w:r>
      <w:r w:rsidR="00156653">
        <w:t>również</w:t>
      </w:r>
      <w:r w:rsidR="001B2622">
        <w:t xml:space="preserve"> </w:t>
      </w:r>
      <w:r w:rsidR="00CE668D">
        <w:t xml:space="preserve">wirtualne karaoke. </w:t>
      </w:r>
      <w:r w:rsidR="00975DB2">
        <w:t>Zabawa będzie polegała na nagraniu własnej interpretacji</w:t>
      </w:r>
      <w:r w:rsidR="00CE668D">
        <w:t xml:space="preserve"> refrenu </w:t>
      </w:r>
      <w:r w:rsidR="00F36DDC">
        <w:t xml:space="preserve">utworu „Wychowanie” z repertuaru </w:t>
      </w:r>
      <w:proofErr w:type="spellStart"/>
      <w:proofErr w:type="gramStart"/>
      <w:r w:rsidR="00F36DDC">
        <w:t>T.Love</w:t>
      </w:r>
      <w:proofErr w:type="spellEnd"/>
      <w:proofErr w:type="gramEnd"/>
      <w:r w:rsidR="00F36DDC">
        <w:t>, a autorzy najlepszych</w:t>
      </w:r>
      <w:r w:rsidR="00884562">
        <w:t xml:space="preserve"> </w:t>
      </w:r>
      <w:r w:rsidR="00721665">
        <w:t xml:space="preserve">wykonań </w:t>
      </w:r>
      <w:r w:rsidR="00884562">
        <w:t xml:space="preserve">zostaną nagrodzeni </w:t>
      </w:r>
      <w:r w:rsidR="003D188A">
        <w:t>specjalnie przygotowanymi</w:t>
      </w:r>
      <w:r w:rsidR="00884562">
        <w:t xml:space="preserve"> niespodziankami. </w:t>
      </w:r>
    </w:p>
    <w:p w14:paraId="19DC1AAD" w14:textId="19D07410" w:rsidR="00BA5A81" w:rsidRDefault="00DD6BEA" w:rsidP="00BA5A81">
      <w:pPr>
        <w:jc w:val="both"/>
        <w:rPr>
          <w:b/>
          <w:bCs/>
        </w:rPr>
      </w:pPr>
      <w:r w:rsidRPr="00B47973">
        <w:rPr>
          <w:i/>
          <w:iCs/>
        </w:rPr>
        <w:t xml:space="preserve">- </w:t>
      </w:r>
      <w:r w:rsidR="00F6281A" w:rsidRPr="00B47973">
        <w:rPr>
          <w:i/>
          <w:iCs/>
        </w:rPr>
        <w:t xml:space="preserve">„Ogólnopolskie Śpiewanie Biało-Czerwonych Przebojów” to format, który na stałe zagościł w krakowskim kalendarzu </w:t>
      </w:r>
      <w:r w:rsidR="005225DB">
        <w:rPr>
          <w:i/>
          <w:iCs/>
        </w:rPr>
        <w:t xml:space="preserve">imprez </w:t>
      </w:r>
      <w:r w:rsidR="00EF7A22">
        <w:rPr>
          <w:i/>
          <w:iCs/>
        </w:rPr>
        <w:t>kulturalnych</w:t>
      </w:r>
      <w:r w:rsidR="00F6281A" w:rsidRPr="00B47973">
        <w:rPr>
          <w:i/>
          <w:iCs/>
        </w:rPr>
        <w:t xml:space="preserve">. </w:t>
      </w:r>
      <w:r w:rsidR="00C91D02" w:rsidRPr="00B47973">
        <w:rPr>
          <w:i/>
          <w:iCs/>
        </w:rPr>
        <w:t xml:space="preserve">Jako organizatorzy </w:t>
      </w:r>
      <w:r w:rsidR="00977A88" w:rsidRPr="00B47973">
        <w:rPr>
          <w:i/>
          <w:iCs/>
        </w:rPr>
        <w:t xml:space="preserve">najbardziej cieszymy się, że </w:t>
      </w:r>
      <w:r w:rsidR="003162EA" w:rsidRPr="00B47973">
        <w:rPr>
          <w:i/>
          <w:iCs/>
        </w:rPr>
        <w:t xml:space="preserve">to słuchacze </w:t>
      </w:r>
      <w:r w:rsidR="002E0967" w:rsidRPr="00B47973">
        <w:rPr>
          <w:i/>
          <w:iCs/>
        </w:rPr>
        <w:t>stanowią jego fundament</w:t>
      </w:r>
      <w:r w:rsidR="009A619F" w:rsidRPr="00B47973">
        <w:rPr>
          <w:i/>
          <w:iCs/>
        </w:rPr>
        <w:t xml:space="preserve">. </w:t>
      </w:r>
      <w:r w:rsidR="002778F6" w:rsidRPr="00B47973">
        <w:rPr>
          <w:i/>
          <w:iCs/>
        </w:rPr>
        <w:t>Wspólnie świętujemy, śpiewamy i wymieniamy się pozytywną energią</w:t>
      </w:r>
      <w:r w:rsidR="00534F24" w:rsidRPr="00B47973">
        <w:rPr>
          <w:i/>
          <w:iCs/>
        </w:rPr>
        <w:t xml:space="preserve">, która </w:t>
      </w:r>
      <w:r w:rsidR="00230C23" w:rsidRPr="00B47973">
        <w:rPr>
          <w:i/>
          <w:iCs/>
        </w:rPr>
        <w:t xml:space="preserve">dociera </w:t>
      </w:r>
      <w:r w:rsidR="00534F24" w:rsidRPr="00B47973">
        <w:rPr>
          <w:i/>
          <w:iCs/>
        </w:rPr>
        <w:t>daleko poza krakowski Rynek Główny</w:t>
      </w:r>
      <w:r w:rsidR="00B92C8F" w:rsidRPr="00B47973">
        <w:rPr>
          <w:i/>
          <w:iCs/>
        </w:rPr>
        <w:t xml:space="preserve"> – </w:t>
      </w:r>
      <w:r w:rsidR="00B92C8F" w:rsidRPr="00646402">
        <w:rPr>
          <w:b/>
          <w:bCs/>
        </w:rPr>
        <w:t xml:space="preserve">mówi </w:t>
      </w:r>
      <w:r w:rsidR="004E20EF">
        <w:rPr>
          <w:b/>
          <w:bCs/>
        </w:rPr>
        <w:t xml:space="preserve">Karol Król, Brand Manager RMF FM. </w:t>
      </w:r>
    </w:p>
    <w:p w14:paraId="17935ECD" w14:textId="77777777" w:rsidR="00203A89" w:rsidRDefault="00203A89" w:rsidP="00BA5A81">
      <w:pPr>
        <w:jc w:val="both"/>
        <w:rPr>
          <w:b/>
          <w:bCs/>
        </w:rPr>
      </w:pPr>
    </w:p>
    <w:p w14:paraId="567B503A" w14:textId="77777777" w:rsidR="00203A89" w:rsidRPr="00B15C83" w:rsidRDefault="00203A89" w:rsidP="00203A8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15C83">
        <w:rPr>
          <w:rFonts w:eastAsia="Times New Roman" w:cs="Calibri"/>
          <w:b/>
          <w:bCs/>
          <w:lang w:eastAsia="pl-PL"/>
        </w:rPr>
        <w:t>Akredytacje dla mediów</w:t>
      </w:r>
    </w:p>
    <w:p w14:paraId="53C1AA32" w14:textId="77777777" w:rsidR="00203A89" w:rsidRPr="00B15C83" w:rsidRDefault="00203A89" w:rsidP="00203A89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B15C83">
        <w:rPr>
          <w:rFonts w:eastAsia="Times New Roman" w:cs="Calibri"/>
          <w:lang w:eastAsia="pl-PL"/>
        </w:rPr>
        <w:t xml:space="preserve">Zgłoszenia akredytacyjne przyjmowane są do wtorku, 10 listopada, do godz. 12:00, pod adresem: </w:t>
      </w:r>
      <w:hyperlink r:id="rId7" w:history="1">
        <w:r w:rsidRPr="00B15C83">
          <w:rPr>
            <w:rFonts w:eastAsia="Times New Roman" w:cs="Calibri"/>
            <w:b/>
            <w:bCs/>
            <w:color w:val="0000FF"/>
            <w:u w:val="single"/>
            <w:lang w:eastAsia="pl-PL"/>
          </w:rPr>
          <w:t>karolina.bajor@rmf.pl</w:t>
        </w:r>
      </w:hyperlink>
      <w:r w:rsidRPr="00B15C83">
        <w:rPr>
          <w:rFonts w:eastAsia="Times New Roman" w:cs="Calibri"/>
          <w:lang w:eastAsia="pl-PL"/>
        </w:rPr>
        <w:t>.</w:t>
      </w:r>
    </w:p>
    <w:p w14:paraId="613557EF" w14:textId="77777777" w:rsidR="00203A89" w:rsidRPr="00B47973" w:rsidRDefault="00203A89" w:rsidP="00BA5A81">
      <w:pPr>
        <w:jc w:val="both"/>
        <w:rPr>
          <w:i/>
          <w:iCs/>
        </w:rPr>
      </w:pPr>
    </w:p>
    <w:sectPr w:rsidR="00203A89" w:rsidRPr="00B47973" w:rsidSect="00F92223">
      <w:headerReference w:type="default" r:id="rId8"/>
      <w:footerReference w:type="default" r:id="rId9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42A65" w14:textId="77777777" w:rsidR="00DC5CA5" w:rsidRDefault="00DC5CA5" w:rsidP="00F92223">
      <w:pPr>
        <w:spacing w:after="0" w:line="240" w:lineRule="auto"/>
      </w:pPr>
      <w:r>
        <w:separator/>
      </w:r>
    </w:p>
  </w:endnote>
  <w:endnote w:type="continuationSeparator" w:id="0">
    <w:p w14:paraId="36D8090B" w14:textId="77777777" w:rsidR="00DC5CA5" w:rsidRDefault="00DC5CA5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053F5" w14:textId="0BCCFC6D" w:rsidR="00F92223" w:rsidRDefault="00BA5A81" w:rsidP="00F92223">
    <w:pPr>
      <w:pStyle w:val="Footer"/>
      <w:jc w:val="center"/>
    </w:pPr>
    <w:r w:rsidRPr="00907726">
      <w:rPr>
        <w:noProof/>
        <w:lang w:eastAsia="pl-PL"/>
      </w:rPr>
      <w:drawing>
        <wp:inline distT="0" distB="0" distL="0" distR="0" wp14:anchorId="0F219EE5" wp14:editId="269DB8F3">
          <wp:extent cx="6477000" cy="2057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C7AE5" w14:textId="77777777" w:rsidR="00DC5CA5" w:rsidRDefault="00DC5CA5" w:rsidP="00F92223">
      <w:pPr>
        <w:spacing w:after="0" w:line="240" w:lineRule="auto"/>
      </w:pPr>
      <w:r>
        <w:separator/>
      </w:r>
    </w:p>
  </w:footnote>
  <w:footnote w:type="continuationSeparator" w:id="0">
    <w:p w14:paraId="48DA4643" w14:textId="77777777" w:rsidR="00DC5CA5" w:rsidRDefault="00DC5CA5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FDCA" w14:textId="0450775C" w:rsidR="00F92223" w:rsidRDefault="00BA5A81">
    <w:pPr>
      <w:pStyle w:val="Header"/>
    </w:pPr>
    <w:r w:rsidRPr="00907726">
      <w:rPr>
        <w:noProof/>
        <w:lang w:eastAsia="pl-PL"/>
      </w:rPr>
      <w:drawing>
        <wp:inline distT="0" distB="0" distL="0" distR="0" wp14:anchorId="758BCC18" wp14:editId="3814781B">
          <wp:extent cx="648462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462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81"/>
    <w:rsid w:val="00001C60"/>
    <w:rsid w:val="00002936"/>
    <w:rsid w:val="000935B6"/>
    <w:rsid w:val="000976C9"/>
    <w:rsid w:val="000A542F"/>
    <w:rsid w:val="0010288C"/>
    <w:rsid w:val="001259E8"/>
    <w:rsid w:val="00156653"/>
    <w:rsid w:val="0017538B"/>
    <w:rsid w:val="00195A97"/>
    <w:rsid w:val="001B00D0"/>
    <w:rsid w:val="001B2622"/>
    <w:rsid w:val="0020101A"/>
    <w:rsid w:val="00203A89"/>
    <w:rsid w:val="00230C23"/>
    <w:rsid w:val="00273983"/>
    <w:rsid w:val="002778F6"/>
    <w:rsid w:val="0028715F"/>
    <w:rsid w:val="002A6924"/>
    <w:rsid w:val="002B3592"/>
    <w:rsid w:val="002D048E"/>
    <w:rsid w:val="002E0967"/>
    <w:rsid w:val="002F62FE"/>
    <w:rsid w:val="003162EA"/>
    <w:rsid w:val="00320F8E"/>
    <w:rsid w:val="00381C88"/>
    <w:rsid w:val="003A2C93"/>
    <w:rsid w:val="003A33C3"/>
    <w:rsid w:val="003C08B3"/>
    <w:rsid w:val="003D188A"/>
    <w:rsid w:val="00462396"/>
    <w:rsid w:val="004753D2"/>
    <w:rsid w:val="0048289D"/>
    <w:rsid w:val="00483561"/>
    <w:rsid w:val="004E20EF"/>
    <w:rsid w:val="004F3B41"/>
    <w:rsid w:val="005225DB"/>
    <w:rsid w:val="00522621"/>
    <w:rsid w:val="00534F24"/>
    <w:rsid w:val="00550710"/>
    <w:rsid w:val="005559A3"/>
    <w:rsid w:val="005603C6"/>
    <w:rsid w:val="0057774A"/>
    <w:rsid w:val="00593539"/>
    <w:rsid w:val="005A3AAF"/>
    <w:rsid w:val="005B1F11"/>
    <w:rsid w:val="005B4B87"/>
    <w:rsid w:val="005E6513"/>
    <w:rsid w:val="00610FB9"/>
    <w:rsid w:val="00646402"/>
    <w:rsid w:val="00666C47"/>
    <w:rsid w:val="00671020"/>
    <w:rsid w:val="006720F1"/>
    <w:rsid w:val="0067475E"/>
    <w:rsid w:val="006B198C"/>
    <w:rsid w:val="006D1368"/>
    <w:rsid w:val="006E12B2"/>
    <w:rsid w:val="007106CB"/>
    <w:rsid w:val="007123F6"/>
    <w:rsid w:val="00714697"/>
    <w:rsid w:val="00721665"/>
    <w:rsid w:val="00766D73"/>
    <w:rsid w:val="007E1B13"/>
    <w:rsid w:val="00801A21"/>
    <w:rsid w:val="00820A21"/>
    <w:rsid w:val="00842C67"/>
    <w:rsid w:val="00865A15"/>
    <w:rsid w:val="00884562"/>
    <w:rsid w:val="0089199D"/>
    <w:rsid w:val="00892FE1"/>
    <w:rsid w:val="008D3854"/>
    <w:rsid w:val="008D3F27"/>
    <w:rsid w:val="008E587F"/>
    <w:rsid w:val="00927A44"/>
    <w:rsid w:val="0093311D"/>
    <w:rsid w:val="0095179E"/>
    <w:rsid w:val="00975DB2"/>
    <w:rsid w:val="00977A88"/>
    <w:rsid w:val="009A619F"/>
    <w:rsid w:val="00A01F46"/>
    <w:rsid w:val="00A140A0"/>
    <w:rsid w:val="00A42DE0"/>
    <w:rsid w:val="00AA3B49"/>
    <w:rsid w:val="00AB0524"/>
    <w:rsid w:val="00AF4014"/>
    <w:rsid w:val="00B152AF"/>
    <w:rsid w:val="00B21FE5"/>
    <w:rsid w:val="00B47973"/>
    <w:rsid w:val="00B7121C"/>
    <w:rsid w:val="00B92C8F"/>
    <w:rsid w:val="00BA5A81"/>
    <w:rsid w:val="00BB0D27"/>
    <w:rsid w:val="00BB2A1C"/>
    <w:rsid w:val="00BC3813"/>
    <w:rsid w:val="00C023CD"/>
    <w:rsid w:val="00C06F5A"/>
    <w:rsid w:val="00C263B3"/>
    <w:rsid w:val="00C6190D"/>
    <w:rsid w:val="00C83CF2"/>
    <w:rsid w:val="00C85541"/>
    <w:rsid w:val="00C91D02"/>
    <w:rsid w:val="00CA65B7"/>
    <w:rsid w:val="00CB51D1"/>
    <w:rsid w:val="00CD47D8"/>
    <w:rsid w:val="00CE668D"/>
    <w:rsid w:val="00CF1867"/>
    <w:rsid w:val="00D436D3"/>
    <w:rsid w:val="00D735A4"/>
    <w:rsid w:val="00D807DD"/>
    <w:rsid w:val="00DA3A5C"/>
    <w:rsid w:val="00DC5CA5"/>
    <w:rsid w:val="00DD3415"/>
    <w:rsid w:val="00DD5769"/>
    <w:rsid w:val="00DD6BEA"/>
    <w:rsid w:val="00E073ED"/>
    <w:rsid w:val="00E36A65"/>
    <w:rsid w:val="00E46905"/>
    <w:rsid w:val="00E52399"/>
    <w:rsid w:val="00E96292"/>
    <w:rsid w:val="00ED0A9D"/>
    <w:rsid w:val="00EE1741"/>
    <w:rsid w:val="00EE7496"/>
    <w:rsid w:val="00EF7A22"/>
    <w:rsid w:val="00F07B7A"/>
    <w:rsid w:val="00F15D37"/>
    <w:rsid w:val="00F36DDC"/>
    <w:rsid w:val="00F6281A"/>
    <w:rsid w:val="00F72424"/>
    <w:rsid w:val="00F81142"/>
    <w:rsid w:val="00F92223"/>
    <w:rsid w:val="00FA7698"/>
    <w:rsid w:val="00FB4CCF"/>
    <w:rsid w:val="00FC2766"/>
    <w:rsid w:val="54778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71A31"/>
  <w15:chartTrackingRefBased/>
  <w15:docId w15:val="{6BE0EBEA-7CF3-4D2C-8B69-F97C8D10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BA5A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223"/>
  </w:style>
  <w:style w:type="paragraph" w:styleId="Footer">
    <w:name w:val="footer"/>
    <w:basedOn w:val="Normal"/>
    <w:link w:val="FooterChar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223"/>
  </w:style>
  <w:style w:type="character" w:customStyle="1" w:styleId="Heading3Char">
    <w:name w:val="Heading 3 Char"/>
    <w:basedOn w:val="DefaultParagraphFont"/>
    <w:link w:val="Heading3"/>
    <w:uiPriority w:val="9"/>
    <w:rsid w:val="00BA5A81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A5A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Strong">
    <w:name w:val="Strong"/>
    <w:uiPriority w:val="22"/>
    <w:qFormat/>
    <w:rsid w:val="00BA5A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ajor@rmf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%20Langner\OneDrive%20-%2038PR%20&amp;%20Content%20Communication\RMF%20Fm\materia&#322;y%20od%20klienta\papier_firmow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FM.dot</Template>
  <TotalTime>0</TotalTime>
  <Pages>1</Pages>
  <Words>281</Words>
  <Characters>1603</Characters>
  <Application>Microsoft Office Word</Application>
  <DocSecurity>4</DocSecurity>
  <Lines>13</Lines>
  <Paragraphs>3</Paragraphs>
  <ScaleCrop>false</ScaleCrop>
  <Company>Grupa RMF Sp. z o.o. Sp. k.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Prasowe</dc:creator>
  <cp:keywords/>
  <dc:description/>
  <cp:lastModifiedBy>Kazimierczak, Justyna</cp:lastModifiedBy>
  <cp:revision>110</cp:revision>
  <dcterms:created xsi:type="dcterms:W3CDTF">2026-11-05T19:50:00Z</dcterms:created>
  <dcterms:modified xsi:type="dcterms:W3CDTF">2026-11-06T10:18:00Z</dcterms:modified>
</cp:coreProperties>
</file>