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5CDC45F6" w:rsidR="00A46DD3" w:rsidRPr="00DA0945" w:rsidRDefault="00B5224C" w:rsidP="00A46DD3">
      <w:pPr>
        <w:jc w:val="right"/>
        <w:rPr>
          <w:rFonts w:cs="Calibri"/>
        </w:rPr>
      </w:pPr>
      <w:r>
        <w:rPr>
          <w:rFonts w:cs="Calibri"/>
        </w:rPr>
        <w:t>29.10</w:t>
      </w:r>
      <w:r w:rsidR="005C3333" w:rsidRPr="00DA0945">
        <w:rPr>
          <w:rFonts w:cs="Calibri"/>
        </w:rPr>
        <w:t>.</w:t>
      </w:r>
      <w:proofErr w:type="gramStart"/>
      <w:r w:rsidR="00A46DD3" w:rsidRPr="00DA0945">
        <w:rPr>
          <w:rFonts w:cs="Calibri"/>
        </w:rPr>
        <w:t>2026r.</w:t>
      </w:r>
      <w:proofErr w:type="gramEnd"/>
    </w:p>
    <w:p w14:paraId="0D672902" w14:textId="5ECC5667" w:rsidR="00A46DD3" w:rsidRPr="00DA0945" w:rsidRDefault="00A46DD3" w:rsidP="00EC7839">
      <w:pPr>
        <w:rPr>
          <w:rFonts w:cs="Calibri"/>
        </w:rPr>
      </w:pPr>
      <w:r w:rsidRPr="00DA0945">
        <w:rPr>
          <w:rFonts w:cs="Calibri"/>
        </w:rPr>
        <w:t>INFORMACJA PRASOWA</w:t>
      </w:r>
    </w:p>
    <w:p w14:paraId="1B6B7D4A" w14:textId="77777777" w:rsidR="00EC7839" w:rsidRPr="00DA0945" w:rsidRDefault="00EC7839" w:rsidP="00EC7839">
      <w:pPr>
        <w:rPr>
          <w:rStyle w:val="Pogrubienie"/>
          <w:rFonts w:cs="Calibri"/>
          <w:b w:val="0"/>
          <w:bCs w:val="0"/>
        </w:rPr>
      </w:pPr>
    </w:p>
    <w:p w14:paraId="4FB039EA" w14:textId="77777777" w:rsidR="00BF4899" w:rsidRPr="00BF4899" w:rsidRDefault="00BF4899" w:rsidP="00BF489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BF4899">
        <w:rPr>
          <w:rFonts w:eastAsia="Times New Roman" w:cs="Calibri"/>
          <w:b/>
          <w:bCs/>
          <w:kern w:val="36"/>
          <w:lang w:eastAsia="pl-PL"/>
        </w:rPr>
        <w:t xml:space="preserve">Kolejna wielka premiera w RMF FM! Katarzyna Miller dołącza do grona gwiazd stacji. Będzie szczerze, odważnie i </w:t>
      </w:r>
      <w:proofErr w:type="gramStart"/>
      <w:r w:rsidRPr="00BF4899">
        <w:rPr>
          <w:rFonts w:eastAsia="Times New Roman" w:cs="Calibri"/>
          <w:b/>
          <w:bCs/>
          <w:kern w:val="36"/>
          <w:lang w:eastAsia="pl-PL"/>
        </w:rPr>
        <w:t>bez tabu</w:t>
      </w:r>
      <w:proofErr w:type="gramEnd"/>
      <w:r w:rsidRPr="00BF4899">
        <w:rPr>
          <w:rFonts w:eastAsia="Times New Roman" w:cs="Calibri"/>
          <w:b/>
          <w:bCs/>
          <w:kern w:val="36"/>
          <w:lang w:eastAsia="pl-PL"/>
        </w:rPr>
        <w:t>!</w:t>
      </w:r>
    </w:p>
    <w:p w14:paraId="36AAAF48" w14:textId="77777777" w:rsidR="00BF4899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b/>
          <w:bCs/>
          <w:lang w:eastAsia="pl-PL"/>
        </w:rPr>
        <w:t>RMF FM nie zwalnia tempa i zapowiada kolejną głośną premierę! Tym razem do grona gwiazd stacji dołącza Katarzyna Miller – jedna z najbardziej charyzmatycznych i bezkompromisowych polskich psychoterapeutek. Znana z ciętego języka, niezwykłej szczerości i poczucia humoru ekspertka poprowadzi autorski format „Słucham, Kasia Miller”. Już od 2 listopada będzie odpowiadać na najbardziej osobiste pytania, zwierzenia i historie słuchaczy RMF FM. Bez ogródek, bez owijania w bawełnę, ale zawsze z empatią.</w:t>
      </w:r>
    </w:p>
    <w:p w14:paraId="4D133EDD" w14:textId="77777777" w:rsidR="00BF4899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lang w:eastAsia="pl-PL"/>
        </w:rPr>
        <w:t>Miłość, związki, życiowe zakręty, trudne decyzje, sekrety i marzenia – przed Katarzyną Miller nie ma tematów, o których nie warto rozmawiać. W nowym formacie RMF FM psychoterapeutka będzie czytać listy i odsłuchiwać wiadomości głosowe od słuchaczy, dzieląc się swoim doświadczeniem i charakterystycznym spojrzeniem na ludzkie sprawy. To przestrzeń zarówno dla tych, którzy szukają wsparcia, jak i tych, którzy po prostu chcą opowiedzieć swoją historię.</w:t>
      </w:r>
    </w:p>
    <w:p w14:paraId="765F78BA" w14:textId="77777777" w:rsidR="00BF4899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b/>
          <w:bCs/>
          <w:i/>
          <w:iCs/>
          <w:lang w:eastAsia="pl-PL"/>
        </w:rPr>
        <w:t xml:space="preserve">– Miałam ochotę na taki rodzaj audycji od dawna. Moim ukochanym zawodem jest bycie waszym słuchaczem. Będę tutaj czytała i słuchała o waszych zwierzeniach, tajemnicach, problemach i marzeniach. Być może będę mogła w czymś pomóc – albo przynajmniej zrozumieć i wysłuchać. Mnie ciągle słuchanie i pomaganie </w:t>
      </w:r>
      <w:proofErr w:type="gramStart"/>
      <w:r w:rsidRPr="00BF4899">
        <w:rPr>
          <w:rFonts w:eastAsia="Times New Roman" w:cs="Calibri"/>
          <w:b/>
          <w:bCs/>
          <w:i/>
          <w:iCs/>
          <w:lang w:eastAsia="pl-PL"/>
        </w:rPr>
        <w:t>obchodzi</w:t>
      </w:r>
      <w:proofErr w:type="gramEnd"/>
      <w:r w:rsidRPr="00BF4899">
        <w:rPr>
          <w:rFonts w:eastAsia="Times New Roman" w:cs="Calibri"/>
          <w:b/>
          <w:bCs/>
          <w:i/>
          <w:iCs/>
          <w:lang w:eastAsia="pl-PL"/>
        </w:rPr>
        <w:t>, ciągle się z niego cieszę i to chciałabym dać słuchaczom RMF FM –</w:t>
      </w:r>
      <w:r w:rsidRPr="00BF4899">
        <w:rPr>
          <w:rFonts w:eastAsia="Times New Roman" w:cs="Calibri"/>
          <w:lang w:eastAsia="pl-PL"/>
        </w:rPr>
        <w:t xml:space="preserve"> mówi Katarzyna Miller.</w:t>
      </w:r>
    </w:p>
    <w:p w14:paraId="47A76C9C" w14:textId="77777777" w:rsidR="00BF4899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b/>
          <w:bCs/>
          <w:i/>
          <w:iCs/>
          <w:lang w:eastAsia="pl-PL"/>
        </w:rPr>
        <w:t>– To ekscytujące, że możemy wreszcie pokazać słuchaczom RMF FM projekt, nad którym pracujemy z panią Kasią od jakiegoś czasu. Pierwsza psycholożka Rzeczpospolitej Polskiej będzie co tydzień reagować na historie słuchaczy – tak, jak ma to w zwyczaju – bez ogródek, bez owijania w bawełnę, szczerze, ale z empatią. Pani Kasia jest tutaj dla nas wszystkich – pogubionych, na życiowym zakręcie, ale też tych, którzy chcą się czymś pochwalić –</w:t>
      </w:r>
      <w:r w:rsidRPr="00BF4899">
        <w:rPr>
          <w:rFonts w:eastAsia="Times New Roman" w:cs="Calibri"/>
          <w:lang w:eastAsia="pl-PL"/>
        </w:rPr>
        <w:t xml:space="preserve"> zapowiada </w:t>
      </w:r>
      <w:r w:rsidRPr="00BF4899">
        <w:rPr>
          <w:rFonts w:eastAsia="Times New Roman" w:cs="Calibri"/>
          <w:b/>
          <w:bCs/>
          <w:lang w:eastAsia="pl-PL"/>
        </w:rPr>
        <w:t>Maria Lester, szefowa podcastów RMF FM</w:t>
      </w:r>
      <w:r w:rsidRPr="00BF4899">
        <w:rPr>
          <w:rFonts w:eastAsia="Times New Roman" w:cs="Calibri"/>
          <w:lang w:eastAsia="pl-PL"/>
        </w:rPr>
        <w:t>.</w:t>
      </w:r>
    </w:p>
    <w:p w14:paraId="7CFE6C04" w14:textId="77777777" w:rsidR="00BF4899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b/>
          <w:bCs/>
          <w:lang w:eastAsia="pl-PL"/>
        </w:rPr>
        <w:t>Pierwszy odcinek „Słucham, Kasia Miller” pojawi się wyjątkowo w poniedziałek 2 listopada o godz. 18:00.</w:t>
      </w:r>
      <w:r w:rsidRPr="00BF4899">
        <w:rPr>
          <w:rFonts w:eastAsia="Times New Roman" w:cs="Calibri"/>
          <w:lang w:eastAsia="pl-PL"/>
        </w:rPr>
        <w:t xml:space="preserve"> Kolejne będą publikowane w niedziele o godz. 12:00 na kanale YouTube RMF FM oraz platformach </w:t>
      </w:r>
      <w:proofErr w:type="spellStart"/>
      <w:r w:rsidRPr="00BF4899">
        <w:rPr>
          <w:rFonts w:eastAsia="Times New Roman" w:cs="Calibri"/>
          <w:lang w:eastAsia="pl-PL"/>
        </w:rPr>
        <w:t>podcastowych</w:t>
      </w:r>
      <w:proofErr w:type="spellEnd"/>
      <w:r w:rsidRPr="00BF4899">
        <w:rPr>
          <w:rFonts w:eastAsia="Times New Roman" w:cs="Calibri"/>
          <w:lang w:eastAsia="pl-PL"/>
        </w:rPr>
        <w:t xml:space="preserve">, w tym </w:t>
      </w:r>
      <w:proofErr w:type="spellStart"/>
      <w:r w:rsidRPr="00BF4899">
        <w:rPr>
          <w:rFonts w:eastAsia="Times New Roman" w:cs="Calibri"/>
          <w:lang w:eastAsia="pl-PL"/>
        </w:rPr>
        <w:t>Spotify</w:t>
      </w:r>
      <w:proofErr w:type="spellEnd"/>
      <w:r w:rsidRPr="00BF4899">
        <w:rPr>
          <w:rFonts w:eastAsia="Times New Roman" w:cs="Calibri"/>
          <w:lang w:eastAsia="pl-PL"/>
        </w:rPr>
        <w:t>. W każdy czwartek o godz. 23:00 program będzie można usłyszeć również jako godzinną audycję na antenie RMF FM.</w:t>
      </w:r>
    </w:p>
    <w:p w14:paraId="713BF54F" w14:textId="3CDB6A5E" w:rsidR="00A46DD3" w:rsidRPr="00BF4899" w:rsidRDefault="00BF4899" w:rsidP="00BF489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F4899">
        <w:rPr>
          <w:rFonts w:eastAsia="Times New Roman" w:cs="Calibri"/>
          <w:lang w:eastAsia="pl-PL"/>
        </w:rPr>
        <w:t xml:space="preserve">Słuchacze mogą już przesyłać swoje historie, pytania i zwierzenia na adres </w:t>
      </w:r>
      <w:hyperlink r:id="rId6" w:history="1">
        <w:r w:rsidRPr="00BF4899">
          <w:rPr>
            <w:rFonts w:eastAsia="Times New Roman" w:cs="Calibri"/>
            <w:b/>
            <w:bCs/>
            <w:color w:val="0000FF"/>
            <w:u w:val="single"/>
            <w:lang w:eastAsia="pl-PL"/>
          </w:rPr>
          <w:t>kasia.miller@rmf.fm</w:t>
        </w:r>
      </w:hyperlink>
      <w:r w:rsidRPr="00BF4899">
        <w:rPr>
          <w:rFonts w:eastAsia="Times New Roman" w:cs="Calibri"/>
          <w:lang w:eastAsia="pl-PL"/>
        </w:rPr>
        <w:t>.</w:t>
      </w:r>
    </w:p>
    <w:sectPr w:rsidR="00A46DD3" w:rsidRPr="00BF4899" w:rsidSect="00F92223">
      <w:headerReference w:type="default" r:id="rId7"/>
      <w:footerReference w:type="default" r:id="rId8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73716" w14:textId="77777777" w:rsidR="00340A31" w:rsidRDefault="00340A31" w:rsidP="00F92223">
      <w:pPr>
        <w:spacing w:after="0" w:line="240" w:lineRule="auto"/>
      </w:pPr>
      <w:r>
        <w:separator/>
      </w:r>
    </w:p>
  </w:endnote>
  <w:endnote w:type="continuationSeparator" w:id="0">
    <w:p w14:paraId="3197CEF9" w14:textId="77777777" w:rsidR="00340A31" w:rsidRDefault="00340A3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340A31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7EEB" w14:textId="77777777" w:rsidR="00340A31" w:rsidRDefault="00340A31" w:rsidP="00F92223">
      <w:pPr>
        <w:spacing w:after="0" w:line="240" w:lineRule="auto"/>
      </w:pPr>
      <w:r>
        <w:separator/>
      </w:r>
    </w:p>
  </w:footnote>
  <w:footnote w:type="continuationSeparator" w:id="0">
    <w:p w14:paraId="14400860" w14:textId="77777777" w:rsidR="00340A31" w:rsidRDefault="00340A3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340A31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207B64"/>
    <w:rsid w:val="002E6DE5"/>
    <w:rsid w:val="00340A31"/>
    <w:rsid w:val="00345978"/>
    <w:rsid w:val="00381C88"/>
    <w:rsid w:val="004A3CCE"/>
    <w:rsid w:val="00551D19"/>
    <w:rsid w:val="005918AC"/>
    <w:rsid w:val="005C3333"/>
    <w:rsid w:val="00677F77"/>
    <w:rsid w:val="00782AFB"/>
    <w:rsid w:val="00804CBA"/>
    <w:rsid w:val="00892FE1"/>
    <w:rsid w:val="009A26B7"/>
    <w:rsid w:val="00A01F46"/>
    <w:rsid w:val="00A46DD3"/>
    <w:rsid w:val="00B5224C"/>
    <w:rsid w:val="00B84589"/>
    <w:rsid w:val="00BA44BF"/>
    <w:rsid w:val="00BB3E97"/>
    <w:rsid w:val="00BF4899"/>
    <w:rsid w:val="00D227B7"/>
    <w:rsid w:val="00D72051"/>
    <w:rsid w:val="00DA0945"/>
    <w:rsid w:val="00E96292"/>
    <w:rsid w:val="00EC7839"/>
    <w:rsid w:val="00F03684"/>
    <w:rsid w:val="00F15D37"/>
    <w:rsid w:val="00F708AA"/>
    <w:rsid w:val="00F92223"/>
    <w:rsid w:val="00F9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489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B3E97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customStyle="1" w:styleId="Nagwek3Znak">
    <w:name w:val="Nagłówek 3 Znak"/>
    <w:link w:val="Nagwek3"/>
    <w:uiPriority w:val="9"/>
    <w:rsid w:val="00BB3E97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F489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ia.miller@rmf.f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2026-10-29T09:50:00Z</dcterms:created>
  <dcterms:modified xsi:type="dcterms:W3CDTF">2026-10-29T09:50:00Z</dcterms:modified>
</cp:coreProperties>
</file>