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3D19" w14:textId="1CF5374C" w:rsidR="006331F4" w:rsidRPr="00FD3E75" w:rsidRDefault="00B521F1" w:rsidP="006331F4">
      <w:pPr>
        <w:jc w:val="right"/>
        <w:rPr>
          <w:rFonts w:cs="Calibri"/>
        </w:rPr>
      </w:pPr>
      <w:r>
        <w:rPr>
          <w:rFonts w:cs="Calibri"/>
        </w:rPr>
        <w:t>26.10</w:t>
      </w:r>
      <w:r w:rsidR="006331F4" w:rsidRPr="00FD3E75">
        <w:rPr>
          <w:rFonts w:cs="Calibri"/>
        </w:rPr>
        <w:t>.</w:t>
      </w:r>
      <w:proofErr w:type="gramStart"/>
      <w:r w:rsidR="006331F4" w:rsidRPr="00FD3E75">
        <w:rPr>
          <w:rFonts w:cs="Calibri"/>
        </w:rPr>
        <w:t>2026r.</w:t>
      </w:r>
      <w:proofErr w:type="gramEnd"/>
    </w:p>
    <w:p w14:paraId="5206A3A6" w14:textId="77777777" w:rsidR="006331F4" w:rsidRPr="00FD3E75" w:rsidRDefault="006331F4" w:rsidP="006331F4">
      <w:pPr>
        <w:rPr>
          <w:rFonts w:cs="Calibri"/>
        </w:rPr>
      </w:pPr>
      <w:r w:rsidRPr="00FD3E75">
        <w:rPr>
          <w:rFonts w:cs="Calibri"/>
        </w:rPr>
        <w:t>ZAPIS ROZMOWY</w:t>
      </w:r>
    </w:p>
    <w:p w14:paraId="63C100A7" w14:textId="77777777" w:rsidR="006331F4" w:rsidRPr="00FD3E75" w:rsidRDefault="006331F4" w:rsidP="006331F4">
      <w:pPr>
        <w:rPr>
          <w:rFonts w:cs="Calibri"/>
        </w:rPr>
      </w:pPr>
    </w:p>
    <w:p w14:paraId="3C186650" w14:textId="593A459C" w:rsidR="00F15D37" w:rsidRPr="00FD3E75" w:rsidRDefault="00B521F1" w:rsidP="006331F4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lang w:eastAsia="pl-PL"/>
        </w:rPr>
      </w:pPr>
      <w:r>
        <w:rPr>
          <w:rFonts w:eastAsia="Times New Roman" w:cs="Calibri"/>
          <w:b/>
          <w:bCs/>
          <w:lang w:eastAsia="pl-PL"/>
        </w:rPr>
        <w:t xml:space="preserve">AGA ZARYAN GOŚCINIĄ </w:t>
      </w:r>
      <w:r w:rsidR="008C7692">
        <w:rPr>
          <w:rFonts w:eastAsia="Times New Roman" w:cs="Calibri"/>
          <w:b/>
          <w:bCs/>
          <w:lang w:eastAsia="pl-PL"/>
        </w:rPr>
        <w:t>KAYAH</w:t>
      </w:r>
      <w:r w:rsidR="006331F4" w:rsidRPr="00FD3E75">
        <w:rPr>
          <w:rFonts w:eastAsia="Times New Roman" w:cs="Calibri"/>
          <w:b/>
          <w:bCs/>
          <w:lang w:eastAsia="pl-PL"/>
        </w:rPr>
        <w:t xml:space="preserve"> W PODCAŚCIE RMF </w:t>
      </w:r>
      <w:r w:rsidR="008C7692">
        <w:rPr>
          <w:rFonts w:eastAsia="Times New Roman" w:cs="Calibri"/>
          <w:b/>
          <w:bCs/>
          <w:lang w:eastAsia="pl-PL"/>
        </w:rPr>
        <w:t>CLASSIC</w:t>
      </w:r>
    </w:p>
    <w:p w14:paraId="0128E178" w14:textId="77777777" w:rsidR="002E206F" w:rsidRDefault="002E206F" w:rsidP="001C2312">
      <w:pPr>
        <w:pStyle w:val="NormalnyWeb"/>
        <w:rPr>
          <w:rStyle w:val="Uwydatnienie"/>
          <w:rFonts w:ascii="Calibri" w:hAnsi="Calibri" w:cs="Calibri"/>
          <w:sz w:val="22"/>
          <w:szCs w:val="22"/>
        </w:rPr>
      </w:pPr>
    </w:p>
    <w:p w14:paraId="60E2F9F9" w14:textId="77777777" w:rsidR="00A338B5" w:rsidRDefault="00A338B5" w:rsidP="00A338B5">
      <w:pPr>
        <w:keepNext/>
        <w:keepLines/>
        <w:spacing w:before="200" w:after="0" w:line="256" w:lineRule="auto"/>
        <w:outlineLvl w:val="1"/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</w:pP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Jubileusz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i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początki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kariery</w:t>
      </w:r>
      <w:proofErr w:type="spellEnd"/>
    </w:p>
    <w:p w14:paraId="57A69D04" w14:textId="77777777" w:rsidR="00A338B5" w:rsidRPr="00A338B5" w:rsidRDefault="00A338B5" w:rsidP="00A338B5">
      <w:pPr>
        <w:keepNext/>
        <w:keepLines/>
        <w:spacing w:before="200" w:after="0" w:line="256" w:lineRule="auto"/>
        <w:outlineLvl w:val="1"/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</w:pPr>
    </w:p>
    <w:p w14:paraId="7E9CAE94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panowie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Aga Zaryan.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Aguś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dziękuję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znalazłaś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strasznie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intensywny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koncertowy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5BE25DE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jubileuszowy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16391D65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jubileuszowy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dziwnie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doczekałam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jubileuszu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cały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wrażenie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dopiero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rozpędzam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okazuje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dwadzieścia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skończyłam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pięćdziesiąt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28296131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I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pogadamy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poczekaj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opowiedz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jubileusz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dwudziestopięciolecie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Twojej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nagraniach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568262CD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Studijnej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dokładnie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scenie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profesjonalnej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dziewięćdziesiątym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ósmym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trzydzieści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nieistniejącym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klubie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Akwarium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dobrze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Ci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63152FAE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Dlaczego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jazz?</w:t>
      </w:r>
    </w:p>
    <w:p w14:paraId="3ED324EA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Terapia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Terapia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bez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przygotowania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zostałam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przyjęta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wydział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piosenki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to 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szesnaście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siedemnaście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lat.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stopnia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szkoły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muzycznej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poczucie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rytmu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odpowiedni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53C04C4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nut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przykład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2A8FB24A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nut,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instrumencie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przypadek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dostałam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wtedy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aktorką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teatralną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cały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wolny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spędzałam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chodząc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65B7879D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Chodząc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różne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spektakle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jeździłam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przykład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Zakopanego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Kochałam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Teatr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Witkacego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kochałam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atmosferę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teatru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kawiarnię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obok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Tak, to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Marzyłam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aktorką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teatralną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przykład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Przeglądzie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Piosenki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Aktorskiej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Wrocławiu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klimaty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początku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szybko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okazało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to 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droga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Dostałam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Elli Fitzgerald 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kolegi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przegraną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kasetę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jak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usłyszałam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dokładnie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pamiętam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szukałam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swojej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drogi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miotałam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Kochałam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Arethę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Franklin,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Steviego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Wondera,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wiedziałam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Tutaj,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ten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polski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repertuar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musiałam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uczyć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klasyki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polskiej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piosenki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gubiłam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 ten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kolega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chrypkę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naturalną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Poza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swingujesz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Posłuchaj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usłyszałam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Fitzgerald. I ja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moment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olśnienia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!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robić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trio,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akompaniowało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taka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organiczna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chemia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nawet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pamiętam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przegrana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kaseta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akurat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składzie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składów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no,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koncepcja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wokalistki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jazzowej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akustyczne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instrumenty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przestrzeń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przedzierać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oddech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wypowiedzieć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zareagować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momencie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zagra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CDA7DDB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lastRenderedPageBreak/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ten dialog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niepowtarzalność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wydaje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wybrałam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jazz.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usłyszałam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Milesa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Davisa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zaczęłam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Wayna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Shortera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wszystkich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Danciaków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Rollinsa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dalej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śliwka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kompot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dwadzieścia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więc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sumie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dojrzałą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osobą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Porzuciłam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plany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zdawania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PWST,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chociaż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przygotowywana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egzaminów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ten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etap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monolog Joanny d'Arc, fragment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Niebezpiecznych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związków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fragment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opowiadania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Mrożka.</w:t>
      </w:r>
    </w:p>
    <w:p w14:paraId="751B2301" w14:textId="77777777" w:rsidR="00A338B5" w:rsidRPr="00A338B5" w:rsidRDefault="00A338B5" w:rsidP="00A338B5">
      <w:pPr>
        <w:keepNext/>
        <w:keepLines/>
        <w:spacing w:before="200" w:after="0" w:line="256" w:lineRule="auto"/>
        <w:outlineLvl w:val="1"/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</w:pP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Macierzyństwo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i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życie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poza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sceną</w:t>
      </w:r>
      <w:proofErr w:type="spellEnd"/>
    </w:p>
    <w:p w14:paraId="2D1AE58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liberalne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środowisku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przykład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niestety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przyznasz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połączenie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artystycznego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osobistym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szczególnie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macierzyńskim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naprawdę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trudnym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zadaniem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7BE387B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trudnym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wydaje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momenty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ja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jedziesz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dzieckiem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dłuższe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wakacje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jednak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staram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robię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menadżerce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wykreślam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wykreślam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tygodnie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62DA4900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Ile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chłopcy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6B2F76D0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Jedenaście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czternaście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chwilę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16EE0665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No, Janek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zdecydowanie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nastolatkiem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najważniejsze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one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czuły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ja,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znajduję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Staram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znajdować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równowagę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między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pracą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zawodową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macierzyństwem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zobaczymy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wszystko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zakończy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4781BD8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dumni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4ED10E6D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dumni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523471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twojej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756AE883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Oni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No, Janek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bębnach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klawiszach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niedawna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słyszę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 ma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piękny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Oni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obydwaj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muzykalni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2166DB68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przeszedł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On ma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niski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fajną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barwę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ma. Tadzio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muzykalny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Tadzio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lubi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judo.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biega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piłkę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nożną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lubi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obydwaj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pewno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talent, ale to jest,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pokolenie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oni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oni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jazzu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dojrzeją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, Nirvana, Faith No More, Red Hot Chili Peppers. Radiohead.</w:t>
      </w:r>
    </w:p>
    <w:p w14:paraId="01FBFB54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Agata,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przeżywałam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syn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Kasi Kowalskiej, Ani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Dąbrowskiej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Matki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nigdy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! Jesus!</w:t>
      </w:r>
    </w:p>
    <w:p w14:paraId="3AE57120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oni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oni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dumni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oni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szanują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pracę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...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nigdy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robiłam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wielkiego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halo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zajmuję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wracam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przebieram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biegam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szpilkach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matką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nieważne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samo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mogłabym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wracać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korporacji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ważne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epatować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egocentryczny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zawód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światła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jupiterów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cały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zwrócone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momenty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F31A788" w14:textId="77777777" w:rsidR="00A338B5" w:rsidRPr="00A338B5" w:rsidRDefault="00A338B5" w:rsidP="00A338B5">
      <w:pPr>
        <w:keepNext/>
        <w:keepLines/>
        <w:spacing w:before="200" w:after="0" w:line="256" w:lineRule="auto"/>
        <w:outlineLvl w:val="1"/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</w:pP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Powrót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pierwszej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miłości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po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prawie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30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latach</w:t>
      </w:r>
      <w:proofErr w:type="spellEnd"/>
    </w:p>
    <w:p w14:paraId="7EF4BAC9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Ale ty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unikałaś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długo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unikałaś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DAE9B9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Jest,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niszą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menadżer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pracuję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kobietą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trzecią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osobę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współpracuję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Asią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Kalińską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pięciu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lat. Moi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dwóch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menadżerów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robiło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wszystko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widoczna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początku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wydawało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ekskluzywne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dobre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influencerką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celebrytką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nawet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element,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początku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zapraszana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różne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eventy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dalej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nigdy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pojawiałam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powodu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pracę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dzieliłam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prywatnym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długo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dzieliłam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szczęśliwe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umiałabym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nigdy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kłamać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temat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wydaje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droga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taka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niszowa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przez to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strony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fajna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za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nigdy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żaden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paparazzi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biegał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wychodziłam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końcu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lastRenderedPageBreak/>
        <w:t>imprezy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często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ci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fotografowie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wiedzieli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przechodziłam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bokiem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: "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?" Ale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wtedy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żadnych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osób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cieniu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racji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rodzaj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racji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prowadzenie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kariery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staram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wychodzić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niszy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zaczęłam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opowiadać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prywatnym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ono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udane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chciałabym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nadzieję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historią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7E92EEE7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przepiękna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historia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ponieważ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siedmiu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związku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żoną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swojej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miłości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65E3FCF7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rozdzieliło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was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ileś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lat.</w:t>
      </w:r>
    </w:p>
    <w:p w14:paraId="766C830B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trzydzieści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lat.</w:t>
      </w:r>
    </w:p>
    <w:p w14:paraId="3BEC2BBE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Niezwykłe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miłość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rdzewieje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6E56DD7B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przykładem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miłość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rdzewieje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Gdyby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rdzewiała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to 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by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nieszczęść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albo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bylibyśmy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szczęśliwi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miłością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157BA023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Opowiedz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to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42BB1A48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jest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dosyć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niewiarygodne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wpływa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artystycznie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przekłada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energię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ja-</w:t>
      </w:r>
    </w:p>
    <w:p w14:paraId="1EEC258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zdaniem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niezłe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momencie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nieszczęśliwa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chociażby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Picking Up </w:t>
      </w:r>
      <w:proofErr w:type="gramStart"/>
      <w:r w:rsidRPr="00A338B5">
        <w:rPr>
          <w:rFonts w:eastAsia="MS Mincho" w:cs="Calibri"/>
          <w:color w:val="000000" w:themeColor="text1"/>
          <w:sz w:val="20"/>
          <w:lang w:val="en-US"/>
        </w:rPr>
        <w:t>The</w:t>
      </w:r>
      <w:proofErr w:type="gram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Pieces,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zbieranie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nowo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dwadzieścia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wtedy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strasznych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powijakach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jakichś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zaręczynach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zerwanych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facetem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nosił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nazwiska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pseudonimu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żadnych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mediach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kilka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, no przez-</w:t>
      </w:r>
    </w:p>
    <w:p w14:paraId="6467AE89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wersje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wydarzenia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obydwie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prawdziwe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rozstanie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człowiekiem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chwilę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będziemy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mu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poświęcać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warte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cennego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rozstanie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zbiegło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nagraniem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Umiera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piękno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poświęconą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powstaniu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warszawskiemu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789FB474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I long story short, jak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dziadek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powstańcem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Nazywał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Jan Zarański,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Zar Jan,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Zarański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Jan. I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historii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długo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opowiadałam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mediach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opowiadać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pseudonimu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historii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nieudanej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miłosnej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wtedy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etapie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dwadzieścia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prywatne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powijakach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naprawdę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zdaniem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piękną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sposób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smutną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mogę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nagrywać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energię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... Ja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odwrotności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nagrałaś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dużo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totalnie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hitów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energetycznych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21DABB8E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Więc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miłość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rdzewieje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Powróciła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Obydwoje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rozwodach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Postanowiliśmy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5F5A025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bagażem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doświadczeń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1B188F9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Trudnych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doświadczeń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podobnych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doświadczeń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Pokiereszowani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wiedzący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pójdziemy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żadne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zgniłe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kompromisy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więcej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dokładnie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18492804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dojrzały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związek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dwojga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mieli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rodziny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chcieli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relacjach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udało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wielu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powodów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przeszliśmy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długą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drogę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zanim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zdecydowaliśmy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ślub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zamieszkanie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huzia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Józia,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siebie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rzuciliśmy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patrząc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wszystko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wokół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wolno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poznawały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Odwiedzaliśmy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początku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chwilę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osobno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990CF9C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patchworki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wcale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łatwą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53796950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Nie.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Osobno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mieszkaliśmy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wspólne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wakacje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braliśmy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ślub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cudowne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widzieć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miny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dzieciaków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super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momenty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jak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rodzinie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trudne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bywają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napięcia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i-i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animozje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naprawdę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dobrze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rodzina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zrekonstruowana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nazywa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patchworkowa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fajnie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budowaliśmy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solidnych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podstawach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powoli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warto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historią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nadzieję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wyszło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wychodzi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połowie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zdaje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lastRenderedPageBreak/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statystykach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Wiele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osób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rozwodzi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bagaż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trudnych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doświadczeń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uważam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momencie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kogoś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spotkać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Moja mama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wzięła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parę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ślub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73CA1380" w14:textId="77777777" w:rsidR="00A338B5" w:rsidRPr="00A338B5" w:rsidRDefault="00A338B5" w:rsidP="00A338B5">
      <w:pPr>
        <w:keepNext/>
        <w:keepLines/>
        <w:spacing w:before="200" w:after="0" w:line="256" w:lineRule="auto"/>
        <w:outlineLvl w:val="1"/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</w:pP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Życie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po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pięćdziesiątce</w:t>
      </w:r>
      <w:proofErr w:type="spellEnd"/>
    </w:p>
    <w:p w14:paraId="2A5B15DB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Nawet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Sama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odpowiedziała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pytanie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Chyba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Chyba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ciekawa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the best is yet to come.</w:t>
      </w:r>
    </w:p>
    <w:p w14:paraId="03622BE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kocham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ten standard.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Wprowadź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go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repertuaru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wyśpiewasz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Bo ja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uważam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co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683A2EDA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>Tak. Mantra.</w:t>
      </w:r>
    </w:p>
    <w:p w14:paraId="1B24526A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jest.</w:t>
      </w:r>
    </w:p>
    <w:p w14:paraId="5B7A7197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wyśpiewałaś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obecną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sytuację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036499D5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długo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piosenkę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Throw It Away. I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tekście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napisanym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wspaniałą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Abe Lincoln jest ten fragment,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you will never lose a thing if it belongs to you. Nie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stracisz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czegoś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 do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ciebie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należy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Jeżeli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tracisz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sytuacje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456E2A0A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meant to be.</w:t>
      </w:r>
    </w:p>
    <w:p w14:paraId="2E4F9B2C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Najwidoczniej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gramStart"/>
      <w:r w:rsidRPr="00A338B5">
        <w:rPr>
          <w:rFonts w:eastAsia="MS Mincho" w:cs="Calibri"/>
          <w:color w:val="000000" w:themeColor="text1"/>
          <w:sz w:val="20"/>
          <w:lang w:val="en-US"/>
        </w:rPr>
        <w:t>Meant</w:t>
      </w:r>
      <w:proofErr w:type="gram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for you.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wyśpiewałam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3F00C32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cudowne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chińskie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powiedzenie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goń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ucieka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jeżeli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twój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wróci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1B4B4C51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dokładnie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piosenka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będzie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tobą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throw it away.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odpuścić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wyrzucenie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wypuszczenie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32BB8C27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Nie let it go,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5FFC8E01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>Tak.</w:t>
      </w:r>
    </w:p>
    <w:p w14:paraId="76E0B465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Wypuść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siebie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2575867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wyjdzie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twojego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systemu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zajmuje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dużo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ja,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naprawdę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często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wywiadach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pismach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rozmowach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kobiety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różnym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etapie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uważam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najlepszy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często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dystans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czytając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naprawdę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ręką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sercu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pięćdziesiątka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jakimś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przełomem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28B391B7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Tak? Czujesz </w:t>
      </w:r>
      <w:proofErr w:type="gramStart"/>
      <w:r w:rsidRPr="00A338B5">
        <w:rPr>
          <w:rFonts w:eastAsia="MS Mincho" w:cs="Calibri"/>
          <w:color w:val="000000" w:themeColor="text1"/>
          <w:sz w:val="20"/>
          <w:lang w:val="en-US"/>
        </w:rPr>
        <w:t>to</w:t>
      </w:r>
      <w:proofErr w:type="gram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0BE9EC34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Maćkiem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końcu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turbulencji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różnych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nieudanych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relacji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małżeństwo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rozwodzisz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umówmy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rodzajem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porażki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dwóch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stron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28174EC0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fatalne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2134D6A5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cieszyć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odwagę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wyjść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relacji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odchodź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 ty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czujesz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musisz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Ale, ale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zawsze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rodzaj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porażki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zawsze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przeżywają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sposób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31B48F1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często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biorą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winę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siebie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8CA0697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96B9BD0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najstraszniejsze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045339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ale, ale,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wrażenie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dobrym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miejscu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kobieta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artystka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właściwie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najważniejsze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pytają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marzysz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marzę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moi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bliscy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zdrowa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resztę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wypracuję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stworzę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cierpliwą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osobą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? I </w:t>
      </w:r>
      <w:proofErr w:type="gramStart"/>
      <w:r w:rsidRPr="00A338B5">
        <w:rPr>
          <w:rFonts w:eastAsia="MS Mincho" w:cs="Calibri"/>
          <w:color w:val="000000" w:themeColor="text1"/>
          <w:sz w:val="20"/>
          <w:lang w:val="en-US"/>
        </w:rPr>
        <w:t>ta</w:t>
      </w:r>
      <w:proofErr w:type="gram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droga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konsekwentna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79D8BDBB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To jest ten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twój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Koziorożec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0AF3B0A4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lastRenderedPageBreak/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Tak.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Końcówka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Koziorożca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Wodnik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więc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taka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pomieszana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zodiakalnie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dużo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Wodnika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artystycznego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1CC2F43" w14:textId="77777777" w:rsidR="00A338B5" w:rsidRPr="00A338B5" w:rsidRDefault="00A338B5" w:rsidP="00A338B5">
      <w:pPr>
        <w:keepNext/>
        <w:keepLines/>
        <w:spacing w:before="200" w:after="0" w:line="256" w:lineRule="auto"/>
        <w:outlineLvl w:val="1"/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</w:pPr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Prawa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artystów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i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kulisy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show-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biznesu</w:t>
      </w:r>
      <w:proofErr w:type="spellEnd"/>
    </w:p>
    <w:p w14:paraId="513DF335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co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pokolenia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zaczynało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robić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karierę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dziewięćdziesiątych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wykorzystywane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wytwórnie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menadżerki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menadżerów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uciekali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za ocean,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wiadomo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co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mieli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miliony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50A8183D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rzadko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jeżeli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udało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generalnie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warto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wspomnieć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autorami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prawda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swoich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dokonań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właścicielami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własnych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5BB6A9C9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Interesów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uczciwych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same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zajęły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uważam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powinno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uczyć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szkołach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muzycznych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wydziałach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wokalnych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aktorskich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dalej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powinien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przedmiot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my,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my-</w:t>
      </w:r>
    </w:p>
    <w:p w14:paraId="099C64C1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odklejeni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troszeczkę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chodzenia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stąpania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mocno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nogami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ziemi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strony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wspaniale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pewnie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robimy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robimy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strony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podpisywanie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kontraktów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muszę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powiedzieć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długo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zawierzałam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różnym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osobom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koszt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płaci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?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strony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jeżeli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doświadczony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menadżer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dzięki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menadżerom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zaistnieć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często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oni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kontakty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wszystko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naczynia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połączone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doświadczenie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wielu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doświadczonego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menadżera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niedoświadczonej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artystki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artysty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przedmiot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powinien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kompletnie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ciągle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koncertuję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albo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zajmuję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moimi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dziećmi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nawet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przyjaciółki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spotkania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towarzyskie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FD206B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Rozumieć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brutto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brutto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netto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757B88D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wychodzisz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scenę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przygotowana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wokalnie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tekst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melodia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wyglądasz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samo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musisz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wiedzieć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podpisujesz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Bo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naprawdę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poczucie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pretensje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siebie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samych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troszeczkę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często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omawiane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kontrakty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wyglądałam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okno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patrzyłam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0B4FC38E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predyspozycji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E0DD94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wtedy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osobę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prowadzi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zaufanie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uczymy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trakcie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ci,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współczuję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ludziom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zaczynają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kariery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social media,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ilości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lajków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rolki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wszystko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zmieniło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ostatnich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454751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rozmowa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taka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ogromną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przyjemnością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przykład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wyprzedaję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salę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albo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albo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wyprzedaję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pusto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koncertach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sytuacje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patrzył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tam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followersów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 moi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Instagrama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często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771C00F0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Wszystko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dokładnie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samą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sytuację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85CE96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I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tysięcy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lajków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Instagramie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wrażenia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jakkolwiek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umniejsza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twórczości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którymi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gram. No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zmieniły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trudniejsze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pewnym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sensie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6F72012E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ten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świat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skurczył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Ty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zrobiłaś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jazzową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polską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artystką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Blue Note.</w:t>
      </w:r>
    </w:p>
    <w:p w14:paraId="03A444D7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jak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robi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4FF19AC9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zacznijmy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tutaj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zdementować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niejasności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pogłoski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szyld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Blue Note Records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kilku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prawda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Moja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fizycznie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została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wydana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Turcji,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Japonii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Polsce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02CBF115" w14:textId="77777777" w:rsidR="00A338B5" w:rsidRPr="00A338B5" w:rsidRDefault="00A338B5" w:rsidP="00A338B5">
      <w:pPr>
        <w:keepNext/>
        <w:keepLines/>
        <w:spacing w:before="200" w:after="0" w:line="256" w:lineRule="auto"/>
        <w:outlineLvl w:val="1"/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</w:pP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lastRenderedPageBreak/>
        <w:t>Zaangażowanie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i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pomoc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innym</w:t>
      </w:r>
      <w:proofErr w:type="spellEnd"/>
    </w:p>
    <w:p w14:paraId="64EC60DC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wyżej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wchodzisz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drabinie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ci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zaglądają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spódnicę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5B4CB489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pewno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jest. No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hejt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spotkał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najpierw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działalność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kampanią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przeciw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homofobii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Kiedy,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ambasadorką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kampanią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zaczęłam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działać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Sojuszniczką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nazywa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sojuszniczka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kampanii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przeciw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homofobii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zaawansowanej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ciąży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nagrywałam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dalej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ci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pedał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urodzi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kariera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kończy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pedilstwem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reklamować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przykre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politycznie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sympatiom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swoim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uważałam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źle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należy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Chociaż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uważam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dobrze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wykorzystywani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żadną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partię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momenty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należy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należy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!</w:t>
      </w:r>
    </w:p>
    <w:p w14:paraId="28B6C9BB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Niezależnie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fortepianie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piosenki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literackie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dalej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obywatelem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765DC3C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dokładnie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sprzedaje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kwiaty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kwiaciarni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rozmawiać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pracy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głosuje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dlaczego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?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Dlaczego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gramStart"/>
      <w:r w:rsidRPr="00A338B5">
        <w:rPr>
          <w:rFonts w:eastAsia="MS Mincho" w:cs="Calibri"/>
          <w:color w:val="000000" w:themeColor="text1"/>
          <w:sz w:val="20"/>
          <w:lang w:val="en-US"/>
        </w:rPr>
        <w:t>my</w:t>
      </w:r>
      <w:proofErr w:type="gram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? </w:t>
      </w:r>
      <w:proofErr w:type="gramStart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proofErr w:type="gram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hejt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spotkał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wsparłam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wolne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Strajk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kobiet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ale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jasne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wolne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...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dyskusje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granica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? No,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obywatelami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występy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telewizji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publicznej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koniec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PiS-u,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zaproszona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rzadko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chodziłam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69BEA058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Ale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mnóstwo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szanuje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za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ten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komfort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umiesz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porzucić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jednak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stanąć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opowiedzieć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czyjejś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stronie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udzielasz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charytatywnie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lubisz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długo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uważałam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charytatywności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511A32CC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chwalić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czymś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Ula Jaworska,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prowadzi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swoją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fundację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poszukującą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bliźniaków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szpikowych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całym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świecie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twierdzi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należy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wtedy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ludziom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przykład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751BAC59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co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robić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miarę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dostępności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wspierać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akcje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przykład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lada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moment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będę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brała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udział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fundacji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dochód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będzie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przeznaczony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materace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antyodleżynowe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osób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etapie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właściwie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przejścia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stronę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wstaną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wtedy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mogę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powiedzieć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fanom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Słuchajcie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będę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brała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pieniędzy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za ten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żadnych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wszystkie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bilety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dochód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biletów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pójdzie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ileś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materacy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one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drogie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kupić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sensie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należy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należy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oddychające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odleżyn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 one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swoją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cenę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związku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hospicja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momencie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jest.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chwalimy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ludziach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potrzebie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różne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zaproszona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przecież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propozycja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wzięcia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udziału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zawsze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chętnie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wspieram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okazji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poczucie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wtedy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zawód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próżny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więcej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znowu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maluję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Znowu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dobieram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sukienkę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fajnie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czuć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widzę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podziw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oczach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1AFD648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potrzebne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11BC5D0E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24A8DD9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wykorzystać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130744F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dar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Zostałam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obdarzona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docieram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lubię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bawić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publiczność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Lubię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sylwestrowe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fajne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dalej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nic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złego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poważnych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sprawach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przyczynić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pomóc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wtedy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poczucie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egocentryczką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zawód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egocentryczny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kręci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cały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wokół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wokół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wyjazdy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3AEAB033" w14:textId="77777777" w:rsidR="00A338B5" w:rsidRPr="00A338B5" w:rsidRDefault="00A338B5" w:rsidP="00A338B5">
      <w:pPr>
        <w:keepNext/>
        <w:keepLines/>
        <w:spacing w:before="200" w:after="0" w:line="256" w:lineRule="auto"/>
        <w:outlineLvl w:val="1"/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</w:pPr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Nowa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płyta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Kayah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i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współpraca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z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Agą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Zaryan</w:t>
      </w:r>
    </w:p>
    <w:p w14:paraId="5876798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co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muszę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powiedzieć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Bo,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ludzie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wiedzą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zgodziłaś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wesprzeć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wokalnie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5420F114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ukaże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dopiero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marcu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mogę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doczekać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ECD7F95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wszyscy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zaczniemy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budzić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życia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zimowym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, „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Jezaja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”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ujrzy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światło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dzienne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dobry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7CA43F8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lastRenderedPageBreak/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pięknie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pięknie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zaśpiewałaś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„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Testosteronie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”,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kompletnie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zmieniając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charakter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piosenki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42549E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wprosiłam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piosenkę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?</w:t>
      </w:r>
    </w:p>
    <w:p w14:paraId="6590D724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prócz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ciebie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nic. A ja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Jazzmin,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usłyszałam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ten program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chłopakami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przecież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chłopaków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występuję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09A7113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ale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--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to 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jazzie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piękne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jazzie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jazz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ci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wyśmienici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oni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mogą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składzie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my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różnych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składach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muzycy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różnych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składach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tutaj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dzielenie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gram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grupą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no,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trzech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basistów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którymi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gram,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Darek Oleszkiewicz,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jeżeli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Stanach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nagrywam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go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zapraszam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on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mieszka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Los Angeles. Gram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Michałem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Barańskim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albo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Sławkiem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Kurkiewiczem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dalej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Mam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kilku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muzyków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instrumencie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wymienny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skład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wracając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do „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Jezaji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”,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usłyszałam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Jazzmin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ty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zaproponowałaś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mi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zaśpiewała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balladę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 ja, a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ten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testosteron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No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testosteron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ale. No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zaprosiłaś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3FF09615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Spotkanie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cudowna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ostatnio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Londynie,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graliśmy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„Jezaję”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Ania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dzień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wcześniej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BBA759B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przyszła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koncert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Usiadła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rzędzie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płaszczyku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bez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makijażu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bez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niczego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: „Ania!” Ze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sceny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B3E6F50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„Ania!”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zagramy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portfel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znaczy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portret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 „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Chodź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wejdź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scenę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”. „Dobra”.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rozumiesz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so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wyszła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umawiała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: „Kasia,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tylko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wstęp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”.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: „Dobra, dobra”.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zaśpiewałyśmy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jakbyśmy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umawiały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ogóle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latami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Słuchaj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najcenniejsze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chwile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754105C8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cieszę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mogę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częścią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wspaniałej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5A87D2EC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cieszę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dumna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wszędzie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mogę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opowiadam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ważna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rzecz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została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wy-wydana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twoją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wytwórnię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27B39EF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A,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czyli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Aga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Asia.</w:t>
      </w:r>
    </w:p>
    <w:p w14:paraId="30E58361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Tak. I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póki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co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ostatnia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dopiero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wytwórnia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powstała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zeszłym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Bo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spontanicznie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intuicyjnie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działając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chwilowy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jakiś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kaprys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długi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proces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myślowy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poprzedzał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decyzję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Odeszłam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piętnastu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dużej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wytwórni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gdyż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przez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tam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czułam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naprawdę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dobrze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coraz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gorzej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 pod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koniec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źle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6FEDF56E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zdecydowałam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odejść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moja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dwunasta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wydałam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płytę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Asią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Dwie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dziewczyny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Asia,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show-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biznesem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temu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nic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wspólnego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ani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fonografią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jestem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podopieczną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flecie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po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szkole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muzycznej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tata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wyśmienitym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waltornistą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więc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ma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Artystyczną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duszę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wykształcona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menadżerką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która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od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lat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szkolona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żeby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nasza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duma,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zrobiłyśmy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mamy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winyl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piękny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16ED6AF5" w14:textId="77777777" w:rsidR="00A338B5" w:rsidRPr="00A338B5" w:rsidRDefault="00A338B5" w:rsidP="00A338B5">
      <w:pPr>
        <w:keepNext/>
        <w:keepLines/>
        <w:spacing w:before="200" w:after="0" w:line="256" w:lineRule="auto"/>
        <w:outlineLvl w:val="1"/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</w:pP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Śpiew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na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żywo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i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wolność</w:t>
      </w:r>
      <w:proofErr w:type="spellEnd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A338B5">
        <w:rPr>
          <w:rFonts w:eastAsia="MS Gothic" w:cs="Calibri"/>
          <w:b/>
          <w:bCs/>
          <w:color w:val="000000" w:themeColor="text1"/>
          <w:sz w:val="26"/>
          <w:szCs w:val="26"/>
          <w:lang w:val="en-US"/>
        </w:rPr>
        <w:t>jazzu</w:t>
      </w:r>
      <w:proofErr w:type="spellEnd"/>
    </w:p>
    <w:p w14:paraId="2D2D055B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będziemy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śpiewały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żywo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3333516C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Bo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ostatnio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festiwalu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artystka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śpiewała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pełnego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playbacku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52C75C2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musi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po co. Nie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powinno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źle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mówić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innych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zjawiskach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4526F552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Tak,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sobie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szczerze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uważam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musi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strasznie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to 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bardziej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chyba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stresujące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pełnego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playbacku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żywo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Bo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jednak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029E2AA0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Musisz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bardzo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pilnować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8D5FBD1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lastRenderedPageBreak/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No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cieszę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śpiewam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rodzaj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kompletnie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by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przeszło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by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zupełnie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udało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Bo u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naprawdę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za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piosenka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brzmi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trochę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inaczej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142A438B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oddech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inny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346DE1F6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Tak.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wstęp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zakończenie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kto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zagra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solo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czy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zaśpiewa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tempie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zaśpiewa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właśnie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piękne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Wiesz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ten jazz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daje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pełną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swobodę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wyrazu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myślę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podświadomie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początku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opowiadałam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szkole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muzycznej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pierwszego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stopnia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mimo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tata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pianistą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on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gra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muzykę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klasyczną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palec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w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momencie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jeszcze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powiedziane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jaki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dźwięk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jak on ma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zagrany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niestylowo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już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należy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Być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podświadomie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do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jazzu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doszłam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wiedząc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-</w:t>
      </w:r>
    </w:p>
    <w:p w14:paraId="768266FA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Kayah: </w:t>
      </w:r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Daje Ci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wolność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03B58DC1" w14:textId="77777777" w:rsidR="00A338B5" w:rsidRPr="00A338B5" w:rsidRDefault="00A338B5" w:rsidP="00A338B5">
      <w:pPr>
        <w:spacing w:after="60" w:line="256" w:lineRule="auto"/>
        <w:rPr>
          <w:rFonts w:eastAsia="MS Mincho" w:cs="Calibri"/>
          <w:color w:val="000000" w:themeColor="text1"/>
          <w:sz w:val="20"/>
          <w:lang w:val="en-US"/>
        </w:rPr>
      </w:pPr>
      <w:r w:rsidRPr="00A338B5">
        <w:rPr>
          <w:rFonts w:eastAsia="MS Mincho" w:cs="Calibri"/>
          <w:b/>
          <w:color w:val="000000" w:themeColor="text1"/>
          <w:sz w:val="20"/>
          <w:lang w:val="en-US"/>
        </w:rPr>
        <w:t xml:space="preserve">Aga Zaryan: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Nikt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mi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powie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że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ale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dlaczego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? Bo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można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i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nikt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będzie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mógł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Oczywiście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jednym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się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będzie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to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podobać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drugim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nie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ale to jest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mój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głos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. Ja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zaśpiewam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tak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, jak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chcę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za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każdym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 xml:space="preserve"> </w:t>
      </w:r>
      <w:proofErr w:type="spellStart"/>
      <w:r w:rsidRPr="00A338B5">
        <w:rPr>
          <w:rFonts w:eastAsia="MS Mincho" w:cs="Calibri"/>
          <w:color w:val="000000" w:themeColor="text1"/>
          <w:sz w:val="20"/>
          <w:lang w:val="en-US"/>
        </w:rPr>
        <w:t>razem</w:t>
      </w:r>
      <w:proofErr w:type="spellEnd"/>
      <w:r w:rsidRPr="00A338B5">
        <w:rPr>
          <w:rFonts w:eastAsia="MS Mincho" w:cs="Calibri"/>
          <w:color w:val="000000" w:themeColor="text1"/>
          <w:sz w:val="20"/>
          <w:lang w:val="en-US"/>
        </w:rPr>
        <w:t>.</w:t>
      </w:r>
    </w:p>
    <w:p w14:paraId="186739A3" w14:textId="2FFE645E" w:rsidR="006331F4" w:rsidRPr="00C52B76" w:rsidRDefault="006331F4" w:rsidP="00C52B76">
      <w:pPr>
        <w:pStyle w:val="NormalnyWeb"/>
        <w:rPr>
          <w:rFonts w:ascii="Calibri" w:hAnsi="Calibri" w:cs="Calibri"/>
          <w:sz w:val="22"/>
          <w:szCs w:val="22"/>
        </w:rPr>
      </w:pPr>
    </w:p>
    <w:sectPr w:rsidR="006331F4" w:rsidRPr="00C52B76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EC7C9" w14:textId="77777777" w:rsidR="002913A9" w:rsidRDefault="002913A9" w:rsidP="00F92223">
      <w:pPr>
        <w:spacing w:after="0" w:line="240" w:lineRule="auto"/>
      </w:pPr>
      <w:r>
        <w:separator/>
      </w:r>
    </w:p>
  </w:endnote>
  <w:endnote w:type="continuationSeparator" w:id="0">
    <w:p w14:paraId="0C99CE95" w14:textId="77777777" w:rsidR="002913A9" w:rsidRDefault="002913A9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6294" w14:textId="77777777" w:rsidR="00F92223" w:rsidRDefault="002913A9" w:rsidP="00F92223">
    <w:pPr>
      <w:pStyle w:val="Stopka"/>
      <w:jc w:val="center"/>
    </w:pPr>
    <w:r>
      <w:rPr>
        <w:noProof/>
        <w:lang w:eastAsia="pl-PL"/>
      </w:rPr>
      <w:pict w14:anchorId="5852DF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B8C0E" w14:textId="77777777" w:rsidR="002913A9" w:rsidRDefault="002913A9" w:rsidP="00F92223">
      <w:pPr>
        <w:spacing w:after="0" w:line="240" w:lineRule="auto"/>
      </w:pPr>
      <w:r>
        <w:separator/>
      </w:r>
    </w:p>
  </w:footnote>
  <w:footnote w:type="continuationSeparator" w:id="0">
    <w:p w14:paraId="37871537" w14:textId="77777777" w:rsidR="002913A9" w:rsidRDefault="002913A9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59485" w14:textId="77777777" w:rsidR="00F92223" w:rsidRDefault="002913A9">
    <w:pPr>
      <w:pStyle w:val="Nagwek"/>
    </w:pPr>
    <w:r>
      <w:rPr>
        <w:noProof/>
        <w:lang w:eastAsia="pl-PL"/>
      </w:rPr>
      <w:pict w14:anchorId="05884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1F4"/>
    <w:rsid w:val="001C2312"/>
    <w:rsid w:val="002913A9"/>
    <w:rsid w:val="002B1B66"/>
    <w:rsid w:val="002E206F"/>
    <w:rsid w:val="00381C88"/>
    <w:rsid w:val="00463920"/>
    <w:rsid w:val="00473385"/>
    <w:rsid w:val="004A7143"/>
    <w:rsid w:val="00622842"/>
    <w:rsid w:val="006331F4"/>
    <w:rsid w:val="006D4C61"/>
    <w:rsid w:val="0081328C"/>
    <w:rsid w:val="00892FE1"/>
    <w:rsid w:val="008C7692"/>
    <w:rsid w:val="00936F73"/>
    <w:rsid w:val="009D549D"/>
    <w:rsid w:val="009D5550"/>
    <w:rsid w:val="00A01F46"/>
    <w:rsid w:val="00A250FF"/>
    <w:rsid w:val="00A338B5"/>
    <w:rsid w:val="00B521F1"/>
    <w:rsid w:val="00B82769"/>
    <w:rsid w:val="00B918D6"/>
    <w:rsid w:val="00BD62D7"/>
    <w:rsid w:val="00BE0C9D"/>
    <w:rsid w:val="00C52B76"/>
    <w:rsid w:val="00CE3A19"/>
    <w:rsid w:val="00DF1635"/>
    <w:rsid w:val="00E96292"/>
    <w:rsid w:val="00EF438C"/>
    <w:rsid w:val="00F15D37"/>
    <w:rsid w:val="00F90B26"/>
    <w:rsid w:val="00F92223"/>
    <w:rsid w:val="00FC1141"/>
    <w:rsid w:val="00FD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F28FE"/>
  <w15:chartTrackingRefBased/>
  <w15:docId w15:val="{280E3EFC-D57A-4B84-9CC9-564E61D9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6331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331F4"/>
    <w:rPr>
      <w:b/>
      <w:bCs/>
    </w:rPr>
  </w:style>
  <w:style w:type="character" w:styleId="Uwydatnienie">
    <w:name w:val="Emphasis"/>
    <w:uiPriority w:val="20"/>
    <w:qFormat/>
    <w:rsid w:val="006331F4"/>
    <w:rPr>
      <w:i/>
      <w:iCs/>
    </w:rPr>
  </w:style>
  <w:style w:type="paragraph" w:customStyle="1" w:styleId="isselectedend">
    <w:name w:val="isselectedend"/>
    <w:basedOn w:val="Normalny"/>
    <w:rsid w:val="00BE0C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0</TotalTime>
  <Pages>8</Pages>
  <Words>3906</Words>
  <Characters>23437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27289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2026-10-26T12:45:00Z</dcterms:created>
  <dcterms:modified xsi:type="dcterms:W3CDTF">2026-10-26T12:45:00Z</dcterms:modified>
</cp:coreProperties>
</file>