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5E20" w14:textId="38D93D00" w:rsidR="00A46DD3" w:rsidRPr="005C3333" w:rsidRDefault="00AC0B7A" w:rsidP="00A46DD3">
      <w:pPr>
        <w:jc w:val="right"/>
        <w:rPr>
          <w:rFonts w:cs="Calibri"/>
        </w:rPr>
      </w:pPr>
      <w:r>
        <w:rPr>
          <w:rFonts w:cs="Calibri"/>
        </w:rPr>
        <w:t>2</w:t>
      </w:r>
      <w:r w:rsidR="00505E2B">
        <w:rPr>
          <w:rFonts w:cs="Calibri"/>
        </w:rPr>
        <w:t>6</w:t>
      </w:r>
      <w:r>
        <w:rPr>
          <w:rFonts w:cs="Calibri"/>
        </w:rPr>
        <w:t>.10</w:t>
      </w:r>
      <w:r w:rsidR="005C3333" w:rsidRPr="005C3333">
        <w:rPr>
          <w:rFonts w:cs="Calibri"/>
        </w:rPr>
        <w:t>.</w:t>
      </w:r>
      <w:proofErr w:type="gramStart"/>
      <w:r w:rsidR="00A46DD3" w:rsidRPr="005C3333">
        <w:rPr>
          <w:rFonts w:cs="Calibri"/>
        </w:rPr>
        <w:t>2026r.</w:t>
      </w:r>
      <w:proofErr w:type="gramEnd"/>
    </w:p>
    <w:p w14:paraId="0D672902" w14:textId="5ECC5667" w:rsidR="00A46DD3" w:rsidRDefault="00A46DD3" w:rsidP="00EC7839">
      <w:pPr>
        <w:rPr>
          <w:rFonts w:cs="Calibri"/>
        </w:rPr>
      </w:pPr>
      <w:r w:rsidRPr="005C3333">
        <w:rPr>
          <w:rFonts w:cs="Calibri"/>
        </w:rPr>
        <w:t>INFORMACJA PRASOWA</w:t>
      </w:r>
    </w:p>
    <w:p w14:paraId="1B6B7D4A" w14:textId="77777777" w:rsidR="00EC7839" w:rsidRPr="00EC7839" w:rsidRDefault="00EC7839" w:rsidP="00EC7839">
      <w:pPr>
        <w:rPr>
          <w:rStyle w:val="Pogrubienie"/>
          <w:rFonts w:cs="Calibri"/>
          <w:b w:val="0"/>
          <w:bCs w:val="0"/>
        </w:rPr>
      </w:pPr>
    </w:p>
    <w:p w14:paraId="3ABEA156" w14:textId="77777777" w:rsidR="00505E2B" w:rsidRPr="00505E2B" w:rsidRDefault="00505E2B" w:rsidP="00505E2B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>To już jutro! RMF Classic rusza przez Polskę z muzyką filmową. Sprawdź, gdzie spotkać ekipę stacji!</w:t>
      </w:r>
    </w:p>
    <w:p w14:paraId="3E403E94" w14:textId="77777777" w:rsidR="00505E2B" w:rsidRPr="00505E2B" w:rsidRDefault="00505E2B" w:rsidP="00505E2B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 xml:space="preserve">Już jutro, 27 października, RMF Classic podejmie wyjątkowe wyzwanie! Z okazji Dnia Muzyki Filmowej ekipa stacji przemierzy Polskę od Tatr aż po Bałtyk, tworząc „Najdłuższą Ścieżkę Dźwiękową w Polsce”. W pięciu miastach zabrzmi muzyka filmowa na żywo w wykonaniu góralskiego zespołu </w:t>
      </w:r>
      <w:proofErr w:type="spellStart"/>
      <w:r w:rsidRPr="00505E2B">
        <w:rPr>
          <w:rStyle w:val="Pogrubienie"/>
          <w:rFonts w:ascii="Calibri" w:hAnsi="Calibri" w:cs="Calibri"/>
          <w:sz w:val="22"/>
          <w:szCs w:val="22"/>
        </w:rPr>
        <w:t>FiśBanda</w:t>
      </w:r>
      <w:proofErr w:type="spellEnd"/>
      <w:r w:rsidRPr="00505E2B">
        <w:rPr>
          <w:rStyle w:val="Pogrubienie"/>
          <w:rFonts w:ascii="Calibri" w:hAnsi="Calibri" w:cs="Calibri"/>
          <w:sz w:val="22"/>
          <w:szCs w:val="22"/>
        </w:rPr>
        <w:t>. Nie zabraknie też niespodzianek i nagród dla mieszkańców!</w:t>
      </w:r>
    </w:p>
    <w:p w14:paraId="41AD818B" w14:textId="77777777" w:rsidR="00505E2B" w:rsidRPr="00505E2B" w:rsidRDefault="00505E2B" w:rsidP="00505E2B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05E2B">
        <w:rPr>
          <w:rFonts w:ascii="Calibri" w:hAnsi="Calibri" w:cs="Calibri"/>
          <w:sz w:val="22"/>
          <w:szCs w:val="22"/>
        </w:rPr>
        <w:t>Na trasie znajdą się Zakopane, Kraków, Warszawa, Gdańsk i Sopot. Mieszkańcy każdego z tych miast będą mogli spotkać ekipę RMF Classic i wspólnie świętować Dzień Muzyki Filmowej.</w:t>
      </w:r>
    </w:p>
    <w:p w14:paraId="384F79CD" w14:textId="77777777" w:rsidR="00505E2B" w:rsidRPr="00505E2B" w:rsidRDefault="00505E2B" w:rsidP="00505E2B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>Gdzie i kiedy spotkać ekipę RMF Classic?</w:t>
      </w:r>
    </w:p>
    <w:p w14:paraId="5C00922D" w14:textId="77777777" w:rsidR="00505E2B" w:rsidRPr="00505E2B" w:rsidRDefault="00505E2B" w:rsidP="00505E2B">
      <w:pPr>
        <w:pStyle w:val="NormalnyWeb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>6:30 – Zakopane</w:t>
      </w:r>
      <w:r w:rsidRPr="00505E2B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505E2B">
        <w:rPr>
          <w:rFonts w:ascii="Calibri" w:hAnsi="Calibri" w:cs="Calibri"/>
          <w:sz w:val="22"/>
          <w:szCs w:val="22"/>
        </w:rPr>
        <w:t>Rówień</w:t>
      </w:r>
      <w:proofErr w:type="spellEnd"/>
      <w:r w:rsidRPr="00505E2B">
        <w:rPr>
          <w:rFonts w:ascii="Calibri" w:hAnsi="Calibri" w:cs="Calibri"/>
          <w:sz w:val="22"/>
          <w:szCs w:val="22"/>
        </w:rPr>
        <w:t xml:space="preserve"> Krupowa, przy napisie „Zakopane”</w:t>
      </w:r>
    </w:p>
    <w:p w14:paraId="1CF4A6FC" w14:textId="77777777" w:rsidR="00505E2B" w:rsidRPr="00505E2B" w:rsidRDefault="00505E2B" w:rsidP="00505E2B">
      <w:pPr>
        <w:pStyle w:val="NormalnyWeb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>9:30 – Kraków</w:t>
      </w:r>
      <w:r w:rsidRPr="00505E2B">
        <w:rPr>
          <w:rFonts w:ascii="Calibri" w:hAnsi="Calibri" w:cs="Calibri"/>
          <w:sz w:val="22"/>
          <w:szCs w:val="22"/>
        </w:rPr>
        <w:t>, plac pod Wawelem przy ul. Powiśle</w:t>
      </w:r>
    </w:p>
    <w:p w14:paraId="70B6D4D4" w14:textId="77777777" w:rsidR="00505E2B" w:rsidRPr="00505E2B" w:rsidRDefault="00505E2B" w:rsidP="00505E2B">
      <w:pPr>
        <w:pStyle w:val="NormalnyWeb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>14:30 – Warszawa</w:t>
      </w:r>
      <w:r w:rsidRPr="00505E2B">
        <w:rPr>
          <w:rFonts w:ascii="Calibri" w:hAnsi="Calibri" w:cs="Calibri"/>
          <w:sz w:val="22"/>
          <w:szCs w:val="22"/>
        </w:rPr>
        <w:t>, Pałac Kultury i Nauki</w:t>
      </w:r>
    </w:p>
    <w:p w14:paraId="310FCD91" w14:textId="77777777" w:rsidR="00505E2B" w:rsidRPr="00505E2B" w:rsidRDefault="00505E2B" w:rsidP="00505E2B">
      <w:pPr>
        <w:pStyle w:val="NormalnyWeb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>19:15 – Gdańsk</w:t>
      </w:r>
      <w:r w:rsidRPr="00505E2B">
        <w:rPr>
          <w:rFonts w:ascii="Calibri" w:hAnsi="Calibri" w:cs="Calibri"/>
          <w:sz w:val="22"/>
          <w:szCs w:val="22"/>
        </w:rPr>
        <w:t>, Zielony Most</w:t>
      </w:r>
    </w:p>
    <w:p w14:paraId="464DF397" w14:textId="77777777" w:rsidR="00505E2B" w:rsidRPr="00505E2B" w:rsidRDefault="00505E2B" w:rsidP="00505E2B">
      <w:pPr>
        <w:pStyle w:val="NormalnyWeb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>20:15 – Sopot</w:t>
      </w:r>
      <w:r w:rsidRPr="00505E2B">
        <w:rPr>
          <w:rFonts w:ascii="Calibri" w:hAnsi="Calibri" w:cs="Calibri"/>
          <w:sz w:val="22"/>
          <w:szCs w:val="22"/>
        </w:rPr>
        <w:t>, molo</w:t>
      </w:r>
    </w:p>
    <w:p w14:paraId="3786BF5F" w14:textId="77777777" w:rsidR="00505E2B" w:rsidRPr="00505E2B" w:rsidRDefault="00505E2B" w:rsidP="00505E2B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>Co ważne, lokalizację ekipy RMF Classic będzie można śledzić na specjalnej stronie internetowej!</w:t>
      </w:r>
      <w:r w:rsidRPr="00505E2B">
        <w:rPr>
          <w:rFonts w:ascii="Calibri" w:hAnsi="Calibri" w:cs="Calibri"/>
          <w:sz w:val="22"/>
          <w:szCs w:val="22"/>
        </w:rPr>
        <w:t xml:space="preserve"> Dzięki temu mieszkańcy będą mogli sprawdzić, gdzie aktualnie znajdują się uczestnicy muzycznej </w:t>
      </w:r>
      <w:proofErr w:type="gramStart"/>
      <w:r w:rsidRPr="00505E2B">
        <w:rPr>
          <w:rFonts w:ascii="Calibri" w:hAnsi="Calibri" w:cs="Calibri"/>
          <w:sz w:val="22"/>
          <w:szCs w:val="22"/>
        </w:rPr>
        <w:t>wyprawy,</w:t>
      </w:r>
      <w:proofErr w:type="gramEnd"/>
      <w:r w:rsidRPr="00505E2B">
        <w:rPr>
          <w:rFonts w:ascii="Calibri" w:hAnsi="Calibri" w:cs="Calibri"/>
          <w:sz w:val="22"/>
          <w:szCs w:val="22"/>
        </w:rPr>
        <w:t xml:space="preserve"> i dołączyć do wspólnej zabawy.</w:t>
      </w:r>
    </w:p>
    <w:p w14:paraId="47687F58" w14:textId="43DB7DC4" w:rsidR="00505E2B" w:rsidRPr="00505E2B" w:rsidRDefault="00505E2B" w:rsidP="00505E2B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05E2B">
        <w:rPr>
          <w:rStyle w:val="Pogrubienie"/>
          <w:rFonts w:ascii="Calibri" w:hAnsi="Calibri" w:cs="Calibri"/>
          <w:sz w:val="22"/>
          <w:szCs w:val="22"/>
        </w:rPr>
        <w:t xml:space="preserve">Śledź trasę ekipy RMF Classic tutaj: </w:t>
      </w:r>
      <w:hyperlink r:id="rId7" w:history="1">
        <w:r w:rsidR="0091114F" w:rsidRPr="00E858C1">
          <w:rPr>
            <w:rStyle w:val="Hipercze"/>
            <w:rFonts w:ascii="Calibri" w:hAnsi="Calibri" w:cs="Calibri"/>
            <w:sz w:val="22"/>
            <w:szCs w:val="22"/>
          </w:rPr>
          <w:t>https://www.rmfclassic.pl/a/najdluzsza-sciezka-dzwiekowa</w:t>
        </w:r>
      </w:hyperlink>
      <w:r w:rsidR="0091114F">
        <w:rPr>
          <w:rStyle w:val="Pogrubienie"/>
          <w:rFonts w:ascii="Calibri" w:hAnsi="Calibri" w:cs="Calibri"/>
          <w:sz w:val="22"/>
          <w:szCs w:val="22"/>
        </w:rPr>
        <w:t xml:space="preserve"> </w:t>
      </w:r>
    </w:p>
    <w:p w14:paraId="0EEA3906" w14:textId="77777777" w:rsidR="00505E2B" w:rsidRPr="00505E2B" w:rsidRDefault="00505E2B" w:rsidP="00505E2B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505E2B">
        <w:rPr>
          <w:rFonts w:ascii="Calibri" w:hAnsi="Calibri" w:cs="Calibri"/>
          <w:sz w:val="22"/>
          <w:szCs w:val="22"/>
        </w:rPr>
        <w:t>Zapraszamy lokalne media do przekazania informacji mieszkańcom i zachęcenia ich do wspólnego świętowania. Spotkajmy się na trasie „Najdłuższej Ścieżki Dźwiękowej w Polsce”!</w:t>
      </w:r>
    </w:p>
    <w:p w14:paraId="713BF54F" w14:textId="254C7333" w:rsidR="00A46DD3" w:rsidRPr="00EC7839" w:rsidRDefault="00A46DD3" w:rsidP="00EC7839">
      <w:pPr>
        <w:pStyle w:val="NormalnyWeb"/>
        <w:jc w:val="both"/>
        <w:rPr>
          <w:rFonts w:ascii="Calibri" w:hAnsi="Calibri" w:cs="Calibri"/>
          <w:sz w:val="22"/>
          <w:szCs w:val="22"/>
        </w:rPr>
      </w:pPr>
    </w:p>
    <w:sectPr w:rsidR="00A46DD3" w:rsidRPr="00EC7839" w:rsidSect="00F92223">
      <w:headerReference w:type="default" r:id="rId8"/>
      <w:footerReference w:type="default" r:id="rId9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90EBD" w14:textId="77777777" w:rsidR="00190528" w:rsidRDefault="00190528" w:rsidP="00F92223">
      <w:pPr>
        <w:spacing w:after="0" w:line="240" w:lineRule="auto"/>
      </w:pPr>
      <w:r>
        <w:separator/>
      </w:r>
    </w:p>
  </w:endnote>
  <w:endnote w:type="continuationSeparator" w:id="0">
    <w:p w14:paraId="5A7CEDB3" w14:textId="77777777" w:rsidR="00190528" w:rsidRDefault="00190528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99FD7" w14:textId="77777777" w:rsidR="00F92223" w:rsidRDefault="00190528" w:rsidP="00F92223">
    <w:pPr>
      <w:pStyle w:val="Stopka"/>
      <w:jc w:val="center"/>
    </w:pPr>
    <w:r>
      <w:rPr>
        <w:noProof/>
        <w:lang w:eastAsia="pl-PL"/>
      </w:rPr>
      <w:pict w14:anchorId="36CFF1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D036D" w14:textId="77777777" w:rsidR="00190528" w:rsidRDefault="00190528" w:rsidP="00F92223">
      <w:pPr>
        <w:spacing w:after="0" w:line="240" w:lineRule="auto"/>
      </w:pPr>
      <w:r>
        <w:separator/>
      </w:r>
    </w:p>
  </w:footnote>
  <w:footnote w:type="continuationSeparator" w:id="0">
    <w:p w14:paraId="787F625E" w14:textId="77777777" w:rsidR="00190528" w:rsidRDefault="00190528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A640" w14:textId="77777777" w:rsidR="00F92223" w:rsidRDefault="00190528">
    <w:pPr>
      <w:pStyle w:val="Nagwek"/>
    </w:pPr>
    <w:r>
      <w:rPr>
        <w:noProof/>
        <w:lang w:eastAsia="pl-PL"/>
      </w:rPr>
      <w:pict w14:anchorId="38307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52CE3"/>
    <w:multiLevelType w:val="multilevel"/>
    <w:tmpl w:val="7A24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871CBD"/>
    <w:multiLevelType w:val="multilevel"/>
    <w:tmpl w:val="7ADC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814082">
    <w:abstractNumId w:val="0"/>
  </w:num>
  <w:num w:numId="2" w16cid:durableId="671567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6DD3"/>
    <w:rsid w:val="000B1FC7"/>
    <w:rsid w:val="000F05E4"/>
    <w:rsid w:val="000F32C9"/>
    <w:rsid w:val="00117B15"/>
    <w:rsid w:val="0012637B"/>
    <w:rsid w:val="00190528"/>
    <w:rsid w:val="002263E1"/>
    <w:rsid w:val="002570ED"/>
    <w:rsid w:val="002E6DE5"/>
    <w:rsid w:val="00381C88"/>
    <w:rsid w:val="003A6F13"/>
    <w:rsid w:val="0047429C"/>
    <w:rsid w:val="00505E2B"/>
    <w:rsid w:val="00555CE8"/>
    <w:rsid w:val="005918AC"/>
    <w:rsid w:val="005C3333"/>
    <w:rsid w:val="00625640"/>
    <w:rsid w:val="00677F77"/>
    <w:rsid w:val="006F57B6"/>
    <w:rsid w:val="00700E82"/>
    <w:rsid w:val="00725490"/>
    <w:rsid w:val="0077407E"/>
    <w:rsid w:val="00857BB5"/>
    <w:rsid w:val="00892FE1"/>
    <w:rsid w:val="0091114F"/>
    <w:rsid w:val="009408B1"/>
    <w:rsid w:val="00974BD2"/>
    <w:rsid w:val="00995638"/>
    <w:rsid w:val="00A01F46"/>
    <w:rsid w:val="00A46DD3"/>
    <w:rsid w:val="00AC0B7A"/>
    <w:rsid w:val="00B84589"/>
    <w:rsid w:val="00BA44BF"/>
    <w:rsid w:val="00C73E34"/>
    <w:rsid w:val="00CE4FDB"/>
    <w:rsid w:val="00CF52EF"/>
    <w:rsid w:val="00D55DBB"/>
    <w:rsid w:val="00D72051"/>
    <w:rsid w:val="00E96292"/>
    <w:rsid w:val="00EC7839"/>
    <w:rsid w:val="00F03684"/>
    <w:rsid w:val="00F15D37"/>
    <w:rsid w:val="00F92223"/>
    <w:rsid w:val="00F9769F"/>
    <w:rsid w:val="00FC3633"/>
    <w:rsid w:val="00FD1F8F"/>
    <w:rsid w:val="00FE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09EFF"/>
  <w15:chartTrackingRefBased/>
  <w15:docId w15:val="{36AA0D37-02BF-4929-BCB0-80F247F0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unhideWhenUsed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46DD3"/>
    <w:rPr>
      <w:b/>
      <w:bCs/>
    </w:rPr>
  </w:style>
  <w:style w:type="character" w:customStyle="1" w:styleId="relative">
    <w:name w:val="relative"/>
    <w:basedOn w:val="Domylnaczcionkaakapitu"/>
    <w:rsid w:val="00A46DD3"/>
  </w:style>
  <w:style w:type="paragraph" w:customStyle="1" w:styleId="not-prose">
    <w:name w:val="not-prose"/>
    <w:basedOn w:val="Normalny"/>
    <w:rsid w:val="00A46D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5C3333"/>
    <w:rPr>
      <w:i/>
      <w:iCs/>
    </w:rPr>
  </w:style>
  <w:style w:type="character" w:styleId="Hipercze">
    <w:name w:val="Hyperlink"/>
    <w:basedOn w:val="Domylnaczcionkaakapitu"/>
    <w:uiPriority w:val="99"/>
    <w:unhideWhenUsed/>
    <w:rsid w:val="0091114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1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mfclassic.pl/a/najdluzsza-sciezka-dzwiekow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2026-10-26T12:00:00Z</dcterms:created>
  <dcterms:modified xsi:type="dcterms:W3CDTF">2026-10-26T12:00:00Z</dcterms:modified>
</cp:coreProperties>
</file>