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51B8" w14:textId="66ED59FB" w:rsidR="000C3B21" w:rsidRPr="00177AFE" w:rsidRDefault="00B34CDC" w:rsidP="000C3B21">
      <w:pPr>
        <w:jc w:val="right"/>
        <w:rPr>
          <w:rFonts w:cs="Calibri"/>
        </w:rPr>
      </w:pPr>
      <w:r>
        <w:rPr>
          <w:rFonts w:cs="Calibri"/>
        </w:rPr>
        <w:t>26.10</w:t>
      </w:r>
      <w:r w:rsidR="000C3B21" w:rsidRPr="00177AFE">
        <w:rPr>
          <w:rFonts w:cs="Calibri"/>
        </w:rPr>
        <w:t>.</w:t>
      </w:r>
      <w:proofErr w:type="gramStart"/>
      <w:r w:rsidR="000C3B21" w:rsidRPr="00177AFE">
        <w:rPr>
          <w:rFonts w:cs="Calibri"/>
        </w:rPr>
        <w:t>2026r.</w:t>
      </w:r>
      <w:proofErr w:type="gramEnd"/>
    </w:p>
    <w:p w14:paraId="14DCBFC3" w14:textId="77777777" w:rsidR="000C3B21" w:rsidRDefault="000C3B21" w:rsidP="000C3B21">
      <w:pPr>
        <w:rPr>
          <w:rFonts w:cs="Calibri"/>
        </w:rPr>
      </w:pPr>
      <w:r>
        <w:rPr>
          <w:rFonts w:cs="Calibri"/>
        </w:rPr>
        <w:t>ZAPIS ROZMOWY</w:t>
      </w:r>
    </w:p>
    <w:p w14:paraId="6E788C93" w14:textId="77777777" w:rsidR="00F15D37" w:rsidRPr="00905488" w:rsidRDefault="00F15D37">
      <w:pPr>
        <w:rPr>
          <w:rFonts w:cs="Calibri"/>
        </w:rPr>
      </w:pPr>
    </w:p>
    <w:p w14:paraId="6C78C00D" w14:textId="577D3B4A" w:rsidR="00905488" w:rsidRDefault="00130078" w:rsidP="00905488">
      <w:pPr>
        <w:spacing w:before="100" w:beforeAutospacing="1" w:after="100" w:afterAutospacing="1" w:line="240" w:lineRule="auto"/>
        <w:jc w:val="center"/>
        <w:rPr>
          <w:rFonts w:eastAsia="Times New Roman" w:cs="Calibri"/>
          <w:b/>
          <w:bCs/>
          <w:lang w:eastAsia="pl-PL"/>
        </w:rPr>
      </w:pPr>
      <w:r>
        <w:rPr>
          <w:rFonts w:eastAsia="Times New Roman" w:cs="Calibri"/>
          <w:b/>
          <w:bCs/>
          <w:lang w:eastAsia="pl-PL"/>
        </w:rPr>
        <w:t xml:space="preserve">MICHAŁ </w:t>
      </w:r>
      <w:r w:rsidR="00B34CDC">
        <w:rPr>
          <w:rFonts w:eastAsia="Times New Roman" w:cs="Calibri"/>
          <w:b/>
          <w:bCs/>
          <w:lang w:eastAsia="pl-PL"/>
        </w:rPr>
        <w:t>WR</w:t>
      </w:r>
      <w:r>
        <w:rPr>
          <w:rFonts w:eastAsia="Times New Roman" w:cs="Calibri"/>
          <w:b/>
          <w:bCs/>
          <w:lang w:eastAsia="pl-PL"/>
        </w:rPr>
        <w:t xml:space="preserve">ZOSEK </w:t>
      </w:r>
      <w:r w:rsidR="00905488" w:rsidRPr="00905488">
        <w:rPr>
          <w:rFonts w:eastAsia="Times New Roman" w:cs="Calibri"/>
          <w:b/>
          <w:bCs/>
          <w:lang w:eastAsia="pl-PL"/>
        </w:rPr>
        <w:t>GOŚCIEM GRZEGORZA KRYCHOWIAKA W PODCAŚCIE „W STYLU KRYCHOWIAKA”</w:t>
      </w:r>
    </w:p>
    <w:p w14:paraId="77293319" w14:textId="77777777" w:rsidR="00905488" w:rsidRPr="00905488" w:rsidRDefault="00905488" w:rsidP="00905488">
      <w:pPr>
        <w:spacing w:before="100" w:beforeAutospacing="1" w:after="100" w:afterAutospacing="1" w:line="240" w:lineRule="auto"/>
        <w:jc w:val="center"/>
        <w:rPr>
          <w:rFonts w:eastAsia="Times New Roman" w:cs="Calibri"/>
          <w:lang w:eastAsia="pl-PL"/>
        </w:rPr>
      </w:pPr>
    </w:p>
    <w:p w14:paraId="08DA04FA" w14:textId="77777777" w:rsidR="006C7387" w:rsidRDefault="006C7387" w:rsidP="006C7387">
      <w:pPr>
        <w:rPr>
          <w:sz w:val="21"/>
        </w:rPr>
      </w:pPr>
      <w:r>
        <w:rPr>
          <w:b/>
        </w:rPr>
        <w:t xml:space="preserve">Grzegorz </w:t>
      </w:r>
      <w:proofErr w:type="spellStart"/>
      <w:r>
        <w:rPr>
          <w:b/>
        </w:rPr>
        <w:t>Krychowiak</w:t>
      </w:r>
      <w:proofErr w:type="spellEnd"/>
      <w:r>
        <w:rPr>
          <w:b/>
        </w:rPr>
        <w:t xml:space="preserve">: </w:t>
      </w:r>
      <w:r>
        <w:t xml:space="preserve">Dorzuciłeś, że to nie tylko Tomasz Fornal, nie tylko z jednym siatkarzem współpracuje, ale z innym. </w:t>
      </w:r>
      <w:proofErr w:type="spellStart"/>
      <w:r>
        <w:t>Yy</w:t>
      </w:r>
      <w:proofErr w:type="spellEnd"/>
      <w:r>
        <w:t>, jak doszło do tej współpracy?</w:t>
      </w:r>
    </w:p>
    <w:p w14:paraId="2EFD8F76" w14:textId="77777777" w:rsidR="006C7387" w:rsidRDefault="006C7387" w:rsidP="006C7387">
      <w:r>
        <w:rPr>
          <w:b/>
        </w:rPr>
        <w:t xml:space="preserve">Michał </w:t>
      </w:r>
      <w:proofErr w:type="spellStart"/>
      <w:r>
        <w:rPr>
          <w:b/>
        </w:rPr>
        <w:t>Wrzosek</w:t>
      </w:r>
      <w:proofErr w:type="spellEnd"/>
      <w:r>
        <w:rPr>
          <w:b/>
        </w:rPr>
        <w:t xml:space="preserve">: </w:t>
      </w:r>
      <w:r>
        <w:t xml:space="preserve">Wiesz co? Zaprosiłem Tomka do swojego </w:t>
      </w:r>
      <w:proofErr w:type="spellStart"/>
      <w:r>
        <w:t>podcastu</w:t>
      </w:r>
      <w:proofErr w:type="spellEnd"/>
      <w:r>
        <w:t xml:space="preserve">, gdzie rozmawialiśmy na temat jego nawyków żywieniowych. On opowiadał trochę o tym, jak je. No, że jest ogromnym fanem zjedzenia czasem </w:t>
      </w:r>
      <w:proofErr w:type="spellStart"/>
      <w:r>
        <w:t>kebaba</w:t>
      </w:r>
      <w:proofErr w:type="spellEnd"/>
      <w:r>
        <w:t xml:space="preserve"> i pizzy na śniadanie.</w:t>
      </w:r>
    </w:p>
    <w:p w14:paraId="507574E3" w14:textId="77777777" w:rsidR="006C7387" w:rsidRDefault="006C7387" w:rsidP="006C7387">
      <w:r>
        <w:rPr>
          <w:b/>
        </w:rPr>
        <w:t xml:space="preserve">Grzegorz </w:t>
      </w:r>
      <w:proofErr w:type="spellStart"/>
      <w:r>
        <w:rPr>
          <w:b/>
        </w:rPr>
        <w:t>Krychowiak</w:t>
      </w:r>
      <w:proofErr w:type="spellEnd"/>
      <w:r>
        <w:rPr>
          <w:b/>
        </w:rPr>
        <w:t xml:space="preserve">: </w:t>
      </w:r>
      <w:r>
        <w:t>Bo mówisz czasami zjeść kebab. Ja z nim rozmawiałem. To, to nie jest nic złego od czasu do czasu pozwolić sobie na taki posiłek, ale tego tam było za dużo?</w:t>
      </w:r>
    </w:p>
    <w:p w14:paraId="45120C32" w14:textId="77777777" w:rsidR="006C7387" w:rsidRDefault="006C7387" w:rsidP="006C7387">
      <w:r>
        <w:rPr>
          <w:b/>
        </w:rPr>
        <w:t xml:space="preserve">Michał </w:t>
      </w:r>
      <w:proofErr w:type="spellStart"/>
      <w:r>
        <w:rPr>
          <w:b/>
        </w:rPr>
        <w:t>Wrzosek</w:t>
      </w:r>
      <w:proofErr w:type="spellEnd"/>
      <w:r>
        <w:rPr>
          <w:b/>
        </w:rPr>
        <w:t xml:space="preserve">: </w:t>
      </w:r>
      <w:r>
        <w:t>Tego tam było za dużo. No i myślę, że przede wszystkim wiesz, brakowało takiego poukładania tej diety, że było za mało regularności, bo Tomek wcześniej jadł często tylko dwa posiłki w ciągu dnia. Brakowało na pewno świeżych warzyw i owoców.</w:t>
      </w:r>
    </w:p>
    <w:p w14:paraId="606AAAEF" w14:textId="77777777" w:rsidR="006C7387" w:rsidRDefault="006C7387" w:rsidP="006C7387">
      <w:r>
        <w:rPr>
          <w:b/>
        </w:rPr>
        <w:t xml:space="preserve">Grzegorz </w:t>
      </w:r>
      <w:proofErr w:type="spellStart"/>
      <w:r>
        <w:rPr>
          <w:b/>
        </w:rPr>
        <w:t>Krychowiak</w:t>
      </w:r>
      <w:proofErr w:type="spellEnd"/>
      <w:r>
        <w:rPr>
          <w:b/>
        </w:rPr>
        <w:t xml:space="preserve">: </w:t>
      </w:r>
      <w:r>
        <w:t>Brakowało świadomości?</w:t>
      </w:r>
    </w:p>
    <w:p w14:paraId="772C8BAE" w14:textId="77777777" w:rsidR="006C7387" w:rsidRDefault="006C7387" w:rsidP="006C7387">
      <w:r>
        <w:rPr>
          <w:b/>
        </w:rPr>
        <w:t xml:space="preserve">Michał </w:t>
      </w:r>
      <w:proofErr w:type="spellStart"/>
      <w:r>
        <w:rPr>
          <w:b/>
        </w:rPr>
        <w:t>Wrzosek</w:t>
      </w:r>
      <w:proofErr w:type="spellEnd"/>
      <w:r>
        <w:rPr>
          <w:b/>
        </w:rPr>
        <w:t xml:space="preserve">: </w:t>
      </w:r>
      <w:r>
        <w:t>Trochę brakowało świadomości, ale też właśnie Tomek żył w takim przekonaniu, że jak zacznie jeść lepiej, to nic się nie zmieni, że na tyle jest mocny fizycznie, że na tyle jakby ciężko trenuje, że ta poprawa żywienia niewiele wniesie dodatkowych korzyści do, do jego funkcjonowania.</w:t>
      </w:r>
    </w:p>
    <w:p w14:paraId="02F791E5" w14:textId="77777777" w:rsidR="006C7387" w:rsidRDefault="006C7387" w:rsidP="006C7387">
      <w:r>
        <w:rPr>
          <w:b/>
        </w:rPr>
        <w:t xml:space="preserve">Grzegorz </w:t>
      </w:r>
      <w:proofErr w:type="spellStart"/>
      <w:r>
        <w:rPr>
          <w:b/>
        </w:rPr>
        <w:t>Krychowiak</w:t>
      </w:r>
      <w:proofErr w:type="spellEnd"/>
      <w:r>
        <w:rPr>
          <w:b/>
        </w:rPr>
        <w:t xml:space="preserve">: </w:t>
      </w:r>
      <w:r>
        <w:t>Jak z nim rozmawiałem, to on mi, tak dumnie powtarzał, że teraz jem owsiankę codziennie rano.</w:t>
      </w:r>
    </w:p>
    <w:p w14:paraId="6EA49F15" w14:textId="77777777" w:rsidR="006C7387" w:rsidRDefault="006C7387" w:rsidP="006C7387">
      <w:r>
        <w:rPr>
          <w:b/>
        </w:rPr>
        <w:t xml:space="preserve">Michał </w:t>
      </w:r>
      <w:proofErr w:type="spellStart"/>
      <w:r>
        <w:rPr>
          <w:b/>
        </w:rPr>
        <w:t>Wrzosek</w:t>
      </w:r>
      <w:proofErr w:type="spellEnd"/>
      <w:r>
        <w:rPr>
          <w:b/>
        </w:rPr>
        <w:t xml:space="preserve">: </w:t>
      </w:r>
      <w:r>
        <w:t xml:space="preserve">Wcześniej, on nawet my, gdy zaczęliśmy współpracę, Tomek dalej nie jadł śniadań. Jedliśmy dużą kolację i tak naprawdę pierwszy posiłek był po treningu dopiero. Tam był taki snack </w:t>
      </w:r>
      <w:proofErr w:type="spellStart"/>
      <w:r>
        <w:t>przedtreningowy</w:t>
      </w:r>
      <w:proofErr w:type="spellEnd"/>
      <w:r>
        <w:t>, żeby trochę doładować energii.</w:t>
      </w:r>
    </w:p>
    <w:p w14:paraId="3C77DEDE" w14:textId="77777777" w:rsidR="006C7387" w:rsidRDefault="006C7387" w:rsidP="006C7387">
      <w:r>
        <w:rPr>
          <w:b/>
        </w:rPr>
        <w:t xml:space="preserve">Michał </w:t>
      </w:r>
      <w:proofErr w:type="spellStart"/>
      <w:r>
        <w:rPr>
          <w:b/>
        </w:rPr>
        <w:t>Wrzosek</w:t>
      </w:r>
      <w:proofErr w:type="spellEnd"/>
      <w:r>
        <w:rPr>
          <w:b/>
        </w:rPr>
        <w:t xml:space="preserve">: </w:t>
      </w:r>
      <w:r>
        <w:t>To wtedy może to dalej nie zagrać. I, i myślę, że to jest ważnym tym elementem. Ale pamiętajmy też o tym, że najlepszym wyznacznikiem tego, czy jemy za mało, za dużo, czy w sam raz, też jest nas-nasza masa ciała.</w:t>
      </w:r>
    </w:p>
    <w:p w14:paraId="5DADCD54" w14:textId="77777777" w:rsidR="006C7387" w:rsidRDefault="006C7387" w:rsidP="006C7387">
      <w:r>
        <w:rPr>
          <w:b/>
        </w:rPr>
        <w:t xml:space="preserve">Grzegorz </w:t>
      </w:r>
      <w:proofErr w:type="spellStart"/>
      <w:r>
        <w:rPr>
          <w:b/>
        </w:rPr>
        <w:t>Krychowiak</w:t>
      </w:r>
      <w:proofErr w:type="spellEnd"/>
      <w:r>
        <w:rPr>
          <w:b/>
        </w:rPr>
        <w:t xml:space="preserve">: </w:t>
      </w:r>
      <w:r>
        <w:t>To, to, to zgodzę się z tym, dlatego że pamiętam, że, był taki rok, taki, taka przerwa, że jadłem tak jak piłkarz, będąc na wakacjach.</w:t>
      </w:r>
    </w:p>
    <w:p w14:paraId="6FAAF1D2" w14:textId="77777777" w:rsidR="006C7387" w:rsidRDefault="006C7387" w:rsidP="006C7387">
      <w:r>
        <w:rPr>
          <w:b/>
        </w:rPr>
        <w:t xml:space="preserve">Grzegorz </w:t>
      </w:r>
      <w:proofErr w:type="spellStart"/>
      <w:r>
        <w:rPr>
          <w:b/>
        </w:rPr>
        <w:t>Krychowiak</w:t>
      </w:r>
      <w:proofErr w:type="spellEnd"/>
      <w:r>
        <w:rPr>
          <w:b/>
        </w:rPr>
        <w:t xml:space="preserve">: </w:t>
      </w:r>
      <w:r>
        <w:t>I zdałem sobie sprawę, że, że powinienem zmniejszyć te porcje tego, tego dania, że po prostu było za dużo. Nie uprawiałem tyle wystarczająco sportu i jadłem po prostu za dużo.</w:t>
      </w:r>
    </w:p>
    <w:p w14:paraId="0C0BEB1F" w14:textId="77777777" w:rsidR="006C7387" w:rsidRDefault="006C7387" w:rsidP="006C7387">
      <w:r>
        <w:rPr>
          <w:b/>
        </w:rPr>
        <w:t xml:space="preserve">Grzegorz </w:t>
      </w:r>
      <w:proofErr w:type="spellStart"/>
      <w:r>
        <w:rPr>
          <w:b/>
        </w:rPr>
        <w:t>Krychowiak</w:t>
      </w:r>
      <w:proofErr w:type="spellEnd"/>
      <w:r>
        <w:rPr>
          <w:b/>
        </w:rPr>
        <w:t xml:space="preserve">: </w:t>
      </w:r>
      <w:r>
        <w:t>To trzeba dostosować, posiłki do, do wysiłku.</w:t>
      </w:r>
    </w:p>
    <w:p w14:paraId="4047B20B" w14:textId="77777777" w:rsidR="006C7387" w:rsidRDefault="006C7387" w:rsidP="006C7387">
      <w:r>
        <w:rPr>
          <w:b/>
        </w:rPr>
        <w:lastRenderedPageBreak/>
        <w:t xml:space="preserve">Michał </w:t>
      </w:r>
      <w:proofErr w:type="spellStart"/>
      <w:r>
        <w:rPr>
          <w:b/>
        </w:rPr>
        <w:t>Wrzosek</w:t>
      </w:r>
      <w:proofErr w:type="spellEnd"/>
      <w:r>
        <w:rPr>
          <w:b/>
        </w:rPr>
        <w:t xml:space="preserve">: </w:t>
      </w:r>
      <w:r>
        <w:t>Do wysiłku. I ten wysiłek się dynamicznie zmienia przez całe nasze życie. I zobacz w ogóle, jak to otoczenie zewnętrzne też wpływa na to, ile my spalamy kalorii. Powiedziałeś, że mieszkałeś, wyjechałeś z Polski, gdy miałeś szesnaście lat.</w:t>
      </w:r>
    </w:p>
    <w:p w14:paraId="1986292A" w14:textId="77777777" w:rsidR="006C7387" w:rsidRDefault="006C7387" w:rsidP="006C7387">
      <w:r>
        <w:rPr>
          <w:b/>
        </w:rPr>
        <w:t xml:space="preserve">Grzegorz </w:t>
      </w:r>
      <w:proofErr w:type="spellStart"/>
      <w:r>
        <w:rPr>
          <w:b/>
        </w:rPr>
        <w:t>Krychowiak</w:t>
      </w:r>
      <w:proofErr w:type="spellEnd"/>
      <w:r>
        <w:rPr>
          <w:b/>
        </w:rPr>
        <w:t xml:space="preserve">: </w:t>
      </w:r>
      <w:r>
        <w:t>Mo-moja żona, mimo że uprawia sport codziennie, musi zrobić dziesięć tysięcy kroków. Ile taka, osoba, która pracuje w biurze, powinna wykonać kroków dziennie?</w:t>
      </w:r>
    </w:p>
    <w:p w14:paraId="4AE5E994" w14:textId="77777777" w:rsidR="006C7387" w:rsidRDefault="006C7387" w:rsidP="006C7387">
      <w:r>
        <w:rPr>
          <w:b/>
        </w:rPr>
        <w:t xml:space="preserve">Michał </w:t>
      </w:r>
      <w:proofErr w:type="spellStart"/>
      <w:r>
        <w:rPr>
          <w:b/>
        </w:rPr>
        <w:t>Wrzosek</w:t>
      </w:r>
      <w:proofErr w:type="spellEnd"/>
      <w:r>
        <w:rPr>
          <w:b/>
        </w:rPr>
        <w:t xml:space="preserve">: </w:t>
      </w:r>
      <w:r>
        <w:t>Nauka mówi o tym, że taką dobrą liczbą kroków jest już siedem tysięcy siedemset kroków, że wcale te dziesięć tysięcy kroków to nie jest jakaś magiczna zasada, która sprawia, że od razu jesteśmy zdrowsi, ale też-</w:t>
      </w:r>
    </w:p>
    <w:p w14:paraId="713EAAE1" w14:textId="77777777" w:rsidR="006C7387" w:rsidRDefault="006C7387" w:rsidP="006C7387">
      <w:r>
        <w:rPr>
          <w:b/>
        </w:rPr>
        <w:t xml:space="preserve">Grzegorz </w:t>
      </w:r>
      <w:proofErr w:type="spellStart"/>
      <w:r>
        <w:rPr>
          <w:b/>
        </w:rPr>
        <w:t>Krychowiak</w:t>
      </w:r>
      <w:proofErr w:type="spellEnd"/>
      <w:r>
        <w:rPr>
          <w:b/>
        </w:rPr>
        <w:t xml:space="preserve">: </w:t>
      </w:r>
      <w:r>
        <w:t>I widziałem ostatnio rozporządzenie ministra zdrowia. Statystyki: niewłaściwa masa ciała ma obecnie aż dwudziestu siedmiu procent siedmiolatków oraz trzydzieści pięć procent dziewięciolatków.</w:t>
      </w:r>
    </w:p>
    <w:p w14:paraId="0C2E6AF5" w14:textId="77777777" w:rsidR="006C7387" w:rsidRDefault="006C7387" w:rsidP="006C7387">
      <w:r>
        <w:rPr>
          <w:b/>
        </w:rPr>
        <w:t xml:space="preserve">Michał </w:t>
      </w:r>
      <w:proofErr w:type="spellStart"/>
      <w:r>
        <w:rPr>
          <w:b/>
        </w:rPr>
        <w:t>Wrzosek</w:t>
      </w:r>
      <w:proofErr w:type="spellEnd"/>
      <w:r>
        <w:rPr>
          <w:b/>
        </w:rPr>
        <w:t xml:space="preserve">: </w:t>
      </w:r>
      <w:r>
        <w:t>No myślę, że pierwsza i najważniejsza rzecz jest taka, że jeszcze trzeba je samemu najpierw jeść jako rodzic. A brak przykładu to jest największy problem, uważam, większości rodziców i w większości domów, że jakby wymagamy jakby od dzieci czegoś-</w:t>
      </w:r>
    </w:p>
    <w:p w14:paraId="6BC9FE29" w14:textId="77777777" w:rsidR="006C7387" w:rsidRDefault="006C7387" w:rsidP="006C7387">
      <w:r>
        <w:rPr>
          <w:b/>
        </w:rPr>
        <w:t xml:space="preserve">Michał </w:t>
      </w:r>
      <w:proofErr w:type="spellStart"/>
      <w:r>
        <w:rPr>
          <w:b/>
        </w:rPr>
        <w:t>Wrzosek</w:t>
      </w:r>
      <w:proofErr w:type="spellEnd"/>
      <w:r>
        <w:rPr>
          <w:b/>
        </w:rPr>
        <w:t xml:space="preserve">: </w:t>
      </w:r>
      <w:r>
        <w:t xml:space="preserve">Tylko w prawdziwym życiu. Więc na przykład, sos do spaghetti, do którego na przykład dorzucamy bakłażana i selera naciowego, którego dziecko raczej nie schrupałoby tak o tej zielonej łodygi, ale dodane już do właśnie takiego sosu do spaghetti i podane w całym posiłku może się okazać, że już będzie </w:t>
      </w:r>
      <w:proofErr w:type="spellStart"/>
      <w:r>
        <w:t>okej</w:t>
      </w:r>
      <w:proofErr w:type="spellEnd"/>
      <w:r>
        <w:t>.</w:t>
      </w:r>
    </w:p>
    <w:p w14:paraId="3F285DD6" w14:textId="77777777" w:rsidR="006C7387" w:rsidRDefault="006C7387" w:rsidP="006C7387">
      <w:r>
        <w:rPr>
          <w:b/>
        </w:rPr>
        <w:t xml:space="preserve">Michał </w:t>
      </w:r>
      <w:proofErr w:type="spellStart"/>
      <w:r>
        <w:rPr>
          <w:b/>
        </w:rPr>
        <w:t>Wrzosek</w:t>
      </w:r>
      <w:proofErr w:type="spellEnd"/>
      <w:r>
        <w:rPr>
          <w:b/>
        </w:rPr>
        <w:t xml:space="preserve">: </w:t>
      </w:r>
      <w:r>
        <w:t xml:space="preserve">... w postaci bufetu, że nie: o, tutaj ci zrobiłem kanapkę, owsiankę czy cokolwiek i masz to teraz zjeść. Tylko </w:t>
      </w:r>
      <w:proofErr w:type="gramStart"/>
      <w:r>
        <w:t>fajnie</w:t>
      </w:r>
      <w:proofErr w:type="gramEnd"/>
      <w:r>
        <w:t xml:space="preserve"> jest albo zaangażować na przykład dziecko w przygotowanie tego posiłku, że otwieramy razem lodówkę, patrzymy co w niej jest, myślimy i </w:t>
      </w:r>
      <w:proofErr w:type="gramStart"/>
      <w:r>
        <w:t>gadamy</w:t>
      </w:r>
      <w:proofErr w:type="gramEnd"/>
      <w:r>
        <w:t xml:space="preserve"> o tym, co możemy z tego zrobić. </w:t>
      </w:r>
      <w:proofErr w:type="spellStart"/>
      <w:r>
        <w:t>Ee</w:t>
      </w:r>
      <w:proofErr w:type="spellEnd"/>
      <w:r>
        <w:t>, albo w ogóle zaserwowanie jakby kolacji w taki sposób, żeby to nie było jedno danie podane na talerzu, tylko żeby, powiedzmy, to był jakiś, nie wiem, pół misek czegoś, z czego dziecko może sobie samo już wybrać-</w:t>
      </w:r>
    </w:p>
    <w:p w14:paraId="0AA4A6CC" w14:textId="77777777" w:rsidR="006C7387" w:rsidRDefault="006C7387" w:rsidP="006C7387">
      <w:r>
        <w:rPr>
          <w:b/>
        </w:rPr>
        <w:t xml:space="preserve">Grzegorz </w:t>
      </w:r>
      <w:proofErr w:type="spellStart"/>
      <w:r>
        <w:rPr>
          <w:b/>
        </w:rPr>
        <w:t>Krychowiak</w:t>
      </w:r>
      <w:proofErr w:type="spellEnd"/>
      <w:r>
        <w:rPr>
          <w:b/>
        </w:rPr>
        <w:t xml:space="preserve">: </w:t>
      </w:r>
      <w:r>
        <w:t>I ile razy musisz przemycić dane warzywo, żeby dziecko rzeczywiście stwierdziło, że to lubi albo nie?</w:t>
      </w:r>
    </w:p>
    <w:p w14:paraId="699FA198" w14:textId="77777777" w:rsidR="006C7387" w:rsidRDefault="006C7387" w:rsidP="006C7387">
      <w:r>
        <w:rPr>
          <w:b/>
        </w:rPr>
        <w:t xml:space="preserve">Michał </w:t>
      </w:r>
      <w:proofErr w:type="spellStart"/>
      <w:r>
        <w:rPr>
          <w:b/>
        </w:rPr>
        <w:t>Wrzosek</w:t>
      </w:r>
      <w:proofErr w:type="spellEnd"/>
      <w:r>
        <w:rPr>
          <w:b/>
        </w:rPr>
        <w:t xml:space="preserve">: </w:t>
      </w:r>
      <w:r>
        <w:t>Ja myślę, że to nawet jest bardziej o tym, żeby ciągle próbować, bo tutaj nie ma jakby jednej liczby, że ile razy musisz przemycić i możesz rzeczywiście albo zaproponować i dziecko w końcu zje.</w:t>
      </w:r>
    </w:p>
    <w:p w14:paraId="2C073AFB" w14:textId="77777777" w:rsidR="006C7387" w:rsidRDefault="006C7387" w:rsidP="006C7387">
      <w:r>
        <w:rPr>
          <w:b/>
        </w:rPr>
        <w:t xml:space="preserve">Michał </w:t>
      </w:r>
      <w:proofErr w:type="spellStart"/>
      <w:r>
        <w:rPr>
          <w:b/>
        </w:rPr>
        <w:t>Wrzosek</w:t>
      </w:r>
      <w:proofErr w:type="spellEnd"/>
      <w:r>
        <w:rPr>
          <w:b/>
        </w:rPr>
        <w:t xml:space="preserve">: </w:t>
      </w:r>
      <w:r>
        <w:t>... sushi i za każdym razem, gdy to sushi, nie wiem, zamawiamy, no to się pytamy naszego syna, czy chce. I w pewnym momencie w końcu powiedział, że chce spróbować. I spróbował. Nie posmakowało mu.</w:t>
      </w:r>
    </w:p>
    <w:p w14:paraId="2C6E8534" w14:textId="77777777" w:rsidR="006C7387" w:rsidRDefault="006C7387" w:rsidP="006C7387">
      <w:r>
        <w:rPr>
          <w:b/>
        </w:rPr>
        <w:t xml:space="preserve">Michał </w:t>
      </w:r>
      <w:proofErr w:type="spellStart"/>
      <w:r>
        <w:rPr>
          <w:b/>
        </w:rPr>
        <w:t>Wrzosek</w:t>
      </w:r>
      <w:proofErr w:type="spellEnd"/>
      <w:r>
        <w:rPr>
          <w:b/>
        </w:rPr>
        <w:t xml:space="preserve">: </w:t>
      </w:r>
      <w:r>
        <w:t>Myślę, że dlatego, że widział, że jemy i też, że ciągle za każdym razem mu proponujemy i się pytamy: „Czy chcesz sushi?” On na przykład bardzo lubi ryż i ogórka, więc po prostu w końcu spróbował to sushi.</w:t>
      </w:r>
    </w:p>
    <w:p w14:paraId="26F8E373" w14:textId="77777777" w:rsidR="006C7387" w:rsidRDefault="006C7387" w:rsidP="006C7387">
      <w:r>
        <w:rPr>
          <w:b/>
        </w:rPr>
        <w:t xml:space="preserve">Grzegorz </w:t>
      </w:r>
      <w:proofErr w:type="spellStart"/>
      <w:r>
        <w:rPr>
          <w:b/>
        </w:rPr>
        <w:t>Krychowiak</w:t>
      </w:r>
      <w:proofErr w:type="spellEnd"/>
      <w:r>
        <w:rPr>
          <w:b/>
        </w:rPr>
        <w:t xml:space="preserve">: </w:t>
      </w:r>
      <w:r>
        <w:t>To wywiera taką dodatkową delikatną presję, że twój syn teraz patrzy, że: „O! Teraz sobie pozwoliłeś na słodkie”. I czasem starasz się tego nie robić?</w:t>
      </w:r>
    </w:p>
    <w:p w14:paraId="353A7829" w14:textId="77777777" w:rsidR="006C7387" w:rsidRDefault="006C7387" w:rsidP="006C7387">
      <w:r>
        <w:rPr>
          <w:b/>
        </w:rPr>
        <w:t xml:space="preserve">Michał </w:t>
      </w:r>
      <w:proofErr w:type="spellStart"/>
      <w:r>
        <w:rPr>
          <w:b/>
        </w:rPr>
        <w:t>Wrzosek</w:t>
      </w:r>
      <w:proofErr w:type="spellEnd"/>
      <w:r>
        <w:rPr>
          <w:b/>
        </w:rPr>
        <w:t xml:space="preserve">: </w:t>
      </w:r>
      <w:r>
        <w:t xml:space="preserve">Nie, </w:t>
      </w:r>
      <w:proofErr w:type="gramStart"/>
      <w:r>
        <w:t>nie raczej</w:t>
      </w:r>
      <w:proofErr w:type="gramEnd"/>
      <w:r>
        <w:t xml:space="preserve">, wiesz co to jest </w:t>
      </w:r>
      <w:proofErr w:type="spellStart"/>
      <w:r>
        <w:t>dob-dob</w:t>
      </w:r>
      <w:proofErr w:type="spellEnd"/>
      <w:r>
        <w:t xml:space="preserve">- teraz jest dobry kontekst, no bo ja jestem teraz w trakcie przygotowań do </w:t>
      </w:r>
      <w:proofErr w:type="spellStart"/>
      <w:r>
        <w:t>Ironmana</w:t>
      </w:r>
      <w:proofErr w:type="spellEnd"/>
      <w:r>
        <w:t xml:space="preserve"> i to powoduje, no że w tej mojej diecie jest trochę więcej tego przetworzonego jedzenia, no bo moje dzienne zapotrzebowanie na energię to jest czasem pięć, sześć tysięcy kalorii.</w:t>
      </w:r>
    </w:p>
    <w:p w14:paraId="1F209E61" w14:textId="77777777" w:rsidR="006C7387" w:rsidRDefault="006C7387" w:rsidP="006C7387">
      <w:r>
        <w:rPr>
          <w:b/>
        </w:rPr>
        <w:lastRenderedPageBreak/>
        <w:t xml:space="preserve">Michał </w:t>
      </w:r>
      <w:proofErr w:type="spellStart"/>
      <w:r>
        <w:rPr>
          <w:b/>
        </w:rPr>
        <w:t>Wrzosek</w:t>
      </w:r>
      <w:proofErr w:type="spellEnd"/>
      <w:r>
        <w:rPr>
          <w:b/>
        </w:rPr>
        <w:t xml:space="preserve">: </w:t>
      </w:r>
      <w:r>
        <w:t>Wiesz co, jest to ciężkie do, czasem do zaakceptowania, ale ja za-- obiecałem sobie, jak zostałem tatą, że ja nie będę niczego ukrywał, że będę po prostu mówił, jak jest.</w:t>
      </w:r>
    </w:p>
    <w:p w14:paraId="4168AEC7" w14:textId="77777777" w:rsidR="006C7387" w:rsidRDefault="006C7387" w:rsidP="006C7387">
      <w:r>
        <w:rPr>
          <w:b/>
        </w:rPr>
        <w:t xml:space="preserve">Grzegorz </w:t>
      </w:r>
      <w:proofErr w:type="spellStart"/>
      <w:r>
        <w:rPr>
          <w:b/>
        </w:rPr>
        <w:t>Krychowiak</w:t>
      </w:r>
      <w:proofErr w:type="spellEnd"/>
      <w:r>
        <w:rPr>
          <w:b/>
        </w:rPr>
        <w:t xml:space="preserve">: </w:t>
      </w:r>
      <w:r>
        <w:t>Ile razy powinno dziecko jeść dziennie? Zawsze, kiedy jest głodne?</w:t>
      </w:r>
    </w:p>
    <w:p w14:paraId="6805E354" w14:textId="77777777" w:rsidR="006C7387" w:rsidRDefault="006C7387" w:rsidP="006C7387">
      <w:r>
        <w:rPr>
          <w:b/>
        </w:rPr>
        <w:t xml:space="preserve">Michał </w:t>
      </w:r>
      <w:proofErr w:type="spellStart"/>
      <w:r>
        <w:rPr>
          <w:b/>
        </w:rPr>
        <w:t>Wrzosek</w:t>
      </w:r>
      <w:proofErr w:type="spellEnd"/>
      <w:r>
        <w:rPr>
          <w:b/>
        </w:rPr>
        <w:t xml:space="preserve">: </w:t>
      </w:r>
      <w:proofErr w:type="spellStart"/>
      <w:r>
        <w:t>Ee</w:t>
      </w:r>
      <w:proofErr w:type="spellEnd"/>
      <w:r>
        <w:t>, nie, no w sensie myślę nad odpowiedzią taką właściwą. Myślę, że- Znowu najważniejszy jest cały dzień jedzenia i to jest coś, o czym rodzice często zapominają, że najważniejsze jest to, żeby na koniec dnia czy tak naprawdę na koniec tygodnia dostarczyć do tego młodego organizmu znowu tych wszystkich niezbędnych składników pokarmowych.</w:t>
      </w:r>
    </w:p>
    <w:p w14:paraId="44EF01F4" w14:textId="77777777" w:rsidR="006C7387" w:rsidRDefault="006C7387" w:rsidP="006C7387">
      <w:r>
        <w:rPr>
          <w:b/>
        </w:rPr>
        <w:t xml:space="preserve">Michał </w:t>
      </w:r>
      <w:proofErr w:type="spellStart"/>
      <w:r>
        <w:rPr>
          <w:b/>
        </w:rPr>
        <w:t>Wrzosek</w:t>
      </w:r>
      <w:proofErr w:type="spellEnd"/>
      <w:r>
        <w:rPr>
          <w:b/>
        </w:rPr>
        <w:t xml:space="preserve">: </w:t>
      </w:r>
      <w:r>
        <w:t xml:space="preserve">Tak dokładnie. I ale czym się kończy dawanie dzieciom dużych ilości przekąsek? Że jak przychodzi zjedzenie posiłku głównego, no to, to dziecko potem może nie być po prostu głodne, no bo przed chwilą tu zjadło jakąś </w:t>
      </w:r>
      <w:proofErr w:type="spellStart"/>
      <w:r>
        <w:t>czupkę</w:t>
      </w:r>
      <w:proofErr w:type="spellEnd"/>
      <w:r>
        <w:t xml:space="preserve">, tu zjadło, nie wiem, jakiegoś przekąskę, tu coś mniej zdrowego, jakiegoś suszonego </w:t>
      </w:r>
      <w:proofErr w:type="spellStart"/>
      <w:r>
        <w:t>owoca</w:t>
      </w:r>
      <w:proofErr w:type="spellEnd"/>
      <w:r>
        <w:t>.</w:t>
      </w:r>
    </w:p>
    <w:p w14:paraId="202AD1D2" w14:textId="77777777" w:rsidR="006C7387" w:rsidRDefault="006C7387" w:rsidP="006C7387">
      <w:r>
        <w:rPr>
          <w:b/>
        </w:rPr>
        <w:t xml:space="preserve">Grzegorz </w:t>
      </w:r>
      <w:proofErr w:type="spellStart"/>
      <w:r>
        <w:rPr>
          <w:b/>
        </w:rPr>
        <w:t>Krychowiak</w:t>
      </w:r>
      <w:proofErr w:type="spellEnd"/>
      <w:r>
        <w:rPr>
          <w:b/>
        </w:rPr>
        <w:t xml:space="preserve">: </w:t>
      </w:r>
      <w:r>
        <w:t>Ustawić takie trzy główne posiłki dziennie to jest taki proces, który przez który trzeba przejść?</w:t>
      </w:r>
    </w:p>
    <w:p w14:paraId="25C03983" w14:textId="77777777" w:rsidR="006C7387" w:rsidRDefault="006C7387" w:rsidP="006C7387">
      <w:r>
        <w:rPr>
          <w:b/>
        </w:rPr>
        <w:t xml:space="preserve">Michał </w:t>
      </w:r>
      <w:proofErr w:type="spellStart"/>
      <w:r>
        <w:rPr>
          <w:b/>
        </w:rPr>
        <w:t>Wrzosek</w:t>
      </w:r>
      <w:proofErr w:type="spellEnd"/>
      <w:r>
        <w:rPr>
          <w:b/>
        </w:rPr>
        <w:t xml:space="preserve">: </w:t>
      </w:r>
      <w:r>
        <w:t>Ja bym tak do tego podszedł, ale potem znowu każde dziecko jest inne. Na przykład teraz widzę, gdy mój syn zaczął trenować tenisa i w ogóle widzę, że trochę powoli wchodzi w taki tryb młodego sportowca, a ma niecałe siedem lat, ale trenuje teraz tenisa pięć razy w tygodniu.</w:t>
      </w:r>
    </w:p>
    <w:p w14:paraId="5A6B105C" w14:textId="77777777" w:rsidR="006C7387" w:rsidRDefault="006C7387" w:rsidP="006C7387">
      <w:r>
        <w:rPr>
          <w:b/>
        </w:rPr>
        <w:t xml:space="preserve">Michał </w:t>
      </w:r>
      <w:proofErr w:type="spellStart"/>
      <w:r>
        <w:rPr>
          <w:b/>
        </w:rPr>
        <w:t>Wrzosek</w:t>
      </w:r>
      <w:proofErr w:type="spellEnd"/>
      <w:r>
        <w:rPr>
          <w:b/>
        </w:rPr>
        <w:t xml:space="preserve">: </w:t>
      </w:r>
      <w:r>
        <w:t xml:space="preserve">Bo zapytałeś się w pewnym momencie, czy trzeba to liczyć. No </w:t>
      </w:r>
      <w:proofErr w:type="gramStart"/>
      <w:r>
        <w:t>ja</w:t>
      </w:r>
      <w:proofErr w:type="gramEnd"/>
      <w:r>
        <w:t xml:space="preserve"> dopóki nie ma jakiejś naprawdę ciężkiej sytuacji, nie liczyłbym kalorii u dzieci. Uważam, że to jest przesada. Nie, że to jest i nie do skontrolowania, i że trochę to już wpada w taką obsesję.</w:t>
      </w:r>
    </w:p>
    <w:p w14:paraId="585F74FC" w14:textId="77777777" w:rsidR="006C7387" w:rsidRDefault="006C7387" w:rsidP="006C7387">
      <w:r>
        <w:rPr>
          <w:b/>
        </w:rPr>
        <w:t xml:space="preserve">Michał </w:t>
      </w:r>
      <w:proofErr w:type="spellStart"/>
      <w:r>
        <w:rPr>
          <w:b/>
        </w:rPr>
        <w:t>Wrzosek</w:t>
      </w:r>
      <w:proofErr w:type="spellEnd"/>
      <w:r>
        <w:rPr>
          <w:b/>
        </w:rPr>
        <w:t xml:space="preserve">: </w:t>
      </w:r>
      <w:r>
        <w:t>I bardzo dobrze, no bo mamy za, mamy badania naukowe na zawodowych sportowcach, które jasno pokazują, że jeżeli ktoś uprawia sport zawodowo, przekracza jakąś liczbę tych treningów i tej aktywności w ciągu tygodnia, to to zapotrzebowanie na sen wzrasta do minimum ośmiu godzin i dwudziestu minut na dobę, gdzie dla przeciętnego człowieka nietrenującego tak intensywnie często te siedem godzin będzie wystarczające.</w:t>
      </w:r>
    </w:p>
    <w:p w14:paraId="6117C009" w14:textId="77777777" w:rsidR="006C7387" w:rsidRDefault="006C7387" w:rsidP="006C7387">
      <w:r>
        <w:rPr>
          <w:b/>
        </w:rPr>
        <w:t xml:space="preserve">Grzegorz </w:t>
      </w:r>
      <w:proofErr w:type="spellStart"/>
      <w:r>
        <w:rPr>
          <w:b/>
        </w:rPr>
        <w:t>Krychowiak</w:t>
      </w:r>
      <w:proofErr w:type="spellEnd"/>
      <w:r>
        <w:rPr>
          <w:b/>
        </w:rPr>
        <w:t xml:space="preserve">: </w:t>
      </w:r>
      <w:r>
        <w:t>Ja myślę, że to jest jeden z powodów, dla którego nie doznawałem kontuzji. Sen.</w:t>
      </w:r>
    </w:p>
    <w:p w14:paraId="672F06F6" w14:textId="77777777" w:rsidR="006C7387" w:rsidRDefault="006C7387" w:rsidP="006C7387">
      <w:r>
        <w:rPr>
          <w:b/>
        </w:rPr>
        <w:t xml:space="preserve">Grzegorz </w:t>
      </w:r>
      <w:proofErr w:type="spellStart"/>
      <w:r>
        <w:rPr>
          <w:b/>
        </w:rPr>
        <w:t>Krychowiak</w:t>
      </w:r>
      <w:proofErr w:type="spellEnd"/>
      <w:r>
        <w:rPr>
          <w:b/>
        </w:rPr>
        <w:t xml:space="preserve">: </w:t>
      </w:r>
      <w:r>
        <w:t>Ja nieważne czy się paliło, lało, no wyjątki się zdarzały. O dziesiątej kładłem się zawsze spać.</w:t>
      </w:r>
    </w:p>
    <w:p w14:paraId="122B0893" w14:textId="77777777" w:rsidR="006C7387" w:rsidRDefault="006C7387" w:rsidP="006C7387">
      <w:r>
        <w:rPr>
          <w:b/>
        </w:rPr>
        <w:t xml:space="preserve">Grzegorz </w:t>
      </w:r>
      <w:proofErr w:type="spellStart"/>
      <w:r>
        <w:rPr>
          <w:b/>
        </w:rPr>
        <w:t>Krychowiak</w:t>
      </w:r>
      <w:proofErr w:type="spellEnd"/>
      <w:r>
        <w:rPr>
          <w:b/>
        </w:rPr>
        <w:t xml:space="preserve">: </w:t>
      </w:r>
      <w:r>
        <w:t>Tak, a jak walczyć z otyłością u dzieci?</w:t>
      </w:r>
    </w:p>
    <w:p w14:paraId="17F4B6E3" w14:textId="77777777" w:rsidR="006C7387" w:rsidRDefault="006C7387" w:rsidP="006C7387">
      <w:r>
        <w:rPr>
          <w:b/>
        </w:rPr>
        <w:t xml:space="preserve">Michał </w:t>
      </w:r>
      <w:proofErr w:type="spellStart"/>
      <w:r>
        <w:rPr>
          <w:b/>
        </w:rPr>
        <w:t>Wrzosek</w:t>
      </w:r>
      <w:proofErr w:type="spellEnd"/>
      <w:r>
        <w:rPr>
          <w:b/>
        </w:rPr>
        <w:t xml:space="preserve">: </w:t>
      </w:r>
      <w:r>
        <w:t xml:space="preserve">Na pewno trzeba zacząć od tego przykładu, że bardzo często To złe żywienie czy też nadmierna masa ciała u dziecka wynika też ze stylu życia całej rodziny, a nie </w:t>
      </w:r>
      <w:proofErr w:type="gramStart"/>
      <w:r>
        <w:t>tylko i wyłącznie</w:t>
      </w:r>
      <w:proofErr w:type="gramEnd"/>
      <w:r>
        <w:t xml:space="preserve"> ze stylu życia tego dziecka.</w:t>
      </w:r>
    </w:p>
    <w:p w14:paraId="2218E0E2" w14:textId="77777777" w:rsidR="006C7387" w:rsidRDefault="006C7387" w:rsidP="006C7387">
      <w:r>
        <w:rPr>
          <w:b/>
        </w:rPr>
        <w:t xml:space="preserve">Grzegorz </w:t>
      </w:r>
      <w:proofErr w:type="spellStart"/>
      <w:r>
        <w:rPr>
          <w:b/>
        </w:rPr>
        <w:t>Krychowiak</w:t>
      </w:r>
      <w:proofErr w:type="spellEnd"/>
      <w:r>
        <w:rPr>
          <w:b/>
        </w:rPr>
        <w:t xml:space="preserve">: </w:t>
      </w:r>
      <w:r>
        <w:t>Nawet sportowcy to robią</w:t>
      </w:r>
    </w:p>
    <w:p w14:paraId="2F77FD58" w14:textId="77777777" w:rsidR="006C7387" w:rsidRDefault="006C7387" w:rsidP="006C7387">
      <w:r>
        <w:rPr>
          <w:b/>
        </w:rPr>
        <w:t xml:space="preserve">Michał </w:t>
      </w:r>
      <w:proofErr w:type="spellStart"/>
      <w:r>
        <w:rPr>
          <w:b/>
        </w:rPr>
        <w:t>Wrzosek</w:t>
      </w:r>
      <w:proofErr w:type="spellEnd"/>
      <w:r>
        <w:rPr>
          <w:b/>
        </w:rPr>
        <w:t xml:space="preserve">: </w:t>
      </w:r>
      <w:r>
        <w:t xml:space="preserve">Nawet sportowcy to robią i też to w ogóle jakie produkty </w:t>
      </w:r>
      <w:proofErr w:type="spellStart"/>
      <w:r>
        <w:t>brandowane</w:t>
      </w:r>
      <w:proofErr w:type="spellEnd"/>
      <w:r>
        <w:t xml:space="preserve"> różnym, różnymi bohaterami bajek czy takimi postaciami jakby z popkultury trafiają na sklepowe półki </w:t>
      </w:r>
      <w:proofErr w:type="spellStart"/>
      <w:r>
        <w:t>targetowane</w:t>
      </w:r>
      <w:proofErr w:type="spellEnd"/>
      <w:r>
        <w:t xml:space="preserve"> jakby do tego najmłodszego odbiorcy.</w:t>
      </w:r>
    </w:p>
    <w:p w14:paraId="293ED823" w14:textId="77777777" w:rsidR="006C7387" w:rsidRDefault="006C7387" w:rsidP="006C7387">
      <w:r>
        <w:rPr>
          <w:b/>
        </w:rPr>
        <w:t xml:space="preserve">Grzegorz </w:t>
      </w:r>
      <w:proofErr w:type="spellStart"/>
      <w:r>
        <w:rPr>
          <w:b/>
        </w:rPr>
        <w:t>Krychowiak</w:t>
      </w:r>
      <w:proofErr w:type="spellEnd"/>
      <w:r>
        <w:rPr>
          <w:b/>
        </w:rPr>
        <w:t xml:space="preserve">: </w:t>
      </w:r>
      <w:r>
        <w:t>Ten przykład na najwyższym poziomie, że ten piłkarz, tamten piłkarz reklamuje chipsy, coca-colę, to może mieć negatywny, straszny wpływ na te, na, na, na te dzieci?</w:t>
      </w:r>
    </w:p>
    <w:p w14:paraId="6AF66EE9" w14:textId="77777777" w:rsidR="006C7387" w:rsidRDefault="006C7387" w:rsidP="006C7387">
      <w:r>
        <w:rPr>
          <w:b/>
        </w:rPr>
        <w:lastRenderedPageBreak/>
        <w:t xml:space="preserve">Michał </w:t>
      </w:r>
      <w:proofErr w:type="spellStart"/>
      <w:r>
        <w:rPr>
          <w:b/>
        </w:rPr>
        <w:t>Wrzosek</w:t>
      </w:r>
      <w:proofErr w:type="spellEnd"/>
      <w:r>
        <w:rPr>
          <w:b/>
        </w:rPr>
        <w:t xml:space="preserve">: </w:t>
      </w:r>
      <w:r>
        <w:t>No myślę, że totalnie. W sensie bardziej nawet powiem inaczej. No my wiemy o tym z badań naukowych, że te reklamy działają, że czym więcej mamy kontaktu, czy to z reklamą alkoholu, czy to z reklamą przetworzonego jedzenia, tym częściej sięgamy po alkohol czy przetworzone jedzenie.</w:t>
      </w:r>
    </w:p>
    <w:p w14:paraId="0B09C354" w14:textId="77777777" w:rsidR="006C7387" w:rsidRDefault="006C7387" w:rsidP="006C7387">
      <w:r>
        <w:rPr>
          <w:b/>
        </w:rPr>
        <w:t xml:space="preserve">Grzegorz </w:t>
      </w:r>
      <w:proofErr w:type="spellStart"/>
      <w:r>
        <w:rPr>
          <w:b/>
        </w:rPr>
        <w:t>Krychowiak</w:t>
      </w:r>
      <w:proofErr w:type="spellEnd"/>
      <w:r>
        <w:rPr>
          <w:b/>
        </w:rPr>
        <w:t xml:space="preserve">: </w:t>
      </w:r>
      <w:r>
        <w:t xml:space="preserve">Ci </w:t>
      </w:r>
      <w:proofErr w:type="spellStart"/>
      <w:r>
        <w:t>influencerzy</w:t>
      </w:r>
      <w:proofErr w:type="spellEnd"/>
      <w:r>
        <w:t xml:space="preserve"> mają ogromny wpływ.</w:t>
      </w:r>
    </w:p>
    <w:p w14:paraId="10972989" w14:textId="77777777" w:rsidR="006C7387" w:rsidRDefault="006C7387" w:rsidP="006C7387">
      <w:r>
        <w:rPr>
          <w:b/>
        </w:rPr>
        <w:t xml:space="preserve">Grzegorz </w:t>
      </w:r>
      <w:proofErr w:type="spellStart"/>
      <w:r>
        <w:rPr>
          <w:b/>
        </w:rPr>
        <w:t>Krychowiak</w:t>
      </w:r>
      <w:proofErr w:type="spellEnd"/>
      <w:r>
        <w:rPr>
          <w:b/>
        </w:rPr>
        <w:t xml:space="preserve">: </w:t>
      </w:r>
      <w:r>
        <w:t xml:space="preserve">I nie pamiętam kto zrobił badania na temat tego, co się mówi w </w:t>
      </w:r>
      <w:proofErr w:type="spellStart"/>
      <w:r>
        <w:t>internecie</w:t>
      </w:r>
      <w:proofErr w:type="spellEnd"/>
      <w:r>
        <w:t xml:space="preserve"> i na dziewięciu </w:t>
      </w:r>
      <w:proofErr w:type="spellStart"/>
      <w:r>
        <w:t>influencerów</w:t>
      </w:r>
      <w:proofErr w:type="spellEnd"/>
      <w:r>
        <w:t xml:space="preserve">, na dziesięć, dziesięciu </w:t>
      </w:r>
      <w:proofErr w:type="spellStart"/>
      <w:r>
        <w:t>influencerów</w:t>
      </w:r>
      <w:proofErr w:type="spellEnd"/>
      <w:r>
        <w:t xml:space="preserve"> dziewięciu-</w:t>
      </w:r>
    </w:p>
    <w:p w14:paraId="12213335" w14:textId="77777777" w:rsidR="006C7387" w:rsidRDefault="006C7387" w:rsidP="006C7387">
      <w:r>
        <w:rPr>
          <w:b/>
        </w:rPr>
        <w:t xml:space="preserve">Michał </w:t>
      </w:r>
      <w:proofErr w:type="spellStart"/>
      <w:r>
        <w:rPr>
          <w:b/>
        </w:rPr>
        <w:t>Wrzosek</w:t>
      </w:r>
      <w:proofErr w:type="spellEnd"/>
      <w:r>
        <w:rPr>
          <w:b/>
        </w:rPr>
        <w:t xml:space="preserve">: </w:t>
      </w:r>
      <w:r>
        <w:t>No to jest taki ogromny problem dzisiejszego-- w sensie dzisiaj większym problemem uważam niż brak wiedzy jest to, że tych informacji na temat-</w:t>
      </w:r>
    </w:p>
    <w:p w14:paraId="1EB621D7" w14:textId="77777777" w:rsidR="006C7387" w:rsidRDefault="006C7387" w:rsidP="006C7387">
      <w:r>
        <w:rPr>
          <w:b/>
        </w:rPr>
        <w:t xml:space="preserve">Michał </w:t>
      </w:r>
      <w:proofErr w:type="spellStart"/>
      <w:r>
        <w:rPr>
          <w:b/>
        </w:rPr>
        <w:t>Wrzosek</w:t>
      </w:r>
      <w:proofErr w:type="spellEnd"/>
      <w:r>
        <w:rPr>
          <w:b/>
        </w:rPr>
        <w:t xml:space="preserve">: </w:t>
      </w:r>
      <w:r>
        <w:t>... jedzenia i żywienia jest za dużo i one się wykluczają na każdym kroku, są sprzeczne względem siebie.</w:t>
      </w:r>
    </w:p>
    <w:p w14:paraId="4C3D07AD" w14:textId="77777777" w:rsidR="006C7387" w:rsidRDefault="006C7387" w:rsidP="006C7387">
      <w:r>
        <w:rPr>
          <w:b/>
        </w:rPr>
        <w:t xml:space="preserve">Grzegorz </w:t>
      </w:r>
      <w:proofErr w:type="spellStart"/>
      <w:r>
        <w:rPr>
          <w:b/>
        </w:rPr>
        <w:t>Krychowiak</w:t>
      </w:r>
      <w:proofErr w:type="spellEnd"/>
      <w:r>
        <w:rPr>
          <w:b/>
        </w:rPr>
        <w:t xml:space="preserve">: </w:t>
      </w:r>
      <w:r>
        <w:t>Na jedną teorię masz kolejne dwie, trzy, które, które ją zaprzeczają.</w:t>
      </w:r>
    </w:p>
    <w:p w14:paraId="5C5C5821" w14:textId="77777777" w:rsidR="006C7387" w:rsidRDefault="006C7387" w:rsidP="006C7387">
      <w:r>
        <w:rPr>
          <w:b/>
        </w:rPr>
        <w:t xml:space="preserve">Michał </w:t>
      </w:r>
      <w:proofErr w:type="spellStart"/>
      <w:r>
        <w:rPr>
          <w:b/>
        </w:rPr>
        <w:t>Wrzosek</w:t>
      </w:r>
      <w:proofErr w:type="spellEnd"/>
      <w:r>
        <w:rPr>
          <w:b/>
        </w:rPr>
        <w:t xml:space="preserve">: </w:t>
      </w:r>
      <w:r>
        <w:t xml:space="preserve">Węglowodany tuczą, węglowodany są zdrowe. Nie jedz po osiemnastej, a ja przychodzę i mówię: duża kolacja i też jest </w:t>
      </w:r>
      <w:proofErr w:type="spellStart"/>
      <w:r>
        <w:t>okej</w:t>
      </w:r>
      <w:proofErr w:type="spellEnd"/>
      <w:r>
        <w:t>. No ogromny problem. W sensie nie, nie, nie, nie czuję się też w ogóle jakby na siłach, żeby mówić o tym, jak to powinno być rozwiązane.</w:t>
      </w:r>
    </w:p>
    <w:p w14:paraId="5DADD37C" w14:textId="77777777" w:rsidR="006C7387" w:rsidRDefault="006C7387" w:rsidP="006C7387">
      <w:r>
        <w:rPr>
          <w:b/>
        </w:rPr>
        <w:t xml:space="preserve">Grzegorz </w:t>
      </w:r>
      <w:proofErr w:type="spellStart"/>
      <w:r>
        <w:rPr>
          <w:b/>
        </w:rPr>
        <w:t>Krychowiak</w:t>
      </w:r>
      <w:proofErr w:type="spellEnd"/>
      <w:r>
        <w:rPr>
          <w:b/>
        </w:rPr>
        <w:t xml:space="preserve">: </w:t>
      </w:r>
      <w:r>
        <w:t xml:space="preserve">To jakie są przykłady te, tych </w:t>
      </w:r>
      <w:proofErr w:type="spellStart"/>
      <w:r>
        <w:t>influencerów</w:t>
      </w:r>
      <w:proofErr w:type="spellEnd"/>
      <w:r>
        <w:t xml:space="preserve">, które </w:t>
      </w:r>
      <w:proofErr w:type="spellStart"/>
      <w:r>
        <w:t>influencerów</w:t>
      </w:r>
      <w:proofErr w:type="spellEnd"/>
      <w:r>
        <w:t>, ludzi, którzy mówią o, o diecie i posiadają jakąś wiedzę, ale to się nie przekłada.</w:t>
      </w:r>
    </w:p>
    <w:p w14:paraId="709732A8" w14:textId="77777777" w:rsidR="006C7387" w:rsidRDefault="006C7387" w:rsidP="006C7387">
      <w:r>
        <w:rPr>
          <w:b/>
        </w:rPr>
        <w:t xml:space="preserve">Michał </w:t>
      </w:r>
      <w:proofErr w:type="spellStart"/>
      <w:r>
        <w:rPr>
          <w:b/>
        </w:rPr>
        <w:t>Wrzosek</w:t>
      </w:r>
      <w:proofErr w:type="spellEnd"/>
      <w:r>
        <w:rPr>
          <w:b/>
        </w:rPr>
        <w:t xml:space="preserve">: </w:t>
      </w:r>
      <w:r>
        <w:t xml:space="preserve">No mamy w </w:t>
      </w:r>
      <w:proofErr w:type="spellStart"/>
      <w:r>
        <w:t>internecie</w:t>
      </w:r>
      <w:proofErr w:type="spellEnd"/>
      <w:r>
        <w:t xml:space="preserve"> jakby cały kult diety </w:t>
      </w:r>
      <w:proofErr w:type="spellStart"/>
      <w:r>
        <w:t>ketogenicznej</w:t>
      </w:r>
      <w:proofErr w:type="spellEnd"/>
      <w:r>
        <w:t xml:space="preserve">. Myślę, że to jest taki bardzo duży odłam </w:t>
      </w:r>
      <w:proofErr w:type="spellStart"/>
      <w:r>
        <w:t>internetu</w:t>
      </w:r>
      <w:proofErr w:type="spellEnd"/>
      <w:r>
        <w:t>, mówiący o tym, że największym winowajcą, epidemii nadwagi i otyłości w dzisiejszym świecie i wszystkich chorób metabolicznych są szeroko pojęte węglowodany.</w:t>
      </w:r>
    </w:p>
    <w:p w14:paraId="737F4579" w14:textId="77777777" w:rsidR="006C7387" w:rsidRDefault="006C7387" w:rsidP="006C7387">
      <w:r>
        <w:rPr>
          <w:b/>
        </w:rPr>
        <w:t xml:space="preserve">Grzegorz </w:t>
      </w:r>
      <w:proofErr w:type="spellStart"/>
      <w:r>
        <w:rPr>
          <w:b/>
        </w:rPr>
        <w:t>Krychowiak</w:t>
      </w:r>
      <w:proofErr w:type="spellEnd"/>
      <w:r>
        <w:rPr>
          <w:b/>
        </w:rPr>
        <w:t xml:space="preserve">: </w:t>
      </w:r>
      <w:r>
        <w:t>Ale z drugiej strony automatycznie jak wykluczysz węglowodany z diety, no to tracisz na wadze.</w:t>
      </w:r>
    </w:p>
    <w:p w14:paraId="74992944" w14:textId="77777777" w:rsidR="006C7387" w:rsidRDefault="006C7387" w:rsidP="006C7387">
      <w:r>
        <w:rPr>
          <w:b/>
        </w:rPr>
        <w:t xml:space="preserve">Michał </w:t>
      </w:r>
      <w:proofErr w:type="spellStart"/>
      <w:r>
        <w:rPr>
          <w:b/>
        </w:rPr>
        <w:t>Wrzosek</w:t>
      </w:r>
      <w:proofErr w:type="spellEnd"/>
      <w:r>
        <w:rPr>
          <w:b/>
        </w:rPr>
        <w:t xml:space="preserve">: </w:t>
      </w:r>
      <w:r>
        <w:t xml:space="preserve">Tracisz na wadze dlatego, że szybko się wypłukuje glikogen mięśniowy. Ten glikogen mięśniowy w mięśniach jeszcze wiąże wodę, więc ten ubytek masy ciała na diecie </w:t>
      </w:r>
      <w:proofErr w:type="spellStart"/>
      <w:r>
        <w:t>ketogenicznej</w:t>
      </w:r>
      <w:proofErr w:type="spellEnd"/>
      <w:r>
        <w:t xml:space="preserve"> w pierwszych dniach po jej zastosowaniu jest większy i szybszy niż na zbilansowanej, takiej zdroworozsądkowej diecie.</w:t>
      </w:r>
    </w:p>
    <w:p w14:paraId="32D10EB7" w14:textId="77777777" w:rsidR="006C7387" w:rsidRDefault="006C7387" w:rsidP="006C7387">
      <w:r>
        <w:rPr>
          <w:b/>
        </w:rPr>
        <w:t xml:space="preserve">Grzegorz </w:t>
      </w:r>
      <w:proofErr w:type="spellStart"/>
      <w:r>
        <w:rPr>
          <w:b/>
        </w:rPr>
        <w:t>Krychowiak</w:t>
      </w:r>
      <w:proofErr w:type="spellEnd"/>
      <w:r>
        <w:rPr>
          <w:b/>
        </w:rPr>
        <w:t xml:space="preserve">: </w:t>
      </w:r>
      <w:r>
        <w:t>Upraszczając dieta keto to jest po prostu jedzenie mniejszej ilości węglowodanów.</w:t>
      </w:r>
    </w:p>
    <w:p w14:paraId="192E4372" w14:textId="77777777" w:rsidR="006C7387" w:rsidRDefault="006C7387" w:rsidP="006C7387">
      <w:r>
        <w:rPr>
          <w:b/>
        </w:rPr>
        <w:t xml:space="preserve">Michał </w:t>
      </w:r>
      <w:proofErr w:type="spellStart"/>
      <w:r>
        <w:rPr>
          <w:b/>
        </w:rPr>
        <w:t>Wrzosek</w:t>
      </w:r>
      <w:proofErr w:type="spellEnd"/>
      <w:r>
        <w:rPr>
          <w:b/>
        </w:rPr>
        <w:t xml:space="preserve">: </w:t>
      </w:r>
      <w:r>
        <w:t xml:space="preserve">Tak, diet-- znaczy diety </w:t>
      </w:r>
      <w:proofErr w:type="spellStart"/>
      <w:r>
        <w:t>niskowęglowodanowe</w:t>
      </w:r>
      <w:proofErr w:type="spellEnd"/>
      <w:r>
        <w:t xml:space="preserve"> zakładają jedzenie mniejszych ilości węglowodanów. Najbardziej </w:t>
      </w:r>
      <w:proofErr w:type="spellStart"/>
      <w:r>
        <w:t>hardkorową</w:t>
      </w:r>
      <w:proofErr w:type="spellEnd"/>
      <w:r>
        <w:t xml:space="preserve"> wersją diety </w:t>
      </w:r>
      <w:proofErr w:type="spellStart"/>
      <w:r>
        <w:t>niskowęglowodanowej</w:t>
      </w:r>
      <w:proofErr w:type="spellEnd"/>
      <w:r>
        <w:t xml:space="preserve"> jest dieta </w:t>
      </w:r>
      <w:proofErr w:type="spellStart"/>
      <w:r>
        <w:t>ketogeniczna</w:t>
      </w:r>
      <w:proofErr w:type="spellEnd"/>
      <w:r>
        <w:t>, gdzie tych węglowodanów nie ma prawie w ogóle.</w:t>
      </w:r>
    </w:p>
    <w:p w14:paraId="1EDE3266" w14:textId="77777777" w:rsidR="006C7387" w:rsidRDefault="006C7387" w:rsidP="006C7387">
      <w:r>
        <w:rPr>
          <w:b/>
        </w:rPr>
        <w:t xml:space="preserve">Grzegorz </w:t>
      </w:r>
      <w:proofErr w:type="spellStart"/>
      <w:r>
        <w:rPr>
          <w:b/>
        </w:rPr>
        <w:t>Krychowiak</w:t>
      </w:r>
      <w:proofErr w:type="spellEnd"/>
      <w:r>
        <w:rPr>
          <w:b/>
        </w:rPr>
        <w:t xml:space="preserve">: </w:t>
      </w:r>
      <w:r>
        <w:t>No to cel został założony, ale to jest niezdrowe?</w:t>
      </w:r>
    </w:p>
    <w:p w14:paraId="4D403F8E" w14:textId="77777777" w:rsidR="006C7387" w:rsidRDefault="006C7387" w:rsidP="006C7387">
      <w:r>
        <w:rPr>
          <w:b/>
        </w:rPr>
        <w:t xml:space="preserve">Michał </w:t>
      </w:r>
      <w:proofErr w:type="spellStart"/>
      <w:r>
        <w:rPr>
          <w:b/>
        </w:rPr>
        <w:t>Wrzosek</w:t>
      </w:r>
      <w:proofErr w:type="spellEnd"/>
      <w:r>
        <w:rPr>
          <w:b/>
        </w:rPr>
        <w:t xml:space="preserve">: </w:t>
      </w:r>
      <w:r>
        <w:t xml:space="preserve">Bardzo często to będzie niezdrowe, dlatego że po pierwsze taka dieta będzie często wiązała się z niedoborem błonnika w diecie, no bo błonnik pochodzi głównie z produktów pełnoziarnistych i z </w:t>
      </w:r>
      <w:proofErr w:type="gramStart"/>
      <w:r>
        <w:t>warzyw</w:t>
      </w:r>
      <w:proofErr w:type="gramEnd"/>
      <w:r>
        <w:t xml:space="preserve"> i owoców, a większość owoców na tej diecie jest niedozwolona.</w:t>
      </w:r>
    </w:p>
    <w:p w14:paraId="34D315E2" w14:textId="77777777" w:rsidR="006C7387" w:rsidRDefault="006C7387" w:rsidP="006C7387">
      <w:r>
        <w:rPr>
          <w:b/>
        </w:rPr>
        <w:lastRenderedPageBreak/>
        <w:t xml:space="preserve">Michał </w:t>
      </w:r>
      <w:proofErr w:type="spellStart"/>
      <w:r>
        <w:rPr>
          <w:b/>
        </w:rPr>
        <w:t>Wrzosek</w:t>
      </w:r>
      <w:proofErr w:type="spellEnd"/>
      <w:r>
        <w:rPr>
          <w:b/>
        </w:rPr>
        <w:t xml:space="preserve">: </w:t>
      </w:r>
      <w:r>
        <w:t xml:space="preserve">To są dobre przykłady. Tak, ale dalej. Tylko że dieta </w:t>
      </w:r>
      <w:proofErr w:type="spellStart"/>
      <w:r>
        <w:t>ketogeniczna</w:t>
      </w:r>
      <w:proofErr w:type="spellEnd"/>
      <w:r>
        <w:t xml:space="preserve"> nie jest jakimś panaceum na problemy nadwagi i otyłości w dzisiejszym świecie, bo ona dla większości osób nie jest możliwa do zastosowania przez całe życie. No nie da się.</w:t>
      </w:r>
    </w:p>
    <w:p w14:paraId="20FB5D24" w14:textId="77777777" w:rsidR="006C7387" w:rsidRDefault="006C7387" w:rsidP="006C7387">
      <w:r>
        <w:rPr>
          <w:b/>
        </w:rPr>
        <w:t xml:space="preserve">Grzegorz </w:t>
      </w:r>
      <w:proofErr w:type="spellStart"/>
      <w:r>
        <w:rPr>
          <w:b/>
        </w:rPr>
        <w:t>Krychowiak</w:t>
      </w:r>
      <w:proofErr w:type="spellEnd"/>
      <w:r>
        <w:rPr>
          <w:b/>
        </w:rPr>
        <w:t xml:space="preserve">: </w:t>
      </w:r>
      <w:r>
        <w:t>Jakie są inne w takim razie początki w fundamenty diety jak rozmawiasz z osobami, które mają problem z otyłością?</w:t>
      </w:r>
    </w:p>
    <w:p w14:paraId="6630DFFA" w14:textId="77777777" w:rsidR="006C7387" w:rsidRDefault="006C7387" w:rsidP="006C7387">
      <w:r>
        <w:rPr>
          <w:b/>
        </w:rPr>
        <w:t xml:space="preserve">Michał </w:t>
      </w:r>
      <w:proofErr w:type="spellStart"/>
      <w:r>
        <w:rPr>
          <w:b/>
        </w:rPr>
        <w:t>Wrzosek</w:t>
      </w:r>
      <w:proofErr w:type="spellEnd"/>
      <w:r>
        <w:rPr>
          <w:b/>
        </w:rPr>
        <w:t xml:space="preserve">: </w:t>
      </w:r>
      <w:r>
        <w:t>Sen.</w:t>
      </w:r>
    </w:p>
    <w:p w14:paraId="7C0D78F8" w14:textId="77777777" w:rsidR="006C7387" w:rsidRDefault="006C7387" w:rsidP="006C7387">
      <w:r>
        <w:rPr>
          <w:b/>
        </w:rPr>
        <w:t xml:space="preserve">Michał </w:t>
      </w:r>
      <w:proofErr w:type="spellStart"/>
      <w:r>
        <w:rPr>
          <w:b/>
        </w:rPr>
        <w:t>Wrzosek</w:t>
      </w:r>
      <w:proofErr w:type="spellEnd"/>
      <w:r>
        <w:rPr>
          <w:b/>
        </w:rPr>
        <w:t xml:space="preserve">: </w:t>
      </w:r>
      <w:r>
        <w:t>Sen. Podstawa podstaw. Nie, w sensie bez snu uważam, że nie da się jeść zdrowo. W sensie nasze hormony głodu przez brak snu tak wariują i tak zaczynają przejmować kontrolę nad naszymi wyborami żywieniowymi, że nasza silna wola nie ma żadnych szans.</w:t>
      </w:r>
    </w:p>
    <w:p w14:paraId="2BE6CBAA" w14:textId="77777777" w:rsidR="006C7387" w:rsidRDefault="006C7387" w:rsidP="006C7387">
      <w:r>
        <w:rPr>
          <w:b/>
        </w:rPr>
        <w:t xml:space="preserve">Grzegorz </w:t>
      </w:r>
      <w:proofErr w:type="spellStart"/>
      <w:r>
        <w:rPr>
          <w:b/>
        </w:rPr>
        <w:t>Krychowiak</w:t>
      </w:r>
      <w:proofErr w:type="spellEnd"/>
      <w:r>
        <w:rPr>
          <w:b/>
        </w:rPr>
        <w:t xml:space="preserve">: </w:t>
      </w:r>
      <w:r>
        <w:t>A takie diety jak detoks, takie bardziej ekstremalne, żeby efekt było widać w przeciągu tygodnia.</w:t>
      </w:r>
    </w:p>
    <w:p w14:paraId="501FFF1D" w14:textId="77777777" w:rsidR="006C7387" w:rsidRDefault="006C7387" w:rsidP="006C7387">
      <w:r>
        <w:rPr>
          <w:b/>
        </w:rPr>
        <w:t xml:space="preserve">Michał </w:t>
      </w:r>
      <w:proofErr w:type="spellStart"/>
      <w:r>
        <w:rPr>
          <w:b/>
        </w:rPr>
        <w:t>Wrzosek</w:t>
      </w:r>
      <w:proofErr w:type="spellEnd"/>
      <w:r>
        <w:rPr>
          <w:b/>
        </w:rPr>
        <w:t xml:space="preserve">: </w:t>
      </w:r>
      <w:r>
        <w:t xml:space="preserve">Tego nie ma w </w:t>
      </w:r>
      <w:proofErr w:type="spellStart"/>
      <w:r>
        <w:t>narzędziowniku</w:t>
      </w:r>
      <w:proofErr w:type="spellEnd"/>
      <w:r>
        <w:t xml:space="preserve"> dietetyka.</w:t>
      </w:r>
    </w:p>
    <w:p w14:paraId="768AEAE0" w14:textId="77777777" w:rsidR="006C7387" w:rsidRDefault="006C7387" w:rsidP="006C7387">
      <w:r>
        <w:rPr>
          <w:b/>
        </w:rPr>
        <w:t xml:space="preserve">Michał </w:t>
      </w:r>
      <w:proofErr w:type="spellStart"/>
      <w:r>
        <w:rPr>
          <w:b/>
        </w:rPr>
        <w:t>Wrzosek</w:t>
      </w:r>
      <w:proofErr w:type="spellEnd"/>
      <w:r>
        <w:rPr>
          <w:b/>
        </w:rPr>
        <w:t xml:space="preserve">: </w:t>
      </w:r>
      <w:r>
        <w:t>Nie. To po prostu nie i kropka. Głupie, niefajne, że kiedykolwiek ktoś to wymyślił i promował. I najlepiej, żeby to zniknęło raz na zawsze z tego świata.</w:t>
      </w:r>
    </w:p>
    <w:p w14:paraId="4A61906E" w14:textId="77777777" w:rsidR="006C7387" w:rsidRDefault="006C7387" w:rsidP="006C7387">
      <w:r>
        <w:rPr>
          <w:b/>
        </w:rPr>
        <w:t xml:space="preserve">Michał </w:t>
      </w:r>
      <w:proofErr w:type="spellStart"/>
      <w:r>
        <w:rPr>
          <w:b/>
        </w:rPr>
        <w:t>Wrzosek</w:t>
      </w:r>
      <w:proofErr w:type="spellEnd"/>
      <w:r>
        <w:rPr>
          <w:b/>
        </w:rPr>
        <w:t xml:space="preserve">: </w:t>
      </w:r>
      <w:r>
        <w:t>Tak. Uważam, że podjadanie to jest w ogóle zmora dzisiejszych czasów, że my wtedy totalnie tracimy kontrolę nad tym, co i ile jemy. Tu jakiś napój, tu jakiś batonik proteinowy.</w:t>
      </w:r>
    </w:p>
    <w:p w14:paraId="1BEEABF2" w14:textId="77777777" w:rsidR="006C7387" w:rsidRDefault="006C7387" w:rsidP="006C7387">
      <w:r>
        <w:rPr>
          <w:b/>
        </w:rPr>
        <w:t xml:space="preserve">Michał </w:t>
      </w:r>
      <w:proofErr w:type="spellStart"/>
      <w:r>
        <w:rPr>
          <w:b/>
        </w:rPr>
        <w:t>Wrzosek</w:t>
      </w:r>
      <w:proofErr w:type="spellEnd"/>
      <w:r>
        <w:rPr>
          <w:b/>
        </w:rPr>
        <w:t xml:space="preserve">: </w:t>
      </w:r>
      <w:r>
        <w:t>Otyłość to choroba. Od tego zdania sobie zacznijmy i na rozwój tej choroby ma wpływ bardzo wiele czynników. I trochę geny, i przede wszystkim to środowisko, i nasza głowa, i nasze nawyki żywieniowe, i to, czy mamy aktywność fizyczną, czy nie. I ten sen.</w:t>
      </w:r>
    </w:p>
    <w:p w14:paraId="2E47308B" w14:textId="77777777" w:rsidR="006C7387" w:rsidRDefault="006C7387" w:rsidP="006C7387">
      <w:r>
        <w:rPr>
          <w:b/>
        </w:rPr>
        <w:t xml:space="preserve">Grzegorz </w:t>
      </w:r>
      <w:proofErr w:type="spellStart"/>
      <w:r>
        <w:rPr>
          <w:b/>
        </w:rPr>
        <w:t>Krychowiak</w:t>
      </w:r>
      <w:proofErr w:type="spellEnd"/>
      <w:r>
        <w:rPr>
          <w:b/>
        </w:rPr>
        <w:t xml:space="preserve">: </w:t>
      </w:r>
      <w:r>
        <w:t>A takie rzeczy jak palenie, alkohol, no bo to jest częścią nas i powiedzenie teraz: "Nie róbcie tego" jest odpowiednim rozwiązaniem czy znalezieniem jakiegoś takiego balansu między tym wszystkim?</w:t>
      </w:r>
    </w:p>
    <w:p w14:paraId="7C1DFEDD" w14:textId="77777777" w:rsidR="006C7387" w:rsidRDefault="006C7387" w:rsidP="006C7387">
      <w:r>
        <w:rPr>
          <w:b/>
        </w:rPr>
        <w:t xml:space="preserve">Michał </w:t>
      </w:r>
      <w:proofErr w:type="spellStart"/>
      <w:r>
        <w:rPr>
          <w:b/>
        </w:rPr>
        <w:t>Wrzosek</w:t>
      </w:r>
      <w:proofErr w:type="spellEnd"/>
      <w:r>
        <w:rPr>
          <w:b/>
        </w:rPr>
        <w:t xml:space="preserve">: </w:t>
      </w:r>
      <w:r>
        <w:t>No tutaj będę dość obstawiał przy takim ortodoksyjnym i radykalnym podejściem. No o paleniu od lat jakby już wiemy, że nie ma czegoś takiego jak bezpieczna ilość papierosów, którą możemy wypalić w ciągu naszego życia.</w:t>
      </w:r>
    </w:p>
    <w:p w14:paraId="25C7513C" w14:textId="77777777" w:rsidR="006C7387" w:rsidRDefault="006C7387" w:rsidP="006C7387">
      <w:r>
        <w:rPr>
          <w:b/>
        </w:rPr>
        <w:t xml:space="preserve">Grzegorz </w:t>
      </w:r>
      <w:proofErr w:type="spellStart"/>
      <w:r>
        <w:rPr>
          <w:b/>
        </w:rPr>
        <w:t>Krychowiak</w:t>
      </w:r>
      <w:proofErr w:type="spellEnd"/>
      <w:r>
        <w:rPr>
          <w:b/>
        </w:rPr>
        <w:t xml:space="preserve">: </w:t>
      </w:r>
      <w:r>
        <w:t>A w momencie, kiedy dochodzi do ekstremalnego wysiłku, jak powinien wyglądać dzień żywieniowy? W momencie, kiedy Przykładowo gramy mecz o 17:00 albo biegniemy maraton o, o godzinie 17:00.</w:t>
      </w:r>
    </w:p>
    <w:p w14:paraId="6A842277" w14:textId="77777777" w:rsidR="006C7387" w:rsidRDefault="006C7387" w:rsidP="006C7387">
      <w:r>
        <w:rPr>
          <w:b/>
        </w:rPr>
        <w:t xml:space="preserve">Michał </w:t>
      </w:r>
      <w:proofErr w:type="spellStart"/>
      <w:r>
        <w:rPr>
          <w:b/>
        </w:rPr>
        <w:t>Wrzosek</w:t>
      </w:r>
      <w:proofErr w:type="spellEnd"/>
      <w:r>
        <w:rPr>
          <w:b/>
        </w:rPr>
        <w:t xml:space="preserve">: </w:t>
      </w:r>
      <w:r>
        <w:t xml:space="preserve">Żywienie </w:t>
      </w:r>
      <w:proofErr w:type="spellStart"/>
      <w:r>
        <w:t>okołotreningowe</w:t>
      </w:r>
      <w:proofErr w:type="spellEnd"/>
      <w:r>
        <w:t xml:space="preserve"> wtedy nabiera ogromnego znaczenia. Tak jak byśmy wzięli sobie pod lupę osobę, która nie wiem, chodzi na siłownię trzy, cztery razy w tygodniu, to dla niej te posiłki </w:t>
      </w:r>
      <w:proofErr w:type="spellStart"/>
      <w:r>
        <w:t>przedtreningowe</w:t>
      </w:r>
      <w:proofErr w:type="spellEnd"/>
      <w:r>
        <w:t>, po treningu, w czasie treningu to nie ma większego znaczenia.</w:t>
      </w:r>
    </w:p>
    <w:p w14:paraId="6A2B2DDB" w14:textId="77777777" w:rsidR="006C7387" w:rsidRDefault="006C7387" w:rsidP="006C7387">
      <w:r>
        <w:rPr>
          <w:b/>
        </w:rPr>
        <w:t xml:space="preserve">Grzegorz </w:t>
      </w:r>
      <w:proofErr w:type="spellStart"/>
      <w:r>
        <w:rPr>
          <w:b/>
        </w:rPr>
        <w:t>Krychowiak</w:t>
      </w:r>
      <w:proofErr w:type="spellEnd"/>
      <w:r>
        <w:rPr>
          <w:b/>
        </w:rPr>
        <w:t xml:space="preserve">: </w:t>
      </w:r>
      <w:r>
        <w:t>Jaki ci teraz cel przyświeca?</w:t>
      </w:r>
    </w:p>
    <w:p w14:paraId="158B29B7" w14:textId="77777777" w:rsidR="006C7387" w:rsidRDefault="006C7387" w:rsidP="006C7387">
      <w:r>
        <w:rPr>
          <w:b/>
        </w:rPr>
        <w:t xml:space="preserve">Michał </w:t>
      </w:r>
      <w:proofErr w:type="spellStart"/>
      <w:r>
        <w:rPr>
          <w:b/>
        </w:rPr>
        <w:t>Wrzosek</w:t>
      </w:r>
      <w:proofErr w:type="spellEnd"/>
      <w:r>
        <w:rPr>
          <w:b/>
        </w:rPr>
        <w:t xml:space="preserve">: </w:t>
      </w:r>
      <w:r>
        <w:t xml:space="preserve">W tym roku najważniejszą rzeczą, taką dla mnie, do której się szykuję cały rok, jest ten mój </w:t>
      </w:r>
      <w:proofErr w:type="spellStart"/>
      <w:r>
        <w:t>Ironman</w:t>
      </w:r>
      <w:proofErr w:type="spellEnd"/>
      <w:r>
        <w:t>, który już osiemnastego października przede mną. Więc jak będzie ta rozmowa miała chyba emisję, no to już będę, mam nadzieję, że po nim.</w:t>
      </w:r>
    </w:p>
    <w:p w14:paraId="16CC0E53" w14:textId="77777777" w:rsidR="006C7387" w:rsidRDefault="006C7387" w:rsidP="006C7387">
      <w:r>
        <w:rPr>
          <w:b/>
        </w:rPr>
        <w:t xml:space="preserve">Grzegorz </w:t>
      </w:r>
      <w:proofErr w:type="spellStart"/>
      <w:r>
        <w:rPr>
          <w:b/>
        </w:rPr>
        <w:t>Krychowiak</w:t>
      </w:r>
      <w:proofErr w:type="spellEnd"/>
      <w:r>
        <w:rPr>
          <w:b/>
        </w:rPr>
        <w:t xml:space="preserve">: </w:t>
      </w:r>
      <w:r>
        <w:t xml:space="preserve">Nie masz obaw, że trochę </w:t>
      </w:r>
      <w:proofErr w:type="spellStart"/>
      <w:r>
        <w:t>tiktokizujesz</w:t>
      </w:r>
      <w:proofErr w:type="spellEnd"/>
      <w:r>
        <w:t xml:space="preserve"> dietetykę?</w:t>
      </w:r>
    </w:p>
    <w:p w14:paraId="2D4E4C83" w14:textId="77777777" w:rsidR="006C7387" w:rsidRDefault="006C7387" w:rsidP="006C7387">
      <w:r>
        <w:rPr>
          <w:b/>
        </w:rPr>
        <w:lastRenderedPageBreak/>
        <w:t xml:space="preserve">Grzegorz </w:t>
      </w:r>
      <w:proofErr w:type="spellStart"/>
      <w:r>
        <w:rPr>
          <w:b/>
        </w:rPr>
        <w:t>Krychowiak</w:t>
      </w:r>
      <w:proofErr w:type="spellEnd"/>
      <w:r>
        <w:rPr>
          <w:b/>
        </w:rPr>
        <w:t xml:space="preserve">: </w:t>
      </w:r>
      <w:r>
        <w:t xml:space="preserve">W sensie, bo upraszczam, dlatego, że ja w s-- w wielu zespołach miałem dietetyków, którzy byli bardzo kompetentni, ale nie byli bardzo tak, </w:t>
      </w:r>
      <w:proofErr w:type="spellStart"/>
      <w:r>
        <w:t>ym</w:t>
      </w:r>
      <w:proofErr w:type="spellEnd"/>
      <w:r>
        <w:t>, widoczni na, na, na Instagramie i tak dalej.</w:t>
      </w:r>
    </w:p>
    <w:p w14:paraId="2FDA0692" w14:textId="77777777" w:rsidR="006C7387" w:rsidRDefault="006C7387" w:rsidP="006C7387">
      <w:r>
        <w:rPr>
          <w:b/>
        </w:rPr>
        <w:t xml:space="preserve">Michał </w:t>
      </w:r>
      <w:proofErr w:type="spellStart"/>
      <w:r>
        <w:rPr>
          <w:b/>
        </w:rPr>
        <w:t>Wrzosek</w:t>
      </w:r>
      <w:proofErr w:type="spellEnd"/>
      <w:r>
        <w:rPr>
          <w:b/>
        </w:rPr>
        <w:t xml:space="preserve">: </w:t>
      </w:r>
      <w:r>
        <w:t>Ja uważam i ja tak do tego podchodzę, że żadne moje krótkie filmy wideo nie są po to, żeby ktoś się nauczył dietetyki. One są po to, żeby kogoś zainspirować, zmotywować, pokazać jak to może wyglądać.</w:t>
      </w:r>
    </w:p>
    <w:p w14:paraId="5A3AE5BB" w14:textId="77777777" w:rsidR="006C7387" w:rsidRDefault="006C7387" w:rsidP="006C7387">
      <w:r>
        <w:rPr>
          <w:b/>
        </w:rPr>
        <w:t xml:space="preserve">Grzegorz </w:t>
      </w:r>
      <w:proofErr w:type="spellStart"/>
      <w:r>
        <w:rPr>
          <w:b/>
        </w:rPr>
        <w:t>Krychowiak</w:t>
      </w:r>
      <w:proofErr w:type="spellEnd"/>
      <w:r>
        <w:rPr>
          <w:b/>
        </w:rPr>
        <w:t xml:space="preserve">: </w:t>
      </w:r>
      <w:r>
        <w:t>I co się zmieniło?</w:t>
      </w:r>
    </w:p>
    <w:p w14:paraId="208C16D8" w14:textId="77777777" w:rsidR="006C7387" w:rsidRDefault="006C7387" w:rsidP="006C7387">
      <w:r>
        <w:rPr>
          <w:b/>
        </w:rPr>
        <w:t xml:space="preserve">Michał </w:t>
      </w:r>
      <w:proofErr w:type="spellStart"/>
      <w:r>
        <w:rPr>
          <w:b/>
        </w:rPr>
        <w:t>Wrzosek</w:t>
      </w:r>
      <w:proofErr w:type="spellEnd"/>
      <w:r>
        <w:rPr>
          <w:b/>
        </w:rPr>
        <w:t xml:space="preserve">: </w:t>
      </w:r>
      <w:r>
        <w:t>Potrzebny był po prostu czas. Ja myślę, że to jest o tym, nie? Że to, że czegoś nie lubiliśmy dziesięć lat temu, to nie znaczy, że dzisiaj dalej tego nie będziemy lubić. My się zmieniamy jako ludzie.</w:t>
      </w:r>
    </w:p>
    <w:p w14:paraId="39552320" w14:textId="77777777" w:rsidR="006C7387" w:rsidRDefault="006C7387" w:rsidP="006C7387">
      <w:r>
        <w:rPr>
          <w:b/>
        </w:rPr>
        <w:t xml:space="preserve">Michał </w:t>
      </w:r>
      <w:proofErr w:type="spellStart"/>
      <w:r>
        <w:rPr>
          <w:b/>
        </w:rPr>
        <w:t>Wrzosek</w:t>
      </w:r>
      <w:proofErr w:type="spellEnd"/>
      <w:r>
        <w:rPr>
          <w:b/>
        </w:rPr>
        <w:t xml:space="preserve">: </w:t>
      </w:r>
      <w:r>
        <w:t>Dokładnie. A jesteśmy rodzicami gdzieś od siedmiu lat, więc, więc do czego zmierzam? Że, że tak jakby Milena biegała i gdzieś jakby to, to też jakby mnie może motywowało do tego, żeby zacząć biegać, ale te historie raczej miały swój oddzielny byt.</w:t>
      </w:r>
    </w:p>
    <w:p w14:paraId="1231677B" w14:textId="77777777" w:rsidR="006C7387" w:rsidRDefault="006C7387" w:rsidP="006C7387">
      <w:r>
        <w:rPr>
          <w:b/>
        </w:rPr>
        <w:t xml:space="preserve">Michał </w:t>
      </w:r>
      <w:proofErr w:type="spellStart"/>
      <w:r>
        <w:rPr>
          <w:b/>
        </w:rPr>
        <w:t>Wrzosek</w:t>
      </w:r>
      <w:proofErr w:type="spellEnd"/>
      <w:r>
        <w:rPr>
          <w:b/>
        </w:rPr>
        <w:t xml:space="preserve">: </w:t>
      </w:r>
      <w:r>
        <w:t>O co mi chodzi? Że wiesz, dobrze wyglądasz. Ogólnie jesteś uznawany za sprawnego i takiego silnego fizycznie. Idziesz na basen i nie jesteś w stanie przepłynąć jednego basenu. Dla mnie ciężkie do przełknięcia było, nie?</w:t>
      </w:r>
    </w:p>
    <w:p w14:paraId="0C5B9FE5" w14:textId="77777777" w:rsidR="006C7387" w:rsidRDefault="006C7387" w:rsidP="006C7387">
      <w:r>
        <w:rPr>
          <w:b/>
        </w:rPr>
        <w:t xml:space="preserve">Michał </w:t>
      </w:r>
      <w:proofErr w:type="spellStart"/>
      <w:r>
        <w:rPr>
          <w:b/>
        </w:rPr>
        <w:t>Wrzosek</w:t>
      </w:r>
      <w:proofErr w:type="spellEnd"/>
      <w:r>
        <w:rPr>
          <w:b/>
        </w:rPr>
        <w:t xml:space="preserve">: </w:t>
      </w:r>
      <w:r>
        <w:t xml:space="preserve">Trochę duma, trochę, trochę ego, trochę mówię </w:t>
      </w:r>
      <w:proofErr w:type="spellStart"/>
      <w:r>
        <w:t>what</w:t>
      </w:r>
      <w:proofErr w:type="spellEnd"/>
      <w:r>
        <w:t xml:space="preserve"> the </w:t>
      </w:r>
      <w:proofErr w:type="spellStart"/>
      <w:r>
        <w:t>fuck</w:t>
      </w:r>
      <w:proofErr w:type="spellEnd"/>
      <w:r>
        <w:t>, jak to możliwe? No przecież to tylko jeden basen, dwadzieścia pięć metrów.</w:t>
      </w:r>
    </w:p>
    <w:p w14:paraId="3211CF3C" w14:textId="77777777" w:rsidR="006C7387" w:rsidRDefault="006C7387" w:rsidP="006C7387">
      <w:r>
        <w:rPr>
          <w:b/>
        </w:rPr>
        <w:t xml:space="preserve">Michał </w:t>
      </w:r>
      <w:proofErr w:type="spellStart"/>
      <w:r>
        <w:rPr>
          <w:b/>
        </w:rPr>
        <w:t>Wrzosek</w:t>
      </w:r>
      <w:proofErr w:type="spellEnd"/>
      <w:r>
        <w:rPr>
          <w:b/>
        </w:rPr>
        <w:t xml:space="preserve">: </w:t>
      </w:r>
      <w:r>
        <w:t>Tak. Trzeba było się nauczyć i trzeba było zaakceptować to, co każdy powinien zaakceptować uważam, że jak zaczynamy coś robić, to każdy z nas jest słaby. Każdy z nas czegoś nie umie, zanim się czegoś nauczy. I, a nie ma lepszej nauki niż przez robienie.</w:t>
      </w:r>
    </w:p>
    <w:p w14:paraId="70480FBA" w14:textId="77777777" w:rsidR="006C7387" w:rsidRDefault="006C7387" w:rsidP="006C7387">
      <w:r>
        <w:rPr>
          <w:b/>
        </w:rPr>
        <w:t xml:space="preserve">Grzegorz </w:t>
      </w:r>
      <w:proofErr w:type="spellStart"/>
      <w:r>
        <w:rPr>
          <w:b/>
        </w:rPr>
        <w:t>Krychowiak</w:t>
      </w:r>
      <w:proofErr w:type="spellEnd"/>
      <w:r>
        <w:rPr>
          <w:b/>
        </w:rPr>
        <w:t xml:space="preserve">: </w:t>
      </w:r>
      <w:r>
        <w:t>Uważasz, że dietetyk powinien dawać przykład jak wygląda? Łatwiej mu wtedy zaufać?</w:t>
      </w:r>
    </w:p>
    <w:p w14:paraId="17905818" w14:textId="77777777" w:rsidR="006C7387" w:rsidRDefault="006C7387" w:rsidP="006C7387">
      <w:r>
        <w:rPr>
          <w:b/>
        </w:rPr>
        <w:t xml:space="preserve">Michał </w:t>
      </w:r>
      <w:proofErr w:type="spellStart"/>
      <w:r>
        <w:rPr>
          <w:b/>
        </w:rPr>
        <w:t>Wrzosek</w:t>
      </w:r>
      <w:proofErr w:type="spellEnd"/>
      <w:r>
        <w:rPr>
          <w:b/>
        </w:rPr>
        <w:t xml:space="preserve">: </w:t>
      </w:r>
      <w:r>
        <w:t>Uważam, że tak. W sensie to nie chodzi o to, że potem dietetyk musi mieć jak najniższy poziom tkanki tłuszczowej, bo to wcale nie świadczy o jego, poziomie wiedzy dietetycznej i o tym, czy jest w stanie jakby dobrze pomóc swoim pacjentom.</w:t>
      </w:r>
    </w:p>
    <w:p w14:paraId="17905E92" w14:textId="77777777" w:rsidR="006C7387" w:rsidRDefault="006C7387" w:rsidP="006C7387">
      <w:r>
        <w:rPr>
          <w:b/>
        </w:rPr>
        <w:t xml:space="preserve">Grzegorz </w:t>
      </w:r>
      <w:proofErr w:type="spellStart"/>
      <w:r>
        <w:rPr>
          <w:b/>
        </w:rPr>
        <w:t>Krychowiak</w:t>
      </w:r>
      <w:proofErr w:type="spellEnd"/>
      <w:r>
        <w:rPr>
          <w:b/>
        </w:rPr>
        <w:t xml:space="preserve">: </w:t>
      </w:r>
      <w:r>
        <w:t>To jak patrzysz w takim razie na, na inne osoby, które zajmują się tym tematem jak Anna Lewandowska i Ewa Chodakowska, które nie mają takiego stopnia jak ty?</w:t>
      </w:r>
    </w:p>
    <w:p w14:paraId="1888D651" w14:textId="77777777" w:rsidR="006C7387" w:rsidRDefault="006C7387" w:rsidP="006C7387">
      <w:r>
        <w:rPr>
          <w:b/>
        </w:rPr>
        <w:t xml:space="preserve">Michał </w:t>
      </w:r>
      <w:proofErr w:type="spellStart"/>
      <w:r>
        <w:rPr>
          <w:b/>
        </w:rPr>
        <w:t>Wrzosek</w:t>
      </w:r>
      <w:proofErr w:type="spellEnd"/>
      <w:r>
        <w:rPr>
          <w:b/>
        </w:rPr>
        <w:t xml:space="preserve">: </w:t>
      </w:r>
      <w:r>
        <w:t>Oj z ogromnym jakby uznaniem. Uważam, że to, ile te dwie panie, kobiety zrobiły dobrego dla zdrowia Polaków, to jest przeogromne i w ogóle niedoceniane.</w:t>
      </w:r>
    </w:p>
    <w:p w14:paraId="2A3CFA8A" w14:textId="123EE60E" w:rsidR="00905488" w:rsidRPr="00905488" w:rsidRDefault="00905488" w:rsidP="00905488">
      <w:pPr>
        <w:spacing w:before="100" w:beforeAutospacing="1" w:after="100" w:afterAutospacing="1" w:line="240" w:lineRule="auto"/>
        <w:rPr>
          <w:rFonts w:eastAsia="Times New Roman" w:cs="Calibri"/>
          <w:lang w:eastAsia="pl-PL"/>
        </w:rPr>
      </w:pPr>
    </w:p>
    <w:sectPr w:rsidR="00905488" w:rsidRPr="00905488"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826E" w14:textId="77777777" w:rsidR="008013FD" w:rsidRDefault="008013FD" w:rsidP="00F92223">
      <w:pPr>
        <w:spacing w:after="0" w:line="240" w:lineRule="auto"/>
      </w:pPr>
      <w:r>
        <w:separator/>
      </w:r>
    </w:p>
  </w:endnote>
  <w:endnote w:type="continuationSeparator" w:id="0">
    <w:p w14:paraId="484F4836" w14:textId="77777777" w:rsidR="008013FD" w:rsidRDefault="008013FD"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B9A0" w14:textId="77777777" w:rsidR="00F92223" w:rsidRDefault="008013FD" w:rsidP="00F92223">
    <w:pPr>
      <w:pStyle w:val="Stopka"/>
      <w:jc w:val="center"/>
    </w:pPr>
    <w:r>
      <w:rPr>
        <w:noProof/>
        <w:lang w:eastAsia="pl-PL"/>
      </w:rPr>
      <w:pict w14:anchorId="4A81F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D1C54" w14:textId="77777777" w:rsidR="008013FD" w:rsidRDefault="008013FD" w:rsidP="00F92223">
      <w:pPr>
        <w:spacing w:after="0" w:line="240" w:lineRule="auto"/>
      </w:pPr>
      <w:r>
        <w:separator/>
      </w:r>
    </w:p>
  </w:footnote>
  <w:footnote w:type="continuationSeparator" w:id="0">
    <w:p w14:paraId="46A49BE8" w14:textId="77777777" w:rsidR="008013FD" w:rsidRDefault="008013FD"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99BD" w14:textId="77777777" w:rsidR="00F92223" w:rsidRDefault="008013FD">
    <w:pPr>
      <w:pStyle w:val="Nagwek"/>
    </w:pPr>
    <w:r>
      <w:rPr>
        <w:noProof/>
        <w:lang w:eastAsia="pl-PL"/>
      </w:rPr>
      <w:pict w14:anchorId="5C6C8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3B21"/>
    <w:rsid w:val="000C3B21"/>
    <w:rsid w:val="00127710"/>
    <w:rsid w:val="00130078"/>
    <w:rsid w:val="00381C88"/>
    <w:rsid w:val="00641130"/>
    <w:rsid w:val="006C7387"/>
    <w:rsid w:val="008013FD"/>
    <w:rsid w:val="00892FE1"/>
    <w:rsid w:val="00905488"/>
    <w:rsid w:val="00A01F46"/>
    <w:rsid w:val="00B34CDC"/>
    <w:rsid w:val="00B86D5B"/>
    <w:rsid w:val="00E96292"/>
    <w:rsid w:val="00F15D3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F180A"/>
  <w15:chartTrackingRefBased/>
  <w15:docId w15:val="{A0EC221E-F062-46B7-A5B8-67425CD2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3B21"/>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6</Pages>
  <Words>2346</Words>
  <Characters>14079</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2026-10-23T10:55:00Z</dcterms:created>
  <dcterms:modified xsi:type="dcterms:W3CDTF">2026-10-23T10:55:00Z</dcterms:modified>
</cp:coreProperties>
</file>