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6736AA" w14:textId="214D3B5E" w:rsidR="001713A6" w:rsidRPr="00177AFE" w:rsidRDefault="00F744D3" w:rsidP="001713A6">
      <w:pPr>
        <w:jc w:val="right"/>
        <w:rPr>
          <w:rFonts w:cs="Calibri"/>
        </w:rPr>
      </w:pPr>
      <w:r>
        <w:rPr>
          <w:rFonts w:cs="Calibri"/>
        </w:rPr>
        <w:t>23.10</w:t>
      </w:r>
      <w:r w:rsidR="001713A6" w:rsidRPr="00177AFE">
        <w:rPr>
          <w:rFonts w:cs="Calibri"/>
        </w:rPr>
        <w:t>.</w:t>
      </w:r>
      <w:proofErr w:type="gramStart"/>
      <w:r w:rsidR="001713A6" w:rsidRPr="00177AFE">
        <w:rPr>
          <w:rFonts w:cs="Calibri"/>
        </w:rPr>
        <w:t>2026r.</w:t>
      </w:r>
      <w:proofErr w:type="gramEnd"/>
    </w:p>
    <w:p w14:paraId="37A90381" w14:textId="77777777" w:rsidR="001713A6" w:rsidRDefault="001713A6" w:rsidP="001713A6">
      <w:pPr>
        <w:rPr>
          <w:rFonts w:cs="Calibri"/>
        </w:rPr>
      </w:pPr>
      <w:r>
        <w:rPr>
          <w:rFonts w:cs="Calibri"/>
        </w:rPr>
        <w:t>ZAPIS ROZMOWY</w:t>
      </w:r>
    </w:p>
    <w:p w14:paraId="4C2FA77D" w14:textId="77777777" w:rsidR="00F15D37" w:rsidRDefault="00F15D37"/>
    <w:p w14:paraId="7B02E41D" w14:textId="3BD26455" w:rsidR="001713A6" w:rsidRDefault="00F744D3" w:rsidP="001713A6">
      <w:pPr>
        <w:spacing w:before="100" w:beforeAutospacing="1" w:after="100" w:afterAutospacing="1" w:line="240" w:lineRule="auto"/>
        <w:jc w:val="center"/>
        <w:rPr>
          <w:rFonts w:eastAsia="Times New Roman" w:cs="Calibri"/>
          <w:b/>
          <w:bCs/>
          <w:lang w:eastAsia="pl-PL"/>
        </w:rPr>
      </w:pPr>
      <w:r>
        <w:rPr>
          <w:rFonts w:eastAsia="Times New Roman" w:cs="Calibri"/>
          <w:b/>
          <w:bCs/>
          <w:lang w:eastAsia="pl-PL"/>
        </w:rPr>
        <w:t>ANGELIKA MUCHA</w:t>
      </w:r>
      <w:r w:rsidR="005F7997">
        <w:rPr>
          <w:rFonts w:eastAsia="Times New Roman" w:cs="Calibri"/>
          <w:b/>
          <w:bCs/>
          <w:lang w:eastAsia="pl-PL"/>
        </w:rPr>
        <w:t xml:space="preserve"> GOŚ</w:t>
      </w:r>
      <w:r w:rsidR="00CB7ED1">
        <w:rPr>
          <w:rFonts w:eastAsia="Times New Roman" w:cs="Calibri"/>
          <w:b/>
          <w:bCs/>
          <w:lang w:eastAsia="pl-PL"/>
        </w:rPr>
        <w:t>CINIĄ</w:t>
      </w:r>
      <w:r w:rsidR="002D6F8B">
        <w:rPr>
          <w:rFonts w:eastAsia="Times New Roman" w:cs="Calibri"/>
          <w:b/>
          <w:bCs/>
          <w:lang w:eastAsia="pl-PL"/>
        </w:rPr>
        <w:t xml:space="preserve"> PODCASTU „BRATNIE DUSZE” W </w:t>
      </w:r>
      <w:r w:rsidR="0030275C">
        <w:rPr>
          <w:rFonts w:eastAsia="Times New Roman" w:cs="Calibri"/>
          <w:b/>
          <w:bCs/>
          <w:lang w:eastAsia="pl-PL"/>
        </w:rPr>
        <w:t xml:space="preserve">RMF </w:t>
      </w:r>
      <w:r w:rsidR="003F4169">
        <w:rPr>
          <w:rFonts w:eastAsia="Times New Roman" w:cs="Calibri"/>
          <w:b/>
          <w:bCs/>
          <w:lang w:eastAsia="pl-PL"/>
        </w:rPr>
        <w:t>MAXX</w:t>
      </w:r>
    </w:p>
    <w:p w14:paraId="26C1BEFF" w14:textId="77777777" w:rsidR="001713A6" w:rsidRDefault="001713A6"/>
    <w:p w14:paraId="017C0777" w14:textId="77777777" w:rsidR="00F5394D" w:rsidRDefault="00F5394D" w:rsidP="00F5394D">
      <w:pPr>
        <w:spacing w:before="160"/>
        <w:rPr>
          <w:sz w:val="24"/>
        </w:rPr>
      </w:pPr>
      <w:r>
        <w:rPr>
          <w:b/>
        </w:rPr>
        <w:t xml:space="preserve">Prowadzące: </w:t>
      </w:r>
      <w:r>
        <w:t xml:space="preserve">Zaczynałaś działalność w </w:t>
      </w:r>
      <w:proofErr w:type="spellStart"/>
      <w:r>
        <w:t>internecie</w:t>
      </w:r>
      <w:proofErr w:type="spellEnd"/>
      <w:r>
        <w:t xml:space="preserve"> w wieku czternastu lat. Po tylu latach jest ci łatwiej czy trudniej?</w:t>
      </w:r>
    </w:p>
    <w:p w14:paraId="0E3713B6" w14:textId="77777777" w:rsidR="00F5394D" w:rsidRDefault="00F5394D" w:rsidP="00F5394D">
      <w:r>
        <w:rPr>
          <w:b/>
        </w:rPr>
        <w:t xml:space="preserve">Angelika Mucha: </w:t>
      </w:r>
      <w:r>
        <w:t xml:space="preserve">Łatwiej, bo jestem już nauczona tego wszystkiego, nawet hejtu i krytyki. Ale trudniej, bo czasy się zmieniają. Ja wychowałam się na innym </w:t>
      </w:r>
      <w:proofErr w:type="spellStart"/>
      <w:r>
        <w:t>YouTubie</w:t>
      </w:r>
      <w:proofErr w:type="spellEnd"/>
      <w:r>
        <w:t xml:space="preserve"> i Instagramie. Teraz co chwilę pojawiają się nowi twórcy i trendy. Można stać się znanym w jeden dzień, ale jeśli nie potrafi się tego utrzymać, po tygodniu można być zapomnianym.</w:t>
      </w:r>
    </w:p>
    <w:p w14:paraId="71FBD86D" w14:textId="77777777" w:rsidR="00F5394D" w:rsidRDefault="00F5394D" w:rsidP="00F5394D">
      <w:pPr>
        <w:spacing w:before="160"/>
      </w:pPr>
      <w:r>
        <w:rPr>
          <w:b/>
        </w:rPr>
        <w:t xml:space="preserve">Prowadzące: </w:t>
      </w:r>
      <w:r>
        <w:t>Jak w szkole odbierano twoje pierwsze filmy?</w:t>
      </w:r>
    </w:p>
    <w:p w14:paraId="65AAB27D" w14:textId="77777777" w:rsidR="00F5394D" w:rsidRDefault="00F5394D" w:rsidP="00F5394D">
      <w:r>
        <w:rPr>
          <w:b/>
        </w:rPr>
        <w:t xml:space="preserve">Angelika Mucha: </w:t>
      </w:r>
      <w:r>
        <w:t xml:space="preserve">Nikomu nie powiedziałam, że nagrywam. Wystarczył chyba tydzień, ktoś z osiedla wrzucił film na Facebooka i cała szkoła wiedziała. Pamiętam, jak przyszłam do szkoły i wszyscy patrzyli. Było mi ciężko. Mama musiała interweniować, bo wychowawca chciał obniżyć mi ocenę z zachowania, chociaż zawsze miałam wzorowe. Uważał, że skoro działam w </w:t>
      </w:r>
      <w:proofErr w:type="spellStart"/>
      <w:r>
        <w:t>internecie</w:t>
      </w:r>
      <w:proofErr w:type="spellEnd"/>
      <w:r>
        <w:t>, nie mogę być wzorem. W liceum było odwrotnie: dyrektor wspierał mnie, kiedy miałam wyjazdy i nagrania.</w:t>
      </w:r>
    </w:p>
    <w:p w14:paraId="608E4265" w14:textId="77777777" w:rsidR="00F5394D" w:rsidRDefault="00F5394D" w:rsidP="00F5394D">
      <w:pPr>
        <w:spacing w:before="160"/>
      </w:pPr>
      <w:r>
        <w:rPr>
          <w:b/>
        </w:rPr>
        <w:t xml:space="preserve">Prowadzące: </w:t>
      </w:r>
      <w:r>
        <w:t>Czy miałaś moment wypalenia i myślałaś o zakończeniu działalności?</w:t>
      </w:r>
    </w:p>
    <w:p w14:paraId="4C96067D" w14:textId="77777777" w:rsidR="00F5394D" w:rsidRDefault="00F5394D" w:rsidP="00F5394D">
      <w:r>
        <w:rPr>
          <w:b/>
        </w:rPr>
        <w:t xml:space="preserve">Angelika Mucha: </w:t>
      </w:r>
      <w:r>
        <w:t xml:space="preserve">Takiego dużego momentu nie było. Zastanawiałam się czasami, czy to, że jestem z tych starszych czasów, nie jest moją klątwą. Nie potrafiłam się przekonać do </w:t>
      </w:r>
      <w:proofErr w:type="spellStart"/>
      <w:r>
        <w:t>TikToka</w:t>
      </w:r>
      <w:proofErr w:type="spellEnd"/>
      <w:r>
        <w:t>. Od ponad dziesięciu lat pokazuję podobne rzeczy: koncerty, podróże, muzykę i popkulturę. Myślałam: ile ludziom będzie się chciało o tym słuchać? Ale kiedy widzę komentarze i wsparcie, utwierdzam się w tym, że dobrze, że jestem sobą.</w:t>
      </w:r>
    </w:p>
    <w:p w14:paraId="3283D588" w14:textId="77777777" w:rsidR="00F5394D" w:rsidRDefault="00F5394D" w:rsidP="00F5394D">
      <w:pPr>
        <w:spacing w:before="160"/>
      </w:pPr>
      <w:r>
        <w:rPr>
          <w:b/>
        </w:rPr>
        <w:t xml:space="preserve">Prowadzące: </w:t>
      </w:r>
      <w:r>
        <w:t xml:space="preserve">Dlaczego Justin </w:t>
      </w:r>
      <w:proofErr w:type="spellStart"/>
      <w:r>
        <w:t>Bieber</w:t>
      </w:r>
      <w:proofErr w:type="spellEnd"/>
      <w:r>
        <w:t xml:space="preserve"> jest dla ciebie aż tak ważny?</w:t>
      </w:r>
    </w:p>
    <w:p w14:paraId="06A3A05F" w14:textId="77777777" w:rsidR="00F5394D" w:rsidRDefault="00F5394D" w:rsidP="00F5394D">
      <w:r>
        <w:rPr>
          <w:b/>
        </w:rPr>
        <w:t xml:space="preserve">Angelika Mucha: </w:t>
      </w:r>
      <w:r>
        <w:t xml:space="preserve">Będę mu zawsze wdzięczna, mimo że on nie wie personalnie, kim jestem. Kiedy zaczynałam, bycie jego fanką oznaczało ogromny hejt. Moje filmy o nim miały więcej łapek w dół niż w górę. Chciałam pokazać, że każdy ma prawo słuchać i lubić, kogo chce. Na jego koncercie w Łodzi w 2013 roku, kiedy miałam jeszcze niewielu subskrybentów, podchodzili do mnie ludzie po zdjęcia. Potem spotkałam go na lotnisku w Krakowie, dotknęłam jego ręki i mówiły o tym portale. Do dziś niektórzy nie znają mojego nazwiska, ale wiedzą, że jestem „tą od Justina </w:t>
      </w:r>
      <w:proofErr w:type="spellStart"/>
      <w:r>
        <w:t>Biebera</w:t>
      </w:r>
      <w:proofErr w:type="spellEnd"/>
      <w:r>
        <w:t>”. Dużą część mojej kariery i tego, jak żyję, zawdzięczam właśnie jemu.</w:t>
      </w:r>
    </w:p>
    <w:p w14:paraId="4E4C0772" w14:textId="77777777" w:rsidR="00F5394D" w:rsidRDefault="00F5394D" w:rsidP="00F5394D">
      <w:pPr>
        <w:spacing w:before="160"/>
      </w:pPr>
      <w:r>
        <w:rPr>
          <w:b/>
        </w:rPr>
        <w:t xml:space="preserve">Prowadzące: </w:t>
      </w:r>
      <w:r>
        <w:t>Czy twój chłopak jest zazdrosny o Justina?</w:t>
      </w:r>
    </w:p>
    <w:p w14:paraId="55C67D53" w14:textId="77777777" w:rsidR="00F5394D" w:rsidRDefault="00F5394D" w:rsidP="00F5394D">
      <w:r>
        <w:rPr>
          <w:b/>
        </w:rPr>
        <w:t xml:space="preserve">Angelika Mucha: </w:t>
      </w:r>
      <w:r>
        <w:t xml:space="preserve">Nie. Mój obecny chłopak też bardzo lubi go słuchać. Żałował nawet, że nie był na jego koncercie na </w:t>
      </w:r>
      <w:proofErr w:type="spellStart"/>
      <w:r>
        <w:t>Coachelli</w:t>
      </w:r>
      <w:proofErr w:type="spellEnd"/>
      <w:r>
        <w:t>. Album Justina często leci u nas w samochodzie. On rozumie, że to też część mojego życia i pracy.</w:t>
      </w:r>
    </w:p>
    <w:p w14:paraId="3AC2BBFC" w14:textId="77777777" w:rsidR="00F5394D" w:rsidRDefault="00F5394D" w:rsidP="00F5394D">
      <w:pPr>
        <w:spacing w:before="160"/>
      </w:pPr>
      <w:r>
        <w:rPr>
          <w:b/>
        </w:rPr>
        <w:t xml:space="preserve">Prowadzące: </w:t>
      </w:r>
      <w:r>
        <w:t xml:space="preserve">Czy emocje i łzy na koncertach bywają podkręcane na potrzeby </w:t>
      </w:r>
      <w:proofErr w:type="spellStart"/>
      <w:r>
        <w:t>internetu</w:t>
      </w:r>
      <w:proofErr w:type="spellEnd"/>
      <w:r>
        <w:t>?</w:t>
      </w:r>
    </w:p>
    <w:p w14:paraId="5BB27C6D" w14:textId="77777777" w:rsidR="00F5394D" w:rsidRDefault="00F5394D" w:rsidP="00F5394D">
      <w:r>
        <w:rPr>
          <w:b/>
        </w:rPr>
        <w:lastRenderedPageBreak/>
        <w:t xml:space="preserve">Angelika Mucha: </w:t>
      </w:r>
      <w:r>
        <w:t>Nigdy nie podkręcam relacji dla wyświetleń. Kiedy jakaś piosenka towarzyszyła mi w lepszych czy gorszych momentach, a potem słyszę ją na żywo, potrafię się popłakać. Gdy spotkałam Justina na lotnisku, najpierw zadzwoniłam do mamy, cała roztrzęsiona, a potem od razu nagrałam Snapchata. To były prawdziwe emocje. Od gimnazjum mówiłam wszystkim, że kiedyś go spotkam, i w końcu się udało.</w:t>
      </w:r>
    </w:p>
    <w:p w14:paraId="695C3F2E" w14:textId="77777777" w:rsidR="00F5394D" w:rsidRDefault="00F5394D" w:rsidP="00F5394D">
      <w:pPr>
        <w:spacing w:before="160"/>
      </w:pPr>
      <w:r>
        <w:rPr>
          <w:b/>
        </w:rPr>
        <w:t xml:space="preserve">Prowadzące: </w:t>
      </w:r>
      <w:r>
        <w:t xml:space="preserve">Jesteś po stronie Seleny Gomez czy </w:t>
      </w:r>
      <w:proofErr w:type="spellStart"/>
      <w:r>
        <w:t>Hailey</w:t>
      </w:r>
      <w:proofErr w:type="spellEnd"/>
      <w:r>
        <w:t xml:space="preserve"> </w:t>
      </w:r>
      <w:proofErr w:type="spellStart"/>
      <w:r>
        <w:t>Bieber</w:t>
      </w:r>
      <w:proofErr w:type="spellEnd"/>
      <w:r>
        <w:t>?</w:t>
      </w:r>
    </w:p>
    <w:p w14:paraId="12F0C2E5" w14:textId="77777777" w:rsidR="00F5394D" w:rsidRDefault="00F5394D" w:rsidP="00F5394D">
      <w:r>
        <w:rPr>
          <w:b/>
        </w:rPr>
        <w:t xml:space="preserve">Angelika Mucha: </w:t>
      </w:r>
      <w:r>
        <w:t xml:space="preserve">Jestem po stronie tego, żeby Justin był szczęśliwy. Bardzo lubię </w:t>
      </w:r>
      <w:proofErr w:type="spellStart"/>
      <w:r>
        <w:t>Hailey</w:t>
      </w:r>
      <w:proofErr w:type="spellEnd"/>
      <w:r>
        <w:t xml:space="preserve">, obserwowałam ją jeszcze zanim byli razem. </w:t>
      </w:r>
      <w:proofErr w:type="spellStart"/>
      <w:r>
        <w:t>Selenę</w:t>
      </w:r>
      <w:proofErr w:type="spellEnd"/>
      <w:r>
        <w:t xml:space="preserve"> też lubię, również muzycznie. Z Justinem próbowali do siebie wracać, ale nie wyszło. Mam wrażenie, że odkąd jest z </w:t>
      </w:r>
      <w:proofErr w:type="spellStart"/>
      <w:r>
        <w:t>Hailey</w:t>
      </w:r>
      <w:proofErr w:type="spellEnd"/>
      <w:r>
        <w:t>, w jego życiu jest spokojniej.</w:t>
      </w:r>
    </w:p>
    <w:p w14:paraId="39719658" w14:textId="77777777" w:rsidR="00F5394D" w:rsidRDefault="00F5394D" w:rsidP="00F5394D">
      <w:pPr>
        <w:spacing w:before="160"/>
      </w:pPr>
      <w:r>
        <w:rPr>
          <w:b/>
        </w:rPr>
        <w:t xml:space="preserve">Prowadzące: </w:t>
      </w:r>
      <w:r>
        <w:t>Co powiedziałabyś Justinowi, gdybyś spotkała go ponownie?</w:t>
      </w:r>
    </w:p>
    <w:p w14:paraId="55A18EED" w14:textId="77777777" w:rsidR="00F5394D" w:rsidRDefault="00F5394D" w:rsidP="00F5394D">
      <w:r>
        <w:rPr>
          <w:b/>
        </w:rPr>
        <w:t xml:space="preserve">Angelika Mucha: </w:t>
      </w:r>
      <w:r>
        <w:t xml:space="preserve">Powiedziałabym: jestem Angelika, od ponad dziesięciu lat działam w </w:t>
      </w:r>
      <w:proofErr w:type="spellStart"/>
      <w:r>
        <w:t>internecie</w:t>
      </w:r>
      <w:proofErr w:type="spellEnd"/>
      <w:r>
        <w:t xml:space="preserve"> i jeśli wpiszesz „największa fanka Justina </w:t>
      </w:r>
      <w:proofErr w:type="spellStart"/>
      <w:r>
        <w:t>Biebera</w:t>
      </w:r>
      <w:proofErr w:type="spellEnd"/>
      <w:r>
        <w:t xml:space="preserve"> w Polsce”, wyświetli się moje imię i nazwisko. Chciałabym, żeby wiedział, że duża część mojego życia zawodowego jest związana z nim. I tym razem muszę mieć z nim zdjęcie! Chociaż pewnie w rzeczywistości będę w takim szoku, że ktoś będzie musiał mówić za mnie.</w:t>
      </w:r>
    </w:p>
    <w:p w14:paraId="31F4F596" w14:textId="77777777" w:rsidR="00F5394D" w:rsidRDefault="00F5394D" w:rsidP="00F5394D">
      <w:pPr>
        <w:spacing w:before="160"/>
      </w:pPr>
      <w:r>
        <w:rPr>
          <w:b/>
        </w:rPr>
        <w:t xml:space="preserve">Prowadzące: </w:t>
      </w:r>
      <w:r>
        <w:t>Byłaś na siedemnastu koncertach Taylor Swift. Wydałaś na nie trzydzieści tysięcy złotych?</w:t>
      </w:r>
    </w:p>
    <w:p w14:paraId="1D7E4D04" w14:textId="77777777" w:rsidR="00F5394D" w:rsidRDefault="00F5394D" w:rsidP="00F5394D">
      <w:r>
        <w:rPr>
          <w:b/>
        </w:rPr>
        <w:t xml:space="preserve">Angelika Mucha: </w:t>
      </w:r>
      <w:r>
        <w:t xml:space="preserve">Nigdy tego dokładnie nie podliczyłam. Kilka koncertów było opłaconych w ramach wyjazdów </w:t>
      </w:r>
      <w:proofErr w:type="spellStart"/>
      <w:r>
        <w:t>influencerskich</w:t>
      </w:r>
      <w:proofErr w:type="spellEnd"/>
      <w:r>
        <w:t>, ale większość to moje pieniądze. Leciałam specjalnie choćby do Toronto. Jeśli policzyć loty, hotele i przemieszczanie się, taka kwota jest możliwa. Ale przy okazji robiłam sobie wakacje, więc nie były to wydatki tylko na koncerty.</w:t>
      </w:r>
    </w:p>
    <w:p w14:paraId="115D5DE9" w14:textId="77777777" w:rsidR="00F5394D" w:rsidRDefault="00F5394D" w:rsidP="00F5394D">
      <w:pPr>
        <w:spacing w:before="160"/>
      </w:pPr>
      <w:r>
        <w:rPr>
          <w:b/>
        </w:rPr>
        <w:t xml:space="preserve">Prowadzące: </w:t>
      </w:r>
      <w:r>
        <w:t>Dlaczego chodziłaś na tyle koncertów jednej trasy?</w:t>
      </w:r>
    </w:p>
    <w:p w14:paraId="45E863C0" w14:textId="77777777" w:rsidR="00F5394D" w:rsidRDefault="00F5394D" w:rsidP="00F5394D">
      <w:r>
        <w:rPr>
          <w:b/>
        </w:rPr>
        <w:t xml:space="preserve">Angelika Mucha: </w:t>
      </w:r>
      <w:r>
        <w:t>Bardzo lubię teksty Taylor. Na trasie śpiewała też niespodziankowe piosenki i nigdy nie było wiadomo, co wybierze. W Londynie miałam pójść na jeden koncert, a poszłam na wszystkie osiem. Bałam się, że jeśli odpuszczę kolejny, zaśpiewa akurat utwór, na którym mi zależy. I rzeczywiście kiedyś poszłam następnego dnia, usłyszałam wymarzoną piosenkę i się popłakałam. To było trochę uzależniające.</w:t>
      </w:r>
    </w:p>
    <w:p w14:paraId="7F4787C0" w14:textId="77777777" w:rsidR="00F5394D" w:rsidRDefault="00F5394D" w:rsidP="00F5394D">
      <w:pPr>
        <w:spacing w:before="160"/>
      </w:pPr>
      <w:r>
        <w:rPr>
          <w:b/>
        </w:rPr>
        <w:t xml:space="preserve">Prowadzące: </w:t>
      </w:r>
      <w:r>
        <w:t>Jak wspominasz „Taniec z Gwiazdami”?</w:t>
      </w:r>
    </w:p>
    <w:p w14:paraId="762FCA21" w14:textId="77777777" w:rsidR="00F5394D" w:rsidRDefault="00F5394D" w:rsidP="00F5394D">
      <w:r>
        <w:rPr>
          <w:b/>
        </w:rPr>
        <w:t xml:space="preserve">Angelika Mucha: </w:t>
      </w:r>
      <w:r>
        <w:t xml:space="preserve">Mam do niego ogromny sentyment. To był mój pierwszy program telewizyjny, w 2018 roku. Dopiero przeprowadziłam się do Warszawy. Byłam bardzo zamknięta na ludzi i emocje. Na treningach z Rafałem </w:t>
      </w:r>
      <w:proofErr w:type="spellStart"/>
      <w:r>
        <w:t>Maserakiem</w:t>
      </w:r>
      <w:proofErr w:type="spellEnd"/>
      <w:r>
        <w:t xml:space="preserve"> czasami nie potrafiłam nawet odpowiadać, tak się stresowałam. Dopiero po kilku odcinkach zaczęła ze mnie schodzić ta maska. Po programie poczułam, że jestem innym człowiekiem, bardziej otwartym na komunikowanie emocji.</w:t>
      </w:r>
    </w:p>
    <w:p w14:paraId="226A5E15" w14:textId="77777777" w:rsidR="00F5394D" w:rsidRDefault="00F5394D" w:rsidP="00F5394D">
      <w:pPr>
        <w:spacing w:before="160"/>
      </w:pPr>
      <w:r>
        <w:rPr>
          <w:b/>
        </w:rPr>
        <w:t xml:space="preserve">Prowadzące: </w:t>
      </w:r>
      <w:r>
        <w:t xml:space="preserve">Czy jako </w:t>
      </w:r>
      <w:proofErr w:type="spellStart"/>
      <w:r>
        <w:t>influencerka</w:t>
      </w:r>
      <w:proofErr w:type="spellEnd"/>
      <w:r>
        <w:t xml:space="preserve"> byłaś traktowana inaczej niż pozostali uczestnicy?</w:t>
      </w:r>
    </w:p>
    <w:p w14:paraId="65A81C79" w14:textId="77777777" w:rsidR="00F5394D" w:rsidRDefault="00F5394D" w:rsidP="00F5394D">
      <w:r>
        <w:rPr>
          <w:b/>
        </w:rPr>
        <w:t xml:space="preserve">Angelika Mucha: </w:t>
      </w:r>
      <w:r>
        <w:t xml:space="preserve">Byłam pierwszą </w:t>
      </w:r>
      <w:proofErr w:type="spellStart"/>
      <w:r>
        <w:t>influencerką</w:t>
      </w:r>
      <w:proofErr w:type="spellEnd"/>
      <w:r>
        <w:t xml:space="preserve"> w tym programie i czułam się z tego powodu bardzo krytykowana. Nie chodziło tylko o to, że źle tańczyłam, bo na początku rzeczywiście źle tańczyłam. Chodziło o sposób mówienia do mnie. Padały komentarze w rodzaju „mniej siedzenia w telefonie, więcej na sali”. Miałam wrażenie, że spłycano to, czym się zajmuję, jakbym nic nie robiła. Głównie czułam to od jury. Miałam wrażenie, jakbym nie powinna tam być. A przecież robiłam duże postępy.</w:t>
      </w:r>
    </w:p>
    <w:p w14:paraId="7D594DC8" w14:textId="77777777" w:rsidR="00F5394D" w:rsidRDefault="00F5394D" w:rsidP="00F5394D">
      <w:pPr>
        <w:spacing w:before="160"/>
      </w:pPr>
      <w:r>
        <w:rPr>
          <w:b/>
        </w:rPr>
        <w:lastRenderedPageBreak/>
        <w:t xml:space="preserve">Prowadzące: </w:t>
      </w:r>
      <w:r>
        <w:t>Co czułaś, kiedy odpadłaś z programu?</w:t>
      </w:r>
    </w:p>
    <w:p w14:paraId="6609ED36" w14:textId="77777777" w:rsidR="00F5394D" w:rsidRDefault="00F5394D" w:rsidP="00F5394D">
      <w:r>
        <w:rPr>
          <w:b/>
        </w:rPr>
        <w:t xml:space="preserve">Angelika Mucha: </w:t>
      </w:r>
      <w:r>
        <w:t>Płakałam, ale nie dlatego, że nie wygrałam. Było mi przykro, że za tydzień nie nauczę się kolejnej choreografii i nie spotkam tych ludzi. Bardzo się z nimi zżyłam. Wtedy praktycznie nie miałam życia prywatnego: znajomi przychodzili do mnie na treningi, żebyśmy mogli porozmawiać.</w:t>
      </w:r>
    </w:p>
    <w:p w14:paraId="25DE1EB0" w14:textId="77777777" w:rsidR="00F5394D" w:rsidRDefault="00F5394D" w:rsidP="00F5394D">
      <w:pPr>
        <w:spacing w:before="160"/>
      </w:pPr>
      <w:r>
        <w:rPr>
          <w:b/>
        </w:rPr>
        <w:t xml:space="preserve">Prowadzące: </w:t>
      </w:r>
      <w:r>
        <w:t xml:space="preserve">Dlaczego w „Good </w:t>
      </w:r>
      <w:proofErr w:type="spellStart"/>
      <w:r>
        <w:t>Luck</w:t>
      </w:r>
      <w:proofErr w:type="spellEnd"/>
      <w:r>
        <w:t xml:space="preserve"> </w:t>
      </w:r>
      <w:proofErr w:type="spellStart"/>
      <w:r>
        <w:t>Guys</w:t>
      </w:r>
      <w:proofErr w:type="spellEnd"/>
      <w:r>
        <w:t>” byłaś tak cicha?</w:t>
      </w:r>
    </w:p>
    <w:p w14:paraId="554C1942" w14:textId="77777777" w:rsidR="00F5394D" w:rsidRDefault="00F5394D" w:rsidP="00F5394D">
      <w:r>
        <w:rPr>
          <w:b/>
        </w:rPr>
        <w:t xml:space="preserve">Angelika Mucha: </w:t>
      </w:r>
      <w:r>
        <w:t xml:space="preserve">Ja po prostu taka jestem. Nie wejdę sama w kłótnię czy dyskusję, ale jeśli ktoś mnie zapyta, odpowiem. Na początku nie znałam większości uczestników. Pod koniec </w:t>
      </w:r>
      <w:proofErr w:type="gramStart"/>
      <w:r>
        <w:t>dogadywaliśmy się</w:t>
      </w:r>
      <w:proofErr w:type="gramEnd"/>
      <w:r>
        <w:t xml:space="preserve"> już bardzo dobrze. Mam wrażenie, że w montażu utrzymano trochę obraz mnie jako tej, która się nie odzywa, choć były pominięte wątki, w których mówiłam więcej. Nie przeszkadzało mi to szczególnie. Z Kacprem byliśmy bardzo zadaniową parą i świetnie współpracowaliśmy.</w:t>
      </w:r>
    </w:p>
    <w:p w14:paraId="6371D237" w14:textId="77777777" w:rsidR="00F5394D" w:rsidRDefault="00F5394D" w:rsidP="00F5394D">
      <w:pPr>
        <w:spacing w:before="160"/>
      </w:pPr>
      <w:r>
        <w:rPr>
          <w:b/>
        </w:rPr>
        <w:t xml:space="preserve">Prowadzące: </w:t>
      </w:r>
      <w:r>
        <w:t>Jesteś teraz w szczęśliwym związku?</w:t>
      </w:r>
    </w:p>
    <w:p w14:paraId="209A6EA2" w14:textId="77777777" w:rsidR="00F5394D" w:rsidRDefault="00F5394D" w:rsidP="00F5394D">
      <w:r>
        <w:rPr>
          <w:b/>
        </w:rPr>
        <w:t xml:space="preserve">Angelika Mucha: </w:t>
      </w:r>
      <w:r>
        <w:t>Tak, i to trochę niespodziewanym. Kiedy poznałam chłopaka, byłam już zmęczona wcześniejszymi relacjami, które kończyły się bardzo źle. Powiedziałam koleżankom, że mam już dość. Kiedy on poprosił mnie o numer na imprezie, powiedziałam mu wprost: za dwa, maksymalnie trzy tygodnie przestaniesz do mnie pisać, więc po co zaczynać? On się ze mną założył, że tak nie będzie. I jak widać, dotrzymał słowa.</w:t>
      </w:r>
    </w:p>
    <w:p w14:paraId="5F9310D8" w14:textId="77777777" w:rsidR="00F5394D" w:rsidRDefault="00F5394D" w:rsidP="00F5394D">
      <w:pPr>
        <w:spacing w:before="160"/>
      </w:pPr>
      <w:r>
        <w:rPr>
          <w:b/>
        </w:rPr>
        <w:t xml:space="preserve">Prowadzące: </w:t>
      </w:r>
      <w:r>
        <w:t>Czy od początku ci się spodobał?</w:t>
      </w:r>
    </w:p>
    <w:p w14:paraId="27FA2010" w14:textId="77777777" w:rsidR="00F5394D" w:rsidRDefault="00F5394D" w:rsidP="00F5394D">
      <w:r>
        <w:rPr>
          <w:b/>
        </w:rPr>
        <w:t xml:space="preserve">Angelika Mucha: </w:t>
      </w:r>
      <w:r>
        <w:t xml:space="preserve">Był w moim typie, ale wiedziałam, z jakim gronem znajomych się obraca. Ktoś z tego grona wcześniej źle mnie potraktował, więc z góry założyłam, że on ma o mnie najgorsze zdanie. Co ciekawe, wcześniej wyświetlił mi się na </w:t>
      </w:r>
      <w:proofErr w:type="spellStart"/>
      <w:r>
        <w:t>TikToku</w:t>
      </w:r>
      <w:proofErr w:type="spellEnd"/>
      <w:r>
        <w:t>, weszłam na jego Instagram, ale gdy zobaczyłam wspólnych znajomych, stwierdziłam, że nic z tego nie będzie.</w:t>
      </w:r>
    </w:p>
    <w:p w14:paraId="41ACC760" w14:textId="77777777" w:rsidR="00F5394D" w:rsidRDefault="00F5394D" w:rsidP="00F5394D">
      <w:pPr>
        <w:spacing w:before="160"/>
      </w:pPr>
      <w:r>
        <w:rPr>
          <w:b/>
        </w:rPr>
        <w:t xml:space="preserve">Prowadzące: </w:t>
      </w:r>
      <w:r>
        <w:t>Czy wcześniejsza zdrada wpłynęła na twoje obecne relacje?</w:t>
      </w:r>
    </w:p>
    <w:p w14:paraId="1C69853E" w14:textId="77777777" w:rsidR="00F5394D" w:rsidRDefault="00F5394D" w:rsidP="00F5394D">
      <w:r>
        <w:rPr>
          <w:b/>
        </w:rPr>
        <w:t xml:space="preserve">Angelika Mucha: </w:t>
      </w:r>
      <w:r>
        <w:t>Bardzo. W poprzednim związku zostałam źle potraktowana, a przyjaciółka, wiedząc o tym, zaczęła trzymać się z tym chłopakiem i jego znajomymi. To była dla mnie zdrada przyjaźni, nie zdrada romantyczna z jej strony. W obecnym związku czasami automatycznie zakładam, że najgorsza możliwość jest prawdziwa, bo wcześniej tak bywało. Dużo sobie dopowiadam. Na początku byłam bardzo nieufna. Teraz, po niemal roku, jest lepiej.</w:t>
      </w:r>
    </w:p>
    <w:p w14:paraId="17296D6C" w14:textId="77777777" w:rsidR="00F5394D" w:rsidRDefault="00F5394D" w:rsidP="00F5394D">
      <w:pPr>
        <w:spacing w:before="160"/>
      </w:pPr>
      <w:r>
        <w:rPr>
          <w:b/>
        </w:rPr>
        <w:t xml:space="preserve">Prowadzące: </w:t>
      </w:r>
      <w:r>
        <w:t>Co daje ci poczucie bezpieczeństwa w obecnym związku?</w:t>
      </w:r>
    </w:p>
    <w:p w14:paraId="2B57902B" w14:textId="77777777" w:rsidR="00F5394D" w:rsidRDefault="00F5394D" w:rsidP="00F5394D">
      <w:r>
        <w:rPr>
          <w:b/>
        </w:rPr>
        <w:t xml:space="preserve">Angelika Mucha: </w:t>
      </w:r>
      <w:r>
        <w:t>To, że rozmawiamy o wszystkim. Zawsze sądziłam, że to ja będę musiała wyciągać z partnera rozmowę, a jest odwrotnie. On mówi: usiądźmy, wyjaśnijmy to. A ja czasami się obrażam i nie chcę rozmawiać. On widzi, że coś jest nie tak, i nie odpuszcza, dopóki tego nie wyjaśnimy. Na początku było to dla mnie bardzo trudne, bo byłam nauczona zamykać się w sobie.</w:t>
      </w:r>
    </w:p>
    <w:p w14:paraId="5942837B" w14:textId="77777777" w:rsidR="00F5394D" w:rsidRDefault="00F5394D" w:rsidP="00F5394D">
      <w:pPr>
        <w:spacing w:before="160"/>
      </w:pPr>
      <w:r>
        <w:rPr>
          <w:b/>
        </w:rPr>
        <w:t xml:space="preserve">Prowadzące: </w:t>
      </w:r>
      <w:r>
        <w:t>Bałaś się, że ten związek może się skończyć?</w:t>
      </w:r>
    </w:p>
    <w:p w14:paraId="67BAF8EC" w14:textId="77777777" w:rsidR="00F5394D" w:rsidRDefault="00F5394D" w:rsidP="00F5394D">
      <w:r>
        <w:rPr>
          <w:b/>
        </w:rPr>
        <w:t xml:space="preserve">Angelika Mucha: </w:t>
      </w:r>
      <w:r>
        <w:t>Nie chciałam go kończyć. Bałam się raczej, że mój chłopak nie wytrzyma i powie, że nie da się ze mną dogadać. Wiem, że rozmowa jest najważniejsza, ale kiedy trzeba było porozmawiać, uciekałam. Czasami wiedziałam, że przesadziłam, a nie potrafiłam przyjść i tego powiedzieć.</w:t>
      </w:r>
    </w:p>
    <w:p w14:paraId="0AEC5D83" w14:textId="77777777" w:rsidR="00F5394D" w:rsidRDefault="00F5394D" w:rsidP="00F5394D">
      <w:pPr>
        <w:spacing w:before="160"/>
      </w:pPr>
      <w:r>
        <w:rPr>
          <w:b/>
        </w:rPr>
        <w:lastRenderedPageBreak/>
        <w:t xml:space="preserve">Prowadzące: </w:t>
      </w:r>
      <w:r>
        <w:t xml:space="preserve">Czy partner wspiera twoją pracę w </w:t>
      </w:r>
      <w:proofErr w:type="spellStart"/>
      <w:r>
        <w:t>internecie</w:t>
      </w:r>
      <w:proofErr w:type="spellEnd"/>
      <w:r>
        <w:t>?</w:t>
      </w:r>
    </w:p>
    <w:p w14:paraId="28CC3405" w14:textId="77777777" w:rsidR="00F5394D" w:rsidRDefault="00F5394D" w:rsidP="00F5394D">
      <w:r>
        <w:rPr>
          <w:b/>
        </w:rPr>
        <w:t xml:space="preserve">Angelika Mucha: </w:t>
      </w:r>
      <w:r>
        <w:t xml:space="preserve">Bardzo. Wcześniej miałam poczucie, że niektórym mężczyznom przeszkadzało, że jestem rozpoznawalna i pracuję w mediach. On pomaga mi przy nagraniach, podsuwa pomysły, interesuje się tym, co robię. Sam działa trochę w </w:t>
      </w:r>
      <w:proofErr w:type="spellStart"/>
      <w:r>
        <w:t>internecie</w:t>
      </w:r>
      <w:proofErr w:type="spellEnd"/>
      <w:r>
        <w:t>, interesuje się modą i pracuje w sklepie z ubraniami i butami.</w:t>
      </w:r>
    </w:p>
    <w:p w14:paraId="3CF47DF5" w14:textId="77777777" w:rsidR="00F5394D" w:rsidRDefault="00F5394D" w:rsidP="00F5394D">
      <w:pPr>
        <w:spacing w:before="160"/>
      </w:pPr>
      <w:r>
        <w:rPr>
          <w:b/>
        </w:rPr>
        <w:t xml:space="preserve">Prowadzące: </w:t>
      </w:r>
      <w:r>
        <w:t>Czy planujecie wspólną przyszłość?</w:t>
      </w:r>
    </w:p>
    <w:p w14:paraId="0A90E730" w14:textId="77777777" w:rsidR="00F5394D" w:rsidRDefault="00F5394D" w:rsidP="00F5394D">
      <w:r>
        <w:rPr>
          <w:b/>
        </w:rPr>
        <w:t xml:space="preserve">Angelika Mucha: </w:t>
      </w:r>
      <w:r>
        <w:t>Na razie nie rozmawiamy o tym jakoś szczególnie. Dużo podróżujemy, tyle się dzieje, że ten rok minął nam jak trzy lata. Żyję raczej tym, co jest teraz. On jest ode mnie młodszy o trzy lata. Nie czuję tej różnicy, nie mam poczucia, że jestem jego mamą. Sama mentalnie czuję się trochę młodsza.</w:t>
      </w:r>
    </w:p>
    <w:p w14:paraId="7401E557" w14:textId="77777777" w:rsidR="00F5394D" w:rsidRDefault="00F5394D" w:rsidP="00F5394D">
      <w:pPr>
        <w:spacing w:before="160"/>
      </w:pPr>
      <w:r>
        <w:rPr>
          <w:b/>
        </w:rPr>
        <w:t xml:space="preserve">Prowadzące: </w:t>
      </w:r>
      <w:r>
        <w:t>Co jest plusem związku z młodszym partnerem?</w:t>
      </w:r>
    </w:p>
    <w:p w14:paraId="07C830B2" w14:textId="77777777" w:rsidR="00F5394D" w:rsidRDefault="00F5394D" w:rsidP="00F5394D">
      <w:r>
        <w:rPr>
          <w:b/>
        </w:rPr>
        <w:t xml:space="preserve">Angelika Mucha: </w:t>
      </w:r>
      <w:r>
        <w:t xml:space="preserve">Nie odczuwam minusów. Plusem jest może to, że nie ma presji planowania wszystkiego już teraz. Gdyby ktoś chciał od razu rozmawiać o tym, co będzie za rok, </w:t>
      </w:r>
      <w:proofErr w:type="gramStart"/>
      <w:r>
        <w:t>dwa,</w:t>
      </w:r>
      <w:proofErr w:type="gramEnd"/>
      <w:r>
        <w:t xml:space="preserve"> albo kiedy chcę mieć dzieci, czułabym się przytłoczona. Na ten moment nie jestem gotowa o tym decydować. Jemu też do takich tematów jeszcze daleko.</w:t>
      </w:r>
    </w:p>
    <w:p w14:paraId="2600DA55" w14:textId="77777777" w:rsidR="00F5394D" w:rsidRDefault="00F5394D" w:rsidP="00F5394D">
      <w:pPr>
        <w:spacing w:before="160"/>
      </w:pPr>
      <w:r>
        <w:rPr>
          <w:b/>
        </w:rPr>
        <w:t xml:space="preserve">Prowadzące: </w:t>
      </w:r>
      <w:r>
        <w:t>Skąd pomysł na twój „Niezbędnik koncertowy”?</w:t>
      </w:r>
    </w:p>
    <w:p w14:paraId="09C4B52A" w14:textId="77777777" w:rsidR="00F5394D" w:rsidRDefault="00F5394D" w:rsidP="00F5394D">
      <w:r>
        <w:rPr>
          <w:b/>
        </w:rPr>
        <w:t xml:space="preserve">Angelika Mucha: </w:t>
      </w:r>
      <w:r>
        <w:t>Uwielbiam koncerty i zbieranie pamiątek. Chciałam stworzyć jedno miejsce na wspomnienia: ulubione piosenki z koncertu, miejsca, w których się było, listę wymarzonych występów. Jest tam też trochę moich historii i miejsce na własne notatki. Po koncercie można zapisać emocje, zanim się o nich zapomni. To rzecz dla fanów muzyki i koncertów.</w:t>
      </w:r>
    </w:p>
    <w:p w14:paraId="73638E06" w14:textId="77777777" w:rsidR="00AD47E4" w:rsidRDefault="00AD47E4"/>
    <w:sectPr w:rsidR="00AD47E4" w:rsidSect="00F92223">
      <w:headerReference w:type="default" r:id="rId6"/>
      <w:footerReference w:type="default" r:id="rId7"/>
      <w:pgSz w:w="11906" w:h="16838" w:code="9"/>
      <w:pgMar w:top="2835" w:right="851" w:bottom="1701" w:left="851" w:header="851" w:footer="85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2A25AF" w14:textId="77777777" w:rsidR="00651179" w:rsidRDefault="00651179" w:rsidP="00F92223">
      <w:pPr>
        <w:spacing w:after="0" w:line="240" w:lineRule="auto"/>
      </w:pPr>
      <w:r>
        <w:separator/>
      </w:r>
    </w:p>
  </w:endnote>
  <w:endnote w:type="continuationSeparator" w:id="0">
    <w:p w14:paraId="5FB6D19E" w14:textId="77777777" w:rsidR="00651179" w:rsidRDefault="00651179" w:rsidP="00F922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6AAC00" w14:textId="77777777" w:rsidR="00F92223" w:rsidRDefault="00651179" w:rsidP="00F92223">
    <w:pPr>
      <w:pStyle w:val="Stopka"/>
      <w:jc w:val="center"/>
    </w:pPr>
    <w:r>
      <w:rPr>
        <w:noProof/>
        <w:lang w:eastAsia="pl-PL"/>
      </w:rPr>
      <w:pict w14:anchorId="1E7A847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Obraz 2" o:spid="_x0000_i1026" type="#_x0000_t75" style="width:510pt;height:16pt;visibility:visible">
          <v:imagedata r:id="rId1" o:title="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A10B9C" w14:textId="77777777" w:rsidR="00651179" w:rsidRDefault="00651179" w:rsidP="00F92223">
      <w:pPr>
        <w:spacing w:after="0" w:line="240" w:lineRule="auto"/>
      </w:pPr>
      <w:r>
        <w:separator/>
      </w:r>
    </w:p>
  </w:footnote>
  <w:footnote w:type="continuationSeparator" w:id="0">
    <w:p w14:paraId="7CC77E30" w14:textId="77777777" w:rsidR="00651179" w:rsidRDefault="00651179" w:rsidP="00F922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2CCF08" w14:textId="77777777" w:rsidR="00F92223" w:rsidRDefault="00651179">
    <w:pPr>
      <w:pStyle w:val="Nagwek"/>
    </w:pPr>
    <w:r>
      <w:rPr>
        <w:noProof/>
        <w:lang w:eastAsia="pl-PL"/>
      </w:rPr>
      <w:pict w14:anchorId="14911FB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Obraz 1" o:spid="_x0000_i1025" type="#_x0000_t75" style="width:510.5pt;height:1in;visibility:visible">
          <v:imagedata r:id="rId1" o:title="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oNotTrackMoves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1713A6"/>
    <w:rsid w:val="000200E1"/>
    <w:rsid w:val="001555E4"/>
    <w:rsid w:val="001713A6"/>
    <w:rsid w:val="001C4C80"/>
    <w:rsid w:val="001E3E41"/>
    <w:rsid w:val="001F7EC1"/>
    <w:rsid w:val="00206337"/>
    <w:rsid w:val="00241EF2"/>
    <w:rsid w:val="002D6F8B"/>
    <w:rsid w:val="0030275C"/>
    <w:rsid w:val="00334EAD"/>
    <w:rsid w:val="00365DB0"/>
    <w:rsid w:val="00381C88"/>
    <w:rsid w:val="00381F77"/>
    <w:rsid w:val="003B6F22"/>
    <w:rsid w:val="003D0D2A"/>
    <w:rsid w:val="003F4169"/>
    <w:rsid w:val="00406B71"/>
    <w:rsid w:val="00412873"/>
    <w:rsid w:val="00425587"/>
    <w:rsid w:val="0043460D"/>
    <w:rsid w:val="00451389"/>
    <w:rsid w:val="004557D5"/>
    <w:rsid w:val="0047653B"/>
    <w:rsid w:val="004F1B15"/>
    <w:rsid w:val="00514467"/>
    <w:rsid w:val="005D7FE1"/>
    <w:rsid w:val="005F7997"/>
    <w:rsid w:val="00641433"/>
    <w:rsid w:val="00651179"/>
    <w:rsid w:val="006676AE"/>
    <w:rsid w:val="00684B8C"/>
    <w:rsid w:val="006917C8"/>
    <w:rsid w:val="006B7887"/>
    <w:rsid w:val="006C0590"/>
    <w:rsid w:val="006C5052"/>
    <w:rsid w:val="00715A3B"/>
    <w:rsid w:val="007242B9"/>
    <w:rsid w:val="00744606"/>
    <w:rsid w:val="007844E3"/>
    <w:rsid w:val="007A53C5"/>
    <w:rsid w:val="007D3A31"/>
    <w:rsid w:val="008140EB"/>
    <w:rsid w:val="008255C6"/>
    <w:rsid w:val="008262A3"/>
    <w:rsid w:val="0082711B"/>
    <w:rsid w:val="008550B7"/>
    <w:rsid w:val="00883052"/>
    <w:rsid w:val="00892950"/>
    <w:rsid w:val="00892FE1"/>
    <w:rsid w:val="00900B00"/>
    <w:rsid w:val="009635DC"/>
    <w:rsid w:val="009A635F"/>
    <w:rsid w:val="00A01F46"/>
    <w:rsid w:val="00A02981"/>
    <w:rsid w:val="00A65CC0"/>
    <w:rsid w:val="00A84C1A"/>
    <w:rsid w:val="00AC66FA"/>
    <w:rsid w:val="00AD47E4"/>
    <w:rsid w:val="00AF3D59"/>
    <w:rsid w:val="00AF702D"/>
    <w:rsid w:val="00B005DA"/>
    <w:rsid w:val="00B04014"/>
    <w:rsid w:val="00B16394"/>
    <w:rsid w:val="00B17584"/>
    <w:rsid w:val="00B30B1D"/>
    <w:rsid w:val="00B4566C"/>
    <w:rsid w:val="00B7091D"/>
    <w:rsid w:val="00B97C26"/>
    <w:rsid w:val="00BB7818"/>
    <w:rsid w:val="00BB7B18"/>
    <w:rsid w:val="00BE23A7"/>
    <w:rsid w:val="00BF6C12"/>
    <w:rsid w:val="00C0654B"/>
    <w:rsid w:val="00C81FE3"/>
    <w:rsid w:val="00C8331F"/>
    <w:rsid w:val="00C90DE2"/>
    <w:rsid w:val="00C9160D"/>
    <w:rsid w:val="00CB7ED1"/>
    <w:rsid w:val="00CC0B7D"/>
    <w:rsid w:val="00CD1423"/>
    <w:rsid w:val="00D01708"/>
    <w:rsid w:val="00D030FB"/>
    <w:rsid w:val="00D057F8"/>
    <w:rsid w:val="00D72C6D"/>
    <w:rsid w:val="00D81E8F"/>
    <w:rsid w:val="00DB3F96"/>
    <w:rsid w:val="00DF5286"/>
    <w:rsid w:val="00DF7F5A"/>
    <w:rsid w:val="00E35982"/>
    <w:rsid w:val="00E4730E"/>
    <w:rsid w:val="00E71368"/>
    <w:rsid w:val="00E96292"/>
    <w:rsid w:val="00ED184F"/>
    <w:rsid w:val="00F009F6"/>
    <w:rsid w:val="00F15D37"/>
    <w:rsid w:val="00F40126"/>
    <w:rsid w:val="00F5394D"/>
    <w:rsid w:val="00F744D3"/>
    <w:rsid w:val="00F92223"/>
    <w:rsid w:val="00F9769F"/>
    <w:rsid w:val="00FA5C90"/>
    <w:rsid w:val="00FA5E24"/>
    <w:rsid w:val="00FD6B61"/>
    <w:rsid w:val="00FF7F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9B9055D"/>
  <w15:chartTrackingRefBased/>
  <w15:docId w15:val="{6FF2FA61-8948-46F2-A5EF-4802EAD77C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713A6"/>
    <w:pPr>
      <w:spacing w:after="160" w:line="259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F9222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92223"/>
  </w:style>
  <w:style w:type="paragraph" w:styleId="Stopka">
    <w:name w:val="footer"/>
    <w:basedOn w:val="Normalny"/>
    <w:link w:val="StopkaZnak"/>
    <w:uiPriority w:val="99"/>
    <w:unhideWhenUsed/>
    <w:rsid w:val="00F9222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92223"/>
  </w:style>
  <w:style w:type="paragraph" w:styleId="NormalnyWeb">
    <w:name w:val="Normal (Web)"/>
    <w:basedOn w:val="Normalny"/>
    <w:uiPriority w:val="99"/>
    <w:unhideWhenUsed/>
    <w:rsid w:val="00D057F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styleId="Pogrubienie">
    <w:name w:val="Strong"/>
    <w:uiPriority w:val="22"/>
    <w:qFormat/>
    <w:rsid w:val="00D057F8"/>
    <w:rPr>
      <w:b/>
      <w:bCs/>
    </w:rPr>
  </w:style>
  <w:style w:type="character" w:styleId="Uwydatnienie">
    <w:name w:val="Emphasis"/>
    <w:uiPriority w:val="20"/>
    <w:qFormat/>
    <w:rsid w:val="00D057F8"/>
    <w:rPr>
      <w:i/>
      <w:iCs/>
    </w:rPr>
  </w:style>
  <w:style w:type="paragraph" w:customStyle="1" w:styleId="isselectedend">
    <w:name w:val="isselectedend"/>
    <w:basedOn w:val="Normalny"/>
    <w:rsid w:val="0043460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pdq2pgselectionanchorcontainer">
    <w:name w:val="pdq2pg_selectionanchorcontainer"/>
    <w:basedOn w:val="Normalny"/>
    <w:rsid w:val="00B30B1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ciej%20Majzner\OneDrive%20-%2038PR%20&amp;%20Content%20Communication\Dokumenty\papier%20firmowy%20RMF%20FM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papier firmowy RMF FM</Template>
  <TotalTime>0</TotalTime>
  <Pages>4</Pages>
  <Words>1482</Words>
  <Characters>8896</Characters>
  <Application>Microsoft Office Word</Application>
  <DocSecurity>0</DocSecurity>
  <Lines>74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Grupa RMF Sp. z o.o. Sp. k.</Company>
  <LinksUpToDate>false</LinksUpToDate>
  <CharactersWithSpaces>10358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Maciej Majzner</dc:creator>
  <cp:keywords/>
  <dc:description/>
  <cp:lastModifiedBy>Maciej Majzner</cp:lastModifiedBy>
  <cp:revision>2</cp:revision>
  <dcterms:created xsi:type="dcterms:W3CDTF">2026-10-23T10:23:00Z</dcterms:created>
  <dcterms:modified xsi:type="dcterms:W3CDTF">2026-10-23T10:23:00Z</dcterms:modified>
</cp:coreProperties>
</file>