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65E20" w14:textId="30AC91EC" w:rsidR="00A46DD3" w:rsidRPr="005C3333" w:rsidRDefault="00AC0B7A" w:rsidP="00A46DD3">
      <w:pPr>
        <w:jc w:val="right"/>
        <w:rPr>
          <w:rFonts w:cs="Calibri"/>
        </w:rPr>
      </w:pPr>
      <w:r>
        <w:rPr>
          <w:rFonts w:cs="Calibri"/>
        </w:rPr>
        <w:t>2</w:t>
      </w:r>
      <w:r w:rsidR="00995638">
        <w:rPr>
          <w:rFonts w:cs="Calibri"/>
        </w:rPr>
        <w:t>3</w:t>
      </w:r>
      <w:r>
        <w:rPr>
          <w:rFonts w:cs="Calibri"/>
        </w:rPr>
        <w:t>.10</w:t>
      </w:r>
      <w:r w:rsidR="005C3333" w:rsidRPr="005C3333">
        <w:rPr>
          <w:rFonts w:cs="Calibri"/>
        </w:rPr>
        <w:t>.</w:t>
      </w:r>
      <w:proofErr w:type="gramStart"/>
      <w:r w:rsidR="00A46DD3" w:rsidRPr="005C3333">
        <w:rPr>
          <w:rFonts w:cs="Calibri"/>
        </w:rPr>
        <w:t>2026r.</w:t>
      </w:r>
      <w:proofErr w:type="gramEnd"/>
    </w:p>
    <w:p w14:paraId="0D672902" w14:textId="5ECC5667" w:rsidR="00A46DD3" w:rsidRDefault="00A46DD3" w:rsidP="00EC7839">
      <w:pPr>
        <w:rPr>
          <w:rFonts w:cs="Calibri"/>
        </w:rPr>
      </w:pPr>
      <w:r w:rsidRPr="005C3333">
        <w:rPr>
          <w:rFonts w:cs="Calibri"/>
        </w:rPr>
        <w:t>INFORMACJA PRASOWA</w:t>
      </w:r>
    </w:p>
    <w:p w14:paraId="1B6B7D4A" w14:textId="77777777" w:rsidR="00EC7839" w:rsidRPr="00EC7839" w:rsidRDefault="00EC7839" w:rsidP="00EC7839">
      <w:pPr>
        <w:rPr>
          <w:rStyle w:val="Pogrubienie"/>
          <w:rFonts w:cs="Calibri"/>
          <w:b w:val="0"/>
          <w:bCs w:val="0"/>
        </w:rPr>
      </w:pPr>
    </w:p>
    <w:p w14:paraId="73C0EC1B" w14:textId="77777777" w:rsidR="0077407E" w:rsidRPr="0077407E" w:rsidRDefault="0077407E" w:rsidP="00CE4FDB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Calibri"/>
          <w:b/>
          <w:bCs/>
          <w:kern w:val="36"/>
          <w:lang w:eastAsia="pl-PL"/>
        </w:rPr>
      </w:pPr>
      <w:r w:rsidRPr="0077407E">
        <w:rPr>
          <w:rFonts w:eastAsia="Times New Roman" w:cs="Calibri"/>
          <w:b/>
          <w:bCs/>
          <w:kern w:val="36"/>
          <w:lang w:eastAsia="pl-PL"/>
        </w:rPr>
        <w:t>RMF Classic rusza w Polskę z wyjątkowym wyzwaniem! Największe przeboje muzyki filmowej zabrzmią od Tatr aż po Bałtyk</w:t>
      </w:r>
    </w:p>
    <w:p w14:paraId="4B2EBF8B" w14:textId="77777777" w:rsidR="0077407E" w:rsidRPr="0077407E" w:rsidRDefault="0077407E" w:rsidP="0077407E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77407E">
        <w:rPr>
          <w:rFonts w:eastAsia="Times New Roman" w:cs="Calibri"/>
          <w:b/>
          <w:bCs/>
          <w:lang w:eastAsia="pl-PL"/>
        </w:rPr>
        <w:t xml:space="preserve">Jednego dnia przemierzą Polskę od Zakopanego aż po Sopot, a wszystko przy dźwiękach największych przebojów muzyki filmowej! Z okazji Dnia Muzyki Filmowej RMF Classic podejmuje wyjątkowe wyzwanie – stworzenie „Najdłuższej Ścieżki Dźwiękowej w Polsce”. Już we wtorek, 27 października, ekipa stacji wyruszy w muzyczną podróż przez pięć miast, a towarzyszyć jej będzie góralski zespół </w:t>
      </w:r>
      <w:proofErr w:type="spellStart"/>
      <w:r w:rsidRPr="0077407E">
        <w:rPr>
          <w:rFonts w:eastAsia="Times New Roman" w:cs="Calibri"/>
          <w:b/>
          <w:bCs/>
          <w:lang w:eastAsia="pl-PL"/>
        </w:rPr>
        <w:t>FiśBanda</w:t>
      </w:r>
      <w:proofErr w:type="spellEnd"/>
      <w:r w:rsidRPr="0077407E">
        <w:rPr>
          <w:rFonts w:eastAsia="Times New Roman" w:cs="Calibri"/>
          <w:b/>
          <w:bCs/>
          <w:lang w:eastAsia="pl-PL"/>
        </w:rPr>
        <w:t>. Na trasie nie zabraknie muzyki na żywo, niespodzianek i nagród dla mieszkańców.</w:t>
      </w:r>
    </w:p>
    <w:p w14:paraId="5B771B86" w14:textId="77777777" w:rsidR="0077407E" w:rsidRPr="0077407E" w:rsidRDefault="0077407E" w:rsidP="0077407E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77407E">
        <w:rPr>
          <w:rFonts w:eastAsia="Times New Roman" w:cs="Calibri"/>
          <w:lang w:eastAsia="pl-PL"/>
        </w:rPr>
        <w:t>Czy muzyka filmowa może połączyć Tatry z Bałtykiem? RMF Classic zamierza udowodnić, że tak! Z okazji Dnia Muzyki Filmowej stacja przygotowała nietypowe wyzwanie, którego bohaterami będą niezapomniane melodie znane z wielkiego ekranu. W ciągu jednego dnia ekipa radia odwiedzi Zakopane, Kraków, Warszawę, Gdańsk i Sopot, zapraszając mieszkańców do wspólnego świętowania. W każdym z tych miast będzie można spotkać ekipę RMF Classic, posłuchać muzyki filmowej na żywo i zdobyć wyjątkowe nagrody.</w:t>
      </w:r>
    </w:p>
    <w:p w14:paraId="0367D054" w14:textId="77777777" w:rsidR="0077407E" w:rsidRPr="0077407E" w:rsidRDefault="0077407E" w:rsidP="0077407E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77407E">
        <w:rPr>
          <w:rFonts w:eastAsia="Times New Roman" w:cs="Calibri"/>
          <w:b/>
          <w:bCs/>
          <w:lang w:eastAsia="pl-PL"/>
        </w:rPr>
        <w:t xml:space="preserve">Góralska </w:t>
      </w:r>
      <w:proofErr w:type="spellStart"/>
      <w:r w:rsidRPr="0077407E">
        <w:rPr>
          <w:rFonts w:eastAsia="Times New Roman" w:cs="Calibri"/>
          <w:b/>
          <w:bCs/>
          <w:lang w:eastAsia="pl-PL"/>
        </w:rPr>
        <w:t>FiśBanda</w:t>
      </w:r>
      <w:proofErr w:type="spellEnd"/>
      <w:r w:rsidRPr="0077407E">
        <w:rPr>
          <w:rFonts w:eastAsia="Times New Roman" w:cs="Calibri"/>
          <w:b/>
          <w:bCs/>
          <w:lang w:eastAsia="pl-PL"/>
        </w:rPr>
        <w:t xml:space="preserve"> zagra filmowe przeboje!</w:t>
      </w:r>
    </w:p>
    <w:p w14:paraId="40AFE887" w14:textId="77777777" w:rsidR="0077407E" w:rsidRPr="0077407E" w:rsidRDefault="0077407E" w:rsidP="0077407E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77407E">
        <w:rPr>
          <w:rFonts w:eastAsia="Times New Roman" w:cs="Calibri"/>
          <w:lang w:eastAsia="pl-PL"/>
        </w:rPr>
        <w:t xml:space="preserve">Muzycznym bohaterem wyprawy będzie zespół </w:t>
      </w:r>
      <w:proofErr w:type="spellStart"/>
      <w:r w:rsidRPr="0077407E">
        <w:rPr>
          <w:rFonts w:eastAsia="Times New Roman" w:cs="Calibri"/>
          <w:lang w:eastAsia="pl-PL"/>
        </w:rPr>
        <w:t>FiśBanda</w:t>
      </w:r>
      <w:proofErr w:type="spellEnd"/>
      <w:r w:rsidRPr="0077407E">
        <w:rPr>
          <w:rFonts w:eastAsia="Times New Roman" w:cs="Calibri"/>
          <w:lang w:eastAsia="pl-PL"/>
        </w:rPr>
        <w:t>, który zabierze słuchaczy w podróż po świecie filmowych melodii. W repertuarze nie zabraknie między innymi kultowego motywu z serialu „Janosik”, doskonale znanego kolejnym pokoleniom widzów. Połączenie góralskiej energii z muzyką filmową ma nadać całej wyprawie wyjątkowy charakter. A ponieważ trasa prowadzi od samych Tatr aż nad Bałtyk, filmowe dźwięki będą towarzyszyć ekipie RMF Classic przez całą Polskę.</w:t>
      </w:r>
    </w:p>
    <w:p w14:paraId="37785DDB" w14:textId="77777777" w:rsidR="0077407E" w:rsidRPr="0077407E" w:rsidRDefault="0077407E" w:rsidP="0077407E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77407E">
        <w:rPr>
          <w:rFonts w:eastAsia="Times New Roman" w:cs="Calibri"/>
          <w:b/>
          <w:bCs/>
          <w:lang w:eastAsia="pl-PL"/>
        </w:rPr>
        <w:t>Pięć miast, jeden dzień i muzyka filmowa na żywo. Gdzie spotkać RMF Classic?</w:t>
      </w:r>
    </w:p>
    <w:p w14:paraId="1FB57A18" w14:textId="77777777" w:rsidR="0077407E" w:rsidRPr="0077407E" w:rsidRDefault="0077407E" w:rsidP="0077407E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77407E">
        <w:rPr>
          <w:rFonts w:eastAsia="Times New Roman" w:cs="Calibri"/>
          <w:lang w:eastAsia="pl-PL"/>
        </w:rPr>
        <w:t>Wyzwanie rozpocznie się jeszcze przed świtem w Zakopanem, a zakończy wieczorem na sopockim molo. Po drodze ekipa RMF Classic zatrzyma się w Krakowie, Warszawie i Gdańsku. Na każdym przystanku mieszkańcy będą mogli dołączyć do wspólnego świętowania Dnia Muzyki Filmowej.</w:t>
      </w:r>
    </w:p>
    <w:p w14:paraId="1019B4E7" w14:textId="77777777" w:rsidR="0077407E" w:rsidRPr="0077407E" w:rsidRDefault="0077407E" w:rsidP="0077407E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77407E">
        <w:rPr>
          <w:rFonts w:eastAsia="Times New Roman" w:cs="Calibri"/>
          <w:b/>
          <w:bCs/>
          <w:lang w:eastAsia="pl-PL"/>
        </w:rPr>
        <w:t>Harmonogram wydarzenia – wtorek, 27 października:</w:t>
      </w:r>
    </w:p>
    <w:p w14:paraId="453DAEA6" w14:textId="77777777" w:rsidR="0077407E" w:rsidRPr="0077407E" w:rsidRDefault="0077407E" w:rsidP="0077407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77407E">
        <w:rPr>
          <w:rFonts w:eastAsia="Times New Roman" w:cs="Calibri"/>
          <w:b/>
          <w:bCs/>
          <w:lang w:eastAsia="pl-PL"/>
        </w:rPr>
        <w:t>6:30 – Zakopane</w:t>
      </w:r>
      <w:r w:rsidRPr="0077407E">
        <w:rPr>
          <w:rFonts w:eastAsia="Times New Roman" w:cs="Calibri"/>
          <w:lang w:eastAsia="pl-PL"/>
        </w:rPr>
        <w:t xml:space="preserve">, </w:t>
      </w:r>
      <w:proofErr w:type="spellStart"/>
      <w:r w:rsidRPr="0077407E">
        <w:rPr>
          <w:rFonts w:eastAsia="Times New Roman" w:cs="Calibri"/>
          <w:lang w:eastAsia="pl-PL"/>
        </w:rPr>
        <w:t>Rówień</w:t>
      </w:r>
      <w:proofErr w:type="spellEnd"/>
      <w:r w:rsidRPr="0077407E">
        <w:rPr>
          <w:rFonts w:eastAsia="Times New Roman" w:cs="Calibri"/>
          <w:lang w:eastAsia="pl-PL"/>
        </w:rPr>
        <w:t xml:space="preserve"> Krupowa, przy napisie „Zakopane”</w:t>
      </w:r>
    </w:p>
    <w:p w14:paraId="6A620100" w14:textId="77777777" w:rsidR="0077407E" w:rsidRPr="0077407E" w:rsidRDefault="0077407E" w:rsidP="0077407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77407E">
        <w:rPr>
          <w:rFonts w:eastAsia="Times New Roman" w:cs="Calibri"/>
          <w:b/>
          <w:bCs/>
          <w:lang w:eastAsia="pl-PL"/>
        </w:rPr>
        <w:t>9:30 – Kraków</w:t>
      </w:r>
      <w:r w:rsidRPr="0077407E">
        <w:rPr>
          <w:rFonts w:eastAsia="Times New Roman" w:cs="Calibri"/>
          <w:lang w:eastAsia="pl-PL"/>
        </w:rPr>
        <w:t>, plac pod Wawelem przy ul. Powiśle</w:t>
      </w:r>
    </w:p>
    <w:p w14:paraId="4CCD5004" w14:textId="77777777" w:rsidR="0077407E" w:rsidRPr="0077407E" w:rsidRDefault="0077407E" w:rsidP="0077407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77407E">
        <w:rPr>
          <w:rFonts w:eastAsia="Times New Roman" w:cs="Calibri"/>
          <w:b/>
          <w:bCs/>
          <w:lang w:eastAsia="pl-PL"/>
        </w:rPr>
        <w:t>14:30 – Warszawa</w:t>
      </w:r>
      <w:r w:rsidRPr="0077407E">
        <w:rPr>
          <w:rFonts w:eastAsia="Times New Roman" w:cs="Calibri"/>
          <w:lang w:eastAsia="pl-PL"/>
        </w:rPr>
        <w:t>, Pałac Kultury i Nauki</w:t>
      </w:r>
    </w:p>
    <w:p w14:paraId="7B837C52" w14:textId="77777777" w:rsidR="0077407E" w:rsidRPr="0077407E" w:rsidRDefault="0077407E" w:rsidP="0077407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77407E">
        <w:rPr>
          <w:rFonts w:eastAsia="Times New Roman" w:cs="Calibri"/>
          <w:b/>
          <w:bCs/>
          <w:lang w:eastAsia="pl-PL"/>
        </w:rPr>
        <w:t>19:15 – Gdańsk</w:t>
      </w:r>
      <w:r w:rsidRPr="0077407E">
        <w:rPr>
          <w:rFonts w:eastAsia="Times New Roman" w:cs="Calibri"/>
          <w:lang w:eastAsia="pl-PL"/>
        </w:rPr>
        <w:t>, Zielony Most</w:t>
      </w:r>
    </w:p>
    <w:p w14:paraId="7E4551F1" w14:textId="77777777" w:rsidR="0077407E" w:rsidRPr="0077407E" w:rsidRDefault="0077407E" w:rsidP="0077407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77407E">
        <w:rPr>
          <w:rFonts w:eastAsia="Times New Roman" w:cs="Calibri"/>
          <w:b/>
          <w:bCs/>
          <w:lang w:eastAsia="pl-PL"/>
        </w:rPr>
        <w:t>20:15 – Sopot</w:t>
      </w:r>
      <w:r w:rsidRPr="0077407E">
        <w:rPr>
          <w:rFonts w:eastAsia="Times New Roman" w:cs="Calibri"/>
          <w:lang w:eastAsia="pl-PL"/>
        </w:rPr>
        <w:t>, molo</w:t>
      </w:r>
    </w:p>
    <w:p w14:paraId="44658A01" w14:textId="77777777" w:rsidR="0077407E" w:rsidRPr="0077407E" w:rsidRDefault="0077407E" w:rsidP="0077407E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77407E">
        <w:rPr>
          <w:rFonts w:eastAsia="Times New Roman" w:cs="Calibri"/>
          <w:b/>
          <w:bCs/>
          <w:lang w:eastAsia="pl-PL"/>
        </w:rPr>
        <w:t>Cała Polska świętuje z RMF Classic!</w:t>
      </w:r>
    </w:p>
    <w:p w14:paraId="066C2128" w14:textId="77777777" w:rsidR="0077407E" w:rsidRPr="0077407E" w:rsidRDefault="0077407E" w:rsidP="0077407E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77407E">
        <w:rPr>
          <w:rFonts w:eastAsia="Times New Roman" w:cs="Calibri"/>
          <w:lang w:eastAsia="pl-PL"/>
        </w:rPr>
        <w:lastRenderedPageBreak/>
        <w:t>„Najdłuższa Ścieżka Dźwiękowa w Polsce” to zaproszenie do wspólnego przeżywania emocji, które od lat towarzyszą nam dzięki muzyce filmowej. Nie trzeba wybierać się do kina ani sali koncertowej – tym razem filmowe melodie zabrzmią w samym sercu polskich miast. Wystarczy przyjść na jeden z przystanków, aby poczuć atmosferę muzycznego święta.</w:t>
      </w:r>
    </w:p>
    <w:p w14:paraId="7D40B85F" w14:textId="77777777" w:rsidR="0077407E" w:rsidRPr="0077407E" w:rsidRDefault="0077407E" w:rsidP="0077407E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77407E">
        <w:rPr>
          <w:rFonts w:eastAsia="Times New Roman" w:cs="Calibri"/>
          <w:lang w:eastAsia="pl-PL"/>
        </w:rPr>
        <w:t xml:space="preserve">Relacje z trasy będzie można śledzić przez cały wtorek, 27 października, na antenie RMF Classic oraz w mediach społecznościowych stacji. </w:t>
      </w:r>
      <w:r w:rsidRPr="0077407E">
        <w:rPr>
          <w:rFonts w:eastAsia="Times New Roman" w:cs="Calibri"/>
          <w:b/>
          <w:bCs/>
          <w:lang w:eastAsia="pl-PL"/>
        </w:rPr>
        <w:t>Dołączcie do RMF Classic i pomóżcie stworzyć „Najdłuższą Ścieżkę Dźwiękową w Polsce”!</w:t>
      </w:r>
    </w:p>
    <w:p w14:paraId="713BF54F" w14:textId="254C7333" w:rsidR="00A46DD3" w:rsidRPr="00EC7839" w:rsidRDefault="00A46DD3" w:rsidP="00EC7839">
      <w:pPr>
        <w:pStyle w:val="NormalnyWeb"/>
        <w:jc w:val="both"/>
        <w:rPr>
          <w:rFonts w:ascii="Calibri" w:hAnsi="Calibri" w:cs="Calibri"/>
          <w:sz w:val="22"/>
          <w:szCs w:val="22"/>
        </w:rPr>
      </w:pPr>
    </w:p>
    <w:sectPr w:rsidR="00A46DD3" w:rsidRPr="00EC7839" w:rsidSect="00F92223">
      <w:headerReference w:type="default" r:id="rId7"/>
      <w:footerReference w:type="default" r:id="rId8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AA4A7" w14:textId="77777777" w:rsidR="002263E1" w:rsidRDefault="002263E1" w:rsidP="00F92223">
      <w:pPr>
        <w:spacing w:after="0" w:line="240" w:lineRule="auto"/>
      </w:pPr>
      <w:r>
        <w:separator/>
      </w:r>
    </w:p>
  </w:endnote>
  <w:endnote w:type="continuationSeparator" w:id="0">
    <w:p w14:paraId="2C7554FE" w14:textId="77777777" w:rsidR="002263E1" w:rsidRDefault="002263E1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99FD7" w14:textId="77777777" w:rsidR="00F92223" w:rsidRDefault="002263E1" w:rsidP="00F92223">
    <w:pPr>
      <w:pStyle w:val="Stopka"/>
      <w:jc w:val="center"/>
    </w:pPr>
    <w:r>
      <w:rPr>
        <w:noProof/>
        <w:lang w:eastAsia="pl-PL"/>
      </w:rPr>
      <w:pict w14:anchorId="36CFF1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B5735" w14:textId="77777777" w:rsidR="002263E1" w:rsidRDefault="002263E1" w:rsidP="00F92223">
      <w:pPr>
        <w:spacing w:after="0" w:line="240" w:lineRule="auto"/>
      </w:pPr>
      <w:r>
        <w:separator/>
      </w:r>
    </w:p>
  </w:footnote>
  <w:footnote w:type="continuationSeparator" w:id="0">
    <w:p w14:paraId="3063D6F9" w14:textId="77777777" w:rsidR="002263E1" w:rsidRDefault="002263E1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A640" w14:textId="77777777" w:rsidR="00F92223" w:rsidRDefault="002263E1">
    <w:pPr>
      <w:pStyle w:val="Nagwek"/>
    </w:pPr>
    <w:r>
      <w:rPr>
        <w:noProof/>
        <w:lang w:eastAsia="pl-PL"/>
      </w:rPr>
      <w:pict w14:anchorId="38307A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52CE3"/>
    <w:multiLevelType w:val="multilevel"/>
    <w:tmpl w:val="7A245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0814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6DD3"/>
    <w:rsid w:val="000B1FC7"/>
    <w:rsid w:val="000F05E4"/>
    <w:rsid w:val="000F32C9"/>
    <w:rsid w:val="00117B15"/>
    <w:rsid w:val="0012637B"/>
    <w:rsid w:val="002263E1"/>
    <w:rsid w:val="002570ED"/>
    <w:rsid w:val="002E6DE5"/>
    <w:rsid w:val="00381C88"/>
    <w:rsid w:val="0047429C"/>
    <w:rsid w:val="00555CE8"/>
    <w:rsid w:val="005918AC"/>
    <w:rsid w:val="005C3333"/>
    <w:rsid w:val="00625640"/>
    <w:rsid w:val="00677F77"/>
    <w:rsid w:val="006F57B6"/>
    <w:rsid w:val="00725490"/>
    <w:rsid w:val="0077407E"/>
    <w:rsid w:val="00857BB5"/>
    <w:rsid w:val="00892FE1"/>
    <w:rsid w:val="009408B1"/>
    <w:rsid w:val="00974BD2"/>
    <w:rsid w:val="00995638"/>
    <w:rsid w:val="00A01F46"/>
    <w:rsid w:val="00A46DD3"/>
    <w:rsid w:val="00AC0B7A"/>
    <w:rsid w:val="00B84589"/>
    <w:rsid w:val="00BA44BF"/>
    <w:rsid w:val="00C73E34"/>
    <w:rsid w:val="00CE4FDB"/>
    <w:rsid w:val="00CF52EF"/>
    <w:rsid w:val="00D55DBB"/>
    <w:rsid w:val="00D72051"/>
    <w:rsid w:val="00E96292"/>
    <w:rsid w:val="00EC7839"/>
    <w:rsid w:val="00F03684"/>
    <w:rsid w:val="00F15D37"/>
    <w:rsid w:val="00F92223"/>
    <w:rsid w:val="00F9769F"/>
    <w:rsid w:val="00FC3633"/>
    <w:rsid w:val="00FE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09EFF"/>
  <w15:chartTrackingRefBased/>
  <w15:docId w15:val="{36AA0D37-02BF-4929-BCB0-80F247F0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unhideWhenUsed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A46DD3"/>
    <w:rPr>
      <w:b/>
      <w:bCs/>
    </w:rPr>
  </w:style>
  <w:style w:type="character" w:customStyle="1" w:styleId="relative">
    <w:name w:val="relative"/>
    <w:basedOn w:val="Domylnaczcionkaakapitu"/>
    <w:rsid w:val="00A46DD3"/>
  </w:style>
  <w:style w:type="paragraph" w:customStyle="1" w:styleId="not-prose">
    <w:name w:val="not-prose"/>
    <w:basedOn w:val="Normalny"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5C33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4</TotalTime>
  <Pages>2</Pages>
  <Words>401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</cp:revision>
  <dcterms:created xsi:type="dcterms:W3CDTF">2026-10-23T10:10:00Z</dcterms:created>
  <dcterms:modified xsi:type="dcterms:W3CDTF">2026-10-23T10:10:00Z</dcterms:modified>
</cp:coreProperties>
</file>