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47B4B36F" w:rsidR="006331F4" w:rsidRPr="00252437" w:rsidRDefault="006634A7" w:rsidP="006331F4">
      <w:pPr>
        <w:jc w:val="right"/>
        <w:rPr>
          <w:rFonts w:cs="Calibri"/>
        </w:rPr>
      </w:pPr>
      <w:r w:rsidRPr="00252437">
        <w:rPr>
          <w:rFonts w:cs="Calibri"/>
        </w:rPr>
        <w:t>21.10</w:t>
      </w:r>
      <w:r w:rsidR="006331F4" w:rsidRPr="00252437">
        <w:rPr>
          <w:rFonts w:cs="Calibri"/>
        </w:rPr>
        <w:t>.</w:t>
      </w:r>
      <w:proofErr w:type="gramStart"/>
      <w:r w:rsidR="006331F4" w:rsidRPr="00252437">
        <w:rPr>
          <w:rFonts w:cs="Calibri"/>
        </w:rPr>
        <w:t>2026r.</w:t>
      </w:r>
      <w:proofErr w:type="gramEnd"/>
    </w:p>
    <w:p w14:paraId="5206A3A6" w14:textId="77777777" w:rsidR="006331F4" w:rsidRPr="00252437" w:rsidRDefault="006331F4" w:rsidP="006331F4">
      <w:pPr>
        <w:rPr>
          <w:rFonts w:cs="Calibri"/>
        </w:rPr>
      </w:pPr>
      <w:r w:rsidRPr="00252437">
        <w:rPr>
          <w:rFonts w:cs="Calibri"/>
        </w:rPr>
        <w:t>ZAPIS ROZMOWY</w:t>
      </w:r>
    </w:p>
    <w:p w14:paraId="63C100A7" w14:textId="77777777" w:rsidR="006331F4" w:rsidRPr="00252437" w:rsidRDefault="006331F4" w:rsidP="006331F4">
      <w:pPr>
        <w:rPr>
          <w:rFonts w:cs="Calibri"/>
        </w:rPr>
      </w:pPr>
    </w:p>
    <w:p w14:paraId="3C186650" w14:textId="5268274F" w:rsidR="00F15D37" w:rsidRPr="00252437" w:rsidRDefault="006634A7" w:rsidP="006331F4">
      <w:pPr>
        <w:spacing w:before="100" w:beforeAutospacing="1" w:after="100" w:afterAutospacing="1" w:line="240" w:lineRule="auto"/>
        <w:jc w:val="center"/>
        <w:rPr>
          <w:rFonts w:eastAsia="Times New Roman" w:cs="Calibri"/>
          <w:b/>
          <w:bCs/>
          <w:lang w:eastAsia="pl-PL"/>
        </w:rPr>
      </w:pPr>
      <w:r w:rsidRPr="00252437">
        <w:rPr>
          <w:rFonts w:eastAsia="Times New Roman" w:cs="Calibri"/>
          <w:b/>
          <w:bCs/>
          <w:lang w:eastAsia="pl-PL"/>
        </w:rPr>
        <w:t>NATALIA NYKIEL</w:t>
      </w:r>
      <w:r w:rsidR="006331F4" w:rsidRPr="00252437">
        <w:rPr>
          <w:rFonts w:eastAsia="Times New Roman" w:cs="Calibri"/>
          <w:b/>
          <w:bCs/>
          <w:lang w:eastAsia="pl-PL"/>
        </w:rPr>
        <w:t xml:space="preserve"> GOŚCINIĄ AMY SIEKLUCKIEJ W PODCAŚCIE RMF FM</w:t>
      </w:r>
    </w:p>
    <w:p w14:paraId="301E9C85" w14:textId="77777777" w:rsidR="006331F4" w:rsidRPr="00252437" w:rsidRDefault="006331F4">
      <w:pPr>
        <w:rPr>
          <w:rFonts w:cs="Calibri"/>
        </w:rPr>
      </w:pPr>
    </w:p>
    <w:p w14:paraId="49FDC8A5" w14:textId="77777777" w:rsidR="00FC62EB" w:rsidRPr="00252437" w:rsidRDefault="00FC62EB" w:rsidP="00FC62EB">
      <w:pPr>
        <w:pStyle w:val="Nagwek2"/>
        <w:spacing w:after="100"/>
        <w:rPr>
          <w:rFonts w:cs="Calibri"/>
          <w:color w:val="auto"/>
          <w:sz w:val="22"/>
          <w:szCs w:val="22"/>
        </w:rPr>
      </w:pPr>
      <w:r w:rsidRPr="00252437">
        <w:rPr>
          <w:rFonts w:cs="Calibri"/>
          <w:color w:val="auto"/>
          <w:sz w:val="22"/>
          <w:szCs w:val="22"/>
        </w:rPr>
        <w:t xml:space="preserve">Nowy </w:t>
      </w:r>
      <w:proofErr w:type="spellStart"/>
      <w:r w:rsidRPr="00252437">
        <w:rPr>
          <w:rFonts w:cs="Calibri"/>
          <w:color w:val="auto"/>
          <w:sz w:val="22"/>
          <w:szCs w:val="22"/>
        </w:rPr>
        <w:t>rozdział</w:t>
      </w:r>
      <w:proofErr w:type="spellEnd"/>
      <w:r w:rsidRPr="00252437">
        <w:rPr>
          <w:rFonts w:cs="Calibri"/>
          <w:color w:val="auto"/>
          <w:sz w:val="22"/>
          <w:szCs w:val="22"/>
        </w:rPr>
        <w:t xml:space="preserve"> </w:t>
      </w:r>
      <w:proofErr w:type="spellStart"/>
      <w:r w:rsidRPr="00252437">
        <w:rPr>
          <w:rFonts w:cs="Calibri"/>
          <w:color w:val="auto"/>
          <w:sz w:val="22"/>
          <w:szCs w:val="22"/>
        </w:rPr>
        <w:t>i</w:t>
      </w:r>
      <w:proofErr w:type="spellEnd"/>
      <w:r w:rsidRPr="00252437">
        <w:rPr>
          <w:rFonts w:cs="Calibri"/>
          <w:color w:val="auto"/>
          <w:sz w:val="22"/>
          <w:szCs w:val="22"/>
        </w:rPr>
        <w:t xml:space="preserve"> </w:t>
      </w:r>
      <w:proofErr w:type="spellStart"/>
      <w:r w:rsidRPr="00252437">
        <w:rPr>
          <w:rFonts w:cs="Calibri"/>
          <w:color w:val="auto"/>
          <w:sz w:val="22"/>
          <w:szCs w:val="22"/>
        </w:rPr>
        <w:t>płyta</w:t>
      </w:r>
      <w:proofErr w:type="spellEnd"/>
    </w:p>
    <w:p w14:paraId="28074F43" w14:textId="32C0B8A5"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Powiedz mi jak to z tobą jest. Czy ty dzisiaj uważasz, że sama siebie odkryłaś?</w:t>
      </w:r>
    </w:p>
    <w:p w14:paraId="3B7897B4"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Myślę, że to jest proces i to jest piękne, że ten proces się nie kończy, że on cały czas idzie do przodu i życzyłabym sobie, żeby cały czas szedł do przodu, bo na pewno mam, mam w sobie dużo takiego głodu, żeby, żeby szukać tych swoich różnych nowych twarzy i przesuwać swoje granice i sprawdzać, gdzie, gdzie je mam, gdzie mogę sama, sama dla siebie dojść. Więc chyba tak. Dla mnie taki w ogóle rozwój i takie poczucie tego, że idę w życiu dalej z każdym dniem jest naprawdę takie istotne.</w:t>
      </w:r>
    </w:p>
    <w:p w14:paraId="1C60B07B"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No właśnie, no bo ty. Powiem ci, że zerknęłam ostatnio na twój Instagram i tam jest bardzo duża zmiana. Ze względu na to, że nie ma w ogóle postów, które, które świadczyłyby o — nie odbierz tego negatywnie — o twojej drodze, tylko jest tam minimum.</w:t>
      </w:r>
    </w:p>
    <w:p w14:paraId="445F1B3A"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To chyba taki mój wyraz trochę zrobienia porządków przed tym, co ma nadejść. A nadejść ma nowa płyta, zupełnie nowy rozdział, nowa era. Coś, na co, do czego się długo przygotowywałam i co się zakulisowo długo po prostu przygotowywało też we mnie. Więc stwierdziłam, że właśnie zrobimy taki nowy wstęp. Ja trochę też mam takie poczucie, że właśnie płyta, nad którą pracowałam ostatnie no trzy lata, że daje mi to poczucie chyba takiego w ogóle nowego startu.</w:t>
      </w:r>
    </w:p>
    <w:p w14:paraId="0FA450EC"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W tym roku nie chodzi o jakiś pierwszy singiel?</w:t>
      </w:r>
    </w:p>
    <w:p w14:paraId="2DC120D6"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Będą pierwsze single wychodzić, tak. Więc mam w sobie takie... Ale to jest piękne uczucie, że zaczynam od początku i to jest super. To mi się bardzo podoba.</w:t>
      </w:r>
    </w:p>
    <w:p w14:paraId="651586EF"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Ale dlaczego chcesz zaczynać od początku?</w:t>
      </w:r>
    </w:p>
    <w:p w14:paraId="05E66CD3"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Nie wiem, czy to jest coś, co chciałam, że wymyśliłam sobie, że będę zaczynać od początku, ale mam poczucie, że razem ze mną, z moją zmianą zmienił się dookoła po prostu cały świat. I że chyba trochę chyba trzeba wyjść z takiego punktu, że zaczynać od początku. Mam takie poczucie, że w momencie, kiedy ja wykładam to swoje serce na dłoni, na tej nowej płycie, ale jestem też inną, zupełnie inną osobą niż na wszystkich moich poprzednich płytach.</w:t>
      </w:r>
    </w:p>
    <w:p w14:paraId="73E980A3"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co się zmieniło w tobie przez te minione trzy lata?</w:t>
      </w:r>
    </w:p>
    <w:p w14:paraId="5FF8F0F0" w14:textId="77777777" w:rsidR="00FC62EB" w:rsidRPr="00252437" w:rsidRDefault="00FC62EB" w:rsidP="00FC62EB">
      <w:pPr>
        <w:keepLines/>
        <w:rPr>
          <w:rFonts w:cs="Calibri"/>
        </w:rPr>
      </w:pPr>
      <w:r w:rsidRPr="00252437">
        <w:rPr>
          <w:rFonts w:cs="Calibri"/>
          <w:i/>
        </w:rPr>
        <w:lastRenderedPageBreak/>
        <w:t xml:space="preserve">Natalia </w:t>
      </w:r>
      <w:proofErr w:type="spellStart"/>
      <w:r w:rsidRPr="00252437">
        <w:rPr>
          <w:rFonts w:cs="Calibri"/>
          <w:i/>
        </w:rPr>
        <w:t>Nykiel</w:t>
      </w:r>
      <w:proofErr w:type="spellEnd"/>
      <w:r w:rsidRPr="00252437">
        <w:rPr>
          <w:rFonts w:cs="Calibri"/>
          <w:i/>
        </w:rPr>
        <w:t>: Przez te trzy lata to już się jakby konsolidowało. Ja mam wrażenie, że w ogóle ostatnie takie siedem lat to była jakaś taka moja duża zmiana. Ja mam wrażenie, że chyba dorosłam, że to jest takie poczucie, że mi się taka szufladka przestawiła, przestawiła w głowie, że z Natalii nastolatki po prostu stałam się Natalią kobietą i dopiero kończąc…</w:t>
      </w:r>
    </w:p>
    <w:p w14:paraId="6C400D9D"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Ale też to znaczy, że inaczej zupełnie patrzysz na życie, że też inaczej dobierasz ludzi, którzy wokół ciebie są?</w:t>
      </w:r>
    </w:p>
    <w:p w14:paraId="7057257C"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Na pewno dużo bardziej, dużo głębiej analizuję to, co się wokół mnie dzieje. Dużo głębiej wchodzę w swoje emocje. I, i zadaję sobie trochę więcej trudnych pytań. Ale też wydarzyło się kilka takich rzeczy, mm, jak na przykład, </w:t>
      </w:r>
      <w:proofErr w:type="spellStart"/>
      <w:r w:rsidRPr="00252437">
        <w:rPr>
          <w:rFonts w:cs="Calibri"/>
          <w:i/>
        </w:rPr>
        <w:t>yy</w:t>
      </w:r>
      <w:proofErr w:type="spellEnd"/>
      <w:r w:rsidRPr="00252437">
        <w:rPr>
          <w:rFonts w:cs="Calibri"/>
          <w:i/>
        </w:rPr>
        <w:t xml:space="preserve">, pożegnania, odpuszczenia. Też, </w:t>
      </w:r>
      <w:proofErr w:type="spellStart"/>
      <w:r w:rsidRPr="00252437">
        <w:rPr>
          <w:rFonts w:cs="Calibri"/>
          <w:i/>
        </w:rPr>
        <w:t>yy</w:t>
      </w:r>
      <w:proofErr w:type="spellEnd"/>
      <w:r w:rsidRPr="00252437">
        <w:rPr>
          <w:rFonts w:cs="Calibri"/>
          <w:i/>
        </w:rPr>
        <w:t>, takiego doznałam pierwszy raz w życiu takiego poczucia zostawienia przez kogoś.</w:t>
      </w:r>
    </w:p>
    <w:p w14:paraId="5A460426"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Relacje, bo po prostu były tylko treningi, treningi, treningi. I same te treningi ja w ogóle wspominam </w:t>
      </w:r>
      <w:proofErr w:type="spellStart"/>
      <w:r w:rsidRPr="00252437">
        <w:rPr>
          <w:rFonts w:cs="Calibri"/>
          <w:i/>
        </w:rPr>
        <w:t>superfajnie</w:t>
      </w:r>
      <w:proofErr w:type="spellEnd"/>
      <w:r w:rsidRPr="00252437">
        <w:rPr>
          <w:rFonts w:cs="Calibri"/>
          <w:i/>
        </w:rPr>
        <w:t xml:space="preserve"> i ja też lubię sport, więc mi to dawało dużo radości. Ale też, też skala zmęczenia była naprawdę, naprawdę duża. Ale tak, mam wrażenie, że, że ten moment, kiedy my się poznałyśmy, to też był w jakim, w jakiejś innej dla mnie jeszcze czasoprzestrzeni, że ja jeszcze…</w:t>
      </w:r>
    </w:p>
    <w:p w14:paraId="4B1A1A9E"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w:t>
      </w:r>
      <w:proofErr w:type="spellStart"/>
      <w:r w:rsidRPr="00252437">
        <w:rPr>
          <w:rFonts w:cs="Calibri"/>
          <w:b/>
        </w:rPr>
        <w:t>Mhm</w:t>
      </w:r>
      <w:proofErr w:type="spellEnd"/>
      <w:r w:rsidRPr="00252437">
        <w:rPr>
          <w:rFonts w:cs="Calibri"/>
          <w:b/>
        </w:rPr>
        <w:t>. A możesz zdradzić tytuł piosenki?</w:t>
      </w:r>
    </w:p>
    <w:p w14:paraId="437C000E"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Chyba nie mogę jeszcze. Chyba jeszcze nie mogę.</w:t>
      </w:r>
    </w:p>
    <w:p w14:paraId="071AFF11"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możesz powiedzieć, o czym jest?</w:t>
      </w:r>
    </w:p>
    <w:p w14:paraId="31B7EAD2"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To jest piosenka o, o kobiecie, która, która trochę czuje się niezrozumiana, ale zrozumiała, że— to może zabrzmieć dziwnie — ale ona dobrze wie, że tylko ona jest tą jedyną osobą, która może siebie zrozumieć i stanąć obok siebie i powiedzieć: „I </w:t>
      </w:r>
      <w:proofErr w:type="spellStart"/>
      <w:r w:rsidRPr="00252437">
        <w:rPr>
          <w:rFonts w:cs="Calibri"/>
          <w:i/>
        </w:rPr>
        <w:t>got</w:t>
      </w:r>
      <w:proofErr w:type="spellEnd"/>
      <w:r w:rsidRPr="00252437">
        <w:rPr>
          <w:rFonts w:cs="Calibri"/>
          <w:i/>
        </w:rPr>
        <w:t xml:space="preserve"> </w:t>
      </w:r>
      <w:proofErr w:type="spellStart"/>
      <w:r w:rsidRPr="00252437">
        <w:rPr>
          <w:rFonts w:cs="Calibri"/>
          <w:i/>
        </w:rPr>
        <w:t>you</w:t>
      </w:r>
      <w:proofErr w:type="spellEnd"/>
      <w:r w:rsidRPr="00252437">
        <w:rPr>
          <w:rFonts w:cs="Calibri"/>
          <w:i/>
        </w:rPr>
        <w:t xml:space="preserve">”. I to jest jakby kluczowe. Jakby ta myśl w głowie, którą właśnie mam, że mimo tego, że w wielu sytuacjach gdzieś tam, </w:t>
      </w:r>
      <w:proofErr w:type="spellStart"/>
      <w:r w:rsidRPr="00252437">
        <w:rPr>
          <w:rFonts w:cs="Calibri"/>
          <w:i/>
        </w:rPr>
        <w:t>yy</w:t>
      </w:r>
      <w:proofErr w:type="spellEnd"/>
      <w:r w:rsidRPr="00252437">
        <w:rPr>
          <w:rFonts w:cs="Calibri"/>
          <w:i/>
        </w:rPr>
        <w:t>, mogę mieć właśnie takie poczucie niezrozumienia przez osoby nawet czasem mi bliskie, bo…</w:t>
      </w:r>
    </w:p>
    <w:p w14:paraId="77B8443D"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Czyli tak naprawdę to ten utwór jest o tobie?</w:t>
      </w:r>
    </w:p>
    <w:p w14:paraId="731EE313"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Trochę chyba tak.</w:t>
      </w:r>
    </w:p>
    <w:p w14:paraId="02FA471E"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No bo wiesz, chcę cię też zapytać o to, skąd ty w ogóle bierzesz inspirację na, na, na swoje kawałki. Czy, czy to są historie tożsame z tobą? Czy to są historie kobiet, które poznałaś, mężczyzn, których poznałaś, ludzi w ogóle, których poznałaś? Skąd to się w ogóle bierze?</w:t>
      </w:r>
    </w:p>
    <w:p w14:paraId="5686FD13" w14:textId="77777777" w:rsidR="00FC62EB" w:rsidRPr="00252437" w:rsidRDefault="00FC62EB" w:rsidP="00FC62EB">
      <w:pPr>
        <w:keepLines/>
        <w:rPr>
          <w:rFonts w:cs="Calibri"/>
          <w:i/>
        </w:rPr>
      </w:pPr>
      <w:r w:rsidRPr="00252437">
        <w:rPr>
          <w:rFonts w:cs="Calibri"/>
          <w:i/>
        </w:rPr>
        <w:t xml:space="preserve">Natalia </w:t>
      </w:r>
      <w:proofErr w:type="spellStart"/>
      <w:r w:rsidRPr="00252437">
        <w:rPr>
          <w:rFonts w:cs="Calibri"/>
          <w:i/>
        </w:rPr>
        <w:t>Nykiel</w:t>
      </w:r>
      <w:proofErr w:type="spellEnd"/>
      <w:r w:rsidRPr="00252437">
        <w:rPr>
          <w:rFonts w:cs="Calibri"/>
          <w:i/>
        </w:rPr>
        <w:t>: To jest taka sytuacja dosyć... Wydaje mi się, że te tematy, one przychodzą z zupełnie zaskakujących miejsc i to nigdy nie jest tak, przynajmniej w moim przypadku, że ja, że ja siadam do piosenki i zastanawiam się, co by tu teraz, o czym by tu teraz. Tylko te tematy, one mi się sklejają z tymi melodiami albo od razu po tym, jak te melodie zostają wymyślone, albo po jakimś czasie.</w:t>
      </w:r>
    </w:p>
    <w:p w14:paraId="79E293AC" w14:textId="77777777" w:rsidR="002A04B8" w:rsidRPr="00252437" w:rsidRDefault="002A04B8" w:rsidP="00FC62EB">
      <w:pPr>
        <w:keepLines/>
        <w:rPr>
          <w:rFonts w:cs="Calibri"/>
        </w:rPr>
      </w:pPr>
    </w:p>
    <w:p w14:paraId="13A79E12" w14:textId="77777777" w:rsidR="00FC62EB" w:rsidRPr="00252437" w:rsidRDefault="00FC62EB" w:rsidP="00FC62EB">
      <w:pPr>
        <w:pStyle w:val="Nagwek2"/>
        <w:spacing w:after="100"/>
        <w:rPr>
          <w:rFonts w:cs="Calibri"/>
          <w:color w:val="auto"/>
          <w:sz w:val="22"/>
          <w:szCs w:val="22"/>
        </w:rPr>
      </w:pPr>
      <w:proofErr w:type="spellStart"/>
      <w:r w:rsidRPr="00252437">
        <w:rPr>
          <w:rFonts w:cs="Calibri"/>
          <w:color w:val="auto"/>
          <w:sz w:val="22"/>
          <w:szCs w:val="22"/>
        </w:rPr>
        <w:lastRenderedPageBreak/>
        <w:t>Trzydziestka</w:t>
      </w:r>
      <w:proofErr w:type="spellEnd"/>
      <w:r w:rsidRPr="00252437">
        <w:rPr>
          <w:rFonts w:cs="Calibri"/>
          <w:color w:val="auto"/>
          <w:sz w:val="22"/>
          <w:szCs w:val="22"/>
        </w:rPr>
        <w:t xml:space="preserve">, </w:t>
      </w:r>
      <w:proofErr w:type="spellStart"/>
      <w:r w:rsidRPr="00252437">
        <w:rPr>
          <w:rFonts w:cs="Calibri"/>
          <w:color w:val="auto"/>
          <w:sz w:val="22"/>
          <w:szCs w:val="22"/>
        </w:rPr>
        <w:t>ciało</w:t>
      </w:r>
      <w:proofErr w:type="spellEnd"/>
      <w:r w:rsidRPr="00252437">
        <w:rPr>
          <w:rFonts w:cs="Calibri"/>
          <w:color w:val="auto"/>
          <w:sz w:val="22"/>
          <w:szCs w:val="22"/>
        </w:rPr>
        <w:t xml:space="preserve"> </w:t>
      </w:r>
      <w:proofErr w:type="spellStart"/>
      <w:r w:rsidRPr="00252437">
        <w:rPr>
          <w:rFonts w:cs="Calibri"/>
          <w:color w:val="auto"/>
          <w:sz w:val="22"/>
          <w:szCs w:val="22"/>
        </w:rPr>
        <w:t>i</w:t>
      </w:r>
      <w:proofErr w:type="spellEnd"/>
      <w:r w:rsidRPr="00252437">
        <w:rPr>
          <w:rFonts w:cs="Calibri"/>
          <w:color w:val="auto"/>
          <w:sz w:val="22"/>
          <w:szCs w:val="22"/>
        </w:rPr>
        <w:t xml:space="preserve"> </w:t>
      </w:r>
      <w:proofErr w:type="spellStart"/>
      <w:r w:rsidRPr="00252437">
        <w:rPr>
          <w:rFonts w:cs="Calibri"/>
          <w:color w:val="auto"/>
          <w:sz w:val="22"/>
          <w:szCs w:val="22"/>
        </w:rPr>
        <w:t>hejt</w:t>
      </w:r>
      <w:proofErr w:type="spellEnd"/>
    </w:p>
    <w:p w14:paraId="2067CCB1"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czy w tym momencie, kiedy przekroczyłaś trzydziestkę, to też zmienił się twój troszeczkę światopogląd? Ale w ogóle ty jako kobieta, czy dzisiaj na przykład jak patrzysz na siebie w lustro, to masz takie: jestem z siebie dumna, akceptuję całe moje ciało i drogę, którą przeszłam.</w:t>
      </w:r>
    </w:p>
    <w:p w14:paraId="492465F6"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Wiesz co, ja jak kończyłam trzydziestkę, to pomyślałam sobie, że to jest cudowny wiek, że ja w końcu będę miała takie poczucie, że nic nie muszę. Że jak masz dwadzieścia parę lat, to ten świat mówi ci musisz z tego czerpać garściami. Musisz to, musisz to, musisz korzystać. Zwiedzaj świat, rób to, rób tamto.</w:t>
      </w:r>
    </w:p>
    <w:p w14:paraId="14686909"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Ale może po prostu to jest to, że sama te oczekiwania z siebie zdjęłaś.</w:t>
      </w:r>
    </w:p>
    <w:p w14:paraId="04922982"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Albo może. I potrzebowałam do tego trójki z przodu. Prawdopodobnie.</w:t>
      </w:r>
    </w:p>
    <w:p w14:paraId="764F0C48"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Tak, też jest na pewno taka, taka opcja. Jeśli chodzi o bezpośrednio twoje pytanie, na pewno jestem w takim momencie, w którym widzę, a przynajmniej też w ostatnich latach miałam takie poczucie, że to moje ciało się też bardzo zmieniło.</w:t>
      </w:r>
    </w:p>
    <w:p w14:paraId="51971EDD"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Tak. Wiem, gdzie to ciało może mi towarzyszyć. Wiem, co mogę zrobić dzięki temu ciału. I ja się czuję bardzo pewnie w swoim ciele. Wiadomo, że są momenty, najczęściej związane z cyklem menstruacyjnym, w którym patrzę na siebie w lustrze i mówię sobie: "No nie no, dzisiaj to naprawdę nie". A potem przychodzi dzień i patrzę na siebie w lustro i mówię: "</w:t>
      </w:r>
      <w:proofErr w:type="spellStart"/>
      <w:r w:rsidRPr="00252437">
        <w:rPr>
          <w:rFonts w:cs="Calibri"/>
          <w:i/>
        </w:rPr>
        <w:t>Wow</w:t>
      </w:r>
      <w:proofErr w:type="spellEnd"/>
      <w:r w:rsidRPr="00252437">
        <w:rPr>
          <w:rFonts w:cs="Calibri"/>
          <w:i/>
        </w:rPr>
        <w:t xml:space="preserve">, </w:t>
      </w:r>
      <w:proofErr w:type="spellStart"/>
      <w:r w:rsidRPr="00252437">
        <w:rPr>
          <w:rFonts w:cs="Calibri"/>
          <w:i/>
        </w:rPr>
        <w:t>Natala</w:t>
      </w:r>
      <w:proofErr w:type="spellEnd"/>
      <w:r w:rsidRPr="00252437">
        <w:rPr>
          <w:rFonts w:cs="Calibri"/>
          <w:i/>
        </w:rPr>
        <w:t xml:space="preserve"> ekstra".</w:t>
      </w:r>
    </w:p>
    <w:p w14:paraId="2D87F61A"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Niesie cię. Wiem też, że otarłaś się o hejt właśnie między </w:t>
      </w:r>
      <w:proofErr w:type="gramStart"/>
      <w:r w:rsidRPr="00252437">
        <w:rPr>
          <w:rFonts w:cs="Calibri"/>
          <w:b/>
        </w:rPr>
        <w:t>innymi</w:t>
      </w:r>
      <w:proofErr w:type="gramEnd"/>
      <w:r w:rsidRPr="00252437">
        <w:rPr>
          <w:rFonts w:cs="Calibri"/>
          <w:b/>
        </w:rPr>
        <w:t xml:space="preserve"> jeżeli chodzi o ciało, prawda? O ten wygląd. Dobrze, że mówisz, wiesz o tym wyglądzie, bo ja myślę, że w ogóle osoby publiczne, do których ja też należę, jakby…</w:t>
      </w:r>
    </w:p>
    <w:p w14:paraId="53F919E9"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Tak, to prawda. Dla mnie to jest gdzieś tam cały czas abstrakcyjne, że ja mam to, że dostaję takie komentarze właśnie, że nie wiem, że jestem gruba, że gdzieś tam przytyłam albo że jestem w ciąży. No to to jest taki komentarz. Myślę, że wiele kobiet się z tym spotyka i dla mnie to jest abstrakcyjne, bo ja naprawdę myślę o sobie w kontekście takim, że jestem po prostu totalnie laską. W sensie jak patrzę na siebie w lustrze, to tak o sobie myślę autentycznie i w życiu bym nie pomyślała o sobie, że jestem, nie wiem, właśnie gruba.</w:t>
      </w:r>
    </w:p>
    <w:p w14:paraId="1663F104"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ty w ogóle odpisujesz wtedy takim osobom? Jeżeli to się dzieje na przykład na twoim profilu albo w wiadomościach prywatnych?</w:t>
      </w:r>
    </w:p>
    <w:p w14:paraId="1321D31D" w14:textId="77777777" w:rsidR="00FC62EB" w:rsidRPr="00252437" w:rsidRDefault="00FC62EB" w:rsidP="00FC62EB">
      <w:pPr>
        <w:keepLines/>
        <w:rPr>
          <w:rFonts w:cs="Calibri"/>
          <w:i/>
        </w:rPr>
      </w:pPr>
      <w:r w:rsidRPr="00252437">
        <w:rPr>
          <w:rFonts w:cs="Calibri"/>
          <w:i/>
        </w:rPr>
        <w:t xml:space="preserve">Natalia </w:t>
      </w:r>
      <w:proofErr w:type="spellStart"/>
      <w:r w:rsidRPr="00252437">
        <w:rPr>
          <w:rFonts w:cs="Calibri"/>
          <w:i/>
        </w:rPr>
        <w:t>Nykiel</w:t>
      </w:r>
      <w:proofErr w:type="spellEnd"/>
      <w:r w:rsidRPr="00252437">
        <w:rPr>
          <w:rFonts w:cs="Calibri"/>
          <w:i/>
        </w:rPr>
        <w:t>: Jeżeli to jest jakiś taki już przekraczający granice komentarz, to ja po prostu usuwam, bo wcale nie uważam, że to jest przestrzeń do dyskusji. A jeżeli to jest jakiś taki komentarz, który nic nie wnosi, a jest tylko jakimś takim wyrzutem pewnej emocji też tego kogoś, kto to pisze, to zazwyczaj go zostawiam.</w:t>
      </w:r>
    </w:p>
    <w:p w14:paraId="2F61A29E" w14:textId="77777777" w:rsidR="002B7504" w:rsidRPr="00252437" w:rsidRDefault="002B7504" w:rsidP="00FC62EB">
      <w:pPr>
        <w:keepLines/>
        <w:rPr>
          <w:rFonts w:cs="Calibri"/>
        </w:rPr>
      </w:pPr>
    </w:p>
    <w:p w14:paraId="13ACBCE8" w14:textId="77777777" w:rsidR="00FC62EB" w:rsidRPr="00252437" w:rsidRDefault="00FC62EB" w:rsidP="00FC62EB">
      <w:pPr>
        <w:pStyle w:val="Nagwek2"/>
        <w:spacing w:after="100"/>
        <w:rPr>
          <w:rFonts w:cs="Calibri"/>
          <w:color w:val="auto"/>
          <w:sz w:val="22"/>
          <w:szCs w:val="22"/>
        </w:rPr>
      </w:pPr>
      <w:proofErr w:type="spellStart"/>
      <w:r w:rsidRPr="00252437">
        <w:rPr>
          <w:rFonts w:cs="Calibri"/>
          <w:color w:val="auto"/>
          <w:sz w:val="22"/>
          <w:szCs w:val="22"/>
        </w:rPr>
        <w:t>Kobiecość</w:t>
      </w:r>
      <w:proofErr w:type="spellEnd"/>
      <w:r w:rsidRPr="00252437">
        <w:rPr>
          <w:rFonts w:cs="Calibri"/>
          <w:color w:val="auto"/>
          <w:sz w:val="22"/>
          <w:szCs w:val="22"/>
        </w:rPr>
        <w:t xml:space="preserve"> </w:t>
      </w:r>
      <w:proofErr w:type="spellStart"/>
      <w:r w:rsidRPr="00252437">
        <w:rPr>
          <w:rFonts w:cs="Calibri"/>
          <w:color w:val="auto"/>
          <w:sz w:val="22"/>
          <w:szCs w:val="22"/>
        </w:rPr>
        <w:t>i</w:t>
      </w:r>
      <w:proofErr w:type="spellEnd"/>
      <w:r w:rsidRPr="00252437">
        <w:rPr>
          <w:rFonts w:cs="Calibri"/>
          <w:color w:val="auto"/>
          <w:sz w:val="22"/>
          <w:szCs w:val="22"/>
        </w:rPr>
        <w:t xml:space="preserve"> </w:t>
      </w:r>
      <w:proofErr w:type="spellStart"/>
      <w:r w:rsidRPr="00252437">
        <w:rPr>
          <w:rFonts w:cs="Calibri"/>
          <w:color w:val="auto"/>
          <w:sz w:val="22"/>
          <w:szCs w:val="22"/>
        </w:rPr>
        <w:t>nowy</w:t>
      </w:r>
      <w:proofErr w:type="spellEnd"/>
      <w:r w:rsidRPr="00252437">
        <w:rPr>
          <w:rFonts w:cs="Calibri"/>
          <w:color w:val="auto"/>
          <w:sz w:val="22"/>
          <w:szCs w:val="22"/>
        </w:rPr>
        <w:t xml:space="preserve"> </w:t>
      </w:r>
      <w:proofErr w:type="spellStart"/>
      <w:r w:rsidRPr="00252437">
        <w:rPr>
          <w:rFonts w:cs="Calibri"/>
          <w:color w:val="auto"/>
          <w:sz w:val="22"/>
          <w:szCs w:val="22"/>
        </w:rPr>
        <w:t>wizerunek</w:t>
      </w:r>
      <w:proofErr w:type="spellEnd"/>
    </w:p>
    <w:p w14:paraId="64D7BAB0"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w:t>
      </w:r>
      <w:proofErr w:type="spellStart"/>
      <w:r w:rsidRPr="00252437">
        <w:rPr>
          <w:rFonts w:cs="Calibri"/>
          <w:b/>
        </w:rPr>
        <w:t>Okej</w:t>
      </w:r>
      <w:proofErr w:type="spellEnd"/>
      <w:r w:rsidRPr="00252437">
        <w:rPr>
          <w:rFonts w:cs="Calibri"/>
          <w:b/>
        </w:rPr>
        <w:t>, wiesz też celowo zadałam najpierw to pytanie ze względu na to, że zastanawiam się, wiesz, bo twój wizerunek się zmienił i też wiem, że przed nową płytą widziałam zdjęcia, które mają się pojawić na tej nowej płycie i nie chcę za wiele zdradzać ze względu na szacunek do Ciebie i tego, że…</w:t>
      </w:r>
    </w:p>
    <w:p w14:paraId="4321EACC" w14:textId="77777777" w:rsidR="00FC62EB" w:rsidRPr="00252437" w:rsidRDefault="00FC62EB" w:rsidP="00FC62EB">
      <w:pPr>
        <w:keepLines/>
        <w:rPr>
          <w:rFonts w:cs="Calibri"/>
        </w:rPr>
      </w:pPr>
      <w:r w:rsidRPr="00252437">
        <w:rPr>
          <w:rFonts w:cs="Calibri"/>
          <w:i/>
        </w:rPr>
        <w:lastRenderedPageBreak/>
        <w:t xml:space="preserve">Natalia </w:t>
      </w:r>
      <w:proofErr w:type="spellStart"/>
      <w:r w:rsidRPr="00252437">
        <w:rPr>
          <w:rFonts w:cs="Calibri"/>
          <w:i/>
        </w:rPr>
        <w:t>Nykiel</w:t>
      </w:r>
      <w:proofErr w:type="spellEnd"/>
      <w:r w:rsidRPr="00252437">
        <w:rPr>
          <w:rFonts w:cs="Calibri"/>
          <w:i/>
        </w:rPr>
        <w:t>: Wiesz co, przypomniało mi się. Miałam kiedyś taką sesję zdjęciową. To już było kilka lat temu i to już ewidentnie musiał być jakiś taki moment mojej zmiany wewnętrznej, bo ja na początku swojej kariery na przykład nosiłam bardzo dużo warkoczyków, takich kolorowych.</w:t>
      </w:r>
    </w:p>
    <w:p w14:paraId="07396D6D"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w:t>
      </w:r>
      <w:proofErr w:type="spellStart"/>
      <w:r w:rsidRPr="00252437">
        <w:rPr>
          <w:rFonts w:cs="Calibri"/>
          <w:i/>
        </w:rPr>
        <w:t>Crazy</w:t>
      </w:r>
      <w:proofErr w:type="spellEnd"/>
      <w:r w:rsidRPr="00252437">
        <w:rPr>
          <w:rFonts w:cs="Calibri"/>
          <w:i/>
        </w:rPr>
        <w:t>. Ja miałam osiemnaście lat. I powiedzmy, że to mogło być na przełomie gdzieś tam pandemii. Miałam taką sesję zdjęciową i do jednej stylizacji właśnie zrobiliśmy takie warkocze długie. I to był jakiś taki czas, że po długim czasie ja te warkocze założyłam i miałam takie poczucie, że po prostu moje całe ciało krzyczało, że nie, że to…</w:t>
      </w:r>
    </w:p>
    <w:p w14:paraId="4127B5DB"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Ja mam poczucie, że we mnie się zmieniła cała substancja, po prostu w ciele, jakby mi się cała krew wymieniła, wiesz? Ja po prostu ja tak bardzo mam poczucie, że jestem inną osobą. I oczywiście tamta Natalia to też jestem ja. To jest jakaś część mnie i zawsze będzie. Ale no wszystko się zmieniło.</w:t>
      </w:r>
    </w:p>
    <w:p w14:paraId="2B78626F"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Ale jeszcze wiesz co? Poczekaj. Też tak sobie pomyślałam, że to ma bardzo związek z tą kobiecością. Bo ja w tej mojej erze bycia kolorowym ptakiem bardzo nie czułam się kobieco. Ja wręcz czułam się chłopięco, jeśli chodzi o ciało. Że trochę może było tak, że ja tymi kolorowymi wszystkimi rzeczami, rzeczami właśnie ja bardzo nie chciałam być sexy. Że to był dla mnie taki przymiotnik, który w ogóle do mnie nie pasował.</w:t>
      </w:r>
    </w:p>
    <w:p w14:paraId="446507ED"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Ale nie chciałaś, bo wstydziłaś się czy jeszcze było coś tam?</w:t>
      </w:r>
    </w:p>
    <w:p w14:paraId="72EDF380" w14:textId="77777777" w:rsidR="00FC62EB" w:rsidRPr="00252437" w:rsidRDefault="00FC62EB" w:rsidP="00FC62EB">
      <w:pPr>
        <w:keepLines/>
        <w:rPr>
          <w:rFonts w:cs="Calibri"/>
          <w: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Może. Może. Może to był taki wstyd wynikający z takiej dziewczęcości, że ja byłam zawsze też taką dziewczyną bardzo no skromną. Nie wiem. Nigdy nie miałam potrzeby jakiejś epatowania swoim ciałem. Bardziej chciałam to robić po prostu modą. Ale to nigdy nie wynikało z tego, że gdzieś tam były jakieś nagłówki, że Natalia </w:t>
      </w:r>
      <w:proofErr w:type="spellStart"/>
      <w:r w:rsidRPr="00252437">
        <w:rPr>
          <w:rFonts w:cs="Calibri"/>
          <w:i/>
        </w:rPr>
        <w:t>Nykiel</w:t>
      </w:r>
      <w:proofErr w:type="spellEnd"/>
      <w:r w:rsidRPr="00252437">
        <w:rPr>
          <w:rFonts w:cs="Calibri"/>
          <w:i/>
        </w:rPr>
        <w:t xml:space="preserve"> pokazała tyłek w Sopocie. To nie wynikało z tego, że ja chcę pokazać tyłek, bo mam taki tyłek, tylko wynikało to z jakiejś stylizacji.</w:t>
      </w:r>
    </w:p>
    <w:p w14:paraId="67CE2DF7" w14:textId="77777777" w:rsidR="002B7504" w:rsidRPr="00252437" w:rsidRDefault="002B7504" w:rsidP="00FC62EB">
      <w:pPr>
        <w:keepLines/>
        <w:rPr>
          <w:rFonts w:cs="Calibri"/>
        </w:rPr>
      </w:pPr>
    </w:p>
    <w:p w14:paraId="2DA35EA0" w14:textId="77777777" w:rsidR="00FC62EB" w:rsidRPr="00252437" w:rsidRDefault="00FC62EB" w:rsidP="00FC62EB">
      <w:pPr>
        <w:pStyle w:val="Nagwek2"/>
        <w:spacing w:after="100"/>
        <w:rPr>
          <w:rFonts w:cs="Calibri"/>
          <w:color w:val="auto"/>
          <w:sz w:val="22"/>
          <w:szCs w:val="22"/>
        </w:rPr>
      </w:pPr>
      <w:proofErr w:type="spellStart"/>
      <w:r w:rsidRPr="00252437">
        <w:rPr>
          <w:rFonts w:cs="Calibri"/>
          <w:color w:val="auto"/>
          <w:sz w:val="22"/>
          <w:szCs w:val="22"/>
        </w:rPr>
        <w:t>Latynoska</w:t>
      </w:r>
      <w:proofErr w:type="spellEnd"/>
      <w:r w:rsidRPr="00252437">
        <w:rPr>
          <w:rFonts w:cs="Calibri"/>
          <w:color w:val="auto"/>
          <w:sz w:val="22"/>
          <w:szCs w:val="22"/>
        </w:rPr>
        <w:t xml:space="preserve"> </w:t>
      </w:r>
      <w:proofErr w:type="spellStart"/>
      <w:r w:rsidRPr="00252437">
        <w:rPr>
          <w:rFonts w:cs="Calibri"/>
          <w:color w:val="auto"/>
          <w:sz w:val="22"/>
          <w:szCs w:val="22"/>
        </w:rPr>
        <w:t>dusza</w:t>
      </w:r>
      <w:proofErr w:type="spellEnd"/>
      <w:r w:rsidRPr="00252437">
        <w:rPr>
          <w:rFonts w:cs="Calibri"/>
          <w:color w:val="auto"/>
          <w:sz w:val="22"/>
          <w:szCs w:val="22"/>
        </w:rPr>
        <w:t xml:space="preserve"> </w:t>
      </w:r>
      <w:proofErr w:type="spellStart"/>
      <w:r w:rsidRPr="00252437">
        <w:rPr>
          <w:rFonts w:cs="Calibri"/>
          <w:color w:val="auto"/>
          <w:sz w:val="22"/>
          <w:szCs w:val="22"/>
        </w:rPr>
        <w:t>i</w:t>
      </w:r>
      <w:proofErr w:type="spellEnd"/>
      <w:r w:rsidRPr="00252437">
        <w:rPr>
          <w:rFonts w:cs="Calibri"/>
          <w:color w:val="auto"/>
          <w:sz w:val="22"/>
          <w:szCs w:val="22"/>
        </w:rPr>
        <w:t xml:space="preserve"> </w:t>
      </w:r>
      <w:proofErr w:type="spellStart"/>
      <w:r w:rsidRPr="00252437">
        <w:rPr>
          <w:rFonts w:cs="Calibri"/>
          <w:color w:val="auto"/>
          <w:sz w:val="22"/>
          <w:szCs w:val="22"/>
        </w:rPr>
        <w:t>muzyka</w:t>
      </w:r>
      <w:proofErr w:type="spellEnd"/>
    </w:p>
    <w:p w14:paraId="6F71F3F8"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I właśnie chciałam nawiązać, wiesz, do tej twojej latynoskiej duszy, bo też w kontekście tego, co powiedziałaś, co jest bardzo ciekawe. No bo zobacz, latynoskie kobiety są takie bardzo ogniste, takie charakterne, bardzo takie pełnokrwiste emocjonalności swojej, sposobie wyrażania siebie, bycia.</w:t>
      </w:r>
    </w:p>
    <w:p w14:paraId="01A954C1"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Tak, to na pewno. Nie wiem, może to ma w sumie związek ta latynoskość. I ja na studia latynoamerykańskie trafiłam bardzo przypadkiem. To nie było tak, że ja się interesowałam Ameryką Południową i zawsze chciałam w ogóle wiedzieć wszystko o tym miejscu.</w:t>
      </w:r>
    </w:p>
    <w:p w14:paraId="582513B4"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Bo generalnie nie lubię się nudzić, lubię mieć dużo różnych pobocznych pasji. No i znalazłam, że po prostu na Uniwersytecie Warszawskim jest taki kierunek i jest właśnie ten hiszpański jako język, którego tam intensywnie się można nauczyć. Więc tylko dlatego poszłam na ten kierunek studiów i zupełnie mnie to też zaskoczyło, że ja w to tak wpadłam bardzo, że mnie to tak zainteresowało.</w:t>
      </w:r>
    </w:p>
    <w:p w14:paraId="2171C4F3"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I ja za każdym razem, jak gdzieś właśnie wyjeżdżałam do tych krajów, w których się mówi po hiszpańsku, to ja też odnajdywałam w sobie dużo więcej luzu i takiego właśnie no, może nie tej emocjonalności, może po prostu ten luz takiego wyjęcia trochę kijka, wiesz?</w:t>
      </w:r>
    </w:p>
    <w:p w14:paraId="249D5414" w14:textId="77777777" w:rsidR="00FC62EB" w:rsidRPr="00252437" w:rsidRDefault="00FC62EB" w:rsidP="00FC62EB">
      <w:pPr>
        <w:keepLines/>
        <w:rPr>
          <w:rFonts w:cs="Calibri"/>
        </w:rPr>
      </w:pPr>
      <w:proofErr w:type="spellStart"/>
      <w:r w:rsidRPr="00252437">
        <w:rPr>
          <w:rFonts w:cs="Calibri"/>
          <w:b/>
        </w:rPr>
        <w:lastRenderedPageBreak/>
        <w:t>Ama</w:t>
      </w:r>
      <w:proofErr w:type="spellEnd"/>
      <w:r w:rsidRPr="00252437">
        <w:rPr>
          <w:rFonts w:cs="Calibri"/>
          <w:b/>
        </w:rPr>
        <w:t xml:space="preserve"> Sieklucka: Że to wychodzi na powierzchnię. Bardzo ciekawe, bo przecież ty też masz swój, miałaś, masz swój podcast związany właśnie z tamtą sferą. Skąd to się w ogóle wzięło? Też powiedz mi.</w:t>
      </w:r>
    </w:p>
    <w:p w14:paraId="42AF46C7"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Wzięło się to z tego, że miałam takie poczucie właśnie studiując, że to jest tak fascynujące połączenie w ogóle i muzyki latynoamerykańskiej. W sensie ja odnalazłam jakiś taki wspólny mianownik, jak historia, historia świata przekłada się na muzykę, na sztukę. To nie jest jakieś odkrycie roku.</w:t>
      </w:r>
    </w:p>
    <w:p w14:paraId="593B0D05"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Wiesz co, to niezwykle ciekawe, że pomimo tego, że wybrałaś Tak naprawdę chyba dzięki babci tę muzyczną, tę muzyczną drogę, że jakoś ta babcia spowodowała, że, że przynajmniej ja to tak odbieram, że jednak ta, ta muzyczna droga tobie towarzyszy, że tak to się…</w:t>
      </w:r>
    </w:p>
    <w:p w14:paraId="496F52A8"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Na pewno tak. Ale też wracając do tych zdań à propos kobiecości, które tutaj padły, wydaje mi się, że my jako kobiety mamy bardzo dużą przestrzeń, żeby po prostu posiadać bardzo dużo swoich twarzy i one wszystkie składają się na jedną, na tę jedną kobietę. I to jest w nas najwspanialsze. Ja też uważam i staram się otaczać takimi ludźmi, że posiadanie pasji w życiu to jest coś absolutnie wspaniałego i to jest coś najpiękniejszego.</w:t>
      </w:r>
    </w:p>
    <w:p w14:paraId="4EC2C8B4" w14:textId="77777777" w:rsidR="00FC62EB" w:rsidRPr="00252437" w:rsidRDefault="00FC62EB" w:rsidP="00FC62EB">
      <w:pPr>
        <w:keepLines/>
        <w:rPr>
          <w:rFonts w:cs="Calibri"/>
          <w:i/>
        </w:rPr>
      </w:pPr>
      <w:r w:rsidRPr="00252437">
        <w:rPr>
          <w:rFonts w:cs="Calibri"/>
          <w:i/>
        </w:rPr>
        <w:t xml:space="preserve">Natalia </w:t>
      </w:r>
      <w:proofErr w:type="spellStart"/>
      <w:r w:rsidRPr="00252437">
        <w:rPr>
          <w:rFonts w:cs="Calibri"/>
          <w:i/>
        </w:rPr>
        <w:t>Nykiel</w:t>
      </w:r>
      <w:proofErr w:type="spellEnd"/>
      <w:r w:rsidRPr="00252437">
        <w:rPr>
          <w:rFonts w:cs="Calibri"/>
          <w:i/>
        </w:rPr>
        <w:t>: Tak i wyrazu siebie i tego, że, że w zasadzie chcę to robić i chcę to robić w pełnym tego słowa znaczeniu i na cały etat. I dlatego już nie kontynuowałam wtedy inżynierii. Nie poszłam na magisterkę, tylko, tylko skupiłam się na muzie, oczywiście zostawiając sobie przestrzeń na też inne pasje, bo ja się zawsze śmieję, że w tej branży…</w:t>
      </w:r>
    </w:p>
    <w:p w14:paraId="037E39CE" w14:textId="77777777" w:rsidR="002B7504" w:rsidRPr="00252437" w:rsidRDefault="002B7504" w:rsidP="00FC62EB">
      <w:pPr>
        <w:keepLines/>
        <w:rPr>
          <w:rFonts w:cs="Calibri"/>
        </w:rPr>
      </w:pPr>
    </w:p>
    <w:p w14:paraId="219A7AC8" w14:textId="77777777" w:rsidR="00FC62EB" w:rsidRPr="00252437" w:rsidRDefault="00FC62EB" w:rsidP="00FC62EB">
      <w:pPr>
        <w:pStyle w:val="Nagwek2"/>
        <w:spacing w:after="100"/>
        <w:rPr>
          <w:rFonts w:cs="Calibri"/>
          <w:color w:val="auto"/>
          <w:sz w:val="22"/>
          <w:szCs w:val="22"/>
        </w:rPr>
      </w:pPr>
      <w:proofErr w:type="spellStart"/>
      <w:r w:rsidRPr="00252437">
        <w:rPr>
          <w:rFonts w:cs="Calibri"/>
          <w:color w:val="auto"/>
          <w:sz w:val="22"/>
          <w:szCs w:val="22"/>
        </w:rPr>
        <w:t>Kariera</w:t>
      </w:r>
      <w:proofErr w:type="spellEnd"/>
      <w:r w:rsidRPr="00252437">
        <w:rPr>
          <w:rFonts w:cs="Calibri"/>
          <w:color w:val="auto"/>
          <w:sz w:val="22"/>
          <w:szCs w:val="22"/>
        </w:rPr>
        <w:t xml:space="preserve"> </w:t>
      </w:r>
      <w:proofErr w:type="spellStart"/>
      <w:r w:rsidRPr="00252437">
        <w:rPr>
          <w:rFonts w:cs="Calibri"/>
          <w:color w:val="auto"/>
          <w:sz w:val="22"/>
          <w:szCs w:val="22"/>
        </w:rPr>
        <w:t>na</w:t>
      </w:r>
      <w:proofErr w:type="spellEnd"/>
      <w:r w:rsidRPr="00252437">
        <w:rPr>
          <w:rFonts w:cs="Calibri"/>
          <w:color w:val="auto"/>
          <w:sz w:val="22"/>
          <w:szCs w:val="22"/>
        </w:rPr>
        <w:t xml:space="preserve"> </w:t>
      </w:r>
      <w:proofErr w:type="spellStart"/>
      <w:r w:rsidRPr="00252437">
        <w:rPr>
          <w:rFonts w:cs="Calibri"/>
          <w:color w:val="auto"/>
          <w:sz w:val="22"/>
          <w:szCs w:val="22"/>
        </w:rPr>
        <w:t>własnych</w:t>
      </w:r>
      <w:proofErr w:type="spellEnd"/>
      <w:r w:rsidRPr="00252437">
        <w:rPr>
          <w:rFonts w:cs="Calibri"/>
          <w:color w:val="auto"/>
          <w:sz w:val="22"/>
          <w:szCs w:val="22"/>
        </w:rPr>
        <w:t xml:space="preserve"> </w:t>
      </w:r>
      <w:proofErr w:type="spellStart"/>
      <w:r w:rsidRPr="00252437">
        <w:rPr>
          <w:rFonts w:cs="Calibri"/>
          <w:color w:val="auto"/>
          <w:sz w:val="22"/>
          <w:szCs w:val="22"/>
        </w:rPr>
        <w:t>zasadach</w:t>
      </w:r>
      <w:proofErr w:type="spellEnd"/>
    </w:p>
    <w:p w14:paraId="3E6518E2"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No właśnie, à propos zagranicy, czy ty w ogóle kiedykolwiek myślałaś o tym, żeby wyjść poza tak, wiesz, żeby, żeby stawiać swoje kroki rzeczywiście poza granicami Polski i gdzieś tam osiągać sukcesy. Wiem, że jesteś ambasadorką </w:t>
      </w:r>
      <w:proofErr w:type="spellStart"/>
      <w:r w:rsidRPr="00252437">
        <w:rPr>
          <w:rFonts w:cs="Calibri"/>
          <w:b/>
        </w:rPr>
        <w:t>Equal</w:t>
      </w:r>
      <w:proofErr w:type="spellEnd"/>
      <w:r w:rsidRPr="00252437">
        <w:rPr>
          <w:rFonts w:cs="Calibri"/>
          <w:b/>
        </w:rPr>
        <w:t xml:space="preserve"> </w:t>
      </w:r>
      <w:proofErr w:type="spellStart"/>
      <w:r w:rsidRPr="00252437">
        <w:rPr>
          <w:rFonts w:cs="Calibri"/>
          <w:b/>
        </w:rPr>
        <w:t>Spotify</w:t>
      </w:r>
      <w:proofErr w:type="spellEnd"/>
      <w:r w:rsidRPr="00252437">
        <w:rPr>
          <w:rFonts w:cs="Calibri"/>
          <w:b/>
        </w:rPr>
        <w:t xml:space="preserve"> jako jedna z dwóch Polek, ale, ale wiesz, czy tak naprawdę tak chciałaś się wgryźć w ogóle w tamten, w tamtą przestrzeń?</w:t>
      </w:r>
    </w:p>
    <w:p w14:paraId="477861DB"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Wiesz co, chcieć to pewnie i bym chciała, ale to jest, to jest bardzo trudny temat. To nie jest takie, takie hop siup, że ja sobie myślę teraz, że będę gwiazdą zagraniczną i wydaję piosenkę po angielsku i to już się dzieje. Myślę, że to jest, to jest bardzo trudne do wykonania, tak technicznie, tak branżowo, tak pod kątem.</w:t>
      </w:r>
    </w:p>
    <w:p w14:paraId="704EDA89"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w:t>
      </w:r>
      <w:proofErr w:type="spellStart"/>
      <w:r w:rsidRPr="00252437">
        <w:rPr>
          <w:rFonts w:cs="Calibri"/>
          <w:b/>
        </w:rPr>
        <w:t>Okej</w:t>
      </w:r>
      <w:proofErr w:type="spellEnd"/>
      <w:r w:rsidRPr="00252437">
        <w:rPr>
          <w:rFonts w:cs="Calibri"/>
          <w:b/>
        </w:rPr>
        <w:t>, ale nie zamykasz sobie drogi. O to mi chodzi. Czy w ogóle-</w:t>
      </w:r>
    </w:p>
    <w:p w14:paraId="1C229AA8"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Nie, ale chyba nie mam ambicji.</w:t>
      </w:r>
    </w:p>
    <w:p w14:paraId="7693CD42"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Mi się podoba to bycie gdzieś tam gwiazdą tutaj i bycie osobą zupełnie nierozpoznawalną wszędzie indziej.</w:t>
      </w:r>
    </w:p>
    <w:p w14:paraId="1F365FF4"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Czasami, czasami tak nawet sobie myślę, że jak te wszystkie gwiazdy mają trasy po całym świecie, które oczywiście z jednej strony to musi być coś fascynującego. I oczywiście, że chciałabym coś takiego przeżyć, ale ja się na przykład ostatnio boję bardzo latać.</w:t>
      </w:r>
    </w:p>
    <w:p w14:paraId="040BDA9A"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W którym jesteś. Bo tak chciałam, wiesz, nawiązać do tego języka hiszpańskiego, że może i wiesz, i tej twojej, tego twojego takiego temperamentu ognistego, który w sobie masz, że może, że może warto w tę stronę.</w:t>
      </w:r>
    </w:p>
    <w:p w14:paraId="55CDF9F2" w14:textId="77777777" w:rsidR="00FC62EB" w:rsidRPr="00252437" w:rsidRDefault="00FC62EB" w:rsidP="00FC62EB">
      <w:pPr>
        <w:keepLines/>
        <w:rPr>
          <w:rFonts w:cs="Calibri"/>
        </w:rPr>
      </w:pPr>
      <w:r w:rsidRPr="00252437">
        <w:rPr>
          <w:rFonts w:cs="Calibri"/>
          <w:i/>
        </w:rPr>
        <w:lastRenderedPageBreak/>
        <w:t xml:space="preserve">Natalia </w:t>
      </w:r>
      <w:proofErr w:type="spellStart"/>
      <w:r w:rsidRPr="00252437">
        <w:rPr>
          <w:rFonts w:cs="Calibri"/>
          <w:i/>
        </w:rPr>
        <w:t>Nykiel</w:t>
      </w:r>
      <w:proofErr w:type="spellEnd"/>
      <w:r w:rsidRPr="00252437">
        <w:rPr>
          <w:rFonts w:cs="Calibri"/>
          <w:i/>
        </w:rPr>
        <w:t>: Ale widzisz, ja na przykład nigdy nie miałam-- bardzo uwielbiam tę część świata i mocno siedzę w muzie latynoamerykańskiej, ale nigdy nie miałam zakusów, żeby tworzyć tego typu muzykę, bo w głębi duszy czułabym, że robiąc to-</w:t>
      </w:r>
    </w:p>
    <w:p w14:paraId="59FA9500"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Że to nie jest prawdziwe, że robię to, bo może jest na to jakaś moda, a że to nie wypływa ze mnie. W takim sensie, w takim sensie ja traktuję muzykę jako taką część bardzo, bardzo osobistą, czasem także terapeutyczną. I, i nie umiem traktować muzyki nie na poważnie. W takim sensie, żeby może jedna piosenka w mojej historii artystycznej to piosenka, która powstała w wyniku takiego: „A spróbujmy, zróbmy sobie taki trochę żart”.</w:t>
      </w:r>
    </w:p>
    <w:p w14:paraId="7D3303E7"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Rozumiem. Czyli zawsze wszystko z duszy, zawsze wszystko z serca.</w:t>
      </w:r>
    </w:p>
    <w:p w14:paraId="2929AC21" w14:textId="77777777" w:rsidR="00FC62EB" w:rsidRPr="00252437" w:rsidRDefault="00FC62EB" w:rsidP="00FC62EB">
      <w:pPr>
        <w:keepLines/>
        <w:rPr>
          <w:rFonts w:cs="Calibri"/>
          <w:i/>
        </w:rPr>
      </w:pPr>
      <w:r w:rsidRPr="00252437">
        <w:rPr>
          <w:rFonts w:cs="Calibri"/>
          <w:i/>
        </w:rPr>
        <w:t xml:space="preserve">Natalia </w:t>
      </w:r>
      <w:proofErr w:type="spellStart"/>
      <w:r w:rsidRPr="00252437">
        <w:rPr>
          <w:rFonts w:cs="Calibri"/>
          <w:i/>
        </w:rPr>
        <w:t>Nykiel</w:t>
      </w:r>
      <w:proofErr w:type="spellEnd"/>
      <w:r w:rsidRPr="00252437">
        <w:rPr>
          <w:rFonts w:cs="Calibri"/>
          <w:i/>
        </w:rPr>
        <w:t>: Tak się staram, żeby tak było, bo po prostu uważam, że tylko wtedy to ma szansę się obronić. Jeżeli, jeżeli ten słuchacz usłyszy tę piosenkę i będzie naprawdę miał poczucie, że, że nie dostaje ściemy.</w:t>
      </w:r>
    </w:p>
    <w:p w14:paraId="0BCD1E36" w14:textId="77777777" w:rsidR="001462A9" w:rsidRPr="00252437" w:rsidRDefault="001462A9" w:rsidP="00FC62EB">
      <w:pPr>
        <w:keepLines/>
        <w:rPr>
          <w:rFonts w:cs="Calibri"/>
        </w:rPr>
      </w:pPr>
    </w:p>
    <w:p w14:paraId="3EBD4787" w14:textId="77777777" w:rsidR="00FC62EB" w:rsidRPr="00252437" w:rsidRDefault="00FC62EB" w:rsidP="00FC62EB">
      <w:pPr>
        <w:pStyle w:val="Nagwek2"/>
        <w:spacing w:after="100"/>
        <w:rPr>
          <w:rFonts w:cs="Calibri"/>
          <w:color w:val="auto"/>
          <w:sz w:val="22"/>
          <w:szCs w:val="22"/>
        </w:rPr>
      </w:pPr>
      <w:proofErr w:type="spellStart"/>
      <w:r w:rsidRPr="00252437">
        <w:rPr>
          <w:rFonts w:cs="Calibri"/>
          <w:color w:val="auto"/>
          <w:sz w:val="22"/>
          <w:szCs w:val="22"/>
        </w:rPr>
        <w:t>Odpowiedzialność</w:t>
      </w:r>
      <w:proofErr w:type="spellEnd"/>
      <w:r w:rsidRPr="00252437">
        <w:rPr>
          <w:rFonts w:cs="Calibri"/>
          <w:color w:val="auto"/>
          <w:sz w:val="22"/>
          <w:szCs w:val="22"/>
        </w:rPr>
        <w:t xml:space="preserve"> za </w:t>
      </w:r>
      <w:proofErr w:type="spellStart"/>
      <w:r w:rsidRPr="00252437">
        <w:rPr>
          <w:rFonts w:cs="Calibri"/>
          <w:color w:val="auto"/>
          <w:sz w:val="22"/>
          <w:szCs w:val="22"/>
        </w:rPr>
        <w:t>słowa</w:t>
      </w:r>
      <w:proofErr w:type="spellEnd"/>
    </w:p>
    <w:p w14:paraId="7E6DE234"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w ogóle właśnie à propos prawdy i tych, wiesz, wypowiedzi artystycznych. Czy ty masz w sobie coś takiego, że czujesz, że chcesz i też to robisz, wypowiadać się na tematy ważne społecznie, potrzebne, z którymi też się utożsamiasz?</w:t>
      </w:r>
    </w:p>
    <w:p w14:paraId="588BCEC3"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Pozwalam sobie na pewno w momentach, kiedy, kiedy uważam to za ważne, żeby wypowiedzieć się na jakiś temat, zareagować na coś, co się dzieje, to zdecydowanie tak. Staram się nie przesadzać na pewno z tym, bo, bo jednak zajmuję się muzyką głównie. Nie jestem, nie jestem aktywistką, tylko artystką.</w:t>
      </w:r>
    </w:p>
    <w:p w14:paraId="06880202"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Bo po prostu świat jest zbyt skomplikowany, żeby móc kwitować różne trudne tematy po prostu jednym zdaniem.</w:t>
      </w:r>
    </w:p>
    <w:p w14:paraId="2AC1C12C"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było ci na przykład kiedyś zarzucana właśnie to, że nie wypowiadasz się na jakiś temat? No bo jak to możesz nie mieć zdania, że to jest bardzo potrzebne, że właśnie jako artystka, która w zasadzie w cudzysłowie powinna mieć opinię na jakiś temat.</w:t>
      </w:r>
    </w:p>
    <w:p w14:paraId="661C8288"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Nie, chyba nikt mi tego nigdy nie zarzucił, ale, ale wydaje mi się, że akurat właśnie w tych kluczowych momentach wypowiadałam się. Na przykład, no pamiętam, był— który to był rok? Może dwa tysiące osiemnasty, siedemnasty. Już po prostu daleko i nieprawda. Ale, ale były wtedy takie trudne sytuacje związane ze społecznością LGBTQ. Takie ataki chyba w Białymstoku coś takiego.</w:t>
      </w:r>
    </w:p>
    <w:p w14:paraId="6EC89B88"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I tu nie ma właśnie złotej odpowiedzi, czy powinno się wypowiadać, czy nie powinno się wypowiadać. To wszystko zależy, bo świat nie jest zero-jedynkowy. My się trochę nauczyliśmy w dobie oglądania </w:t>
      </w:r>
      <w:proofErr w:type="spellStart"/>
      <w:r w:rsidRPr="00252437">
        <w:rPr>
          <w:rFonts w:cs="Calibri"/>
          <w:i/>
        </w:rPr>
        <w:t>social</w:t>
      </w:r>
      <w:proofErr w:type="spellEnd"/>
      <w:r w:rsidRPr="00252437">
        <w:rPr>
          <w:rFonts w:cs="Calibri"/>
          <w:i/>
        </w:rPr>
        <w:t xml:space="preserve"> mediów i telewizji tego, że tak jak nam jest podane, to tak jest. Tak nie jest. To jest jakaś wersja prawdy.</w:t>
      </w:r>
    </w:p>
    <w:p w14:paraId="2103A17A"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A też i teraz pojawia się jeszcze kwestia ulokowania tej prawdy w przestrzeni publicznej, która kształtuje dalej to, co ludzie, którzy nas oglądają, myślą. I to jest </w:t>
      </w:r>
      <w:proofErr w:type="gramStart"/>
      <w:r w:rsidRPr="00252437">
        <w:rPr>
          <w:rFonts w:cs="Calibri"/>
          <w:i/>
        </w:rPr>
        <w:t>super odpowiedzialne</w:t>
      </w:r>
      <w:proofErr w:type="gramEnd"/>
      <w:r w:rsidRPr="00252437">
        <w:rPr>
          <w:rFonts w:cs="Calibri"/>
          <w:i/>
        </w:rPr>
        <w:t>.</w:t>
      </w:r>
    </w:p>
    <w:p w14:paraId="23567C8B" w14:textId="77777777" w:rsidR="00FC62EB" w:rsidRPr="00252437" w:rsidRDefault="00FC62EB" w:rsidP="00FC62EB">
      <w:pPr>
        <w:keepLines/>
        <w:rPr>
          <w:rFonts w:cs="Calibri"/>
        </w:rPr>
      </w:pPr>
      <w:proofErr w:type="spellStart"/>
      <w:r w:rsidRPr="00252437">
        <w:rPr>
          <w:rFonts w:cs="Calibri"/>
          <w:b/>
        </w:rPr>
        <w:lastRenderedPageBreak/>
        <w:t>Ama</w:t>
      </w:r>
      <w:proofErr w:type="spellEnd"/>
      <w:r w:rsidRPr="00252437">
        <w:rPr>
          <w:rFonts w:cs="Calibri"/>
          <w:b/>
        </w:rPr>
        <w:t xml:space="preserve"> Sieklucka: No właśnie. Jeszcze nawiązując dalej, czy nie czujesz tej takiej presji na swoich barkach jako artystka? No bo niewątpliwie tak jest, że nią jesteś. Chcesz brać odpowiedzialność w swoich utworach, w całej swojej dyskografii, w tym jak się sobą prezentujesz, też jak się ubierasz, jak się wypowiadasz wobec społeczności, też i twoich fanów, ale nie tylko twoich fanów. W ogóle.</w:t>
      </w:r>
    </w:p>
    <w:p w14:paraId="47F4B551" w14:textId="77777777" w:rsidR="00FC62EB" w:rsidRPr="00252437" w:rsidRDefault="00FC62EB" w:rsidP="00FC62EB">
      <w:pPr>
        <w:keepLines/>
        <w:rPr>
          <w:rFonts w:cs="Calibri"/>
          <w:i/>
        </w:rPr>
      </w:pPr>
      <w:r w:rsidRPr="00252437">
        <w:rPr>
          <w:rFonts w:cs="Calibri"/>
          <w:i/>
        </w:rPr>
        <w:t xml:space="preserve">Natalia </w:t>
      </w:r>
      <w:proofErr w:type="spellStart"/>
      <w:r w:rsidRPr="00252437">
        <w:rPr>
          <w:rFonts w:cs="Calibri"/>
          <w:i/>
        </w:rPr>
        <w:t>Nykiel</w:t>
      </w:r>
      <w:proofErr w:type="spellEnd"/>
      <w:r w:rsidRPr="00252437">
        <w:rPr>
          <w:rFonts w:cs="Calibri"/>
          <w:i/>
        </w:rPr>
        <w:t>: No czuję to, ale wynika to bardzo ze mnie. To jest dla mnie naturalne i bardzo szybko wchodząc w ten świat muzyczny, po prostu zdałam sobie z tego sprawę. Albo może to też wynika z tego, że bardzo szybko też osoby, z którymi współpracuję, mi to uświadomiły. Bo to na przykład pamiętam, że piosenka "Bądź duży", kiedy, kiedy zyskała na tej największej popularności. Ja byłam wtedy na drugim roku studiów i w sensie przychodziłam na drugi rok studiów.</w:t>
      </w:r>
    </w:p>
    <w:p w14:paraId="59C3A108" w14:textId="77777777" w:rsidR="001462A9" w:rsidRPr="00252437" w:rsidRDefault="001462A9" w:rsidP="00FC62EB">
      <w:pPr>
        <w:keepLines/>
        <w:rPr>
          <w:rFonts w:cs="Calibri"/>
        </w:rPr>
      </w:pPr>
    </w:p>
    <w:p w14:paraId="11DCAF95" w14:textId="77777777" w:rsidR="00FC62EB" w:rsidRPr="00252437" w:rsidRDefault="00FC62EB" w:rsidP="00FC62EB">
      <w:pPr>
        <w:pStyle w:val="Nagwek2"/>
        <w:spacing w:after="100"/>
        <w:rPr>
          <w:rFonts w:cs="Calibri"/>
          <w:color w:val="auto"/>
          <w:sz w:val="22"/>
          <w:szCs w:val="22"/>
        </w:rPr>
      </w:pPr>
      <w:r w:rsidRPr="00252437">
        <w:rPr>
          <w:rFonts w:cs="Calibri"/>
          <w:color w:val="auto"/>
          <w:sz w:val="22"/>
          <w:szCs w:val="22"/>
        </w:rPr>
        <w:t xml:space="preserve">Rower </w:t>
      </w:r>
      <w:proofErr w:type="spellStart"/>
      <w:r w:rsidRPr="00252437">
        <w:rPr>
          <w:rFonts w:cs="Calibri"/>
          <w:color w:val="auto"/>
          <w:sz w:val="22"/>
          <w:szCs w:val="22"/>
        </w:rPr>
        <w:t>i</w:t>
      </w:r>
      <w:proofErr w:type="spellEnd"/>
      <w:r w:rsidRPr="00252437">
        <w:rPr>
          <w:rFonts w:cs="Calibri"/>
          <w:color w:val="auto"/>
          <w:sz w:val="22"/>
          <w:szCs w:val="22"/>
        </w:rPr>
        <w:t xml:space="preserve"> </w:t>
      </w:r>
      <w:proofErr w:type="spellStart"/>
      <w:r w:rsidRPr="00252437">
        <w:rPr>
          <w:rFonts w:cs="Calibri"/>
          <w:color w:val="auto"/>
          <w:sz w:val="22"/>
          <w:szCs w:val="22"/>
        </w:rPr>
        <w:t>dwie</w:t>
      </w:r>
      <w:proofErr w:type="spellEnd"/>
      <w:r w:rsidRPr="00252437">
        <w:rPr>
          <w:rFonts w:cs="Calibri"/>
          <w:color w:val="auto"/>
          <w:sz w:val="22"/>
          <w:szCs w:val="22"/>
        </w:rPr>
        <w:t xml:space="preserve"> </w:t>
      </w:r>
      <w:proofErr w:type="spellStart"/>
      <w:r w:rsidRPr="00252437">
        <w:rPr>
          <w:rFonts w:cs="Calibri"/>
          <w:color w:val="auto"/>
          <w:sz w:val="22"/>
          <w:szCs w:val="22"/>
        </w:rPr>
        <w:t>twarze</w:t>
      </w:r>
      <w:proofErr w:type="spellEnd"/>
      <w:r w:rsidRPr="00252437">
        <w:rPr>
          <w:rFonts w:cs="Calibri"/>
          <w:color w:val="auto"/>
          <w:sz w:val="22"/>
          <w:szCs w:val="22"/>
        </w:rPr>
        <w:t xml:space="preserve"> Natalii</w:t>
      </w:r>
    </w:p>
    <w:p w14:paraId="5A48A1B9"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jeszcze à propos pasji. Wspominałaś już dzisiaj o rowerze i też to niezwykle słuchaj fascynuje, że ty w ogóle jesteś takim obieżyświatem rowerowym, że rzeczywiście ten rower tobie towarzyszy. I to są kilometry, duże kilometry, które ty pokonujesz na tym rowerze. Skąd też w ogóle to się u ciebie wzięło w życiu? Skąd ta pasja rowerowa?</w:t>
      </w:r>
    </w:p>
    <w:p w14:paraId="2F7111B2"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Oj, u mnie rower w życiu się wziął bardzo naturalnie, bo ja pochodzę z małej miejscowości i musiałam po prostu dojeżdżać wszędzie na rowerze, jak byłam mała. Moi rodzice do tej pory nie mają prawa jazdy i jak się poruszają gdzieś, no to albo moi, moje rodzeństwo gdzieś tam ich wozi samochodem, albo jeżdżą głównie rowerami.</w:t>
      </w:r>
    </w:p>
    <w:p w14:paraId="1FC0AB30"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Od dziecka i są cały czas. I kiedy się spotykamy w trakcie wakacji też z moim rodzeństwem u mnie w domu na Mazurach, no to u nas warsztat jest ma gdzieś siedemnaście rowerów i każdy bierze pierwszego lepszego składaka i jedziemy na wspólną wycieczkę. Ale te kilometry faktycznie zaczęłam robić gdzieś tam w trakcie pandemii, bo pierwszy raz usiadłam na rowerze, który nie jest damką i nie jest takim rowerem, wiesz, po prostu miejskim.</w:t>
      </w:r>
    </w:p>
    <w:p w14:paraId="3D741BE4"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Przepadłam, no. Bo zaczęłam, zaczęłam też widzieć w tym nowy sposób na spędzanie wolnego czasu, na spędzanie czasu w naturze, który uważam, że jest w ogóle </w:t>
      </w:r>
      <w:proofErr w:type="spellStart"/>
      <w:r w:rsidRPr="00252437">
        <w:rPr>
          <w:rFonts w:cs="Calibri"/>
          <w:i/>
        </w:rPr>
        <w:t>quality</w:t>
      </w:r>
      <w:proofErr w:type="spellEnd"/>
      <w:r w:rsidRPr="00252437">
        <w:rPr>
          <w:rFonts w:cs="Calibri"/>
          <w:i/>
        </w:rPr>
        <w:t xml:space="preserve"> </w:t>
      </w:r>
      <w:proofErr w:type="spellStart"/>
      <w:r w:rsidRPr="00252437">
        <w:rPr>
          <w:rFonts w:cs="Calibri"/>
          <w:i/>
        </w:rPr>
        <w:t>timem</w:t>
      </w:r>
      <w:proofErr w:type="spellEnd"/>
      <w:r w:rsidRPr="00252437">
        <w:rPr>
          <w:rFonts w:cs="Calibri"/>
          <w:i/>
        </w:rPr>
        <w:t xml:space="preserve"> generalnie spędzanie czasu w naturze. A jeżeli mogę to połączyć ze sportem jeszcze, z jazdą ze znajomymi, no to już jakby czego ja mogę chcieć więcej?</w:t>
      </w:r>
    </w:p>
    <w:p w14:paraId="2A5ED04C"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Pięknie. Ale też właśnie to jest to, że te podróże ciebie kształcą i w ten sposób poszerzasz. Cały czas nawiązujemy do, do, do tego wszystkiego, o czym rozmawiałyśmy. W ten sposób poszerzasz w ogóle tą swoją taką ciekawość tego świata i w ogóle odkrywasz tak naprawdę te aspekty swojej kobiecości.</w:t>
      </w:r>
    </w:p>
    <w:p w14:paraId="1269BE9E"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xml:space="preserve">: Tak, prawda. Bo to jest też świetne, że ja po takiej podróży rowerowej, w której jestem bardzo często w takim trybie przetrwanie, no, minimalizm powiedzmy ubraniowy, no różne warunki pogodowe, więc i brud, i błoto i tak dalej. I ja potem wracam do siebie, regeneruję się przez kilka dni i potem mam totalnie ochotę właśnie założyć szpile, ubrać się w koronkę, wiesz, pomalować się i być po prostu </w:t>
      </w:r>
      <w:proofErr w:type="spellStart"/>
      <w:r w:rsidRPr="00252437">
        <w:rPr>
          <w:rFonts w:cs="Calibri"/>
          <w:i/>
        </w:rPr>
        <w:t>girly</w:t>
      </w:r>
      <w:proofErr w:type="spellEnd"/>
      <w:r w:rsidRPr="00252437">
        <w:rPr>
          <w:rFonts w:cs="Calibri"/>
          <w:i/>
        </w:rPr>
        <w:t xml:space="preserve"> </w:t>
      </w:r>
      <w:proofErr w:type="spellStart"/>
      <w:r w:rsidRPr="00252437">
        <w:rPr>
          <w:rFonts w:cs="Calibri"/>
          <w:i/>
        </w:rPr>
        <w:t>girl</w:t>
      </w:r>
      <w:proofErr w:type="spellEnd"/>
      <w:r w:rsidRPr="00252437">
        <w:rPr>
          <w:rFonts w:cs="Calibri"/>
          <w:i/>
        </w:rPr>
        <w:t>. I mi to po prostu mi to sprawia taką radość, że ja, że ja, ja.</w:t>
      </w:r>
    </w:p>
    <w:p w14:paraId="7DC2600D" w14:textId="77777777" w:rsidR="00FC62EB" w:rsidRPr="00252437" w:rsidRDefault="00FC62EB" w:rsidP="00FC62EB">
      <w:pPr>
        <w:pStyle w:val="Nagwek2"/>
        <w:spacing w:after="100"/>
        <w:rPr>
          <w:rFonts w:cs="Calibri"/>
          <w:sz w:val="22"/>
          <w:szCs w:val="22"/>
        </w:rPr>
      </w:pPr>
      <w:proofErr w:type="spellStart"/>
      <w:r w:rsidRPr="00252437">
        <w:rPr>
          <w:rFonts w:cs="Calibri"/>
          <w:sz w:val="22"/>
          <w:szCs w:val="22"/>
        </w:rPr>
        <w:lastRenderedPageBreak/>
        <w:t>Rodzina</w:t>
      </w:r>
      <w:proofErr w:type="spellEnd"/>
      <w:r w:rsidRPr="00252437">
        <w:rPr>
          <w:rFonts w:cs="Calibri"/>
          <w:sz w:val="22"/>
          <w:szCs w:val="22"/>
        </w:rPr>
        <w:t xml:space="preserve">, </w:t>
      </w:r>
      <w:proofErr w:type="spellStart"/>
      <w:r w:rsidRPr="00252437">
        <w:rPr>
          <w:rFonts w:cs="Calibri"/>
          <w:sz w:val="22"/>
          <w:szCs w:val="22"/>
        </w:rPr>
        <w:t>macierzyństwo</w:t>
      </w:r>
      <w:proofErr w:type="spellEnd"/>
      <w:r w:rsidRPr="00252437">
        <w:rPr>
          <w:rFonts w:cs="Calibri"/>
          <w:sz w:val="22"/>
          <w:szCs w:val="22"/>
        </w:rPr>
        <w:t xml:space="preserve"> </w:t>
      </w:r>
      <w:proofErr w:type="spellStart"/>
      <w:r w:rsidRPr="00252437">
        <w:rPr>
          <w:rFonts w:cs="Calibri"/>
          <w:sz w:val="22"/>
          <w:szCs w:val="22"/>
        </w:rPr>
        <w:t>i</w:t>
      </w:r>
      <w:proofErr w:type="spellEnd"/>
      <w:r w:rsidRPr="00252437">
        <w:rPr>
          <w:rFonts w:cs="Calibri"/>
          <w:sz w:val="22"/>
          <w:szCs w:val="22"/>
        </w:rPr>
        <w:t xml:space="preserve"> tata</w:t>
      </w:r>
    </w:p>
    <w:p w14:paraId="24EBDCD1"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 czy, a jakie są twoje marzenia? Takie wiesz, prywatne. Bycie mamą. Dom.</w:t>
      </w:r>
    </w:p>
    <w:p w14:paraId="07830EC7"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Ja pochodzę z dużej rodziny i na pewno chciałabym tę rodzinę mieć, powiększyć i cieszyć się z moją rodziną, którą teraz mam, moją przyszłą rodziną. Jak skończyłam trzydzieści lat, no to zaczęły się w mojej głowie też pojawiać myśli o dziecku. One jeszcze są dosyć abstrakcyjne, ale, ale na pewno realne i na pewno gdzieś tam myślę o tym.</w:t>
      </w:r>
    </w:p>
    <w:p w14:paraId="49DA9B65"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Czy ten instynkt macierzyński w tobie się zaczął budzić po prostu?</w:t>
      </w:r>
    </w:p>
    <w:p w14:paraId="628846E2"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Tak delikatnie, ale to wynika to chyba też właśnie z tego, że, że widzę swoje rodzeństwo. Ja mam trójkę rodzeństwa i oni wszyscy mają po trójkę dzieci. Jest nas bardzo dużo. To jest bankructwo dla mnie jako dla cioci. Moi, moi rodzice jako dziadkowie mają bardzo dużo roboty, ale jest to cudowne. Ja kocham ten dom, który jest po prostu jak dom Kevina samego w domu.</w:t>
      </w:r>
    </w:p>
    <w:p w14:paraId="21143A19"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Ale to jest piękne. W ogóle wiesz, taka rodzina wielopokoleniowa, bo ile też to ci daje siły i szczególnie pokazuje wartości, które w dzisiejszym świecie, czasem w dzisiejszym świecie czasem trzeba ze świecą szukać, no nie?</w:t>
      </w:r>
    </w:p>
    <w:p w14:paraId="20059D70"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Tak. I faktycznie ja, moja rodzina jest dla mnie takim bardzo mocnym fundamentem, szczególnie moi rodzice, że mam wrażenie, że po prostu wszystko, co ja sobie wypracowałam, to ja i tak im zawdzięczam pośrednio, a też bezpośrednio im masę rzeczy zawdzięczam. I, i to, w jaki sposób byłam wychowana przez nich, ale też przez moje rodzeństwo i przez moją babcię, to uważam, że to naprawdę było dzieciństwo, dzieciństwo z kategorii luksusowe.</w:t>
      </w:r>
    </w:p>
    <w:p w14:paraId="127588B0"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A ja jestem z nich dumna bardzo i mam nadzieję, że oni ze mnie też.</w:t>
      </w:r>
    </w:p>
    <w:p w14:paraId="420987DA"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Czego ci życzyć?</w:t>
      </w:r>
    </w:p>
    <w:p w14:paraId="02AD8DB7"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Czego mi życzyć? Poproszę o dużo koncertów w związku z nową płytą. Tak.</w:t>
      </w:r>
    </w:p>
    <w:p w14:paraId="57225EF3"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Tak, to są moje aktualne największe marzenia. Chciałabym. Chciałabym zagrać trasę klubową z tą płytą i spotkać się z fanami. Posłuchać jak im się, jak im się podoba ta właśnie nowa era. I grać i robić to dalej jak najdłużej.</w:t>
      </w:r>
    </w:p>
    <w:p w14:paraId="5CA17655" w14:textId="77777777" w:rsidR="00FC62EB" w:rsidRPr="00252437" w:rsidRDefault="00FC62EB" w:rsidP="00FC62EB">
      <w:pPr>
        <w:keepLines/>
        <w:rPr>
          <w:rFonts w:cs="Calibri"/>
        </w:rPr>
      </w:pPr>
      <w:proofErr w:type="spellStart"/>
      <w:r w:rsidRPr="00252437">
        <w:rPr>
          <w:rFonts w:cs="Calibri"/>
          <w:b/>
        </w:rPr>
        <w:t>Ama</w:t>
      </w:r>
      <w:proofErr w:type="spellEnd"/>
      <w:r w:rsidRPr="00252437">
        <w:rPr>
          <w:rFonts w:cs="Calibri"/>
          <w:b/>
        </w:rPr>
        <w:t xml:space="preserve"> Sieklucka: Która rozwinęła skrzydła i rzeczywiście zaczęła stawać za sobą, mocno za sobą. Myślę, że to widać też w naszej rozmowie.</w:t>
      </w:r>
    </w:p>
    <w:p w14:paraId="3945747E"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Ostatnio jak byłam w domu i puszczałam rodzicom piosenki nowe i to jest zawsze najtrudniejsze. No bo tym najbliższym osobom puszczanie piosenek, które czasami dotyczą ich-</w:t>
      </w:r>
    </w:p>
    <w:p w14:paraId="3892E8E8" w14:textId="77777777" w:rsidR="00FC62EB" w:rsidRPr="00252437" w:rsidRDefault="00FC62EB" w:rsidP="00FC62EB">
      <w:pPr>
        <w:keepLines/>
        <w:rPr>
          <w:rFonts w:cs="Calibri"/>
        </w:rPr>
      </w:pPr>
      <w:r w:rsidRPr="00252437">
        <w:rPr>
          <w:rFonts w:cs="Calibri"/>
          <w:i/>
        </w:rPr>
        <w:t xml:space="preserve">Natalia </w:t>
      </w:r>
      <w:proofErr w:type="spellStart"/>
      <w:r w:rsidRPr="00252437">
        <w:rPr>
          <w:rFonts w:cs="Calibri"/>
          <w:i/>
        </w:rPr>
        <w:t>Nykiel</w:t>
      </w:r>
      <w:proofErr w:type="spellEnd"/>
      <w:r w:rsidRPr="00252437">
        <w:rPr>
          <w:rFonts w:cs="Calibri"/>
          <w:i/>
        </w:rPr>
        <w:t>: Nie mówiąc im o tym, bo do końca nie chcesz zdradzać jednak, o czym tam, o czym tam są te piosenki, jest zawsze trudne. I właśnie puszczałam moim rodzicom piosenki nowe. Mój tata jest bardzo oszczędny w słowach. Ja wiem, że on ma dosyć, dosyć duże życie wewnętrzne, ale, ale potrafi kwitować ważne sprawy jednym zdaniem bądź jednym słowem, ale za to bardzo dosadnie i już na tyle, na ile…</w:t>
      </w:r>
    </w:p>
    <w:p w14:paraId="76FDCBAB" w14:textId="77777777" w:rsidR="00FC62EB" w:rsidRPr="00252437" w:rsidRDefault="00FC62EB" w:rsidP="00FC62EB">
      <w:pPr>
        <w:keepLines/>
        <w:rPr>
          <w:rFonts w:cs="Calibri"/>
        </w:rPr>
      </w:pPr>
      <w:r w:rsidRPr="00252437">
        <w:rPr>
          <w:rFonts w:cs="Calibri"/>
          <w:i/>
        </w:rPr>
        <w:lastRenderedPageBreak/>
        <w:t xml:space="preserve">Natalia </w:t>
      </w:r>
      <w:proofErr w:type="spellStart"/>
      <w:r w:rsidRPr="00252437">
        <w:rPr>
          <w:rFonts w:cs="Calibri"/>
          <w:i/>
        </w:rPr>
        <w:t>Nykiel</w:t>
      </w:r>
      <w:proofErr w:type="spellEnd"/>
      <w:r w:rsidRPr="00252437">
        <w:rPr>
          <w:rFonts w:cs="Calibri"/>
          <w:i/>
        </w:rPr>
        <w:t xml:space="preserve">: Ja mam takie uh. Ja wtedy po prostu kamień w gardle i mówię: "Nie płacz, </w:t>
      </w:r>
      <w:proofErr w:type="gramStart"/>
      <w:r w:rsidRPr="00252437">
        <w:rPr>
          <w:rFonts w:cs="Calibri"/>
          <w:i/>
        </w:rPr>
        <w:t>Natalia</w:t>
      </w:r>
      <w:proofErr w:type="gramEnd"/>
      <w:r w:rsidRPr="00252437">
        <w:rPr>
          <w:rFonts w:cs="Calibri"/>
          <w:i/>
        </w:rPr>
        <w:t>, nie płacz". Bo to są wzruszające oczywiście momenty. Też usłyszeć coś takiego od swojego taty. Więc. Więc super. Dziękuję ci bardzo. Super, że to, że to dostrzegłaś we mnie. Dziękuję ci bardzo za tę rozmowę.</w:t>
      </w:r>
    </w:p>
    <w:p w14:paraId="186739A3" w14:textId="77777777" w:rsidR="006331F4" w:rsidRPr="00252437" w:rsidRDefault="006331F4">
      <w:pPr>
        <w:rPr>
          <w:rFonts w:cs="Calibri"/>
        </w:rPr>
      </w:pPr>
    </w:p>
    <w:sectPr w:rsidR="006331F4" w:rsidRPr="00252437"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50B58" w14:textId="77777777" w:rsidR="00492A0E" w:rsidRDefault="00492A0E" w:rsidP="00F92223">
      <w:pPr>
        <w:spacing w:after="0" w:line="240" w:lineRule="auto"/>
      </w:pPr>
      <w:r>
        <w:separator/>
      </w:r>
    </w:p>
  </w:endnote>
  <w:endnote w:type="continuationSeparator" w:id="0">
    <w:p w14:paraId="4F4E26C3" w14:textId="77777777" w:rsidR="00492A0E" w:rsidRDefault="00492A0E"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492A0E"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D54E7" w14:textId="77777777" w:rsidR="00492A0E" w:rsidRDefault="00492A0E" w:rsidP="00F92223">
      <w:pPr>
        <w:spacing w:after="0" w:line="240" w:lineRule="auto"/>
      </w:pPr>
      <w:r>
        <w:separator/>
      </w:r>
    </w:p>
  </w:footnote>
  <w:footnote w:type="continuationSeparator" w:id="0">
    <w:p w14:paraId="44826D37" w14:textId="77777777" w:rsidR="00492A0E" w:rsidRDefault="00492A0E"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492A0E">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0552D5"/>
    <w:rsid w:val="001462A9"/>
    <w:rsid w:val="001E5025"/>
    <w:rsid w:val="00252437"/>
    <w:rsid w:val="002A04B8"/>
    <w:rsid w:val="002B7504"/>
    <w:rsid w:val="002F061B"/>
    <w:rsid w:val="00335A75"/>
    <w:rsid w:val="00381C88"/>
    <w:rsid w:val="003B3CD6"/>
    <w:rsid w:val="00473385"/>
    <w:rsid w:val="00492A0E"/>
    <w:rsid w:val="005012D0"/>
    <w:rsid w:val="006331F4"/>
    <w:rsid w:val="006634A7"/>
    <w:rsid w:val="00690050"/>
    <w:rsid w:val="007A35B4"/>
    <w:rsid w:val="00892FE1"/>
    <w:rsid w:val="00911E67"/>
    <w:rsid w:val="00A01F46"/>
    <w:rsid w:val="00A058A5"/>
    <w:rsid w:val="00B66DC9"/>
    <w:rsid w:val="00DC39F5"/>
    <w:rsid w:val="00E0212A"/>
    <w:rsid w:val="00E20DCE"/>
    <w:rsid w:val="00E96292"/>
    <w:rsid w:val="00EF438C"/>
    <w:rsid w:val="00F15D37"/>
    <w:rsid w:val="00F92223"/>
    <w:rsid w:val="00FC62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paragraph" w:styleId="Nagwek2">
    <w:name w:val="heading 2"/>
    <w:basedOn w:val="Normalny"/>
    <w:next w:val="Normalny"/>
    <w:link w:val="Nagwek2Znak"/>
    <w:uiPriority w:val="9"/>
    <w:semiHidden/>
    <w:unhideWhenUsed/>
    <w:qFormat/>
    <w:rsid w:val="00FC62EB"/>
    <w:pPr>
      <w:keepNext/>
      <w:keepLines/>
      <w:spacing w:before="200" w:after="0" w:line="268" w:lineRule="auto"/>
      <w:outlineLvl w:val="1"/>
    </w:pPr>
    <w:rPr>
      <w:rFonts w:eastAsia="Times New Roman"/>
      <w:b/>
      <w:bCs/>
      <w:color w:val="4F81BD"/>
      <w:sz w:val="26"/>
      <w:szCs w:val="26"/>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 w:type="character" w:customStyle="1" w:styleId="Nagwek2Znak">
    <w:name w:val="Nagłówek 2 Znak"/>
    <w:basedOn w:val="Domylnaczcionkaakapitu"/>
    <w:link w:val="Nagwek2"/>
    <w:uiPriority w:val="9"/>
    <w:semiHidden/>
    <w:rsid w:val="00FC62EB"/>
    <w:rPr>
      <w:rFonts w:eastAsia="Times New Roman"/>
      <w:b/>
      <w:bCs/>
      <w:color w:val="4F81BD"/>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9</Pages>
  <Words>3358</Words>
  <Characters>20149</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2026-10-21T09:42:00Z</dcterms:created>
  <dcterms:modified xsi:type="dcterms:W3CDTF">2026-10-21T09:42:00Z</dcterms:modified>
</cp:coreProperties>
</file>