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551B8" w14:textId="16F1AB26" w:rsidR="000C3B21" w:rsidRPr="00327976" w:rsidRDefault="00B11ED0" w:rsidP="000C3B21">
      <w:pPr>
        <w:jc w:val="right"/>
        <w:rPr>
          <w:rFonts w:cs="Calibri"/>
          <w:color w:val="000000" w:themeColor="text1"/>
        </w:rPr>
      </w:pPr>
      <w:r w:rsidRPr="00327976">
        <w:rPr>
          <w:rFonts w:cs="Calibri"/>
          <w:color w:val="000000" w:themeColor="text1"/>
        </w:rPr>
        <w:t>19.10</w:t>
      </w:r>
      <w:r w:rsidR="000C3B21" w:rsidRPr="00327976">
        <w:rPr>
          <w:rFonts w:cs="Calibri"/>
          <w:color w:val="000000" w:themeColor="text1"/>
        </w:rPr>
        <w:t>.</w:t>
      </w:r>
      <w:proofErr w:type="gramStart"/>
      <w:r w:rsidR="000C3B21" w:rsidRPr="00327976">
        <w:rPr>
          <w:rFonts w:cs="Calibri"/>
          <w:color w:val="000000" w:themeColor="text1"/>
        </w:rPr>
        <w:t>2026r.</w:t>
      </w:r>
      <w:proofErr w:type="gramEnd"/>
    </w:p>
    <w:p w14:paraId="14DCBFC3" w14:textId="77777777" w:rsidR="000C3B21" w:rsidRPr="00327976" w:rsidRDefault="000C3B21" w:rsidP="000C3B21">
      <w:pPr>
        <w:rPr>
          <w:rFonts w:cs="Calibri"/>
          <w:color w:val="000000" w:themeColor="text1"/>
        </w:rPr>
      </w:pPr>
      <w:r w:rsidRPr="00327976">
        <w:rPr>
          <w:rFonts w:cs="Calibri"/>
          <w:color w:val="000000" w:themeColor="text1"/>
        </w:rPr>
        <w:t>ZAPIS ROZMOWY</w:t>
      </w:r>
    </w:p>
    <w:p w14:paraId="6E788C93" w14:textId="77777777" w:rsidR="00F15D37" w:rsidRPr="00327976" w:rsidRDefault="00F15D37">
      <w:pPr>
        <w:rPr>
          <w:rFonts w:cs="Calibri"/>
          <w:color w:val="000000" w:themeColor="text1"/>
        </w:rPr>
      </w:pPr>
    </w:p>
    <w:p w14:paraId="6C78C00D" w14:textId="5FFB1093" w:rsidR="00905488" w:rsidRPr="00327976" w:rsidRDefault="00E4573A" w:rsidP="00905488">
      <w:pPr>
        <w:spacing w:before="100" w:beforeAutospacing="1" w:after="100" w:afterAutospacing="1" w:line="240" w:lineRule="auto"/>
        <w:jc w:val="center"/>
        <w:rPr>
          <w:rFonts w:eastAsia="Times New Roman" w:cs="Calibri"/>
          <w:b/>
          <w:bCs/>
          <w:color w:val="000000" w:themeColor="text1"/>
          <w:lang w:eastAsia="pl-PL"/>
        </w:rPr>
      </w:pPr>
      <w:r w:rsidRPr="00327976">
        <w:rPr>
          <w:rFonts w:eastAsia="Times New Roman" w:cs="Calibri"/>
          <w:b/>
          <w:bCs/>
          <w:color w:val="000000" w:themeColor="text1"/>
          <w:lang w:eastAsia="pl-PL"/>
        </w:rPr>
        <w:t xml:space="preserve">KACPER RUCIŃSKI </w:t>
      </w:r>
      <w:r w:rsidR="00905488" w:rsidRPr="00327976">
        <w:rPr>
          <w:rFonts w:eastAsia="Times New Roman" w:cs="Calibri"/>
          <w:b/>
          <w:bCs/>
          <w:color w:val="000000" w:themeColor="text1"/>
          <w:lang w:eastAsia="pl-PL"/>
        </w:rPr>
        <w:t>GOŚCIEM GRZEGORZA KRYCHOWIAKA W PODCAŚCIE „W STYLU KRYCHOWIAKA”</w:t>
      </w:r>
    </w:p>
    <w:p w14:paraId="77293319" w14:textId="77777777" w:rsidR="00905488" w:rsidRPr="00327976" w:rsidRDefault="00905488" w:rsidP="00905488">
      <w:pPr>
        <w:spacing w:before="100" w:beforeAutospacing="1" w:after="100" w:afterAutospacing="1" w:line="240" w:lineRule="auto"/>
        <w:jc w:val="center"/>
        <w:rPr>
          <w:rFonts w:eastAsia="Times New Roman" w:cs="Calibri"/>
          <w:color w:val="000000" w:themeColor="text1"/>
          <w:lang w:eastAsia="pl-PL"/>
        </w:rPr>
      </w:pPr>
    </w:p>
    <w:p w14:paraId="7794E29C" w14:textId="77777777" w:rsidR="00327976" w:rsidRPr="00327976" w:rsidRDefault="00327976" w:rsidP="00327976">
      <w:pPr>
        <w:pStyle w:val="Nagwek2"/>
        <w:rPr>
          <w:rFonts w:cs="Calibri"/>
          <w:color w:val="000000" w:themeColor="text1"/>
          <w:sz w:val="22"/>
          <w:szCs w:val="22"/>
        </w:rPr>
      </w:pPr>
      <w:r w:rsidRPr="00327976">
        <w:rPr>
          <w:rFonts w:cs="Calibri"/>
          <w:color w:val="000000" w:themeColor="text1"/>
          <w:sz w:val="22"/>
          <w:szCs w:val="22"/>
        </w:rPr>
        <w:t xml:space="preserve">1. Rafał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Graniecki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 xml:space="preserve"> – Kacper Ruciński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oszukał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publiczność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 xml:space="preserve">, ale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nie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przyjaciela</w:t>
      </w:r>
      <w:proofErr w:type="spellEnd"/>
    </w:p>
    <w:p w14:paraId="25C666F2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 xml:space="preserve">Grzegorz </w:t>
      </w:r>
      <w:proofErr w:type="spellStart"/>
      <w:r w:rsidRPr="00327976">
        <w:rPr>
          <w:rFonts w:cs="Calibri"/>
          <w:b/>
          <w:color w:val="000000" w:themeColor="text1"/>
        </w:rPr>
        <w:t>Krychowiak</w:t>
      </w:r>
      <w:proofErr w:type="spellEnd"/>
      <w:r w:rsidRPr="00327976">
        <w:rPr>
          <w:rFonts w:cs="Calibri"/>
          <w:b/>
          <w:color w:val="000000" w:themeColor="text1"/>
        </w:rPr>
        <w:t>:</w:t>
      </w:r>
      <w:r w:rsidRPr="00327976">
        <w:rPr>
          <w:rFonts w:cs="Calibri"/>
          <w:color w:val="000000" w:themeColor="text1"/>
        </w:rPr>
        <w:t xml:space="preserve"> Humor jest subiektywny, więc kto jest najzabawniejszym komikiem w Polsce? Według mnie Rafał </w:t>
      </w:r>
      <w:proofErr w:type="spellStart"/>
      <w:r w:rsidRPr="00327976">
        <w:rPr>
          <w:rFonts w:cs="Calibri"/>
          <w:color w:val="000000" w:themeColor="text1"/>
        </w:rPr>
        <w:t>Graniecki</w:t>
      </w:r>
      <w:proofErr w:type="spellEnd"/>
      <w:r w:rsidRPr="00327976">
        <w:rPr>
          <w:rFonts w:cs="Calibri"/>
          <w:color w:val="000000" w:themeColor="text1"/>
        </w:rPr>
        <w:t>.</w:t>
      </w:r>
    </w:p>
    <w:p w14:paraId="47681786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>Kacper Ruciński:</w:t>
      </w:r>
      <w:r w:rsidRPr="00327976">
        <w:rPr>
          <w:rFonts w:cs="Calibri"/>
          <w:color w:val="000000" w:themeColor="text1"/>
        </w:rPr>
        <w:t xml:space="preserve"> Rafał </w:t>
      </w:r>
      <w:proofErr w:type="spellStart"/>
      <w:r w:rsidRPr="00327976">
        <w:rPr>
          <w:rFonts w:cs="Calibri"/>
          <w:color w:val="000000" w:themeColor="text1"/>
        </w:rPr>
        <w:t>Graniecki</w:t>
      </w:r>
      <w:proofErr w:type="spellEnd"/>
      <w:r w:rsidRPr="00327976">
        <w:rPr>
          <w:rFonts w:cs="Calibri"/>
          <w:color w:val="000000" w:themeColor="text1"/>
        </w:rPr>
        <w:t xml:space="preserve"> to moje alter ego, które stworzyłem. W programie „Masz minutę” na </w:t>
      </w:r>
      <w:proofErr w:type="spellStart"/>
      <w:r w:rsidRPr="00327976">
        <w:rPr>
          <w:rFonts w:cs="Calibri"/>
          <w:color w:val="000000" w:themeColor="text1"/>
        </w:rPr>
        <w:t>YouTubie</w:t>
      </w:r>
      <w:proofErr w:type="spellEnd"/>
      <w:r w:rsidRPr="00327976">
        <w:rPr>
          <w:rFonts w:cs="Calibri"/>
          <w:color w:val="000000" w:themeColor="text1"/>
        </w:rPr>
        <w:t xml:space="preserve"> wyszedłem jako Rafał </w:t>
      </w:r>
      <w:proofErr w:type="spellStart"/>
      <w:r w:rsidRPr="00327976">
        <w:rPr>
          <w:rFonts w:cs="Calibri"/>
          <w:color w:val="000000" w:themeColor="text1"/>
        </w:rPr>
        <w:t>Graniecki</w:t>
      </w:r>
      <w:proofErr w:type="spellEnd"/>
      <w:r w:rsidRPr="00327976">
        <w:rPr>
          <w:rFonts w:cs="Calibri"/>
          <w:color w:val="000000" w:themeColor="text1"/>
        </w:rPr>
        <w:t>. Ludzie mnie nie poznali, więc zrobiłem coś, z czego jestem bardzo dumny.</w:t>
      </w:r>
    </w:p>
    <w:p w14:paraId="7F5B3FB3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 xml:space="preserve">Grzegorz </w:t>
      </w:r>
      <w:proofErr w:type="spellStart"/>
      <w:r w:rsidRPr="00327976">
        <w:rPr>
          <w:rFonts w:cs="Calibri"/>
          <w:b/>
          <w:color w:val="000000" w:themeColor="text1"/>
        </w:rPr>
        <w:t>Krychowiak</w:t>
      </w:r>
      <w:proofErr w:type="spellEnd"/>
      <w:r w:rsidRPr="00327976">
        <w:rPr>
          <w:rFonts w:cs="Calibri"/>
          <w:b/>
          <w:color w:val="000000" w:themeColor="text1"/>
        </w:rPr>
        <w:t>:</w:t>
      </w:r>
      <w:r w:rsidRPr="00327976">
        <w:rPr>
          <w:rFonts w:cs="Calibri"/>
          <w:color w:val="000000" w:themeColor="text1"/>
        </w:rPr>
        <w:t xml:space="preserve"> Jaki był cel?</w:t>
      </w:r>
    </w:p>
    <w:p w14:paraId="6AA7B5ED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>Kacper Ruciński:</w:t>
      </w:r>
      <w:r w:rsidRPr="00327976">
        <w:rPr>
          <w:rFonts w:cs="Calibri"/>
          <w:color w:val="000000" w:themeColor="text1"/>
        </w:rPr>
        <w:t xml:space="preserve"> Zmierzyć się z innym rodzajem komedii jako totalny no </w:t>
      </w:r>
      <w:proofErr w:type="spellStart"/>
      <w:r w:rsidRPr="00327976">
        <w:rPr>
          <w:rFonts w:cs="Calibri"/>
          <w:color w:val="000000" w:themeColor="text1"/>
        </w:rPr>
        <w:t>name</w:t>
      </w:r>
      <w:proofErr w:type="spellEnd"/>
      <w:r w:rsidRPr="00327976">
        <w:rPr>
          <w:rFonts w:cs="Calibri"/>
          <w:color w:val="000000" w:themeColor="text1"/>
        </w:rPr>
        <w:t xml:space="preserve"> i spróbować rozbawić ludzi. Bez tego bagażu mojego, tylko jako ktoś z ulicy. Chciałem sprawdzić, czy da się nabrać ludzi, że to nie ja. I to się udało. Abelard się skumał, ale to jest mój przyjaciel. Od razu mnie rozpoznał.</w:t>
      </w:r>
    </w:p>
    <w:p w14:paraId="3EFB47B3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 xml:space="preserve">Grzegorz </w:t>
      </w:r>
      <w:proofErr w:type="spellStart"/>
      <w:r w:rsidRPr="00327976">
        <w:rPr>
          <w:rFonts w:cs="Calibri"/>
          <w:b/>
          <w:color w:val="000000" w:themeColor="text1"/>
        </w:rPr>
        <w:t>Krychowiak</w:t>
      </w:r>
      <w:proofErr w:type="spellEnd"/>
      <w:r w:rsidRPr="00327976">
        <w:rPr>
          <w:rFonts w:cs="Calibri"/>
          <w:b/>
          <w:color w:val="000000" w:themeColor="text1"/>
        </w:rPr>
        <w:t>:</w:t>
      </w:r>
      <w:r w:rsidRPr="00327976">
        <w:rPr>
          <w:rFonts w:cs="Calibri"/>
          <w:color w:val="000000" w:themeColor="text1"/>
        </w:rPr>
        <w:t xml:space="preserve"> Zawiedziony byłeś?</w:t>
      </w:r>
    </w:p>
    <w:p w14:paraId="48FA6881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>Kacper Ruciński:</w:t>
      </w:r>
      <w:r w:rsidRPr="00327976">
        <w:rPr>
          <w:rFonts w:cs="Calibri"/>
          <w:color w:val="000000" w:themeColor="text1"/>
        </w:rPr>
        <w:t xml:space="preserve"> Trochę tak. To by była historia, jakby Abelard do mnie zadzwonił i powiedział: „Słuchaj, był Rafał </w:t>
      </w:r>
      <w:proofErr w:type="spellStart"/>
      <w:r w:rsidRPr="00327976">
        <w:rPr>
          <w:rFonts w:cs="Calibri"/>
          <w:color w:val="000000" w:themeColor="text1"/>
        </w:rPr>
        <w:t>Graniecki</w:t>
      </w:r>
      <w:proofErr w:type="spellEnd"/>
      <w:r w:rsidRPr="00327976">
        <w:rPr>
          <w:rFonts w:cs="Calibri"/>
          <w:color w:val="000000" w:themeColor="text1"/>
        </w:rPr>
        <w:t xml:space="preserve">, </w:t>
      </w:r>
      <w:proofErr w:type="gramStart"/>
      <w:r w:rsidRPr="00327976">
        <w:rPr>
          <w:rFonts w:cs="Calibri"/>
          <w:color w:val="000000" w:themeColor="text1"/>
        </w:rPr>
        <w:t>mega fajny</w:t>
      </w:r>
      <w:proofErr w:type="gramEnd"/>
      <w:r w:rsidRPr="00327976">
        <w:rPr>
          <w:rFonts w:cs="Calibri"/>
          <w:color w:val="000000" w:themeColor="text1"/>
        </w:rPr>
        <w:t xml:space="preserve"> gość”. Ale napisał mi: „Kocham cię, stary”. Wiedziałem, że mnie rozpoznał. Z jednej strony szkoda, że go nie nabrałem, a z drugiej strony to jest przyjaciel. On cię tak zna, że ty go nie oszukasz.</w:t>
      </w:r>
    </w:p>
    <w:p w14:paraId="49880BD5" w14:textId="77777777" w:rsidR="00327976" w:rsidRPr="00327976" w:rsidRDefault="00327976" w:rsidP="00327976">
      <w:pPr>
        <w:pStyle w:val="Nagwek2"/>
        <w:rPr>
          <w:rFonts w:cs="Calibri"/>
          <w:color w:val="000000" w:themeColor="text1"/>
          <w:sz w:val="22"/>
          <w:szCs w:val="22"/>
        </w:rPr>
      </w:pPr>
      <w:r w:rsidRPr="00327976">
        <w:rPr>
          <w:rFonts w:cs="Calibri"/>
          <w:color w:val="000000" w:themeColor="text1"/>
          <w:sz w:val="22"/>
          <w:szCs w:val="22"/>
        </w:rPr>
        <w:t xml:space="preserve">2. Abelard Giza – „On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mnie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trochę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 xml:space="preserve"> po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części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stworzył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>”</w:t>
      </w:r>
    </w:p>
    <w:p w14:paraId="033AC499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 xml:space="preserve">Grzegorz </w:t>
      </w:r>
      <w:proofErr w:type="spellStart"/>
      <w:r w:rsidRPr="00327976">
        <w:rPr>
          <w:rFonts w:cs="Calibri"/>
          <w:b/>
          <w:color w:val="000000" w:themeColor="text1"/>
        </w:rPr>
        <w:t>Krychowiak</w:t>
      </w:r>
      <w:proofErr w:type="spellEnd"/>
      <w:r w:rsidRPr="00327976">
        <w:rPr>
          <w:rFonts w:cs="Calibri"/>
          <w:b/>
          <w:color w:val="000000" w:themeColor="text1"/>
        </w:rPr>
        <w:t>:</w:t>
      </w:r>
      <w:r w:rsidRPr="00327976">
        <w:rPr>
          <w:rFonts w:cs="Calibri"/>
          <w:color w:val="000000" w:themeColor="text1"/>
        </w:rPr>
        <w:t xml:space="preserve"> Co wyciągnąłeś od Abelarda Gizy?</w:t>
      </w:r>
    </w:p>
    <w:p w14:paraId="0094C960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>Kacper Ruciński:</w:t>
      </w:r>
      <w:r w:rsidRPr="00327976">
        <w:rPr>
          <w:rFonts w:cs="Calibri"/>
          <w:color w:val="000000" w:themeColor="text1"/>
        </w:rPr>
        <w:t xml:space="preserve"> Ja od niego się bardzo dużo nauczyłem. Myślę, że on mnie trochę po części stworzył jako komika takiego, jakim teraz jestem.</w:t>
      </w:r>
    </w:p>
    <w:p w14:paraId="66FE064C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color w:val="000000" w:themeColor="text1"/>
        </w:rPr>
        <w:t xml:space="preserve">Zobaczyłem </w:t>
      </w:r>
      <w:proofErr w:type="spellStart"/>
      <w:r w:rsidRPr="00327976">
        <w:rPr>
          <w:rFonts w:cs="Calibri"/>
          <w:color w:val="000000" w:themeColor="text1"/>
        </w:rPr>
        <w:t>Eddiego</w:t>
      </w:r>
      <w:proofErr w:type="spellEnd"/>
      <w:r w:rsidRPr="00327976">
        <w:rPr>
          <w:rFonts w:cs="Calibri"/>
          <w:color w:val="000000" w:themeColor="text1"/>
        </w:rPr>
        <w:t xml:space="preserve"> Murphy’ego, George’a </w:t>
      </w:r>
      <w:proofErr w:type="spellStart"/>
      <w:r w:rsidRPr="00327976">
        <w:rPr>
          <w:rFonts w:cs="Calibri"/>
          <w:color w:val="000000" w:themeColor="text1"/>
        </w:rPr>
        <w:t>Carlina</w:t>
      </w:r>
      <w:proofErr w:type="spellEnd"/>
      <w:r w:rsidRPr="00327976">
        <w:rPr>
          <w:rFonts w:cs="Calibri"/>
          <w:color w:val="000000" w:themeColor="text1"/>
        </w:rPr>
        <w:t>, pokazałem ich Abelardowi. Mówię: „Zobacz, co oni robią. Ja też bym tak chciał”. On mówi: „No to próbuj”. Ale ja nie wiedziałem, jak zacząć. Powiedział mi: „Opisz swój dzień”.</w:t>
      </w:r>
    </w:p>
    <w:p w14:paraId="3A4478B5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color w:val="000000" w:themeColor="text1"/>
        </w:rPr>
        <w:t>Opisałem swój dzień na siłowni. Poszedłem do niego do domu. On siedział na fotelu, a ja przed nim stałem z tłuczkiem do ziemniaków. Siedem minut o siłowni. Pierwszy raz w życiu powiedziałem to do niego. Wysłuchał i powiedział: „Jest coś w tym. Pisz więcej”.</w:t>
      </w:r>
    </w:p>
    <w:p w14:paraId="6FD77C16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 xml:space="preserve">Grzegorz </w:t>
      </w:r>
      <w:proofErr w:type="spellStart"/>
      <w:r w:rsidRPr="00327976">
        <w:rPr>
          <w:rFonts w:cs="Calibri"/>
          <w:b/>
          <w:color w:val="000000" w:themeColor="text1"/>
        </w:rPr>
        <w:t>Krychowiak</w:t>
      </w:r>
      <w:proofErr w:type="spellEnd"/>
      <w:r w:rsidRPr="00327976">
        <w:rPr>
          <w:rFonts w:cs="Calibri"/>
          <w:b/>
          <w:color w:val="000000" w:themeColor="text1"/>
        </w:rPr>
        <w:t>:</w:t>
      </w:r>
      <w:r w:rsidRPr="00327976">
        <w:rPr>
          <w:rFonts w:cs="Calibri"/>
          <w:color w:val="000000" w:themeColor="text1"/>
        </w:rPr>
        <w:t xml:space="preserve"> To był twój pierwszy kontakt?</w:t>
      </w:r>
    </w:p>
    <w:p w14:paraId="38C04B02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>Kacper Ruciński:</w:t>
      </w:r>
      <w:r w:rsidRPr="00327976">
        <w:rPr>
          <w:rFonts w:cs="Calibri"/>
          <w:color w:val="000000" w:themeColor="text1"/>
        </w:rPr>
        <w:t xml:space="preserve"> Tak. Pierwszy mój stand-</w:t>
      </w:r>
      <w:proofErr w:type="spellStart"/>
      <w:r w:rsidRPr="00327976">
        <w:rPr>
          <w:rFonts w:cs="Calibri"/>
          <w:color w:val="000000" w:themeColor="text1"/>
        </w:rPr>
        <w:t>up</w:t>
      </w:r>
      <w:proofErr w:type="spellEnd"/>
      <w:r w:rsidRPr="00327976">
        <w:rPr>
          <w:rFonts w:cs="Calibri"/>
          <w:color w:val="000000" w:themeColor="text1"/>
        </w:rPr>
        <w:t xml:space="preserve"> zrobiłem dla Abelarda Gizy.</w:t>
      </w:r>
    </w:p>
    <w:p w14:paraId="440A5EAC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color w:val="000000" w:themeColor="text1"/>
        </w:rPr>
        <w:lastRenderedPageBreak/>
        <w:t>Ja byłem bardzo zdeterminowany. Wiedziałem, że muszę to robić. Abelard był cały czas obok mnie, szczególnie przez pierwsze lata. Uczyłem się od niego redakcji żartu, myślenia o żarcie. „Wyrzuć to słowo. Wyrzuć to zdanie. Skracaj. Szybciej. Żarty mają być bliżej siebie”. A ja uczyłem go: „Wyluzuj. Nie jesteś wykładowcą”.</w:t>
      </w:r>
    </w:p>
    <w:p w14:paraId="5CDEC93F" w14:textId="77777777" w:rsidR="00327976" w:rsidRPr="00327976" w:rsidRDefault="00327976" w:rsidP="00327976">
      <w:pPr>
        <w:pStyle w:val="Nagwek2"/>
        <w:rPr>
          <w:rFonts w:cs="Calibri"/>
          <w:color w:val="000000" w:themeColor="text1"/>
          <w:sz w:val="22"/>
          <w:szCs w:val="22"/>
        </w:rPr>
      </w:pPr>
      <w:r w:rsidRPr="00327976">
        <w:rPr>
          <w:rFonts w:cs="Calibri"/>
          <w:color w:val="000000" w:themeColor="text1"/>
          <w:sz w:val="22"/>
          <w:szCs w:val="22"/>
        </w:rPr>
        <w:t xml:space="preserve">3.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Introwertyk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 xml:space="preserve">,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który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rozśmiesza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tysiące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ludzi</w:t>
      </w:r>
      <w:proofErr w:type="spellEnd"/>
    </w:p>
    <w:p w14:paraId="69DB4AC7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 xml:space="preserve">Grzegorz </w:t>
      </w:r>
      <w:proofErr w:type="spellStart"/>
      <w:r w:rsidRPr="00327976">
        <w:rPr>
          <w:rFonts w:cs="Calibri"/>
          <w:b/>
          <w:color w:val="000000" w:themeColor="text1"/>
        </w:rPr>
        <w:t>Krychowiak</w:t>
      </w:r>
      <w:proofErr w:type="spellEnd"/>
      <w:r w:rsidRPr="00327976">
        <w:rPr>
          <w:rFonts w:cs="Calibri"/>
          <w:b/>
          <w:color w:val="000000" w:themeColor="text1"/>
        </w:rPr>
        <w:t>:</w:t>
      </w:r>
      <w:r w:rsidRPr="00327976">
        <w:rPr>
          <w:rFonts w:cs="Calibri"/>
          <w:color w:val="000000" w:themeColor="text1"/>
        </w:rPr>
        <w:t xml:space="preserve"> Piotr Szumowski powiedział mi, że wielu komików to introwertycy. Byłem zaskoczony.</w:t>
      </w:r>
    </w:p>
    <w:p w14:paraId="1CD0ACC8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>Kacper Ruciński:</w:t>
      </w:r>
      <w:r w:rsidRPr="00327976">
        <w:rPr>
          <w:rFonts w:cs="Calibri"/>
          <w:color w:val="000000" w:themeColor="text1"/>
        </w:rPr>
        <w:t xml:space="preserve"> Ja też jestem introwertykiem. Stand-</w:t>
      </w:r>
      <w:proofErr w:type="spellStart"/>
      <w:r w:rsidRPr="00327976">
        <w:rPr>
          <w:rFonts w:cs="Calibri"/>
          <w:color w:val="000000" w:themeColor="text1"/>
        </w:rPr>
        <w:t>up</w:t>
      </w:r>
      <w:proofErr w:type="spellEnd"/>
      <w:r w:rsidRPr="00327976">
        <w:rPr>
          <w:rFonts w:cs="Calibri"/>
          <w:color w:val="000000" w:themeColor="text1"/>
        </w:rPr>
        <w:t xml:space="preserve"> był dla mnie terapią otwierania się na ludzi. Wielu komików to introwertycy, którzy prywatnie w ogóle nie są śmieszni, ale mają poczucie humoru. Muszą dostać takiego azylu, jakim jest scena, żeby ich alter ego trochę się otworzyło.</w:t>
      </w:r>
    </w:p>
    <w:p w14:paraId="0C812B22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 xml:space="preserve">Grzegorz </w:t>
      </w:r>
      <w:proofErr w:type="spellStart"/>
      <w:r w:rsidRPr="00327976">
        <w:rPr>
          <w:rFonts w:cs="Calibri"/>
          <w:b/>
          <w:color w:val="000000" w:themeColor="text1"/>
        </w:rPr>
        <w:t>Krychowiak</w:t>
      </w:r>
      <w:proofErr w:type="spellEnd"/>
      <w:r w:rsidRPr="00327976">
        <w:rPr>
          <w:rFonts w:cs="Calibri"/>
          <w:b/>
          <w:color w:val="000000" w:themeColor="text1"/>
        </w:rPr>
        <w:t>:</w:t>
      </w:r>
      <w:r w:rsidRPr="00327976">
        <w:rPr>
          <w:rFonts w:cs="Calibri"/>
          <w:color w:val="000000" w:themeColor="text1"/>
        </w:rPr>
        <w:t xml:space="preserve"> Kacper w każdym wywiadzie mówi, że jest introwertykiem, ale zrobił tysiąc wywiadów.</w:t>
      </w:r>
    </w:p>
    <w:p w14:paraId="52606CD9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>Kacper Ruciński:</w:t>
      </w:r>
      <w:r w:rsidRPr="00327976">
        <w:rPr>
          <w:rFonts w:cs="Calibri"/>
          <w:color w:val="000000" w:themeColor="text1"/>
        </w:rPr>
        <w:t xml:space="preserve"> To jest Szumowski! Ale to, że zrobiłem tysiąc wywiadów, nie znaczy, że nie jestem introwertykiem. To, że bawię dwa tysiące ludzi albo wychodzę na scenę, gdzie w Spodku jest osiem tysięcy ludzi, nie znaczy, że nie jestem introwertykiem.</w:t>
      </w:r>
    </w:p>
    <w:p w14:paraId="583CB532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color w:val="000000" w:themeColor="text1"/>
        </w:rPr>
        <w:t>Na scenie czuję się wyzwolony. Scena zawsze była dla mnie takim kościołem dla duszy. Czekałem, aż znowu wyjdę. To jest trochę jak narkotyk.</w:t>
      </w:r>
    </w:p>
    <w:p w14:paraId="2C001C60" w14:textId="77777777" w:rsidR="00327976" w:rsidRPr="00327976" w:rsidRDefault="00327976" w:rsidP="00327976">
      <w:pPr>
        <w:pStyle w:val="Nagwek2"/>
        <w:rPr>
          <w:rFonts w:cs="Calibri"/>
          <w:color w:val="000000" w:themeColor="text1"/>
          <w:sz w:val="22"/>
          <w:szCs w:val="22"/>
        </w:rPr>
      </w:pPr>
      <w:r w:rsidRPr="00327976">
        <w:rPr>
          <w:rFonts w:cs="Calibri"/>
          <w:color w:val="000000" w:themeColor="text1"/>
          <w:sz w:val="22"/>
          <w:szCs w:val="22"/>
        </w:rPr>
        <w:t xml:space="preserve">4.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Rywalizacja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 xml:space="preserve">,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zazdrość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i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toksyczni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ludzie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 xml:space="preserve"> w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świecie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 xml:space="preserve"> stand-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upu</w:t>
      </w:r>
      <w:proofErr w:type="spellEnd"/>
    </w:p>
    <w:p w14:paraId="1B4D6738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 xml:space="preserve">Grzegorz </w:t>
      </w:r>
      <w:proofErr w:type="spellStart"/>
      <w:r w:rsidRPr="00327976">
        <w:rPr>
          <w:rFonts w:cs="Calibri"/>
          <w:b/>
          <w:color w:val="000000" w:themeColor="text1"/>
        </w:rPr>
        <w:t>Krychowiak</w:t>
      </w:r>
      <w:proofErr w:type="spellEnd"/>
      <w:r w:rsidRPr="00327976">
        <w:rPr>
          <w:rFonts w:cs="Calibri"/>
          <w:b/>
          <w:color w:val="000000" w:themeColor="text1"/>
        </w:rPr>
        <w:t>:</w:t>
      </w:r>
      <w:r w:rsidRPr="00327976">
        <w:rPr>
          <w:rFonts w:cs="Calibri"/>
          <w:color w:val="000000" w:themeColor="text1"/>
        </w:rPr>
        <w:t xml:space="preserve"> W tym środowisku na pewno jest rywalizacja, ego.</w:t>
      </w:r>
    </w:p>
    <w:p w14:paraId="037D88BE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>Kacper Ruciński:</w:t>
      </w:r>
      <w:r w:rsidRPr="00327976">
        <w:rPr>
          <w:rFonts w:cs="Calibri"/>
          <w:color w:val="000000" w:themeColor="text1"/>
        </w:rPr>
        <w:t xml:space="preserve"> Jest rywalizacja, bo jest ego. Ale kiedy są zdrowe umysły, to ta zazdrość jest zdrowa. Potrafimy sobie powiedzieć: „Ty sukinsynu, ale masz ten żart! Ale miałeś występ!”. I to jest wszystko z miłością, z przyjaźnią. Jest zazdrość, ale w zdrowych ramach.</w:t>
      </w:r>
    </w:p>
    <w:p w14:paraId="01F399C0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 xml:space="preserve">Grzegorz </w:t>
      </w:r>
      <w:proofErr w:type="spellStart"/>
      <w:r w:rsidRPr="00327976">
        <w:rPr>
          <w:rFonts w:cs="Calibri"/>
          <w:b/>
          <w:color w:val="000000" w:themeColor="text1"/>
        </w:rPr>
        <w:t>Krychowiak</w:t>
      </w:r>
      <w:proofErr w:type="spellEnd"/>
      <w:r w:rsidRPr="00327976">
        <w:rPr>
          <w:rFonts w:cs="Calibri"/>
          <w:b/>
          <w:color w:val="000000" w:themeColor="text1"/>
        </w:rPr>
        <w:t>:</w:t>
      </w:r>
      <w:r w:rsidRPr="00327976">
        <w:rPr>
          <w:rFonts w:cs="Calibri"/>
          <w:color w:val="000000" w:themeColor="text1"/>
        </w:rPr>
        <w:t xml:space="preserve"> Często tacy ludzie, którzy są toksyczni, są wykluczeni z grupy?</w:t>
      </w:r>
    </w:p>
    <w:p w14:paraId="795DFB1E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>Kacper Ruciński:</w:t>
      </w:r>
      <w:r w:rsidRPr="00327976">
        <w:rPr>
          <w:rFonts w:cs="Calibri"/>
          <w:color w:val="000000" w:themeColor="text1"/>
        </w:rPr>
        <w:t xml:space="preserve"> Ja ich wykluczam. Powiedziałem sobie kiedyś, że nie muszę się kolegować z każdym. Jeżeli ktoś mi czymś podpada, nie lubię jakiegoś zachowania czy postawy, to albo mówię mu wprost, żeby się ogarnął, albo go omijam.</w:t>
      </w:r>
    </w:p>
    <w:p w14:paraId="257799B9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color w:val="000000" w:themeColor="text1"/>
        </w:rPr>
        <w:t xml:space="preserve">Moje życie jest za </w:t>
      </w:r>
      <w:proofErr w:type="gramStart"/>
      <w:r w:rsidRPr="00327976">
        <w:rPr>
          <w:rFonts w:cs="Calibri"/>
          <w:color w:val="000000" w:themeColor="text1"/>
        </w:rPr>
        <w:t>fajne</w:t>
      </w:r>
      <w:proofErr w:type="gramEnd"/>
      <w:r w:rsidRPr="00327976">
        <w:rPr>
          <w:rFonts w:cs="Calibri"/>
          <w:color w:val="000000" w:themeColor="text1"/>
        </w:rPr>
        <w:t xml:space="preserve"> i za krótkie, żeby sobie zaśmiecać je postawami, które są toksyczne, złe i niszczące.</w:t>
      </w:r>
    </w:p>
    <w:p w14:paraId="7851274B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 xml:space="preserve">Grzegorz </w:t>
      </w:r>
      <w:proofErr w:type="spellStart"/>
      <w:r w:rsidRPr="00327976">
        <w:rPr>
          <w:rFonts w:cs="Calibri"/>
          <w:b/>
          <w:color w:val="000000" w:themeColor="text1"/>
        </w:rPr>
        <w:t>Krychowiak</w:t>
      </w:r>
      <w:proofErr w:type="spellEnd"/>
      <w:r w:rsidRPr="00327976">
        <w:rPr>
          <w:rFonts w:cs="Calibri"/>
          <w:b/>
          <w:color w:val="000000" w:themeColor="text1"/>
        </w:rPr>
        <w:t>:</w:t>
      </w:r>
      <w:r w:rsidRPr="00327976">
        <w:rPr>
          <w:rFonts w:cs="Calibri"/>
          <w:color w:val="000000" w:themeColor="text1"/>
        </w:rPr>
        <w:t xml:space="preserve"> A Lotek?</w:t>
      </w:r>
    </w:p>
    <w:p w14:paraId="5C5D6753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>Kacper Ruciński:</w:t>
      </w:r>
      <w:r w:rsidRPr="00327976">
        <w:rPr>
          <w:rFonts w:cs="Calibri"/>
          <w:color w:val="000000" w:themeColor="text1"/>
        </w:rPr>
        <w:t xml:space="preserve"> Lotek jest złotym dzieckiem. On był od razu prześmieszny. Nie musiał rozumieć konstrukcji żartu. Po prostu wychodził i rozwalał. O czymkolwiek opowiada, jest śmieszny.</w:t>
      </w:r>
    </w:p>
    <w:p w14:paraId="0651B765" w14:textId="77777777" w:rsidR="00327976" w:rsidRPr="00327976" w:rsidRDefault="00327976" w:rsidP="00327976">
      <w:pPr>
        <w:pStyle w:val="Nagwek2"/>
        <w:rPr>
          <w:rFonts w:cs="Calibri"/>
          <w:color w:val="000000" w:themeColor="text1"/>
          <w:sz w:val="22"/>
          <w:szCs w:val="22"/>
        </w:rPr>
      </w:pPr>
      <w:r w:rsidRPr="00327976">
        <w:rPr>
          <w:rFonts w:cs="Calibri"/>
          <w:color w:val="000000" w:themeColor="text1"/>
          <w:sz w:val="22"/>
          <w:szCs w:val="22"/>
        </w:rPr>
        <w:t xml:space="preserve">5. Piotr Szumowski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ostro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 xml:space="preserve"> o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kabaretach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 xml:space="preserve">.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Ruciński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odpowiada</w:t>
      </w:r>
      <w:proofErr w:type="spellEnd"/>
    </w:p>
    <w:p w14:paraId="07F541D0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 xml:space="preserve">Grzegorz </w:t>
      </w:r>
      <w:proofErr w:type="spellStart"/>
      <w:r w:rsidRPr="00327976">
        <w:rPr>
          <w:rFonts w:cs="Calibri"/>
          <w:b/>
          <w:color w:val="000000" w:themeColor="text1"/>
        </w:rPr>
        <w:t>Krychowiak</w:t>
      </w:r>
      <w:proofErr w:type="spellEnd"/>
      <w:r w:rsidRPr="00327976">
        <w:rPr>
          <w:rFonts w:cs="Calibri"/>
          <w:b/>
          <w:color w:val="000000" w:themeColor="text1"/>
        </w:rPr>
        <w:t>:</w:t>
      </w:r>
      <w:r w:rsidRPr="00327976">
        <w:rPr>
          <w:rFonts w:cs="Calibri"/>
          <w:color w:val="000000" w:themeColor="text1"/>
        </w:rPr>
        <w:t xml:space="preserve"> Piotr Szumowski powiedział w moim podcaście: „Nie chcieliśmy być tacy jak kabaret. Nie chcemy być, kurwa, tacy jak kabaret”. A potem padły jeszcze mocniejsze słowa. Skąd takie podejście?</w:t>
      </w:r>
    </w:p>
    <w:p w14:paraId="66EA6ACD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>Kacper Ruciński:</w:t>
      </w:r>
      <w:r w:rsidRPr="00327976">
        <w:rPr>
          <w:rFonts w:cs="Calibri"/>
          <w:color w:val="000000" w:themeColor="text1"/>
        </w:rPr>
        <w:t xml:space="preserve"> Ja nie mam takiego podejścia. Tym bardziej że ja z kabaretami żyłem za pan brat bardzo długo. W kabaretonach i różnych programach kabaretowych.</w:t>
      </w:r>
    </w:p>
    <w:p w14:paraId="4A103B0D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 xml:space="preserve">Grzegorz </w:t>
      </w:r>
      <w:proofErr w:type="spellStart"/>
      <w:r w:rsidRPr="00327976">
        <w:rPr>
          <w:rFonts w:cs="Calibri"/>
          <w:b/>
          <w:color w:val="000000" w:themeColor="text1"/>
        </w:rPr>
        <w:t>Krychowiak</w:t>
      </w:r>
      <w:proofErr w:type="spellEnd"/>
      <w:r w:rsidRPr="00327976">
        <w:rPr>
          <w:rFonts w:cs="Calibri"/>
          <w:b/>
          <w:color w:val="000000" w:themeColor="text1"/>
        </w:rPr>
        <w:t>:</w:t>
      </w:r>
      <w:r w:rsidRPr="00327976">
        <w:rPr>
          <w:rFonts w:cs="Calibri"/>
          <w:color w:val="000000" w:themeColor="text1"/>
        </w:rPr>
        <w:t xml:space="preserve"> Czyli kiedy on powiedział „Jebał cię pies”, to dotyczyło dokładnie ciebie?</w:t>
      </w:r>
    </w:p>
    <w:p w14:paraId="6BB62FDF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lastRenderedPageBreak/>
        <w:t>Kacper Ruciński:</w:t>
      </w:r>
      <w:r w:rsidRPr="00327976">
        <w:rPr>
          <w:rFonts w:cs="Calibri"/>
          <w:color w:val="000000" w:themeColor="text1"/>
        </w:rPr>
        <w:t xml:space="preserve"> Nie. Myślę, że sam Szumowski nie wie, kogo to dotyczyło. To są dwie różne rzeczy i nie można ich porównywać. Nie uważam, żeby kabaret był czymś super w tej chwili w Polsce, ale nie jest tak, że chcę, żeby kabarety zniknęły.</w:t>
      </w:r>
    </w:p>
    <w:p w14:paraId="47576929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color w:val="000000" w:themeColor="text1"/>
        </w:rPr>
        <w:t>Wszystko jest dla ludzi i każdy znajdzie coś dla siebie. Jeżeli jest popyt na kabaret w Polsce, to dlaczego miałoby go nie być?</w:t>
      </w:r>
    </w:p>
    <w:p w14:paraId="7F6A1A24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 xml:space="preserve">Grzegorz </w:t>
      </w:r>
      <w:proofErr w:type="spellStart"/>
      <w:r w:rsidRPr="00327976">
        <w:rPr>
          <w:rFonts w:cs="Calibri"/>
          <w:b/>
          <w:color w:val="000000" w:themeColor="text1"/>
        </w:rPr>
        <w:t>Krychowiak</w:t>
      </w:r>
      <w:proofErr w:type="spellEnd"/>
      <w:r w:rsidRPr="00327976">
        <w:rPr>
          <w:rFonts w:cs="Calibri"/>
          <w:b/>
          <w:color w:val="000000" w:themeColor="text1"/>
        </w:rPr>
        <w:t>:</w:t>
      </w:r>
      <w:r w:rsidRPr="00327976">
        <w:rPr>
          <w:rFonts w:cs="Calibri"/>
          <w:color w:val="000000" w:themeColor="text1"/>
        </w:rPr>
        <w:t xml:space="preserve"> Bardziej dyplomatycznie to powiedziałeś niż Piotrek.</w:t>
      </w:r>
    </w:p>
    <w:p w14:paraId="2479C586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>Kacper Ruciński:</w:t>
      </w:r>
      <w:r w:rsidRPr="00327976">
        <w:rPr>
          <w:rFonts w:cs="Calibri"/>
          <w:color w:val="000000" w:themeColor="text1"/>
        </w:rPr>
        <w:t xml:space="preserve"> Bo mam analityczny umysł.</w:t>
      </w:r>
    </w:p>
    <w:p w14:paraId="6E9B75A0" w14:textId="77777777" w:rsidR="00327976" w:rsidRPr="00327976" w:rsidRDefault="00327976" w:rsidP="00327976">
      <w:pPr>
        <w:pStyle w:val="Nagwek2"/>
        <w:rPr>
          <w:rFonts w:cs="Calibri"/>
          <w:color w:val="000000" w:themeColor="text1"/>
          <w:sz w:val="22"/>
          <w:szCs w:val="22"/>
        </w:rPr>
      </w:pPr>
      <w:r w:rsidRPr="00327976">
        <w:rPr>
          <w:rFonts w:cs="Calibri"/>
          <w:color w:val="000000" w:themeColor="text1"/>
          <w:sz w:val="22"/>
          <w:szCs w:val="22"/>
        </w:rPr>
        <w:t xml:space="preserve">6.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Kiedyś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ludzie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wychodzili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 xml:space="preserve"> z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jego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występów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>. „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Uważałem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 xml:space="preserve"> to za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sukces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>”</w:t>
      </w:r>
    </w:p>
    <w:p w14:paraId="5CFC740F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 xml:space="preserve">Grzegorz </w:t>
      </w:r>
      <w:proofErr w:type="spellStart"/>
      <w:r w:rsidRPr="00327976">
        <w:rPr>
          <w:rFonts w:cs="Calibri"/>
          <w:b/>
          <w:color w:val="000000" w:themeColor="text1"/>
        </w:rPr>
        <w:t>Krychowiak</w:t>
      </w:r>
      <w:proofErr w:type="spellEnd"/>
      <w:r w:rsidRPr="00327976">
        <w:rPr>
          <w:rFonts w:cs="Calibri"/>
          <w:b/>
          <w:color w:val="000000" w:themeColor="text1"/>
        </w:rPr>
        <w:t>:</w:t>
      </w:r>
      <w:r w:rsidRPr="00327976">
        <w:rPr>
          <w:rFonts w:cs="Calibri"/>
          <w:color w:val="000000" w:themeColor="text1"/>
        </w:rPr>
        <w:t xml:space="preserve"> Kiedy zaczynałeś ze stand-</w:t>
      </w:r>
      <w:proofErr w:type="spellStart"/>
      <w:r w:rsidRPr="00327976">
        <w:rPr>
          <w:rFonts w:cs="Calibri"/>
          <w:color w:val="000000" w:themeColor="text1"/>
        </w:rPr>
        <w:t>upem</w:t>
      </w:r>
      <w:proofErr w:type="spellEnd"/>
      <w:r w:rsidRPr="00327976">
        <w:rPr>
          <w:rFonts w:cs="Calibri"/>
          <w:color w:val="000000" w:themeColor="text1"/>
        </w:rPr>
        <w:t xml:space="preserve"> w Polsce, publiczność musiała być zaskoczona.</w:t>
      </w:r>
    </w:p>
    <w:p w14:paraId="5BFD43E1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>Kacper Ruciński:</w:t>
      </w:r>
      <w:r w:rsidRPr="00327976">
        <w:rPr>
          <w:rFonts w:cs="Calibri"/>
          <w:color w:val="000000" w:themeColor="text1"/>
        </w:rPr>
        <w:t xml:space="preserve"> Ludzie wychodzili z sali oburzeni. Chcieli zwrotów biletów, dzwonić na policję. To były lata 2009–2010.</w:t>
      </w:r>
    </w:p>
    <w:p w14:paraId="1E22062D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 xml:space="preserve">Grzegorz </w:t>
      </w:r>
      <w:proofErr w:type="spellStart"/>
      <w:r w:rsidRPr="00327976">
        <w:rPr>
          <w:rFonts w:cs="Calibri"/>
          <w:b/>
          <w:color w:val="000000" w:themeColor="text1"/>
        </w:rPr>
        <w:t>Krychowiak</w:t>
      </w:r>
      <w:proofErr w:type="spellEnd"/>
      <w:r w:rsidRPr="00327976">
        <w:rPr>
          <w:rFonts w:cs="Calibri"/>
          <w:b/>
          <w:color w:val="000000" w:themeColor="text1"/>
        </w:rPr>
        <w:t>:</w:t>
      </w:r>
      <w:r w:rsidRPr="00327976">
        <w:rPr>
          <w:rFonts w:cs="Calibri"/>
          <w:color w:val="000000" w:themeColor="text1"/>
        </w:rPr>
        <w:t xml:space="preserve"> I wtedy powiedziałeś sobie: „Przyhamuję”?</w:t>
      </w:r>
    </w:p>
    <w:p w14:paraId="1A53B45B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>Kacper Ruciński:</w:t>
      </w:r>
      <w:r w:rsidRPr="00327976">
        <w:rPr>
          <w:rFonts w:cs="Calibri"/>
          <w:color w:val="000000" w:themeColor="text1"/>
        </w:rPr>
        <w:t xml:space="preserve"> Nie. Uwielbiałem działać na emocje ludzi, wbić im szpilkę. Lubię, kiedy widz poprawia się w fotelu, bo nie do końca jest mu komfortowo.</w:t>
      </w:r>
    </w:p>
    <w:p w14:paraId="183ACFE4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color w:val="000000" w:themeColor="text1"/>
        </w:rPr>
        <w:t>Ja go z tego wyciągnę zaraz, ale ten moment, w którym nie jest komfortowo, uwielbiam. Dlatego kiedy ktoś nie wytrzymywał i wychodził, miałem takie: „Kurde, to jest pewnego rodzaju sukces”.</w:t>
      </w:r>
    </w:p>
    <w:p w14:paraId="23462696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 xml:space="preserve">Grzegorz </w:t>
      </w:r>
      <w:proofErr w:type="spellStart"/>
      <w:r w:rsidRPr="00327976">
        <w:rPr>
          <w:rFonts w:cs="Calibri"/>
          <w:b/>
          <w:color w:val="000000" w:themeColor="text1"/>
        </w:rPr>
        <w:t>Krychowiak</w:t>
      </w:r>
      <w:proofErr w:type="spellEnd"/>
      <w:r w:rsidRPr="00327976">
        <w:rPr>
          <w:rFonts w:cs="Calibri"/>
          <w:b/>
          <w:color w:val="000000" w:themeColor="text1"/>
        </w:rPr>
        <w:t>:</w:t>
      </w:r>
      <w:r w:rsidRPr="00327976">
        <w:rPr>
          <w:rFonts w:cs="Calibri"/>
          <w:color w:val="000000" w:themeColor="text1"/>
        </w:rPr>
        <w:t xml:space="preserve"> Ale dlaczego?</w:t>
      </w:r>
    </w:p>
    <w:p w14:paraId="55430A47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>Kacper Ruciński:</w:t>
      </w:r>
      <w:r w:rsidRPr="00327976">
        <w:rPr>
          <w:rFonts w:cs="Calibri"/>
          <w:color w:val="000000" w:themeColor="text1"/>
        </w:rPr>
        <w:t xml:space="preserve"> Ludzie nie byli gotowi na stand-up. Nikt ich do tego nie przyzwyczaił. Był kabaret, teściowa, ksiądz, a tu wychodzi typ i zaczyna mówić o seksie. Dla niektórych to było szokujące.</w:t>
      </w:r>
    </w:p>
    <w:p w14:paraId="07EE3211" w14:textId="77777777" w:rsidR="00327976" w:rsidRPr="00327976" w:rsidRDefault="00327976" w:rsidP="00327976">
      <w:pPr>
        <w:pStyle w:val="Nagwek2"/>
        <w:rPr>
          <w:rFonts w:cs="Calibri"/>
          <w:color w:val="000000" w:themeColor="text1"/>
          <w:sz w:val="22"/>
          <w:szCs w:val="22"/>
        </w:rPr>
      </w:pPr>
      <w:r w:rsidRPr="00327976">
        <w:rPr>
          <w:rFonts w:cs="Calibri"/>
          <w:color w:val="000000" w:themeColor="text1"/>
          <w:sz w:val="22"/>
          <w:szCs w:val="22"/>
        </w:rPr>
        <w:t xml:space="preserve">7.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Dzieciństwo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 xml:space="preserve">,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szykanowanie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i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zmiana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osobowości</w:t>
      </w:r>
      <w:proofErr w:type="spellEnd"/>
    </w:p>
    <w:p w14:paraId="58037BB5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 xml:space="preserve">Grzegorz </w:t>
      </w:r>
      <w:proofErr w:type="spellStart"/>
      <w:r w:rsidRPr="00327976">
        <w:rPr>
          <w:rFonts w:cs="Calibri"/>
          <w:b/>
          <w:color w:val="000000" w:themeColor="text1"/>
        </w:rPr>
        <w:t>Krychowiak</w:t>
      </w:r>
      <w:proofErr w:type="spellEnd"/>
      <w:r w:rsidRPr="00327976">
        <w:rPr>
          <w:rFonts w:cs="Calibri"/>
          <w:b/>
          <w:color w:val="000000" w:themeColor="text1"/>
        </w:rPr>
        <w:t>:</w:t>
      </w:r>
      <w:r w:rsidRPr="00327976">
        <w:rPr>
          <w:rFonts w:cs="Calibri"/>
          <w:color w:val="000000" w:themeColor="text1"/>
        </w:rPr>
        <w:t xml:space="preserve"> Mówiłeś, że jesteś introwertykiem. Kiedy postanowiłeś to zmienić?</w:t>
      </w:r>
    </w:p>
    <w:p w14:paraId="18ADBE2D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>Kacper Ruciński:</w:t>
      </w:r>
      <w:r w:rsidRPr="00327976">
        <w:rPr>
          <w:rFonts w:cs="Calibri"/>
          <w:color w:val="000000" w:themeColor="text1"/>
        </w:rPr>
        <w:t xml:space="preserve"> W podstawówce totalnie nie potrafiłem się odnaleźć ani ze sobą, ani ze środowiskiem. Wyparłem większość rzeczy z podstawówki. Idąc do szkoły średniej, postanowiłem, że zmienię siebie o sto osiemdziesiąt stopni.</w:t>
      </w:r>
    </w:p>
    <w:p w14:paraId="5C657BA5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color w:val="000000" w:themeColor="text1"/>
        </w:rPr>
        <w:t>Poszedłem do technikum hotelarskiego w Tczewie, mieszkając w Malborku. Specjalnie wybrałem inne miasto. I byłem już innym człowiekiem.</w:t>
      </w:r>
    </w:p>
    <w:p w14:paraId="3C4544BB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 xml:space="preserve">Grzegorz </w:t>
      </w:r>
      <w:proofErr w:type="spellStart"/>
      <w:r w:rsidRPr="00327976">
        <w:rPr>
          <w:rFonts w:cs="Calibri"/>
          <w:b/>
          <w:color w:val="000000" w:themeColor="text1"/>
        </w:rPr>
        <w:t>Krychowiak</w:t>
      </w:r>
      <w:proofErr w:type="spellEnd"/>
      <w:r w:rsidRPr="00327976">
        <w:rPr>
          <w:rFonts w:cs="Calibri"/>
          <w:b/>
          <w:color w:val="000000" w:themeColor="text1"/>
        </w:rPr>
        <w:t>:</w:t>
      </w:r>
      <w:r w:rsidRPr="00327976">
        <w:rPr>
          <w:rFonts w:cs="Calibri"/>
          <w:color w:val="000000" w:themeColor="text1"/>
        </w:rPr>
        <w:t xml:space="preserve"> Jak wyglądała ta metamorfoza?</w:t>
      </w:r>
    </w:p>
    <w:p w14:paraId="486A80F7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>Kacper Ruciński:</w:t>
      </w:r>
      <w:r w:rsidRPr="00327976">
        <w:rPr>
          <w:rFonts w:cs="Calibri"/>
          <w:color w:val="000000" w:themeColor="text1"/>
        </w:rPr>
        <w:t xml:space="preserve"> Zmieniłem miasto, środowisko, ludzi. Przyszedłem do technikum jako Kacper, którym chciałem być. Stałem się Kacprem, którego ludzie lubili i szanowali. Zacząłem żartować w klasie, byłem śmieszkiem.</w:t>
      </w:r>
    </w:p>
    <w:p w14:paraId="38E26510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color w:val="000000" w:themeColor="text1"/>
        </w:rPr>
        <w:t>Potem poszedłem na studia i jeszcze bardziej się zmieniłem. Chciałem być lepszym człowiekiem dla siebie. Ostatnią przemianą był stand-up. Na scenie mogłem być wreszcie dokładnie tym, kim chciałem być.</w:t>
      </w:r>
    </w:p>
    <w:p w14:paraId="604BEEC7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 xml:space="preserve">Grzegorz </w:t>
      </w:r>
      <w:proofErr w:type="spellStart"/>
      <w:r w:rsidRPr="00327976">
        <w:rPr>
          <w:rFonts w:cs="Calibri"/>
          <w:b/>
          <w:color w:val="000000" w:themeColor="text1"/>
        </w:rPr>
        <w:t>Krychowiak</w:t>
      </w:r>
      <w:proofErr w:type="spellEnd"/>
      <w:r w:rsidRPr="00327976">
        <w:rPr>
          <w:rFonts w:cs="Calibri"/>
          <w:b/>
          <w:color w:val="000000" w:themeColor="text1"/>
        </w:rPr>
        <w:t>:</w:t>
      </w:r>
      <w:r w:rsidRPr="00327976">
        <w:rPr>
          <w:rFonts w:cs="Calibri"/>
          <w:color w:val="000000" w:themeColor="text1"/>
        </w:rPr>
        <w:t xml:space="preserve"> Powiedziałeś kiedyś, że nie miałeś poczucia własnej wartości.</w:t>
      </w:r>
    </w:p>
    <w:p w14:paraId="5C142B92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lastRenderedPageBreak/>
        <w:t>Kacper Ruciński:</w:t>
      </w:r>
      <w:r w:rsidRPr="00327976">
        <w:rPr>
          <w:rFonts w:cs="Calibri"/>
          <w:color w:val="000000" w:themeColor="text1"/>
        </w:rPr>
        <w:t xml:space="preserve"> Byłem pizdą w podstawówce i to była pierwsza rzecz, którą musiałem zmienić w technikum.</w:t>
      </w:r>
    </w:p>
    <w:p w14:paraId="0CD873BB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color w:val="000000" w:themeColor="text1"/>
        </w:rPr>
        <w:t>Miałem w podstawówce gościa, który mnie szykanował, wyśmiewał się ze mnie. Po latach spotkałem go na dworcu w Malborku. Podszedł i powiedział: „Cześć, Kacper”. I ja w sekundę zmieniłem się w Kacpra z podstawówki.</w:t>
      </w:r>
    </w:p>
    <w:p w14:paraId="66DC91CA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color w:val="000000" w:themeColor="text1"/>
        </w:rPr>
        <w:t>Wróciłem do domu i pomyślałem: „Ja pierdolę, co się ze mną dzieje? Przecież ja taki już nie jestem”. Zakopałem tego Kacpra z podstawówki głęboko, ale nie na tyle, żeby się nie odkopał.</w:t>
      </w:r>
    </w:p>
    <w:p w14:paraId="36D1EFD0" w14:textId="77777777" w:rsidR="00327976" w:rsidRPr="00327976" w:rsidRDefault="00327976" w:rsidP="00327976">
      <w:pPr>
        <w:pStyle w:val="Nagwek2"/>
        <w:rPr>
          <w:rFonts w:cs="Calibri"/>
          <w:color w:val="000000" w:themeColor="text1"/>
          <w:sz w:val="22"/>
          <w:szCs w:val="22"/>
        </w:rPr>
      </w:pPr>
      <w:r w:rsidRPr="00327976">
        <w:rPr>
          <w:rFonts w:cs="Calibri"/>
          <w:color w:val="000000" w:themeColor="text1"/>
          <w:sz w:val="22"/>
          <w:szCs w:val="22"/>
        </w:rPr>
        <w:t xml:space="preserve">8.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Wygrał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 xml:space="preserve"> 100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tysięcy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złotych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i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chciał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oddać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wszystko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Abelardowi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 xml:space="preserve"> Gizie</w:t>
      </w:r>
    </w:p>
    <w:p w14:paraId="2EE9DAF3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 xml:space="preserve">Grzegorz </w:t>
      </w:r>
      <w:proofErr w:type="spellStart"/>
      <w:r w:rsidRPr="00327976">
        <w:rPr>
          <w:rFonts w:cs="Calibri"/>
          <w:b/>
          <w:color w:val="000000" w:themeColor="text1"/>
        </w:rPr>
        <w:t>Krychowiak</w:t>
      </w:r>
      <w:proofErr w:type="spellEnd"/>
      <w:r w:rsidRPr="00327976">
        <w:rPr>
          <w:rFonts w:cs="Calibri"/>
          <w:b/>
          <w:color w:val="000000" w:themeColor="text1"/>
        </w:rPr>
        <w:t>:</w:t>
      </w:r>
      <w:r w:rsidRPr="00327976">
        <w:rPr>
          <w:rFonts w:cs="Calibri"/>
          <w:color w:val="000000" w:themeColor="text1"/>
        </w:rPr>
        <w:t xml:space="preserve"> Ile miałeś lat, kiedy wygrałeś sto tysięcy złotych?</w:t>
      </w:r>
    </w:p>
    <w:p w14:paraId="5C8174B1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>Kacper Ruciński:</w:t>
      </w:r>
      <w:r w:rsidRPr="00327976">
        <w:rPr>
          <w:rFonts w:cs="Calibri"/>
          <w:color w:val="000000" w:themeColor="text1"/>
        </w:rPr>
        <w:t xml:space="preserve"> Dwadzieścia trzy chyba. Był teleturniej w telewizji Puls „Czy jesteś mądrzejszy od piątoklasisty?”. Zgłosiłem się i wygrałem sto tysięcy. Odpowiedziałem na wszystkie dziesięć pytań.</w:t>
      </w:r>
    </w:p>
    <w:p w14:paraId="6D669106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color w:val="000000" w:themeColor="text1"/>
        </w:rPr>
        <w:t>To był 2008 rok. Kolosalne pieniądze dla mnie jako studenta.</w:t>
      </w:r>
    </w:p>
    <w:p w14:paraId="12D69482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 xml:space="preserve">Grzegorz </w:t>
      </w:r>
      <w:proofErr w:type="spellStart"/>
      <w:r w:rsidRPr="00327976">
        <w:rPr>
          <w:rFonts w:cs="Calibri"/>
          <w:b/>
          <w:color w:val="000000" w:themeColor="text1"/>
        </w:rPr>
        <w:t>Krychowiak</w:t>
      </w:r>
      <w:proofErr w:type="spellEnd"/>
      <w:r w:rsidRPr="00327976">
        <w:rPr>
          <w:rFonts w:cs="Calibri"/>
          <w:b/>
          <w:color w:val="000000" w:themeColor="text1"/>
        </w:rPr>
        <w:t>:</w:t>
      </w:r>
      <w:r w:rsidRPr="00327976">
        <w:rPr>
          <w:rFonts w:cs="Calibri"/>
          <w:color w:val="000000" w:themeColor="text1"/>
        </w:rPr>
        <w:t xml:space="preserve"> I co zrobiłeś z pieniędzmi?</w:t>
      </w:r>
    </w:p>
    <w:p w14:paraId="4D0C067C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>Kacper Ruciński:</w:t>
      </w:r>
      <w:r w:rsidRPr="00327976">
        <w:rPr>
          <w:rFonts w:cs="Calibri"/>
          <w:color w:val="000000" w:themeColor="text1"/>
        </w:rPr>
        <w:t xml:space="preserve"> Kupiłem pierwsze auto, laptopa. Bratu zrobiłem </w:t>
      </w:r>
      <w:proofErr w:type="gramStart"/>
      <w:r w:rsidRPr="00327976">
        <w:rPr>
          <w:rFonts w:cs="Calibri"/>
          <w:color w:val="000000" w:themeColor="text1"/>
        </w:rPr>
        <w:t>fajny</w:t>
      </w:r>
      <w:proofErr w:type="gramEnd"/>
      <w:r w:rsidRPr="00327976">
        <w:rPr>
          <w:rFonts w:cs="Calibri"/>
          <w:color w:val="000000" w:themeColor="text1"/>
        </w:rPr>
        <w:t xml:space="preserve"> prezent na osiemnastkę. Ale najpierw chciałem całe te pieniądze dać Abelardowi na film.</w:t>
      </w:r>
    </w:p>
    <w:p w14:paraId="616192EB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 xml:space="preserve">Grzegorz </w:t>
      </w:r>
      <w:proofErr w:type="spellStart"/>
      <w:r w:rsidRPr="00327976">
        <w:rPr>
          <w:rFonts w:cs="Calibri"/>
          <w:b/>
          <w:color w:val="000000" w:themeColor="text1"/>
        </w:rPr>
        <w:t>Krychowiak</w:t>
      </w:r>
      <w:proofErr w:type="spellEnd"/>
      <w:r w:rsidRPr="00327976">
        <w:rPr>
          <w:rFonts w:cs="Calibri"/>
          <w:b/>
          <w:color w:val="000000" w:themeColor="text1"/>
        </w:rPr>
        <w:t>:</w:t>
      </w:r>
      <w:r w:rsidRPr="00327976">
        <w:rPr>
          <w:rFonts w:cs="Calibri"/>
          <w:color w:val="000000" w:themeColor="text1"/>
        </w:rPr>
        <w:t xml:space="preserve"> Całe sto tysięcy?</w:t>
      </w:r>
    </w:p>
    <w:p w14:paraId="774E3355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>Kacper Ruciński:</w:t>
      </w:r>
      <w:r w:rsidRPr="00327976">
        <w:rPr>
          <w:rFonts w:cs="Calibri"/>
          <w:color w:val="000000" w:themeColor="text1"/>
        </w:rPr>
        <w:t xml:space="preserve"> Tak się zaczęła nasza przyjaźń. Ale nie wziął. Powiedział: „Stary, nie wezmę tych pieniędzy. To jest za duża odpowiedzialność. To są wszystkie twoje pieniądze”.</w:t>
      </w:r>
    </w:p>
    <w:p w14:paraId="0E144EA6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 xml:space="preserve">Grzegorz </w:t>
      </w:r>
      <w:proofErr w:type="spellStart"/>
      <w:r w:rsidRPr="00327976">
        <w:rPr>
          <w:rFonts w:cs="Calibri"/>
          <w:b/>
          <w:color w:val="000000" w:themeColor="text1"/>
        </w:rPr>
        <w:t>Krychowiak</w:t>
      </w:r>
      <w:proofErr w:type="spellEnd"/>
      <w:r w:rsidRPr="00327976">
        <w:rPr>
          <w:rFonts w:cs="Calibri"/>
          <w:b/>
          <w:color w:val="000000" w:themeColor="text1"/>
        </w:rPr>
        <w:t>:</w:t>
      </w:r>
      <w:r w:rsidRPr="00327976">
        <w:rPr>
          <w:rFonts w:cs="Calibri"/>
          <w:color w:val="000000" w:themeColor="text1"/>
        </w:rPr>
        <w:t xml:space="preserve"> Z perspektywy czasu nie uważasz, że to była dziwna decyzja?</w:t>
      </w:r>
    </w:p>
    <w:p w14:paraId="3C19F911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>Kacper Ruciński:</w:t>
      </w:r>
      <w:r w:rsidRPr="00327976">
        <w:rPr>
          <w:rFonts w:cs="Calibri"/>
          <w:color w:val="000000" w:themeColor="text1"/>
        </w:rPr>
        <w:t xml:space="preserve"> Bardzo dziwna. Ale byłem wielkim fanem jego talentu. Chciałem, żeby zrobił film. Ostatecznie zrobił „Swing”, w którym zagrałem główną rolę. Bez moich pieniędzy.</w:t>
      </w:r>
    </w:p>
    <w:p w14:paraId="4B74D4F2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color w:val="000000" w:themeColor="text1"/>
        </w:rPr>
        <w:t>A za te pieniądze żyłem sobie cztery lata jak król.</w:t>
      </w:r>
    </w:p>
    <w:p w14:paraId="5C1A2499" w14:textId="77777777" w:rsidR="00327976" w:rsidRPr="00327976" w:rsidRDefault="00327976" w:rsidP="00327976">
      <w:pPr>
        <w:pStyle w:val="Nagwek2"/>
        <w:rPr>
          <w:rFonts w:cs="Calibri"/>
          <w:color w:val="000000" w:themeColor="text1"/>
          <w:sz w:val="22"/>
          <w:szCs w:val="22"/>
        </w:rPr>
      </w:pPr>
      <w:r w:rsidRPr="00327976">
        <w:rPr>
          <w:rFonts w:cs="Calibri"/>
          <w:color w:val="000000" w:themeColor="text1"/>
          <w:sz w:val="22"/>
          <w:szCs w:val="22"/>
        </w:rPr>
        <w:t xml:space="preserve">9.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Żona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Kacpra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 xml:space="preserve"> Rucińskiego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i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intymne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żarty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 xml:space="preserve"> ze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sceny</w:t>
      </w:r>
      <w:proofErr w:type="spellEnd"/>
    </w:p>
    <w:p w14:paraId="71FAF5DE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 xml:space="preserve">Grzegorz </w:t>
      </w:r>
      <w:proofErr w:type="spellStart"/>
      <w:r w:rsidRPr="00327976">
        <w:rPr>
          <w:rFonts w:cs="Calibri"/>
          <w:b/>
          <w:color w:val="000000" w:themeColor="text1"/>
        </w:rPr>
        <w:t>Krychowiak</w:t>
      </w:r>
      <w:proofErr w:type="spellEnd"/>
      <w:r w:rsidRPr="00327976">
        <w:rPr>
          <w:rFonts w:cs="Calibri"/>
          <w:b/>
          <w:color w:val="000000" w:themeColor="text1"/>
        </w:rPr>
        <w:t>:</w:t>
      </w:r>
      <w:r w:rsidRPr="00327976">
        <w:rPr>
          <w:rFonts w:cs="Calibri"/>
          <w:color w:val="000000" w:themeColor="text1"/>
        </w:rPr>
        <w:t xml:space="preserve"> Słyszałem na widowni: „Nie chciałbym być jego żoną albo partnerką”. Opowiadasz bardzo intymne rzeczy. Nie ma pretensji, kiedy wracasz do domu?</w:t>
      </w:r>
    </w:p>
    <w:p w14:paraId="43B74241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>Kacper Ruciński:</w:t>
      </w:r>
      <w:r w:rsidRPr="00327976">
        <w:rPr>
          <w:rFonts w:cs="Calibri"/>
          <w:color w:val="000000" w:themeColor="text1"/>
        </w:rPr>
        <w:t xml:space="preserve"> Jakieś małe są. Jest żal, że dlaczego tyle o niej mówię i że ludzie teraz jej nie lubią. A ja mówię: „To nie jest tak, że ludzie cię nie lubią. Ludzie mnie nie lubią, jak ja o tobie opowiadam, bo to ja w tych historiach jestem gnojem, głąbem, prymitywem”.</w:t>
      </w:r>
    </w:p>
    <w:p w14:paraId="68759426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 xml:space="preserve">Grzegorz </w:t>
      </w:r>
      <w:proofErr w:type="spellStart"/>
      <w:r w:rsidRPr="00327976">
        <w:rPr>
          <w:rFonts w:cs="Calibri"/>
          <w:b/>
          <w:color w:val="000000" w:themeColor="text1"/>
        </w:rPr>
        <w:t>Krychowiak</w:t>
      </w:r>
      <w:proofErr w:type="spellEnd"/>
      <w:r w:rsidRPr="00327976">
        <w:rPr>
          <w:rFonts w:cs="Calibri"/>
          <w:b/>
          <w:color w:val="000000" w:themeColor="text1"/>
        </w:rPr>
        <w:t>:</w:t>
      </w:r>
      <w:r w:rsidRPr="00327976">
        <w:rPr>
          <w:rFonts w:cs="Calibri"/>
          <w:color w:val="000000" w:themeColor="text1"/>
        </w:rPr>
        <w:t xml:space="preserve"> Czy macie jakieś zasady?</w:t>
      </w:r>
    </w:p>
    <w:p w14:paraId="01C15C29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>Kacper Ruciński:</w:t>
      </w:r>
      <w:r w:rsidRPr="00327976">
        <w:rPr>
          <w:rFonts w:cs="Calibri"/>
          <w:color w:val="000000" w:themeColor="text1"/>
        </w:rPr>
        <w:t xml:space="preserve"> Nie ma regulaminu. Mam czasem rozmowy z żoną, którą bardzo serdecznie pozdrawiam. Dla mnie jest cudowną kobietą. Tylko jak wyjdę i powiem: „Słuchajcie, moja żona jest cudowną kobietą”, to ludzie powiedzą: „</w:t>
      </w:r>
      <w:proofErr w:type="spellStart"/>
      <w:r w:rsidRPr="00327976">
        <w:rPr>
          <w:rFonts w:cs="Calibri"/>
          <w:color w:val="000000" w:themeColor="text1"/>
        </w:rPr>
        <w:t>Okej</w:t>
      </w:r>
      <w:proofErr w:type="spellEnd"/>
      <w:r w:rsidRPr="00327976">
        <w:rPr>
          <w:rFonts w:cs="Calibri"/>
          <w:color w:val="000000" w:themeColor="text1"/>
        </w:rPr>
        <w:t>. I co?”.</w:t>
      </w:r>
    </w:p>
    <w:p w14:paraId="71F94903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color w:val="000000" w:themeColor="text1"/>
        </w:rPr>
        <w:lastRenderedPageBreak/>
        <w:t>Staram się, żeby żarty były mocne, dotykały pewnych spraw i emocji. Równie dobrze mógłbym mówić, że kobiety tak mają. Ale wolę mówić, że moja żona tak ma, bo żart jest mocniejszy.</w:t>
      </w:r>
    </w:p>
    <w:p w14:paraId="0372FA2C" w14:textId="77777777" w:rsidR="00327976" w:rsidRPr="00327976" w:rsidRDefault="00327976" w:rsidP="00327976">
      <w:pPr>
        <w:pStyle w:val="Nagwek2"/>
        <w:rPr>
          <w:rFonts w:cs="Calibri"/>
          <w:color w:val="000000" w:themeColor="text1"/>
          <w:sz w:val="22"/>
          <w:szCs w:val="22"/>
        </w:rPr>
      </w:pPr>
      <w:r w:rsidRPr="00327976">
        <w:rPr>
          <w:rFonts w:cs="Calibri"/>
          <w:color w:val="000000" w:themeColor="text1"/>
          <w:sz w:val="22"/>
          <w:szCs w:val="22"/>
        </w:rPr>
        <w:t xml:space="preserve">10.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Dlaczego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 xml:space="preserve"> w stand-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upie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 xml:space="preserve"> jest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tak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mało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kobiet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>?</w:t>
      </w:r>
    </w:p>
    <w:p w14:paraId="6CF41AC3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 xml:space="preserve">Grzegorz </w:t>
      </w:r>
      <w:proofErr w:type="spellStart"/>
      <w:r w:rsidRPr="00327976">
        <w:rPr>
          <w:rFonts w:cs="Calibri"/>
          <w:b/>
          <w:color w:val="000000" w:themeColor="text1"/>
        </w:rPr>
        <w:t>Krychowiak</w:t>
      </w:r>
      <w:proofErr w:type="spellEnd"/>
      <w:r w:rsidRPr="00327976">
        <w:rPr>
          <w:rFonts w:cs="Calibri"/>
          <w:b/>
          <w:color w:val="000000" w:themeColor="text1"/>
        </w:rPr>
        <w:t>:</w:t>
      </w:r>
      <w:r w:rsidRPr="00327976">
        <w:rPr>
          <w:rFonts w:cs="Calibri"/>
          <w:color w:val="000000" w:themeColor="text1"/>
        </w:rPr>
        <w:t xml:space="preserve"> Dlaczego na dziewięciu komików przypada jedna kobieta?</w:t>
      </w:r>
    </w:p>
    <w:p w14:paraId="6BB38E31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>Kacper Ruciński:</w:t>
      </w:r>
      <w:r w:rsidRPr="00327976">
        <w:rPr>
          <w:rFonts w:cs="Calibri"/>
          <w:color w:val="000000" w:themeColor="text1"/>
        </w:rPr>
        <w:t xml:space="preserve"> Bo kobiety mają o wiele mniejszą potrzebę bycia śmiesznym w pomieszczeniu niż </w:t>
      </w:r>
      <w:proofErr w:type="gramStart"/>
      <w:r w:rsidRPr="00327976">
        <w:rPr>
          <w:rFonts w:cs="Calibri"/>
          <w:color w:val="000000" w:themeColor="text1"/>
        </w:rPr>
        <w:t>faceci</w:t>
      </w:r>
      <w:proofErr w:type="gramEnd"/>
      <w:r w:rsidRPr="00327976">
        <w:rPr>
          <w:rFonts w:cs="Calibri"/>
          <w:color w:val="000000" w:themeColor="text1"/>
        </w:rPr>
        <w:t xml:space="preserve">. No i są mniej śmieszne niż </w:t>
      </w:r>
      <w:proofErr w:type="gramStart"/>
      <w:r w:rsidRPr="00327976">
        <w:rPr>
          <w:rFonts w:cs="Calibri"/>
          <w:color w:val="000000" w:themeColor="text1"/>
        </w:rPr>
        <w:t>faceci</w:t>
      </w:r>
      <w:proofErr w:type="gramEnd"/>
      <w:r w:rsidRPr="00327976">
        <w:rPr>
          <w:rFonts w:cs="Calibri"/>
          <w:color w:val="000000" w:themeColor="text1"/>
        </w:rPr>
        <w:t>. Żartuję! Żartuję!</w:t>
      </w:r>
    </w:p>
    <w:p w14:paraId="6262E89B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color w:val="000000" w:themeColor="text1"/>
        </w:rPr>
        <w:t>Ale jak zrobisz rolkę, gdzie ja to mówię i nie ma tam „żartuję”, które powiedziałem za chwilę...</w:t>
      </w:r>
    </w:p>
    <w:p w14:paraId="0782776D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color w:val="000000" w:themeColor="text1"/>
        </w:rPr>
        <w:t>Wydaje mi się, że kobiety rzadziej próbują swoich sił w stand-</w:t>
      </w:r>
      <w:proofErr w:type="spellStart"/>
      <w:r w:rsidRPr="00327976">
        <w:rPr>
          <w:rFonts w:cs="Calibri"/>
          <w:color w:val="000000" w:themeColor="text1"/>
        </w:rPr>
        <w:t>upie</w:t>
      </w:r>
      <w:proofErr w:type="spellEnd"/>
      <w:r w:rsidRPr="00327976">
        <w:rPr>
          <w:rFonts w:cs="Calibri"/>
          <w:color w:val="000000" w:themeColor="text1"/>
        </w:rPr>
        <w:t xml:space="preserve">. My, </w:t>
      </w:r>
      <w:proofErr w:type="gramStart"/>
      <w:r w:rsidRPr="00327976">
        <w:rPr>
          <w:rFonts w:cs="Calibri"/>
          <w:color w:val="000000" w:themeColor="text1"/>
        </w:rPr>
        <w:t>faceci</w:t>
      </w:r>
      <w:proofErr w:type="gramEnd"/>
      <w:r w:rsidRPr="00327976">
        <w:rPr>
          <w:rFonts w:cs="Calibri"/>
          <w:color w:val="000000" w:themeColor="text1"/>
        </w:rPr>
        <w:t>, mamy potrzebę brylowania, bycia na piedestale, imponowania.</w:t>
      </w:r>
    </w:p>
    <w:p w14:paraId="332C4067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 xml:space="preserve">Grzegorz </w:t>
      </w:r>
      <w:proofErr w:type="spellStart"/>
      <w:r w:rsidRPr="00327976">
        <w:rPr>
          <w:rFonts w:cs="Calibri"/>
          <w:b/>
          <w:color w:val="000000" w:themeColor="text1"/>
        </w:rPr>
        <w:t>Krychowiak</w:t>
      </w:r>
      <w:proofErr w:type="spellEnd"/>
      <w:r w:rsidRPr="00327976">
        <w:rPr>
          <w:rFonts w:cs="Calibri"/>
          <w:b/>
          <w:color w:val="000000" w:themeColor="text1"/>
        </w:rPr>
        <w:t>:</w:t>
      </w:r>
      <w:r w:rsidRPr="00327976">
        <w:rPr>
          <w:rFonts w:cs="Calibri"/>
          <w:color w:val="000000" w:themeColor="text1"/>
        </w:rPr>
        <w:t xml:space="preserve"> A Wiola Walaszczyk?</w:t>
      </w:r>
    </w:p>
    <w:p w14:paraId="43AF84E9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>Kacper Ruciński:</w:t>
      </w:r>
      <w:r w:rsidRPr="00327976">
        <w:rPr>
          <w:rFonts w:cs="Calibri"/>
          <w:color w:val="000000" w:themeColor="text1"/>
        </w:rPr>
        <w:t xml:space="preserve"> Ona jest bardzo mocna. Najmocniejsza, jeżeli chodzi o rodzaj żartów. Potrafi być bardziej wulgarna niż </w:t>
      </w:r>
      <w:proofErr w:type="gramStart"/>
      <w:r w:rsidRPr="00327976">
        <w:rPr>
          <w:rFonts w:cs="Calibri"/>
          <w:color w:val="000000" w:themeColor="text1"/>
        </w:rPr>
        <w:t>faceci</w:t>
      </w:r>
      <w:proofErr w:type="gramEnd"/>
      <w:r w:rsidRPr="00327976">
        <w:rPr>
          <w:rFonts w:cs="Calibri"/>
          <w:color w:val="000000" w:themeColor="text1"/>
        </w:rPr>
        <w:t>, którzy obok niej występują.</w:t>
      </w:r>
    </w:p>
    <w:p w14:paraId="3F8AC226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color w:val="000000" w:themeColor="text1"/>
        </w:rPr>
        <w:t>Ona ma wrogów i zwolenników. Budzi emocje, dzieli widownię. Jedni powiedzą, że to skandaliczne, że kobieta takie rzeczy mówi, a inni: „Dlaczego nie? Kobieta nie może mówić takich rzeczy, bo co?”.</w:t>
      </w:r>
    </w:p>
    <w:p w14:paraId="49470E09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color w:val="000000" w:themeColor="text1"/>
        </w:rPr>
        <w:t>Uważam, że Wiola robi bardzo dużą robotę dla kobiet. Pokazuje, że mogą się bawić tak samo jak mężczyźni.</w:t>
      </w:r>
    </w:p>
    <w:p w14:paraId="45F24E21" w14:textId="77777777" w:rsidR="00327976" w:rsidRPr="00327976" w:rsidRDefault="00327976" w:rsidP="00327976">
      <w:pPr>
        <w:pStyle w:val="Nagwek2"/>
        <w:rPr>
          <w:rFonts w:cs="Calibri"/>
          <w:color w:val="000000" w:themeColor="text1"/>
          <w:sz w:val="22"/>
          <w:szCs w:val="22"/>
        </w:rPr>
      </w:pPr>
      <w:r w:rsidRPr="00327976">
        <w:rPr>
          <w:rFonts w:cs="Calibri"/>
          <w:color w:val="000000" w:themeColor="text1"/>
          <w:sz w:val="22"/>
          <w:szCs w:val="22"/>
        </w:rPr>
        <w:t xml:space="preserve">11. Co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dzieje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się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 xml:space="preserve"> po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zejściu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 xml:space="preserve"> ze </w:t>
      </w:r>
      <w:proofErr w:type="spellStart"/>
      <w:r w:rsidRPr="00327976">
        <w:rPr>
          <w:rFonts w:cs="Calibri"/>
          <w:color w:val="000000" w:themeColor="text1"/>
          <w:sz w:val="22"/>
          <w:szCs w:val="22"/>
        </w:rPr>
        <w:t>sceny</w:t>
      </w:r>
      <w:proofErr w:type="spellEnd"/>
      <w:r w:rsidRPr="00327976">
        <w:rPr>
          <w:rFonts w:cs="Calibri"/>
          <w:color w:val="000000" w:themeColor="text1"/>
          <w:sz w:val="22"/>
          <w:szCs w:val="22"/>
        </w:rPr>
        <w:t>?</w:t>
      </w:r>
    </w:p>
    <w:p w14:paraId="7BAC202D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 xml:space="preserve">Grzegorz </w:t>
      </w:r>
      <w:proofErr w:type="spellStart"/>
      <w:r w:rsidRPr="00327976">
        <w:rPr>
          <w:rFonts w:cs="Calibri"/>
          <w:b/>
          <w:color w:val="000000" w:themeColor="text1"/>
        </w:rPr>
        <w:t>Krychowiak</w:t>
      </w:r>
      <w:proofErr w:type="spellEnd"/>
      <w:r w:rsidRPr="00327976">
        <w:rPr>
          <w:rFonts w:cs="Calibri"/>
          <w:b/>
          <w:color w:val="000000" w:themeColor="text1"/>
        </w:rPr>
        <w:t>:</w:t>
      </w:r>
      <w:r w:rsidRPr="00327976">
        <w:rPr>
          <w:rFonts w:cs="Calibri"/>
          <w:color w:val="000000" w:themeColor="text1"/>
        </w:rPr>
        <w:t xml:space="preserve"> Mówiłeś o momencie, kiedy schodzisz ze sceny, adrenalina spada i przychodzi spokój. To trudne?</w:t>
      </w:r>
    </w:p>
    <w:p w14:paraId="155B5689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>Kacper Ruciński:</w:t>
      </w:r>
      <w:r w:rsidRPr="00327976">
        <w:rPr>
          <w:rFonts w:cs="Calibri"/>
          <w:color w:val="000000" w:themeColor="text1"/>
        </w:rPr>
        <w:t xml:space="preserve"> Kiedyś było trudniej, ale teraz nauczyłem się to normalizować.</w:t>
      </w:r>
    </w:p>
    <w:p w14:paraId="6C1386BB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 xml:space="preserve">Grzegorz </w:t>
      </w:r>
      <w:proofErr w:type="spellStart"/>
      <w:r w:rsidRPr="00327976">
        <w:rPr>
          <w:rFonts w:cs="Calibri"/>
          <w:b/>
          <w:color w:val="000000" w:themeColor="text1"/>
        </w:rPr>
        <w:t>Krychowiak</w:t>
      </w:r>
      <w:proofErr w:type="spellEnd"/>
      <w:r w:rsidRPr="00327976">
        <w:rPr>
          <w:rFonts w:cs="Calibri"/>
          <w:b/>
          <w:color w:val="000000" w:themeColor="text1"/>
        </w:rPr>
        <w:t>:</w:t>
      </w:r>
      <w:r w:rsidRPr="00327976">
        <w:rPr>
          <w:rFonts w:cs="Calibri"/>
          <w:color w:val="000000" w:themeColor="text1"/>
        </w:rPr>
        <w:t xml:space="preserve"> W piłce nożnej mamy podobnie. Po meczu adrenalina jest tak duża, że kładziemy się spać o czwartej, piątej nad ranem.</w:t>
      </w:r>
    </w:p>
    <w:p w14:paraId="4424A048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>Kacper Ruciński:</w:t>
      </w:r>
      <w:r w:rsidRPr="00327976">
        <w:rPr>
          <w:rFonts w:cs="Calibri"/>
          <w:color w:val="000000" w:themeColor="text1"/>
        </w:rPr>
        <w:t xml:space="preserve"> A próbowaliście nie pić?</w:t>
      </w:r>
    </w:p>
    <w:p w14:paraId="4C25B6CF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 xml:space="preserve">Grzegorz </w:t>
      </w:r>
      <w:proofErr w:type="spellStart"/>
      <w:r w:rsidRPr="00327976">
        <w:rPr>
          <w:rFonts w:cs="Calibri"/>
          <w:b/>
          <w:color w:val="000000" w:themeColor="text1"/>
        </w:rPr>
        <w:t>Krychowiak</w:t>
      </w:r>
      <w:proofErr w:type="spellEnd"/>
      <w:r w:rsidRPr="00327976">
        <w:rPr>
          <w:rFonts w:cs="Calibri"/>
          <w:b/>
          <w:color w:val="000000" w:themeColor="text1"/>
        </w:rPr>
        <w:t>:</w:t>
      </w:r>
      <w:r w:rsidRPr="00327976">
        <w:rPr>
          <w:rFonts w:cs="Calibri"/>
          <w:color w:val="000000" w:themeColor="text1"/>
        </w:rPr>
        <w:t xml:space="preserve"> Właśnie chciałem wyprzedzić. To się nie wiąże z tymi rzeczami.</w:t>
      </w:r>
    </w:p>
    <w:p w14:paraId="5DE2F612" w14:textId="77777777" w:rsidR="00327976" w:rsidRPr="00327976" w:rsidRDefault="00327976" w:rsidP="00327976">
      <w:pPr>
        <w:rPr>
          <w:rFonts w:cs="Calibri"/>
          <w:color w:val="000000" w:themeColor="text1"/>
        </w:rPr>
      </w:pPr>
      <w:r w:rsidRPr="00327976">
        <w:rPr>
          <w:rFonts w:cs="Calibri"/>
          <w:b/>
          <w:color w:val="000000" w:themeColor="text1"/>
        </w:rPr>
        <w:t>Kacper Ruciński:</w:t>
      </w:r>
      <w:r w:rsidRPr="00327976">
        <w:rPr>
          <w:rFonts w:cs="Calibri"/>
          <w:color w:val="000000" w:themeColor="text1"/>
        </w:rPr>
        <w:t xml:space="preserve"> Alkohol dla komików często jest nagrodą po dobrze wykonanej robocie, po tej adrenalinie, która zaczyna schodzić.</w:t>
      </w:r>
    </w:p>
    <w:p w14:paraId="2A3CFA8A" w14:textId="405D1BD3" w:rsidR="00905488" w:rsidRPr="00327976" w:rsidRDefault="00905488" w:rsidP="00905488">
      <w:pPr>
        <w:spacing w:before="100" w:beforeAutospacing="1" w:after="100" w:afterAutospacing="1" w:line="240" w:lineRule="auto"/>
        <w:rPr>
          <w:rFonts w:eastAsia="Times New Roman" w:cs="Calibri"/>
          <w:color w:val="000000" w:themeColor="text1"/>
          <w:lang w:eastAsia="pl-PL"/>
        </w:rPr>
      </w:pPr>
    </w:p>
    <w:sectPr w:rsidR="00905488" w:rsidRPr="00327976" w:rsidSect="00F92223">
      <w:headerReference w:type="default" r:id="rId6"/>
      <w:footerReference w:type="default" r:id="rId7"/>
      <w:pgSz w:w="11906" w:h="16838" w:code="9"/>
      <w:pgMar w:top="2835" w:right="851" w:bottom="1701" w:left="851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FD9F1" w14:textId="77777777" w:rsidR="001849BD" w:rsidRDefault="001849BD" w:rsidP="00F92223">
      <w:pPr>
        <w:spacing w:after="0" w:line="240" w:lineRule="auto"/>
      </w:pPr>
      <w:r>
        <w:separator/>
      </w:r>
    </w:p>
  </w:endnote>
  <w:endnote w:type="continuationSeparator" w:id="0">
    <w:p w14:paraId="3BEE2831" w14:textId="77777777" w:rsidR="001849BD" w:rsidRDefault="001849BD" w:rsidP="00F92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FB9A0" w14:textId="77777777" w:rsidR="00F92223" w:rsidRDefault="001849BD" w:rsidP="00F92223">
    <w:pPr>
      <w:pStyle w:val="Stopka"/>
      <w:jc w:val="center"/>
    </w:pPr>
    <w:r>
      <w:rPr>
        <w:noProof/>
        <w:lang w:eastAsia="pl-PL"/>
      </w:rPr>
      <w:pict w14:anchorId="4A81F93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2" o:spid="_x0000_i1026" type="#_x0000_t75" style="width:510pt;height:16pt;visibility:visible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30EED" w14:textId="77777777" w:rsidR="001849BD" w:rsidRDefault="001849BD" w:rsidP="00F92223">
      <w:pPr>
        <w:spacing w:after="0" w:line="240" w:lineRule="auto"/>
      </w:pPr>
      <w:r>
        <w:separator/>
      </w:r>
    </w:p>
  </w:footnote>
  <w:footnote w:type="continuationSeparator" w:id="0">
    <w:p w14:paraId="05157C18" w14:textId="77777777" w:rsidR="001849BD" w:rsidRDefault="001849BD" w:rsidP="00F92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E99BD" w14:textId="77777777" w:rsidR="00F92223" w:rsidRDefault="001849BD">
    <w:pPr>
      <w:pStyle w:val="Nagwek"/>
    </w:pPr>
    <w:r>
      <w:rPr>
        <w:noProof/>
        <w:lang w:eastAsia="pl-PL"/>
      </w:rPr>
      <w:pict w14:anchorId="5C6C86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i1025" type="#_x0000_t75" style="width:510.5pt;height:1in;visibility:visible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3B21"/>
    <w:rsid w:val="000C3B21"/>
    <w:rsid w:val="000E5FAB"/>
    <w:rsid w:val="00127710"/>
    <w:rsid w:val="001849BD"/>
    <w:rsid w:val="00327976"/>
    <w:rsid w:val="00381C88"/>
    <w:rsid w:val="00892FE1"/>
    <w:rsid w:val="00901299"/>
    <w:rsid w:val="00905488"/>
    <w:rsid w:val="00A01F46"/>
    <w:rsid w:val="00B11ED0"/>
    <w:rsid w:val="00E4573A"/>
    <w:rsid w:val="00E96292"/>
    <w:rsid w:val="00F15D37"/>
    <w:rsid w:val="00F92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1F180A"/>
  <w15:chartTrackingRefBased/>
  <w15:docId w15:val="{A0EC221E-F062-46B7-A5B8-67425CD26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3B21"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27976"/>
    <w:pPr>
      <w:keepNext/>
      <w:keepLines/>
      <w:spacing w:before="200" w:after="0" w:line="276" w:lineRule="auto"/>
      <w:outlineLvl w:val="1"/>
    </w:pPr>
    <w:rPr>
      <w:rFonts w:eastAsia="Times New Roman"/>
      <w:b/>
      <w:bCs/>
      <w:color w:val="4F81BD"/>
      <w:sz w:val="26"/>
      <w:szCs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2223"/>
  </w:style>
  <w:style w:type="paragraph" w:styleId="Stopka">
    <w:name w:val="footer"/>
    <w:basedOn w:val="Normalny"/>
    <w:link w:val="Stopka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2223"/>
  </w:style>
  <w:style w:type="character" w:customStyle="1" w:styleId="Nagwek2Znak">
    <w:name w:val="Nagłówek 2 Znak"/>
    <w:basedOn w:val="Domylnaczcionkaakapitu"/>
    <w:link w:val="Nagwek2"/>
    <w:uiPriority w:val="9"/>
    <w:semiHidden/>
    <w:rsid w:val="00327976"/>
    <w:rPr>
      <w:rFonts w:eastAsia="Times New Roman"/>
      <w:b/>
      <w:bCs/>
      <w:color w:val="4F81BD"/>
      <w:sz w:val="26"/>
      <w:szCs w:val="2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ciej%20Majzner\OneDrive%20-%2038PR%20&amp;%20Content%20Communication\Dokumenty\papier%20firmowy%20RMF%20FM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RMF FM</Template>
  <TotalTime>0</TotalTime>
  <Pages>5</Pages>
  <Words>1659</Words>
  <Characters>9955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Grupa RMF Sp. z o.o. Sp. k.</Company>
  <LinksUpToDate>false</LinksUpToDate>
  <CharactersWithSpaces>11591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Majzner</dc:creator>
  <cp:keywords/>
  <dc:description/>
  <cp:lastModifiedBy>Maciej Majzner</cp:lastModifiedBy>
  <cp:revision>2</cp:revision>
  <dcterms:created xsi:type="dcterms:W3CDTF">2026-10-17T10:10:00Z</dcterms:created>
  <dcterms:modified xsi:type="dcterms:W3CDTF">2026-10-17T10:10:00Z</dcterms:modified>
</cp:coreProperties>
</file>