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60A8" w14:textId="291BC09E" w:rsidR="00503205" w:rsidRPr="00503205" w:rsidRDefault="00AF201A" w:rsidP="00503205">
      <w:pPr>
        <w:jc w:val="right"/>
        <w:rPr>
          <w:rFonts w:cs="Calibri"/>
        </w:rPr>
      </w:pPr>
      <w:r>
        <w:rPr>
          <w:rFonts w:cs="Calibri"/>
        </w:rPr>
        <w:t>17.10</w:t>
      </w:r>
      <w:r w:rsidR="00503205" w:rsidRPr="00503205">
        <w:rPr>
          <w:rFonts w:cs="Calibri"/>
        </w:rPr>
        <w:t>.</w:t>
      </w:r>
      <w:proofErr w:type="gramStart"/>
      <w:r w:rsidR="00503205" w:rsidRPr="00503205">
        <w:rPr>
          <w:rFonts w:cs="Calibri"/>
        </w:rPr>
        <w:t>2026r.</w:t>
      </w:r>
      <w:proofErr w:type="gramEnd"/>
    </w:p>
    <w:p w14:paraId="1893F3FC" w14:textId="77777777" w:rsidR="00503205" w:rsidRPr="00503205" w:rsidRDefault="00503205" w:rsidP="00503205">
      <w:pPr>
        <w:rPr>
          <w:rFonts w:cs="Calibri"/>
        </w:rPr>
      </w:pPr>
      <w:r w:rsidRPr="00503205">
        <w:rPr>
          <w:rFonts w:cs="Calibri"/>
        </w:rPr>
        <w:t>INFORMACJA PRASOWA</w:t>
      </w:r>
    </w:p>
    <w:p w14:paraId="04286C27" w14:textId="77777777" w:rsidR="00F15D37" w:rsidRPr="00F8734D" w:rsidRDefault="00F15D37" w:rsidP="00F8734D">
      <w:pPr>
        <w:jc w:val="both"/>
        <w:rPr>
          <w:rFonts w:cs="Calibri"/>
        </w:rPr>
      </w:pPr>
    </w:p>
    <w:p w14:paraId="10E7CD25" w14:textId="77777777" w:rsidR="00F8734D" w:rsidRPr="00F8734D" w:rsidRDefault="00F8734D" w:rsidP="00F8734D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Calibri"/>
          <w:b/>
          <w:bCs/>
          <w:kern w:val="36"/>
          <w:lang w:eastAsia="pl-PL"/>
        </w:rPr>
      </w:pPr>
      <w:r w:rsidRPr="00F8734D">
        <w:rPr>
          <w:rFonts w:eastAsia="Times New Roman" w:cs="Calibri"/>
          <w:b/>
          <w:bCs/>
          <w:kern w:val="36"/>
          <w:lang w:eastAsia="pl-PL"/>
        </w:rPr>
        <w:t xml:space="preserve">Aga Nowakowska z Modelek pierwszy raz publicznie o Oskarze </w:t>
      </w:r>
      <w:proofErr w:type="spellStart"/>
      <w:r w:rsidRPr="00F8734D">
        <w:rPr>
          <w:rFonts w:eastAsia="Times New Roman" w:cs="Calibri"/>
          <w:b/>
          <w:bCs/>
          <w:kern w:val="36"/>
          <w:lang w:eastAsia="pl-PL"/>
        </w:rPr>
        <w:t>Pietuszewskim</w:t>
      </w:r>
      <w:proofErr w:type="spellEnd"/>
      <w:r w:rsidRPr="00F8734D">
        <w:rPr>
          <w:rFonts w:eastAsia="Times New Roman" w:cs="Calibri"/>
          <w:b/>
          <w:bCs/>
          <w:kern w:val="36"/>
          <w:lang w:eastAsia="pl-PL"/>
        </w:rPr>
        <w:t>! Jak się poznali? Czy zagraża jego karierze? „W końcu jestem naprawdę szczęśliwa”</w:t>
      </w:r>
    </w:p>
    <w:p w14:paraId="27B5BBD1" w14:textId="77777777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b/>
          <w:bCs/>
          <w:lang w:eastAsia="pl-PL"/>
        </w:rPr>
        <w:t xml:space="preserve">Aga Nowakowska z zespołu Modelki po raz pierwszy publicznie tak otwarcie opowiedziała o swoim związku z piłkarzem Oskarem </w:t>
      </w:r>
      <w:proofErr w:type="spellStart"/>
      <w:r w:rsidRPr="00F8734D">
        <w:rPr>
          <w:rFonts w:eastAsia="Times New Roman" w:cs="Calibri"/>
          <w:b/>
          <w:bCs/>
          <w:lang w:eastAsia="pl-PL"/>
        </w:rPr>
        <w:t>Pietuszewskim</w:t>
      </w:r>
      <w:proofErr w:type="spellEnd"/>
      <w:r w:rsidRPr="00F8734D">
        <w:rPr>
          <w:rFonts w:eastAsia="Times New Roman" w:cs="Calibri"/>
          <w:b/>
          <w:bCs/>
          <w:lang w:eastAsia="pl-PL"/>
        </w:rPr>
        <w:t>. W podcaście „Bratnie Dusze” w RMF MAXX zdradziła, że poznali się przez Instagram, przez kilka miesięcy rozmawiali na odległość, a dopiero później spotkali się osobiście. Artystka odpowiedziała również na komentarze sugerujące, że może przeszkodzić ukochanemu w karierze piłkarskiej. Nie zabrakło wzruszeń, wspomnień bolesnego rozstania i rozmów o wspólnej przyszłości. Czy wokalistka Modelek zamieszka za granicą?</w:t>
      </w:r>
    </w:p>
    <w:p w14:paraId="01F2FD52" w14:textId="77777777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lang w:eastAsia="pl-PL"/>
        </w:rPr>
        <w:t xml:space="preserve">Aga Nowakowska nie ukrywa, że jej życie uczuciowe przeszło ogromną zmianę. Jeszcze podczas poprzedniej trasy koncertowej Modelek przeżywała trudne rozstanie. Dziś jest zakochana i zdecydowała się opowiedzieć o swojej relacji z Oskarem </w:t>
      </w:r>
      <w:proofErr w:type="spellStart"/>
      <w:r w:rsidRPr="00F8734D">
        <w:rPr>
          <w:rFonts w:eastAsia="Times New Roman" w:cs="Calibri"/>
          <w:lang w:eastAsia="pl-PL"/>
        </w:rPr>
        <w:t>Pietuszewskim</w:t>
      </w:r>
      <w:proofErr w:type="spellEnd"/>
      <w:r w:rsidRPr="00F8734D">
        <w:rPr>
          <w:rFonts w:eastAsia="Times New Roman" w:cs="Calibri"/>
          <w:lang w:eastAsia="pl-PL"/>
        </w:rPr>
        <w:t xml:space="preserve">. W rozmowie z prowadzącymi podcast „Bratnie Dusze” zdradziła, że to piłkarz wykonał pierwszy krok, a ich znajomość przez długi czas rozwijała się wyłącznie przez </w:t>
      </w:r>
      <w:proofErr w:type="spellStart"/>
      <w:r w:rsidRPr="00F8734D">
        <w:rPr>
          <w:rFonts w:eastAsia="Times New Roman" w:cs="Calibri"/>
          <w:lang w:eastAsia="pl-PL"/>
        </w:rPr>
        <w:t>internet</w:t>
      </w:r>
      <w:proofErr w:type="spellEnd"/>
      <w:r w:rsidRPr="00F8734D">
        <w:rPr>
          <w:rFonts w:eastAsia="Times New Roman" w:cs="Calibri"/>
          <w:lang w:eastAsia="pl-PL"/>
        </w:rPr>
        <w:t>.</w:t>
      </w:r>
    </w:p>
    <w:p w14:paraId="61ECF5B3" w14:textId="452CEDE7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b/>
          <w:bCs/>
          <w:i/>
          <w:iCs/>
          <w:lang w:eastAsia="pl-PL"/>
        </w:rPr>
        <w:t>„W końcu jestem naprawdę szczęśliwa. Ale no wiecie, to jest bardzo kontrowersyjny temat na ten moment, bo jednak nie do końca chciałam o tym za dużo mówić. Ale też nie chcę ukrywać swojego szczęścia</w:t>
      </w:r>
      <w:r w:rsidR="0044715C">
        <w:rPr>
          <w:rFonts w:eastAsia="Times New Roman" w:cs="Calibri"/>
          <w:b/>
          <w:bCs/>
          <w:i/>
          <w:iCs/>
          <w:lang w:eastAsia="pl-PL"/>
        </w:rPr>
        <w:t xml:space="preserve">. </w:t>
      </w:r>
      <w:r w:rsidRPr="00F8734D">
        <w:rPr>
          <w:rFonts w:eastAsia="Times New Roman" w:cs="Calibri"/>
          <w:b/>
          <w:bCs/>
          <w:i/>
          <w:iCs/>
          <w:lang w:eastAsia="pl-PL"/>
        </w:rPr>
        <w:t xml:space="preserve">Poznaliśmy się przez </w:t>
      </w:r>
      <w:proofErr w:type="spellStart"/>
      <w:r w:rsidRPr="00F8734D">
        <w:rPr>
          <w:rFonts w:eastAsia="Times New Roman" w:cs="Calibri"/>
          <w:b/>
          <w:bCs/>
          <w:i/>
          <w:iCs/>
          <w:lang w:eastAsia="pl-PL"/>
        </w:rPr>
        <w:t>internet</w:t>
      </w:r>
      <w:proofErr w:type="spellEnd"/>
      <w:r w:rsidRPr="00F8734D">
        <w:rPr>
          <w:rFonts w:eastAsia="Times New Roman" w:cs="Calibri"/>
          <w:b/>
          <w:bCs/>
          <w:i/>
          <w:iCs/>
          <w:lang w:eastAsia="pl-PL"/>
        </w:rPr>
        <w:t xml:space="preserve">. Nie mieliśmy też na tyle przestrzeni, żeby poznać się w jakiś inny, romantyczny sposób na żywo. [...] Przez Instagrama. Napisał do mnie. No i przez kilka miesięcy, przez cztery miesiące jakoś pisaliśmy, rozmawialiśmy na </w:t>
      </w:r>
      <w:proofErr w:type="spellStart"/>
      <w:r w:rsidRPr="00F8734D">
        <w:rPr>
          <w:rFonts w:eastAsia="Times New Roman" w:cs="Calibri"/>
          <w:b/>
          <w:bCs/>
          <w:i/>
          <w:iCs/>
          <w:lang w:eastAsia="pl-PL"/>
        </w:rPr>
        <w:t>wideoczacie</w:t>
      </w:r>
      <w:proofErr w:type="spellEnd"/>
      <w:r w:rsidRPr="00F8734D">
        <w:rPr>
          <w:rFonts w:eastAsia="Times New Roman" w:cs="Calibri"/>
          <w:b/>
          <w:bCs/>
          <w:i/>
          <w:iCs/>
          <w:lang w:eastAsia="pl-PL"/>
        </w:rPr>
        <w:t>. No i tam już tak kliknęło pomiędzy nami. [...] Już na pierwszym spotkaniu czuliśmy po prostu, że coś z tego będzie”</w:t>
      </w:r>
      <w:r w:rsidRPr="00F8734D">
        <w:rPr>
          <w:rFonts w:eastAsia="Times New Roman" w:cs="Calibri"/>
          <w:lang w:eastAsia="pl-PL"/>
        </w:rPr>
        <w:t xml:space="preserve"> – opowiedziała.</w:t>
      </w:r>
    </w:p>
    <w:p w14:paraId="5A9AB5BC" w14:textId="77777777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lang w:eastAsia="pl-PL"/>
        </w:rPr>
        <w:t xml:space="preserve">Związek wokalistki i młodszego od niej o pięć lat piłkarza wzbudza zainteresowanie internautów. Podczas </w:t>
      </w:r>
      <w:proofErr w:type="spellStart"/>
      <w:r w:rsidRPr="00F8734D">
        <w:rPr>
          <w:rFonts w:eastAsia="Times New Roman" w:cs="Calibri"/>
          <w:lang w:eastAsia="pl-PL"/>
        </w:rPr>
        <w:t>podcastu</w:t>
      </w:r>
      <w:proofErr w:type="spellEnd"/>
      <w:r w:rsidRPr="00F8734D">
        <w:rPr>
          <w:rFonts w:eastAsia="Times New Roman" w:cs="Calibri"/>
          <w:lang w:eastAsia="pl-PL"/>
        </w:rPr>
        <w:t xml:space="preserve"> padło pytanie o komentarze sugerujące, że obecność Agi w życiu Oskara może negatywnie wpłynąć na jego sportową przyszłość. Nowakowska zdecydowanie odrzuciła takie sugestie, podkreślając, że oboje mają własne zawodowe ambicje i chcą się wzajemnie wspierać. Artystka ujawniła też, że ukochany był już na koncercie Modelek w Chorzowie, a ona sama nie wyklucza przeprowadzki za granicę.</w:t>
      </w:r>
    </w:p>
    <w:p w14:paraId="7C3AD8BE" w14:textId="76793706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b/>
          <w:bCs/>
          <w:i/>
          <w:iCs/>
          <w:lang w:eastAsia="pl-PL"/>
        </w:rPr>
        <w:t xml:space="preserve">„O Jezu, nie, absolutnie nie. Bo że tak samo ludzie mogliby w sumie mówić, że on będzie mi przeszkadzać w muzyce. [...] On robi swoje rzeczy, ja robię swoje. Ja absolutnie nie mam zamiaru gdzieś tam interweniować. [...] Zamierzam go tylko wspierać i </w:t>
      </w:r>
      <w:proofErr w:type="spellStart"/>
      <w:r w:rsidRPr="00F8734D">
        <w:rPr>
          <w:rFonts w:eastAsia="Times New Roman" w:cs="Calibri"/>
          <w:b/>
          <w:bCs/>
          <w:i/>
          <w:iCs/>
          <w:lang w:eastAsia="pl-PL"/>
        </w:rPr>
        <w:t>supportować</w:t>
      </w:r>
      <w:proofErr w:type="spellEnd"/>
      <w:r w:rsidRPr="00F8734D">
        <w:rPr>
          <w:rFonts w:eastAsia="Times New Roman" w:cs="Calibri"/>
          <w:b/>
          <w:bCs/>
          <w:i/>
          <w:iCs/>
          <w:lang w:eastAsia="pl-PL"/>
        </w:rPr>
        <w:t>. Mogę przyjść na jego mecz tak samo, jak i on może przyjść na mój koncert</w:t>
      </w:r>
      <w:r w:rsidR="00731593">
        <w:rPr>
          <w:rFonts w:eastAsia="Times New Roman" w:cs="Calibri"/>
          <w:b/>
          <w:bCs/>
          <w:i/>
          <w:iCs/>
          <w:lang w:eastAsia="pl-PL"/>
        </w:rPr>
        <w:t xml:space="preserve">. </w:t>
      </w:r>
      <w:r w:rsidRPr="00F8734D">
        <w:rPr>
          <w:rFonts w:eastAsia="Times New Roman" w:cs="Calibri"/>
          <w:b/>
          <w:bCs/>
          <w:i/>
          <w:iCs/>
          <w:lang w:eastAsia="pl-PL"/>
        </w:rPr>
        <w:t>Nigdy nie dojdzie do sytuacji, w której Oskar przyleci do Polski na stałe. [...] To raczej ja będę musiała gdzieś wylecieć na dłuższy, dłuższy czas pewnie. [...] Najwyżej gdzieś zamieszkam za granicą”</w:t>
      </w:r>
      <w:r w:rsidRPr="00F8734D">
        <w:rPr>
          <w:rFonts w:eastAsia="Times New Roman" w:cs="Calibri"/>
          <w:lang w:eastAsia="pl-PL"/>
        </w:rPr>
        <w:t xml:space="preserve"> – zdradziła.</w:t>
      </w:r>
    </w:p>
    <w:p w14:paraId="7899DCFE" w14:textId="77777777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lang w:eastAsia="pl-PL"/>
        </w:rPr>
        <w:t>W rozmowie nie zabrakło również emocjonalnego wyznania dotyczącego poprzedniego związku. Aga opowiedziała, że podczas wcześniejszej trasy koncertowej zdarzało jej się płakać w garderobie tuż przed wyjściem na scenę. W trudnych chwilach wspierała ją koleżanka z zespołu, Ula. Dziś wokalistka mówi, że w Oskarze znalazła partnera, o jakim zawsze marzyła. Poznała już jego mamę i siostrę, a choć nie zamierza przyspieszać rozwoju relacji, przyznaje, że marzy o założeniu rodziny.</w:t>
      </w:r>
    </w:p>
    <w:p w14:paraId="41BFF2BC" w14:textId="77777777" w:rsidR="00F8734D" w:rsidRPr="00F8734D" w:rsidRDefault="00F8734D" w:rsidP="00F8734D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  <w:r w:rsidRPr="00F8734D">
        <w:rPr>
          <w:rFonts w:eastAsia="Times New Roman" w:cs="Calibri"/>
          <w:b/>
          <w:bCs/>
          <w:i/>
          <w:iCs/>
          <w:lang w:eastAsia="pl-PL"/>
        </w:rPr>
        <w:lastRenderedPageBreak/>
        <w:t xml:space="preserve">„Mam w końcu super, </w:t>
      </w:r>
      <w:proofErr w:type="gramStart"/>
      <w:r w:rsidRPr="00F8734D">
        <w:rPr>
          <w:rFonts w:eastAsia="Times New Roman" w:cs="Calibri"/>
          <w:b/>
          <w:bCs/>
          <w:i/>
          <w:iCs/>
          <w:lang w:eastAsia="pl-PL"/>
        </w:rPr>
        <w:t>super miłość</w:t>
      </w:r>
      <w:proofErr w:type="gramEnd"/>
      <w:r w:rsidRPr="00F8734D">
        <w:rPr>
          <w:rFonts w:eastAsia="Times New Roman" w:cs="Calibri"/>
          <w:b/>
          <w:bCs/>
          <w:i/>
          <w:iCs/>
          <w:lang w:eastAsia="pl-PL"/>
        </w:rPr>
        <w:t xml:space="preserve">, </w:t>
      </w:r>
      <w:proofErr w:type="gramStart"/>
      <w:r w:rsidRPr="00F8734D">
        <w:rPr>
          <w:rFonts w:eastAsia="Times New Roman" w:cs="Calibri"/>
          <w:b/>
          <w:bCs/>
          <w:i/>
          <w:iCs/>
          <w:lang w:eastAsia="pl-PL"/>
        </w:rPr>
        <w:t>super mężczyznę</w:t>
      </w:r>
      <w:proofErr w:type="gramEnd"/>
      <w:r w:rsidRPr="00F8734D">
        <w:rPr>
          <w:rFonts w:eastAsia="Times New Roman" w:cs="Calibri"/>
          <w:b/>
          <w:bCs/>
          <w:i/>
          <w:iCs/>
          <w:lang w:eastAsia="pl-PL"/>
        </w:rPr>
        <w:t xml:space="preserve">, </w:t>
      </w:r>
      <w:proofErr w:type="gramStart"/>
      <w:r w:rsidRPr="00F8734D">
        <w:rPr>
          <w:rFonts w:eastAsia="Times New Roman" w:cs="Calibri"/>
          <w:b/>
          <w:bCs/>
          <w:i/>
          <w:iCs/>
          <w:lang w:eastAsia="pl-PL"/>
        </w:rPr>
        <w:t>super faceta</w:t>
      </w:r>
      <w:proofErr w:type="gramEnd"/>
      <w:r w:rsidRPr="00F8734D">
        <w:rPr>
          <w:rFonts w:eastAsia="Times New Roman" w:cs="Calibri"/>
          <w:b/>
          <w:bCs/>
          <w:i/>
          <w:iCs/>
          <w:lang w:eastAsia="pl-PL"/>
        </w:rPr>
        <w:t xml:space="preserve">, który mnie słucha, w którym mam ogromne wsparcie, który mnie szanuje. [...] To jest złoty chłopak. Oskar jest naprawdę złotym chłopakiem. Wiem, że mogę zawsze na niego liczyć i ja po prostu się wzruszam, jak o tym w ogóle </w:t>
      </w:r>
      <w:proofErr w:type="gramStart"/>
      <w:r w:rsidRPr="00F8734D">
        <w:rPr>
          <w:rFonts w:eastAsia="Times New Roman" w:cs="Calibri"/>
          <w:b/>
          <w:bCs/>
          <w:i/>
          <w:iCs/>
          <w:lang w:eastAsia="pl-PL"/>
        </w:rPr>
        <w:t>gadam</w:t>
      </w:r>
      <w:proofErr w:type="gramEnd"/>
      <w:r w:rsidRPr="00F8734D">
        <w:rPr>
          <w:rFonts w:eastAsia="Times New Roman" w:cs="Calibri"/>
          <w:b/>
          <w:bCs/>
          <w:i/>
          <w:iCs/>
          <w:lang w:eastAsia="pl-PL"/>
        </w:rPr>
        <w:t>, bo ja zawsze marzyłam o takiej miłości”</w:t>
      </w:r>
      <w:r w:rsidRPr="00F8734D">
        <w:rPr>
          <w:rFonts w:eastAsia="Times New Roman" w:cs="Calibri"/>
          <w:lang w:eastAsia="pl-PL"/>
        </w:rPr>
        <w:t xml:space="preserve"> – wyznała Aga Nowakowska.</w:t>
      </w:r>
    </w:p>
    <w:p w14:paraId="08299F2F" w14:textId="2D5F94A1" w:rsidR="00503205" w:rsidRPr="002D72E5" w:rsidRDefault="00503205" w:rsidP="002D72E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</w:p>
    <w:sectPr w:rsidR="00503205" w:rsidRPr="002D72E5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CB699" w14:textId="77777777" w:rsidR="00EB14DA" w:rsidRDefault="00EB14DA" w:rsidP="00F92223">
      <w:pPr>
        <w:spacing w:after="0" w:line="240" w:lineRule="auto"/>
      </w:pPr>
      <w:r>
        <w:separator/>
      </w:r>
    </w:p>
  </w:endnote>
  <w:endnote w:type="continuationSeparator" w:id="0">
    <w:p w14:paraId="60BF3C4F" w14:textId="77777777" w:rsidR="00EB14DA" w:rsidRDefault="00EB14DA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53FF" w14:textId="77777777" w:rsidR="00F92223" w:rsidRDefault="00EB14DA" w:rsidP="00F92223">
    <w:pPr>
      <w:pStyle w:val="Stopka"/>
      <w:jc w:val="center"/>
    </w:pPr>
    <w:r>
      <w:rPr>
        <w:noProof/>
        <w:lang w:eastAsia="pl-PL"/>
      </w:rPr>
      <w:pict w14:anchorId="7A908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1CFF6" w14:textId="77777777" w:rsidR="00EB14DA" w:rsidRDefault="00EB14DA" w:rsidP="00F92223">
      <w:pPr>
        <w:spacing w:after="0" w:line="240" w:lineRule="auto"/>
      </w:pPr>
      <w:r>
        <w:separator/>
      </w:r>
    </w:p>
  </w:footnote>
  <w:footnote w:type="continuationSeparator" w:id="0">
    <w:p w14:paraId="6CBA4239" w14:textId="77777777" w:rsidR="00EB14DA" w:rsidRDefault="00EB14DA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6747" w14:textId="77777777" w:rsidR="00F92223" w:rsidRDefault="00EB14DA">
    <w:pPr>
      <w:pStyle w:val="Nagwek"/>
    </w:pPr>
    <w:r>
      <w:rPr>
        <w:noProof/>
        <w:lang w:eastAsia="pl-PL"/>
      </w:rPr>
      <w:pict w14:anchorId="3A1960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3205"/>
    <w:rsid w:val="00086B72"/>
    <w:rsid w:val="000900EB"/>
    <w:rsid w:val="00093022"/>
    <w:rsid w:val="00140B99"/>
    <w:rsid w:val="001A07AB"/>
    <w:rsid w:val="001D4178"/>
    <w:rsid w:val="00296743"/>
    <w:rsid w:val="002D72E5"/>
    <w:rsid w:val="00381C88"/>
    <w:rsid w:val="003F398C"/>
    <w:rsid w:val="0044715C"/>
    <w:rsid w:val="004D10A8"/>
    <w:rsid w:val="004E1D3E"/>
    <w:rsid w:val="00503205"/>
    <w:rsid w:val="0056046D"/>
    <w:rsid w:val="00580BD0"/>
    <w:rsid w:val="006C3E55"/>
    <w:rsid w:val="006F1611"/>
    <w:rsid w:val="00712251"/>
    <w:rsid w:val="00731593"/>
    <w:rsid w:val="00733AB7"/>
    <w:rsid w:val="00746AE3"/>
    <w:rsid w:val="00756AFE"/>
    <w:rsid w:val="00800D9B"/>
    <w:rsid w:val="0086526A"/>
    <w:rsid w:val="00892FE1"/>
    <w:rsid w:val="00960D3A"/>
    <w:rsid w:val="009D0FB4"/>
    <w:rsid w:val="00A01F46"/>
    <w:rsid w:val="00A413DA"/>
    <w:rsid w:val="00A52295"/>
    <w:rsid w:val="00A74F8D"/>
    <w:rsid w:val="00AF201A"/>
    <w:rsid w:val="00B529FF"/>
    <w:rsid w:val="00B570AB"/>
    <w:rsid w:val="00B6455F"/>
    <w:rsid w:val="00BF3ED3"/>
    <w:rsid w:val="00CB5EB8"/>
    <w:rsid w:val="00CC7428"/>
    <w:rsid w:val="00D14B11"/>
    <w:rsid w:val="00D73B87"/>
    <w:rsid w:val="00E96292"/>
    <w:rsid w:val="00EB14DA"/>
    <w:rsid w:val="00ED657C"/>
    <w:rsid w:val="00EF60B5"/>
    <w:rsid w:val="00F15D37"/>
    <w:rsid w:val="00F77C5E"/>
    <w:rsid w:val="00F8734D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20C1"/>
  <w15:chartTrackingRefBased/>
  <w15:docId w15:val="{D87667A5-C5FF-4CCF-B177-683A0F8D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20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5032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03205"/>
    <w:rPr>
      <w:b/>
      <w:bCs/>
    </w:rPr>
  </w:style>
  <w:style w:type="paragraph" w:customStyle="1" w:styleId="pdq2pgselectionanchorcontainer">
    <w:name w:val="pdq2pg_selectionanchorcontainer"/>
    <w:basedOn w:val="Normalny"/>
    <w:rsid w:val="00960D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960D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2</Pages>
  <Words>520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2026-10-17T09:54:00Z</dcterms:created>
  <dcterms:modified xsi:type="dcterms:W3CDTF">2026-10-17T09:54:00Z</dcterms:modified>
</cp:coreProperties>
</file>