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36AA" w14:textId="6C049519" w:rsidR="001713A6" w:rsidRPr="00E47F24" w:rsidRDefault="003870D6" w:rsidP="001713A6">
      <w:pPr>
        <w:jc w:val="right"/>
        <w:rPr>
          <w:rFonts w:cs="Calibri"/>
        </w:rPr>
      </w:pPr>
      <w:r w:rsidRPr="00E47F24">
        <w:rPr>
          <w:rFonts w:cs="Calibri"/>
        </w:rPr>
        <w:t>17.10</w:t>
      </w:r>
      <w:r w:rsidR="001713A6" w:rsidRPr="00E47F24">
        <w:rPr>
          <w:rFonts w:cs="Calibri"/>
        </w:rPr>
        <w:t>.</w:t>
      </w:r>
      <w:proofErr w:type="gramStart"/>
      <w:r w:rsidR="001713A6" w:rsidRPr="00E47F24">
        <w:rPr>
          <w:rFonts w:cs="Calibri"/>
        </w:rPr>
        <w:t>2026r.</w:t>
      </w:r>
      <w:proofErr w:type="gramEnd"/>
    </w:p>
    <w:p w14:paraId="37A90381" w14:textId="77777777" w:rsidR="001713A6" w:rsidRPr="00E47F24" w:rsidRDefault="001713A6" w:rsidP="001713A6">
      <w:pPr>
        <w:rPr>
          <w:rFonts w:cs="Calibri"/>
        </w:rPr>
      </w:pPr>
      <w:r w:rsidRPr="00E47F24">
        <w:rPr>
          <w:rFonts w:cs="Calibri"/>
        </w:rPr>
        <w:t>ZAPIS ROZMOWY</w:t>
      </w:r>
    </w:p>
    <w:p w14:paraId="4C2FA77D" w14:textId="77777777" w:rsidR="00F15D37" w:rsidRPr="00E47F24" w:rsidRDefault="00F15D37">
      <w:pPr>
        <w:rPr>
          <w:rFonts w:cs="Calibri"/>
        </w:rPr>
      </w:pPr>
    </w:p>
    <w:p w14:paraId="7B02E41D" w14:textId="4DD079F3" w:rsidR="001713A6" w:rsidRPr="00E47F24" w:rsidRDefault="003870D6" w:rsidP="001713A6">
      <w:pPr>
        <w:spacing w:before="100" w:beforeAutospacing="1" w:after="100" w:afterAutospacing="1" w:line="240" w:lineRule="auto"/>
        <w:jc w:val="center"/>
        <w:rPr>
          <w:rFonts w:eastAsia="Times New Roman" w:cs="Calibri"/>
          <w:b/>
          <w:bCs/>
          <w:lang w:eastAsia="pl-PL"/>
        </w:rPr>
      </w:pPr>
      <w:r w:rsidRPr="00E47F24">
        <w:rPr>
          <w:rFonts w:eastAsia="Times New Roman" w:cs="Calibri"/>
          <w:b/>
          <w:bCs/>
          <w:lang w:eastAsia="pl-PL"/>
        </w:rPr>
        <w:t>AGA NOWAKOWSKA</w:t>
      </w:r>
      <w:r w:rsidR="005F7997" w:rsidRPr="00E47F24">
        <w:rPr>
          <w:rFonts w:eastAsia="Times New Roman" w:cs="Calibri"/>
          <w:b/>
          <w:bCs/>
          <w:lang w:eastAsia="pl-PL"/>
        </w:rPr>
        <w:t xml:space="preserve"> GOŚ</w:t>
      </w:r>
      <w:r w:rsidR="00CB7ED1" w:rsidRPr="00E47F24">
        <w:rPr>
          <w:rFonts w:eastAsia="Times New Roman" w:cs="Calibri"/>
          <w:b/>
          <w:bCs/>
          <w:lang w:eastAsia="pl-PL"/>
        </w:rPr>
        <w:t>CINIĄ</w:t>
      </w:r>
      <w:r w:rsidR="002D6F8B" w:rsidRPr="00E47F24">
        <w:rPr>
          <w:rFonts w:eastAsia="Times New Roman" w:cs="Calibri"/>
          <w:b/>
          <w:bCs/>
          <w:lang w:eastAsia="pl-PL"/>
        </w:rPr>
        <w:t xml:space="preserve"> PODCASTU „BRATNIE DUSZE” W </w:t>
      </w:r>
      <w:r w:rsidR="0030275C" w:rsidRPr="00E47F24">
        <w:rPr>
          <w:rFonts w:eastAsia="Times New Roman" w:cs="Calibri"/>
          <w:b/>
          <w:bCs/>
          <w:lang w:eastAsia="pl-PL"/>
        </w:rPr>
        <w:t xml:space="preserve">RMF </w:t>
      </w:r>
      <w:r w:rsidR="003F4169" w:rsidRPr="00E47F24">
        <w:rPr>
          <w:rFonts w:eastAsia="Times New Roman" w:cs="Calibri"/>
          <w:b/>
          <w:bCs/>
          <w:lang w:eastAsia="pl-PL"/>
        </w:rPr>
        <w:t>MAXX</w:t>
      </w:r>
    </w:p>
    <w:p w14:paraId="26C1BEFF" w14:textId="77777777" w:rsidR="001713A6" w:rsidRPr="00E47F24" w:rsidRDefault="001713A6">
      <w:pPr>
        <w:rPr>
          <w:rFonts w:cs="Calibri"/>
        </w:rPr>
      </w:pPr>
    </w:p>
    <w:p w14:paraId="4D2766B1" w14:textId="77777777" w:rsidR="00E47F24" w:rsidRPr="00E47F24" w:rsidRDefault="00E47F24" w:rsidP="00E47F24">
      <w:pPr>
        <w:pStyle w:val="Topic"/>
        <w:rPr>
          <w:rFonts w:ascii="Calibri" w:hAnsi="Calibri" w:cs="Calibri"/>
        </w:rPr>
      </w:pPr>
      <w:proofErr w:type="spellStart"/>
      <w:r w:rsidRPr="00E47F24">
        <w:rPr>
          <w:rFonts w:ascii="Calibri" w:hAnsi="Calibri" w:cs="Calibri"/>
        </w:rPr>
        <w:t>Początki</w:t>
      </w:r>
      <w:proofErr w:type="spellEnd"/>
      <w:r w:rsidRPr="00E47F24">
        <w:rPr>
          <w:rFonts w:ascii="Calibri" w:hAnsi="Calibri" w:cs="Calibri"/>
        </w:rPr>
        <w:t xml:space="preserve"> </w:t>
      </w:r>
      <w:proofErr w:type="spellStart"/>
      <w:r w:rsidRPr="00E47F24">
        <w:rPr>
          <w:rFonts w:ascii="Calibri" w:hAnsi="Calibri" w:cs="Calibri"/>
        </w:rPr>
        <w:t>kariery</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„The Voice Kids”</w:t>
      </w:r>
    </w:p>
    <w:p w14:paraId="7B9B6B97"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Aga, powiedz mi, jak to było u ciebie. Czy ty od zawsze wiedziałaś, że będziesz śpiewać, że chcesz być piosenkarką i czy od zawsze czułaś, że to jest jakaś taka twoja właśnie ścieżka </w:t>
      </w:r>
      <w:proofErr w:type="spellStart"/>
      <w:r w:rsidRPr="00E47F24">
        <w:rPr>
          <w:rFonts w:cs="Calibri"/>
        </w:rPr>
        <w:t>zawodow</w:t>
      </w:r>
      <w:proofErr w:type="spellEnd"/>
      <w:r w:rsidRPr="00E47F24">
        <w:rPr>
          <w:rFonts w:cs="Calibri"/>
        </w:rPr>
        <w:t>…</w:t>
      </w:r>
    </w:p>
    <w:p w14:paraId="147B7126"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Tak, ja. Ja się śmieję zawsze, jak ktoś o to pyta, bo od kiedy zaczęłam mówić, to zaczęłam śpiewać tak naprawdę i marzyłam o tym, żeby występować na tak dużych scenach, pracować w studiu. Nie wyobrażałam sobie tego inaczej. Ja sobie to po prostu wymodliłam, uważam. I no miałam też bardzo ogromne wsparcie rodziców w tym wszystkim. Za co jestem im ogromnie wdzięczna. No i co?</w:t>
      </w:r>
    </w:p>
    <w:p w14:paraId="5EB08ADB" w14:textId="77777777" w:rsidR="00E47F24" w:rsidRPr="00E47F24" w:rsidRDefault="00E47F24" w:rsidP="00E47F24">
      <w:pPr>
        <w:keepLines/>
        <w:rPr>
          <w:rFonts w:cs="Calibri"/>
        </w:rPr>
      </w:pPr>
      <w:r w:rsidRPr="00E47F24">
        <w:rPr>
          <w:rFonts w:cs="Calibri"/>
          <w:b/>
        </w:rPr>
        <w:t xml:space="preserve">Prowadząca: </w:t>
      </w:r>
      <w:r w:rsidRPr="00E47F24">
        <w:rPr>
          <w:rFonts w:cs="Calibri"/>
        </w:rPr>
        <w:t>Bo ta przygoda muzyczna zaczęła się trochę od chyba The Voice Kids, nie? Tak szerzej.</w:t>
      </w:r>
    </w:p>
    <w:p w14:paraId="35CBDB69"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Tak szerzej, bo no jeszcze wcześniej po drodze były jakieś mniejsze konkursy, na które jeździłam jakieś wiecie, gminne, wojewódzkie, małopolskie. No i naprawdę ich było bardzo, bardzo dużo. Ja śpiewałam na tych konkursach w różnych językach po francusku, po niemiecku, po no, po polsku wiadomo. No i też w międzyczasie ukończyłam szkołę muzyczną na wydziale wokalu jazzowego. No i tam </w:t>
      </w:r>
      <w:proofErr w:type="gramStart"/>
      <w:r w:rsidRPr="00E47F24">
        <w:rPr>
          <w:rFonts w:cs="Calibri"/>
        </w:rPr>
        <w:t>jeszcze dodatkowo</w:t>
      </w:r>
      <w:proofErr w:type="gramEnd"/>
      <w:r w:rsidRPr="00E47F24">
        <w:rPr>
          <w:rFonts w:cs="Calibri"/>
        </w:rPr>
        <w:t xml:space="preserve"> sobie grałam na fortepianie. No i potem nagle przyszedł moment, gdzie właśnie byłam wtedy po szkole muzycznej i zadzwoniła moja pani od wokalu, że właśnie ruszają castingi do The Voice Kids. No i ja mówię: "No dobra, no to może spróbuję". No i pojechałam. I totalnie się nie spodziewałam, że się dostanę w ogóle do tego programu.</w:t>
      </w:r>
    </w:p>
    <w:p w14:paraId="68AD1B8A"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Śnieżkowic Małych. No jeszcze sama nazwa w ogóle mówi za siebie. Śnieżkowic Małych. I w momencie, kiedy pierwszy raz przyjechałam do Warszawy, pamiętam na ten casting z tatą, to powiedziałam sobie chyba to miałam wtedy trzynaście, dwanaście lat, że zamieszkam tutaj. I miałam taką karteczkę i sobie właśnie zapisałam, że będę mieszkać w Warszawie. I wyobraźcie sobie, że do tej pory mam ją w tym domu swoim i wracam do niej czasami momentami, aż się wzruszam, że naprawdę udało mi się to dopiąć, tak? No ale to tak w marginesie tylko mówię, bo to jest takie dla mnie wzruszające, że, że ja, mała dziewczynka, zrealizowałam się w tym. No ale dobra, wracając do tematu The Voice Kids. No to no przyjechałam na casting.</w:t>
      </w:r>
    </w:p>
    <w:p w14:paraId="54067983"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Ale może lepiej nie. Wiadomo jestem, jestem, powinnam i jestem z tego dumna, że mimo wszystko zrobiłam coś taka tak sama od A do Z. Ale no właśnie dzięki tym </w:t>
      </w:r>
      <w:proofErr w:type="spellStart"/>
      <w:r w:rsidRPr="00E47F24">
        <w:rPr>
          <w:rFonts w:cs="Calibri"/>
        </w:rPr>
        <w:t>coverom</w:t>
      </w:r>
      <w:proofErr w:type="spellEnd"/>
      <w:r w:rsidRPr="00E47F24">
        <w:rPr>
          <w:rFonts w:cs="Calibri"/>
        </w:rPr>
        <w:t xml:space="preserve"> co wrzucałam, no to zauważył mnie Anthony SK, z którym teraz Anthony SK, przepraszam Szymon Kwiecień. W sumie, bo to nazwa artystyczna, tak? Nasz producent wykonawczy w Modelkach no i Włodarski, którzy, z którymi właśnie tworzymy Modelki, tak? Rodzinkę naszą piękną. No i teraz sobie razem koncertujemy, śpiewamy.</w:t>
      </w:r>
    </w:p>
    <w:p w14:paraId="17708483" w14:textId="77777777" w:rsidR="00E47F24" w:rsidRPr="00E47F24" w:rsidRDefault="00E47F24" w:rsidP="00E47F24">
      <w:pPr>
        <w:keepLines/>
        <w:rPr>
          <w:rFonts w:cs="Calibri"/>
        </w:rPr>
      </w:pPr>
      <w:r w:rsidRPr="00E47F24">
        <w:rPr>
          <w:rFonts w:cs="Calibri"/>
          <w:b/>
        </w:rPr>
        <w:lastRenderedPageBreak/>
        <w:t xml:space="preserve">Aga Nowakowska: </w:t>
      </w:r>
      <w:r w:rsidRPr="00E47F24">
        <w:rPr>
          <w:rFonts w:cs="Calibri"/>
        </w:rPr>
        <w:t xml:space="preserve">O Jezu, pamiętam, że to pierwsze spotkanie z Zuzą, bo z Ulą to już się znałam dziesięć lat. Ale to było tak, że gdzieś tam się nasze środowiska muzyczne przeplatały i gdzieś tam się pierwszy raz spotkałyśmy na jakimś </w:t>
      </w:r>
      <w:proofErr w:type="spellStart"/>
      <w:r w:rsidRPr="00E47F24">
        <w:rPr>
          <w:rFonts w:cs="Calibri"/>
        </w:rPr>
        <w:t>meetingu</w:t>
      </w:r>
      <w:proofErr w:type="spellEnd"/>
      <w:r w:rsidRPr="00E47F24">
        <w:rPr>
          <w:rFonts w:cs="Calibri"/>
        </w:rPr>
        <w:t xml:space="preserve"> z osobami z The </w:t>
      </w:r>
      <w:proofErr w:type="spellStart"/>
      <w:r w:rsidRPr="00E47F24">
        <w:rPr>
          <w:rFonts w:cs="Calibri"/>
        </w:rPr>
        <w:t>Voice'a</w:t>
      </w:r>
      <w:proofErr w:type="spellEnd"/>
      <w:r w:rsidRPr="00E47F24">
        <w:rPr>
          <w:rFonts w:cs="Calibri"/>
        </w:rPr>
        <w:t xml:space="preserve"> i też tam u niej Mali </w:t>
      </w:r>
      <w:proofErr w:type="spellStart"/>
      <w:r w:rsidRPr="00E47F24">
        <w:rPr>
          <w:rFonts w:cs="Calibri"/>
        </w:rPr>
        <w:t>Ganci</w:t>
      </w:r>
      <w:proofErr w:type="spellEnd"/>
      <w:r w:rsidRPr="00E47F24">
        <w:rPr>
          <w:rFonts w:cs="Calibri"/>
        </w:rPr>
        <w:t xml:space="preserve"> wtedy. No ale ten nasz kontakt zanikł po prostu. No i nagle nie spodziewałyśmy się w sumie, że po tylu latach nagle się zejdziemy razem.</w:t>
      </w:r>
    </w:p>
    <w:p w14:paraId="52985AF9"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A nie sorry, bo ja tak czasem wiecie, nie dopowiadam, więc sorry. Ale tak nie, nie odczuwałam jakiegoś takiego dyskomfortu. Jakoś tak luźno było. Jakoś tak od pierwszego spotkania złapałyśmy ze sobą wspólny </w:t>
      </w:r>
      <w:proofErr w:type="spellStart"/>
      <w:r w:rsidRPr="00E47F24">
        <w:rPr>
          <w:rFonts w:cs="Calibri"/>
        </w:rPr>
        <w:t>vibe</w:t>
      </w:r>
      <w:proofErr w:type="spellEnd"/>
      <w:r w:rsidRPr="00E47F24">
        <w:rPr>
          <w:rFonts w:cs="Calibri"/>
        </w:rPr>
        <w:t xml:space="preserve">. Od razu dużo rozmawiałyśmy, plotkowałyśmy i potem pojechałyśmy do studia kilka dni później oczywiście nie po wydarzeniu, ale no powstała- na pierwszym naszym spotkaniu w studiu powstał numer Modelki i od numeru </w:t>
      </w:r>
      <w:proofErr w:type="spellStart"/>
      <w:r w:rsidRPr="00E47F24">
        <w:rPr>
          <w:rFonts w:cs="Calibri"/>
        </w:rPr>
        <w:t>Modelk</w:t>
      </w:r>
      <w:proofErr w:type="spellEnd"/>
      <w:r w:rsidRPr="00E47F24">
        <w:rPr>
          <w:rFonts w:cs="Calibri"/>
        </w:rPr>
        <w:t>…</w:t>
      </w:r>
    </w:p>
    <w:p w14:paraId="39E6E3F0" w14:textId="77777777" w:rsidR="00E47F24" w:rsidRPr="00E47F24" w:rsidRDefault="00E47F24" w:rsidP="00E47F24">
      <w:pPr>
        <w:pStyle w:val="Topic"/>
        <w:rPr>
          <w:rFonts w:ascii="Calibri" w:hAnsi="Calibri" w:cs="Calibri"/>
        </w:rPr>
      </w:pPr>
      <w:proofErr w:type="spellStart"/>
      <w:r w:rsidRPr="00E47F24">
        <w:rPr>
          <w:rFonts w:ascii="Calibri" w:hAnsi="Calibri" w:cs="Calibri"/>
        </w:rPr>
        <w:t>Sukces</w:t>
      </w:r>
      <w:proofErr w:type="spellEnd"/>
      <w:r w:rsidRPr="00E47F24">
        <w:rPr>
          <w:rFonts w:ascii="Calibri" w:hAnsi="Calibri" w:cs="Calibri"/>
        </w:rPr>
        <w:t xml:space="preserve"> </w:t>
      </w:r>
      <w:proofErr w:type="spellStart"/>
      <w:r w:rsidRPr="00E47F24">
        <w:rPr>
          <w:rFonts w:ascii="Calibri" w:hAnsi="Calibri" w:cs="Calibri"/>
        </w:rPr>
        <w:t>Modelek</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w:t>
      </w:r>
      <w:proofErr w:type="spellStart"/>
      <w:r w:rsidRPr="00E47F24">
        <w:rPr>
          <w:rFonts w:ascii="Calibri" w:hAnsi="Calibri" w:cs="Calibri"/>
        </w:rPr>
        <w:t>stres</w:t>
      </w:r>
      <w:proofErr w:type="spellEnd"/>
    </w:p>
    <w:p w14:paraId="69C35416"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Jakie to jest uczucie, jak właśnie przychodzi ten moment, że robicie pierwszego </w:t>
      </w:r>
      <w:proofErr w:type="spellStart"/>
      <w:r w:rsidRPr="00E47F24">
        <w:rPr>
          <w:rFonts w:cs="Calibri"/>
        </w:rPr>
        <w:t>hita</w:t>
      </w:r>
      <w:proofErr w:type="spellEnd"/>
      <w:r w:rsidRPr="00E47F24">
        <w:rPr>
          <w:rFonts w:cs="Calibri"/>
        </w:rPr>
        <w:t>? No bo jednak to jak się nazywał ten numer? Nie, nie.</w:t>
      </w:r>
    </w:p>
    <w:p w14:paraId="057DD166"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No jest. I właśnie chyba za niedługo jakoś w ogóle ma mieć sto milionów na sto milionów wyświetleń na </w:t>
      </w:r>
      <w:proofErr w:type="spellStart"/>
      <w:r w:rsidRPr="00E47F24">
        <w:rPr>
          <w:rFonts w:cs="Calibri"/>
        </w:rPr>
        <w:t>YouTubie</w:t>
      </w:r>
      <w:proofErr w:type="spellEnd"/>
      <w:r w:rsidRPr="00E47F24">
        <w:rPr>
          <w:rFonts w:cs="Calibri"/>
        </w:rPr>
        <w:t xml:space="preserve">. Ja do tej pory i to w wielu wywiadach w ogóle mówiłam ja tego nie odczuwam. Dziewczyny, ja się w ogóle czuję, jakby tego nie było. I nawet Ula się ze mnie czasem śmieje, bo ostatnio do niej dzwoniłam i mówię, że ty, podjeżdża do mnie jakiś </w:t>
      </w:r>
      <w:proofErr w:type="spellStart"/>
      <w:r w:rsidRPr="00E47F24">
        <w:rPr>
          <w:rFonts w:cs="Calibri"/>
        </w:rPr>
        <w:t>ziomal</w:t>
      </w:r>
      <w:proofErr w:type="spellEnd"/>
      <w:r w:rsidRPr="00E47F24">
        <w:rPr>
          <w:rFonts w:cs="Calibri"/>
        </w:rPr>
        <w:t xml:space="preserve">, otwiera szybę, bo akurat byłam na spacerze. Podjeżdża, podjeżdża autem, otwiera szybę i mówi: "Hej, jestem fanem". A ja się pytam kogo? On: "No Modelek". A ja mówię: "A dobra, dzięki, super, Fajnie, że nas słuchasz, nie?" W sensie ja jakby tego nie, jakoś nie potrafię za bardzo sobie uświadomić, jakie to jest duże. Po prostu wiadomo, jakby widzę dookoła, co się dzieje, bo stoję na tej scenie i się momentami naprawdę wzruszam, jak widzę, że tyle osób chce do nas przychodzi na koncerty, słucha te wszystkie liczby na </w:t>
      </w:r>
      <w:proofErr w:type="spellStart"/>
      <w:r w:rsidRPr="00E47F24">
        <w:rPr>
          <w:rFonts w:cs="Calibri"/>
        </w:rPr>
        <w:t>YouTubie</w:t>
      </w:r>
      <w:proofErr w:type="spellEnd"/>
      <w:r w:rsidRPr="00E47F24">
        <w:rPr>
          <w:rFonts w:cs="Calibri"/>
        </w:rPr>
        <w:t xml:space="preserve">, na </w:t>
      </w:r>
      <w:proofErr w:type="spellStart"/>
      <w:r w:rsidRPr="00E47F24">
        <w:rPr>
          <w:rFonts w:cs="Calibri"/>
        </w:rPr>
        <w:t>Spotify</w:t>
      </w:r>
      <w:proofErr w:type="spellEnd"/>
      <w:r w:rsidRPr="00E47F24">
        <w:rPr>
          <w:rFonts w:cs="Calibri"/>
        </w:rPr>
        <w:t xml:space="preserve">, we wszystkich serwisach </w:t>
      </w:r>
      <w:proofErr w:type="spellStart"/>
      <w:r w:rsidRPr="00E47F24">
        <w:rPr>
          <w:rFonts w:cs="Calibri"/>
        </w:rPr>
        <w:t>streamingowych</w:t>
      </w:r>
      <w:proofErr w:type="spellEnd"/>
      <w:r w:rsidRPr="00E47F24">
        <w:rPr>
          <w:rFonts w:cs="Calibri"/>
        </w:rPr>
        <w:t>.</w:t>
      </w:r>
    </w:p>
    <w:p w14:paraId="46D6DDC4"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masz takie poczucie właśnie, że ten stres czasem już jest na takim zbyt wysokim poziomie, bo jednak ty z nim obcujesz od, od bardzo młodego wieku i przy koncertach i właśnie przy jakichś wywiadach i jednak wystawiasz się bardzo też na opinię ludzi.</w:t>
      </w:r>
    </w:p>
    <w:p w14:paraId="3C068C62"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Tak. Tak czuję i, i nawet do tej pory mam tak, że ludzie mówią: "Zagrałaś już tyle koncertów, jak, po co się w ogóle stresujesz?" Ja dalej się stresuję tak samo. Dalej mam z tym problemy. Chodziłam z tym nawet do lekarza. No nie wiem. Nie wiem, jak sobie z tym nawet trochę powiem wam radzić za bardzo w niektórych momentach. No gdzieś to się po prostu odbija, odbija na zdrowiu, nie?</w:t>
      </w:r>
    </w:p>
    <w:p w14:paraId="62445FD2"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co masz na myśli mówiąc, że to się odbija na zdrowiu?</w:t>
      </w:r>
    </w:p>
    <w:p w14:paraId="741CDB6B"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Myślę, że najbardziej na zdrowiu, gdzieś tam psychicznym, bo no nie mówię chyba teraz nie mówię tylko głównie o sobie, tylko wiem, że wiele ludzi pewnie chodzi do psychologów i super i jakby ja pewnie też bym mogła, żeby sobie jakoś z tym lepiej poradzić. I próbowałam tego, ale stwierdziłam, że to nie jest dla mnie. Ja po prostu potrzebuję w takim momencie znaleźć, nie znaleźć, tylko robić rzeczy, które bardzo lubię, czyli spędzać czas z moimi przyjaciółmi, z moim chłopakiem.</w:t>
      </w:r>
    </w:p>
    <w:p w14:paraId="121A99CD" w14:textId="77777777" w:rsidR="00E47F24" w:rsidRPr="00E47F24" w:rsidRDefault="00E47F24" w:rsidP="00E47F24">
      <w:pPr>
        <w:keepLines/>
        <w:rPr>
          <w:rFonts w:cs="Calibri"/>
        </w:rPr>
      </w:pPr>
      <w:r w:rsidRPr="00E47F24">
        <w:rPr>
          <w:rFonts w:cs="Calibri"/>
          <w:b/>
        </w:rPr>
        <w:lastRenderedPageBreak/>
        <w:t xml:space="preserve">Aga Nowakowska: </w:t>
      </w:r>
      <w:r w:rsidRPr="00E47F24">
        <w:rPr>
          <w:rFonts w:cs="Calibri"/>
        </w:rPr>
        <w:t xml:space="preserve">Z rodziną. Takie-- robić rzeczy, które po prostu dają nam przyjemność i zapominać o tym po prostu. A że jakby, no wiadomo, praca, ta praca, którą mam teraz, to było moje marzenie, spełnianie marzeń. I to też jest moment, w którym zawsze chciałam być. To nie jestem w stanie jakby tego zniwelować stresu, ale jakby </w:t>
      </w:r>
      <w:proofErr w:type="gramStart"/>
      <w:r w:rsidRPr="00E47F24">
        <w:rPr>
          <w:rFonts w:cs="Calibri"/>
        </w:rPr>
        <w:t>finalnie</w:t>
      </w:r>
      <w:proofErr w:type="gramEnd"/>
      <w:r w:rsidRPr="00E47F24">
        <w:rPr>
          <w:rFonts w:cs="Calibri"/>
        </w:rPr>
        <w:t xml:space="preserve"> patrząc na to potem, jak wychodzę na scenę, bo to jest ważne, ja już nie mam tego stresu w ogóle. Ja już się po prostu cieszę, mam </w:t>
      </w:r>
      <w:proofErr w:type="spellStart"/>
      <w:r w:rsidRPr="00E47F24">
        <w:rPr>
          <w:rFonts w:cs="Calibri"/>
        </w:rPr>
        <w:t>fun</w:t>
      </w:r>
      <w:proofErr w:type="spellEnd"/>
      <w:r w:rsidRPr="00E47F24">
        <w:rPr>
          <w:rFonts w:cs="Calibri"/>
        </w:rPr>
        <w:t xml:space="preserve"> z tego i już potem o tym zapominam.</w:t>
      </w:r>
    </w:p>
    <w:p w14:paraId="218AFFC0" w14:textId="77777777" w:rsidR="00E47F24" w:rsidRPr="00E47F24" w:rsidRDefault="00E47F24" w:rsidP="00E47F24">
      <w:pPr>
        <w:pStyle w:val="Topic"/>
        <w:rPr>
          <w:rFonts w:ascii="Calibri" w:hAnsi="Calibri" w:cs="Calibri"/>
        </w:rPr>
      </w:pPr>
      <w:r w:rsidRPr="00E47F24">
        <w:rPr>
          <w:rFonts w:ascii="Calibri" w:hAnsi="Calibri" w:cs="Calibri"/>
        </w:rPr>
        <w:t xml:space="preserve">Nowa </w:t>
      </w:r>
      <w:proofErr w:type="spellStart"/>
      <w:r w:rsidRPr="00E47F24">
        <w:rPr>
          <w:rFonts w:ascii="Calibri" w:hAnsi="Calibri" w:cs="Calibri"/>
        </w:rPr>
        <w:t>miłość</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w:t>
      </w:r>
      <w:proofErr w:type="spellStart"/>
      <w:r w:rsidRPr="00E47F24">
        <w:rPr>
          <w:rFonts w:ascii="Calibri" w:hAnsi="Calibri" w:cs="Calibri"/>
        </w:rPr>
        <w:t>historia</w:t>
      </w:r>
      <w:proofErr w:type="spellEnd"/>
      <w:r w:rsidRPr="00E47F24">
        <w:rPr>
          <w:rFonts w:ascii="Calibri" w:hAnsi="Calibri" w:cs="Calibri"/>
        </w:rPr>
        <w:t xml:space="preserve"> </w:t>
      </w:r>
      <w:proofErr w:type="spellStart"/>
      <w:r w:rsidRPr="00E47F24">
        <w:rPr>
          <w:rFonts w:ascii="Calibri" w:hAnsi="Calibri" w:cs="Calibri"/>
        </w:rPr>
        <w:t>poznania</w:t>
      </w:r>
      <w:proofErr w:type="spellEnd"/>
      <w:r w:rsidRPr="00E47F24">
        <w:rPr>
          <w:rFonts w:ascii="Calibri" w:hAnsi="Calibri" w:cs="Calibri"/>
        </w:rPr>
        <w:t xml:space="preserve"> Oskara</w:t>
      </w:r>
    </w:p>
    <w:p w14:paraId="6C823E04" w14:textId="77777777" w:rsidR="00E47F24" w:rsidRPr="00E47F24" w:rsidRDefault="00E47F24" w:rsidP="00E47F24">
      <w:pPr>
        <w:keepLines/>
        <w:rPr>
          <w:rFonts w:cs="Calibri"/>
        </w:rPr>
      </w:pPr>
      <w:r w:rsidRPr="00E47F24">
        <w:rPr>
          <w:rFonts w:cs="Calibri"/>
          <w:b/>
        </w:rPr>
        <w:t xml:space="preserve">Prowadząca: </w:t>
      </w:r>
      <w:r w:rsidRPr="00E47F24">
        <w:rPr>
          <w:rFonts w:cs="Calibri"/>
        </w:rPr>
        <w:t>No ja muszę cię zapytać, jak wy się w ogóle poznaliście, bo ja widzę, że ty jesteś teraz naprawdę szczęśliwa i aż się uśmiechasz, jak o tym mówisz i super się na to patrzy, więc zdradź nam trochę, jak się poznaliście.</w:t>
      </w:r>
    </w:p>
    <w:p w14:paraId="5B92146A"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No w końcu, w końcu jestem naprawdę szczęśliwa. Ale no wiecie, to jest bardzo kontrowersyjny temat na ten moment, bo jednak nie do końca chciałam o tym za dużo mówić. Ale też nie chcę ukrywać swojego szczęścia. No ale też nie chcę mówić o wszystkim, bo nie potrzebuję się dzielić ze wszystkimi, tak? No i co? No jak się poznałam, jak się poznaliśmy z Oskarem? Myślę, że mogę to oficjalnie powiedzieć. Poznaliśmy się przez </w:t>
      </w:r>
      <w:proofErr w:type="spellStart"/>
      <w:r w:rsidRPr="00E47F24">
        <w:rPr>
          <w:rFonts w:cs="Calibri"/>
        </w:rPr>
        <w:t>internet</w:t>
      </w:r>
      <w:proofErr w:type="spellEnd"/>
      <w:r w:rsidRPr="00E47F24">
        <w:rPr>
          <w:rFonts w:cs="Calibri"/>
        </w:rPr>
        <w:t>. Nie mieliśmy też na tyle przestrzeni, żeby poznać się w jakiś inny, romantyczny sposób na żywo.</w:t>
      </w:r>
    </w:p>
    <w:p w14:paraId="0E26152E"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Przez Instagrama. Napisał do mnie. No i przez kilka miesięcy, przez cztery miesiące jakoś pisaliśmy, rozmawialiśmy na </w:t>
      </w:r>
      <w:proofErr w:type="spellStart"/>
      <w:r w:rsidRPr="00E47F24">
        <w:rPr>
          <w:rFonts w:cs="Calibri"/>
        </w:rPr>
        <w:t>wideoczacie</w:t>
      </w:r>
      <w:proofErr w:type="spellEnd"/>
      <w:r w:rsidRPr="00E47F24">
        <w:rPr>
          <w:rFonts w:cs="Calibri"/>
        </w:rPr>
        <w:t>. No i tam już tak kliknęło pomiędzy nami. No i po paru miesiącach się dopiero spotkaliśmy i już na pierwszym spotkaniu czuliśmy po prostu, że coś, coś z tego będzie.</w:t>
      </w:r>
    </w:p>
    <w:p w14:paraId="6607440D"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Balansu. Dokładnie. No ale tak, upubliczniłam to i cieszę się, bo, bo mam w końcu super, </w:t>
      </w:r>
      <w:proofErr w:type="gramStart"/>
      <w:r w:rsidRPr="00E47F24">
        <w:rPr>
          <w:rFonts w:cs="Calibri"/>
        </w:rPr>
        <w:t>super miłość</w:t>
      </w:r>
      <w:proofErr w:type="gramEnd"/>
      <w:r w:rsidRPr="00E47F24">
        <w:rPr>
          <w:rFonts w:cs="Calibri"/>
        </w:rPr>
        <w:t xml:space="preserve">, </w:t>
      </w:r>
      <w:proofErr w:type="gramStart"/>
      <w:r w:rsidRPr="00E47F24">
        <w:rPr>
          <w:rFonts w:cs="Calibri"/>
        </w:rPr>
        <w:t>super mężczyznę</w:t>
      </w:r>
      <w:proofErr w:type="gramEnd"/>
      <w:r w:rsidRPr="00E47F24">
        <w:rPr>
          <w:rFonts w:cs="Calibri"/>
        </w:rPr>
        <w:t xml:space="preserve">, </w:t>
      </w:r>
      <w:proofErr w:type="gramStart"/>
      <w:r w:rsidRPr="00E47F24">
        <w:rPr>
          <w:rFonts w:cs="Calibri"/>
        </w:rPr>
        <w:t>super faceta</w:t>
      </w:r>
      <w:proofErr w:type="gramEnd"/>
      <w:r w:rsidRPr="00E47F24">
        <w:rPr>
          <w:rFonts w:cs="Calibri"/>
        </w:rPr>
        <w:t xml:space="preserve">, który mnie słucha, w którym mam ogromne wsparcie, który mnie szanuje, który- No to jest złoty chłopak. Oskar jest naprawdę złotym chłopakiem. Wiem, że mogę zawsze na niego liczyć i ja po prostu się wzruszam, jak o tym w ogóle </w:t>
      </w:r>
      <w:proofErr w:type="gramStart"/>
      <w:r w:rsidRPr="00E47F24">
        <w:rPr>
          <w:rFonts w:cs="Calibri"/>
        </w:rPr>
        <w:t>gadam</w:t>
      </w:r>
      <w:proofErr w:type="gramEnd"/>
      <w:r w:rsidRPr="00E47F24">
        <w:rPr>
          <w:rFonts w:cs="Calibri"/>
        </w:rPr>
        <w:t>, bo ja zawsze marzyłam o takiej miłości. Dziewczyny, czy kat.</w:t>
      </w:r>
    </w:p>
    <w:p w14:paraId="3FCA855C"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Tak. Ogólnie tak, bo na wszystko potrzeba czasu. Czas jest kluczem do wszystkiego. Do tego, żeby się zagoiły wszystkie rany. I ja pamiętam, że przeszłą trasę koncertową jak miałam, no to nie ukrywając byłam po rozstaniu. Nie chcę o tym za dużo mówić, ale to tak bardziej myślę, że dla dziewczyn, które teraz zmagają się z jakimś ciężkim okresem, bo są po rozstaniu i przeżywają. Da się z tego wyjść naprawdę. Tylko trzeba przede wszystkim pokochać siebie. Pokochać bycie samym sobą. Znaleźć coś, co po prostu sprawia, że czujemy się szczęśliwi. Otwierać się przede wszystkim na innych ludzi. No i że da się zaleczyć to zranione serce. I w momencie, kiedy mówimy sobie, że już nigdy nie znajdziemy: "O nie, już nigdy nie znajdziemy tej drugiej takiej miłości". Da się, da się i nawet nie szukając. Po prostu w najmniej oczekiwanych momentach nagle może przyjść, przyjść ta jedyna osoba. No i ja właśnie pamiętam, jak... To jest ciekawy </w:t>
      </w:r>
      <w:proofErr w:type="spellStart"/>
      <w:r w:rsidRPr="00E47F24">
        <w:rPr>
          <w:rFonts w:cs="Calibri"/>
        </w:rPr>
        <w:t>case</w:t>
      </w:r>
      <w:proofErr w:type="spellEnd"/>
      <w:r w:rsidRPr="00E47F24">
        <w:rPr>
          <w:rFonts w:cs="Calibri"/>
        </w:rPr>
        <w:t>, bo ja na przykład cały nie ten sezon koncertowy, tylko tamten przepłakałam po prostu bardzo. Ja siedziałam w garderobie przed koncertem, chwila przed wyjściem, a ja siedziałam zapłakana.</w:t>
      </w:r>
    </w:p>
    <w:p w14:paraId="576ADDB5"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A powiedz, w którym momencie poczułaś, że to już jest koniec tego okropnego uczucia i że odpuszczasz to już całkowicie i w stu procentach skupiasz się na sobie i zaczynasz </w:t>
      </w:r>
      <w:proofErr w:type="gramStart"/>
      <w:r w:rsidRPr="00E47F24">
        <w:rPr>
          <w:rFonts w:cs="Calibri"/>
        </w:rPr>
        <w:t>nowy eta</w:t>
      </w:r>
      <w:proofErr w:type="gramEnd"/>
      <w:r w:rsidRPr="00E47F24">
        <w:rPr>
          <w:rFonts w:cs="Calibri"/>
        </w:rPr>
        <w:t>…</w:t>
      </w:r>
    </w:p>
    <w:p w14:paraId="39C846F1" w14:textId="77777777" w:rsidR="00E47F24" w:rsidRPr="00E47F24" w:rsidRDefault="00E47F24" w:rsidP="00E47F24">
      <w:pPr>
        <w:keepLines/>
        <w:rPr>
          <w:rFonts w:cs="Calibri"/>
        </w:rPr>
      </w:pPr>
      <w:r w:rsidRPr="00E47F24">
        <w:rPr>
          <w:rFonts w:cs="Calibri"/>
          <w:b/>
        </w:rPr>
        <w:lastRenderedPageBreak/>
        <w:t xml:space="preserve">Aga Nowakowska: </w:t>
      </w:r>
      <w:proofErr w:type="spellStart"/>
      <w:r w:rsidRPr="00E47F24">
        <w:rPr>
          <w:rFonts w:cs="Calibri"/>
        </w:rPr>
        <w:t>Okej</w:t>
      </w:r>
      <w:proofErr w:type="spellEnd"/>
      <w:r w:rsidRPr="00E47F24">
        <w:rPr>
          <w:rFonts w:cs="Calibri"/>
        </w:rPr>
        <w:t xml:space="preserve">, ja mam nawet oficjalną datę tego. To był Nowy Rok. Ja, wtedy grałyśmy sylwester i stałyśmy na scenie ze wszystkimi artystami. Jeszcze obok stał Dawid w ogóle Kwiatkowski i ja sobie obiecałam na tej scenie, że to są moje ostatnie łzy w tym roku przez </w:t>
      </w:r>
      <w:proofErr w:type="gramStart"/>
      <w:r w:rsidRPr="00E47F24">
        <w:rPr>
          <w:rFonts w:cs="Calibri"/>
        </w:rPr>
        <w:t>faceta</w:t>
      </w:r>
      <w:proofErr w:type="gramEnd"/>
      <w:r w:rsidRPr="00E47F24">
        <w:rPr>
          <w:rFonts w:cs="Calibri"/>
        </w:rPr>
        <w:t>, że biorę się w garść i po prostu wierzę w siebie. Wierzę w siebie, bo wiem, że jestem super i dam sobie z tym wszystkim radę.</w:t>
      </w:r>
    </w:p>
    <w:p w14:paraId="53564B64" w14:textId="77777777" w:rsidR="00E47F24" w:rsidRPr="00E47F24" w:rsidRDefault="00E47F24" w:rsidP="00E47F24">
      <w:pPr>
        <w:pStyle w:val="Topic"/>
        <w:rPr>
          <w:rFonts w:ascii="Calibri" w:hAnsi="Calibri" w:cs="Calibri"/>
        </w:rPr>
      </w:pPr>
      <w:proofErr w:type="spellStart"/>
      <w:r w:rsidRPr="00E47F24">
        <w:rPr>
          <w:rFonts w:ascii="Calibri" w:hAnsi="Calibri" w:cs="Calibri"/>
        </w:rPr>
        <w:t>Związek</w:t>
      </w:r>
      <w:proofErr w:type="spellEnd"/>
      <w:r w:rsidRPr="00E47F24">
        <w:rPr>
          <w:rFonts w:ascii="Calibri" w:hAnsi="Calibri" w:cs="Calibri"/>
        </w:rPr>
        <w:t xml:space="preserve"> </w:t>
      </w:r>
      <w:proofErr w:type="spellStart"/>
      <w:r w:rsidRPr="00E47F24">
        <w:rPr>
          <w:rFonts w:ascii="Calibri" w:hAnsi="Calibri" w:cs="Calibri"/>
        </w:rPr>
        <w:t>na</w:t>
      </w:r>
      <w:proofErr w:type="spellEnd"/>
      <w:r w:rsidRPr="00E47F24">
        <w:rPr>
          <w:rFonts w:ascii="Calibri" w:hAnsi="Calibri" w:cs="Calibri"/>
        </w:rPr>
        <w:t xml:space="preserve"> </w:t>
      </w:r>
      <w:proofErr w:type="spellStart"/>
      <w:r w:rsidRPr="00E47F24">
        <w:rPr>
          <w:rFonts w:ascii="Calibri" w:hAnsi="Calibri" w:cs="Calibri"/>
        </w:rPr>
        <w:t>odległość</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w:t>
      </w:r>
      <w:proofErr w:type="spellStart"/>
      <w:r w:rsidRPr="00E47F24">
        <w:rPr>
          <w:rFonts w:ascii="Calibri" w:hAnsi="Calibri" w:cs="Calibri"/>
        </w:rPr>
        <w:t>różnica</w:t>
      </w:r>
      <w:proofErr w:type="spellEnd"/>
      <w:r w:rsidRPr="00E47F24">
        <w:rPr>
          <w:rFonts w:ascii="Calibri" w:hAnsi="Calibri" w:cs="Calibri"/>
        </w:rPr>
        <w:t xml:space="preserve"> </w:t>
      </w:r>
      <w:proofErr w:type="spellStart"/>
      <w:r w:rsidRPr="00E47F24">
        <w:rPr>
          <w:rFonts w:ascii="Calibri" w:hAnsi="Calibri" w:cs="Calibri"/>
        </w:rPr>
        <w:t>wieku</w:t>
      </w:r>
      <w:proofErr w:type="spellEnd"/>
    </w:p>
    <w:p w14:paraId="30970BE1" w14:textId="77777777" w:rsidR="00E47F24" w:rsidRPr="00E47F24" w:rsidRDefault="00E47F24" w:rsidP="00E47F24">
      <w:pPr>
        <w:keepLines/>
        <w:rPr>
          <w:rFonts w:cs="Calibri"/>
        </w:rPr>
      </w:pPr>
      <w:r w:rsidRPr="00E47F24">
        <w:rPr>
          <w:rFonts w:cs="Calibri"/>
          <w:b/>
        </w:rPr>
        <w:t xml:space="preserve">Prowadząca: </w:t>
      </w:r>
      <w:r w:rsidRPr="00E47F24">
        <w:rPr>
          <w:rFonts w:cs="Calibri"/>
        </w:rPr>
        <w:t>Czy miałaś taki moment, że sobie pomyślałaś: "Kurczę, on jest bardzo młody. Czy na pewno nam się uda to jakoś połączyć?"</w:t>
      </w:r>
    </w:p>
    <w:p w14:paraId="2DAF7455"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Pięć. Ale ja w ogóle tego nie odczuwam. Wiadomo, na początku się zastanawiałam lekko. No ale wiecie, dopóki człowiek nie porozmawia ze sobą, nie spotka się, no to ciężko jest oceniać, tak? Ale Oskar od gdzieś tam najmłodszych lat tego, co też rozmawiałam z jego mamą, przebywał w tym bardziej dojrzałym środowisku, więc gdzieś tam wcześniej musiał, musiał dorosnąć. No i też, też mi to pokazało później w rozmowach. I ja czasem naprawdę z nim rozmawiam i zastanawiam się, jakim cudem on jest ode mnie młodszy pięć lat. Dziewczyny, on jest tak mądry, jest tak inteligentny, jest bardzo zaradny i ja go podziwiam za to, że w tak młodym wieku robi tak ogromne rzeczy. No bo naprawdę. I jeszcze mieszka za granicą. No nic.</w:t>
      </w:r>
    </w:p>
    <w:p w14:paraId="3F0EA032" w14:textId="77777777" w:rsidR="00E47F24" w:rsidRPr="00E47F24" w:rsidRDefault="00E47F24" w:rsidP="00E47F24">
      <w:pPr>
        <w:keepLines/>
        <w:rPr>
          <w:rFonts w:cs="Calibri"/>
        </w:rPr>
      </w:pPr>
      <w:r w:rsidRPr="00E47F24">
        <w:rPr>
          <w:rFonts w:cs="Calibri"/>
          <w:b/>
        </w:rPr>
        <w:t xml:space="preserve">Prowadząca: </w:t>
      </w:r>
      <w:r w:rsidRPr="00E47F24">
        <w:rPr>
          <w:rFonts w:cs="Calibri"/>
        </w:rPr>
        <w:t>Bardzo dużo ludzi wypowiada się, że ty będziesz mu przeszkadzać w karierze.</w:t>
      </w:r>
    </w:p>
    <w:p w14:paraId="2F24644C"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O Jezu, nie, absolutnie nie. Bo że tak samo ludzie mogliby w sumie mówić, że on będzie mi przeszkadzać w muzyce. No nie, jakby on robić swoje rzeczy. To są zupełnie też trochę dwa różne środowiska, nie? I wiecie, on robi swoje rzeczy, ja robię swoje. Ja absolutnie nie mam zamiaru gdzieś tam interweniować. To, co on robi. Zamierzam go tylko wspierać i </w:t>
      </w:r>
      <w:proofErr w:type="spellStart"/>
      <w:r w:rsidRPr="00E47F24">
        <w:rPr>
          <w:rFonts w:cs="Calibri"/>
        </w:rPr>
        <w:t>supportować</w:t>
      </w:r>
      <w:proofErr w:type="spellEnd"/>
      <w:r w:rsidRPr="00E47F24">
        <w:rPr>
          <w:rFonts w:cs="Calibri"/>
        </w:rPr>
        <w:t>. Mogę przyjść na jego mecz tak samo, jak i on może przyjść na mój koncert.</w:t>
      </w:r>
    </w:p>
    <w:p w14:paraId="2228920D" w14:textId="77777777" w:rsidR="00E47F24" w:rsidRPr="00E47F24" w:rsidRDefault="00E47F24" w:rsidP="00E47F24">
      <w:pPr>
        <w:keepLines/>
        <w:rPr>
          <w:rFonts w:cs="Calibri"/>
        </w:rPr>
      </w:pPr>
      <w:r w:rsidRPr="00E47F24">
        <w:rPr>
          <w:rFonts w:cs="Calibri"/>
          <w:b/>
        </w:rPr>
        <w:t xml:space="preserve">Prowadząca: </w:t>
      </w:r>
      <w:r w:rsidRPr="00E47F24">
        <w:rPr>
          <w:rFonts w:cs="Calibri"/>
        </w:rPr>
        <w:t>I patrzyłaś na niego. Śpiewałaś mu: "Nie lubię melanży, chyba że z tobą".</w:t>
      </w:r>
    </w:p>
    <w:p w14:paraId="0977B96B"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No. Był na koncercie właśnie w Chorzowie to było i stał tam tak z boku stał i się patrzył. No to bardzo mu się podobało. Myślę, że bardzo.</w:t>
      </w:r>
    </w:p>
    <w:p w14:paraId="5110F64B" w14:textId="77777777" w:rsidR="00E47F24" w:rsidRPr="00E47F24" w:rsidRDefault="00E47F24" w:rsidP="00E47F24">
      <w:pPr>
        <w:keepLines/>
        <w:rPr>
          <w:rFonts w:cs="Calibri"/>
        </w:rPr>
      </w:pPr>
      <w:r w:rsidRPr="00E47F24">
        <w:rPr>
          <w:rFonts w:cs="Calibri"/>
          <w:b/>
        </w:rPr>
        <w:t xml:space="preserve">Prowadząca: </w:t>
      </w:r>
      <w:r w:rsidRPr="00E47F24">
        <w:rPr>
          <w:rFonts w:cs="Calibri"/>
        </w:rPr>
        <w:t>Ale ty myślisz o tym, żeby na przykład przez w przyszłości przez połowę czasu być tam, a połowę tu? Czy on bardziej będzie trochę tu? Rozmawialiście już o tym?</w:t>
      </w:r>
    </w:p>
    <w:p w14:paraId="12C56C79"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No rozmawialiśmy na ten temat, ale nigdy nie dojdzie do sytuacji, w której Oskar przyleci do Polski na stałe. Z racji, że po prostu gra, gra w tym klubie za granicą i codziennie tam praktycznie mają treningi, więc to raczej ja będę musiała gdzieś wylecieć na dłuższy, dłuższy czas pewnie, ale na razie, na razie wiecie, to są jeszcze takie jakby nasze może początki, więc cieszymy się każdą możliwą chwilą, którą możemy spędzić razem. A co przyniesie przyszłość to, to zobaczymy. A póki co no to nic. Najwyżej gdzieś zamieszkam za granicą.</w:t>
      </w:r>
    </w:p>
    <w:p w14:paraId="3ADF0D8A"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Cieszyły się, bo no w końcu powiedziały, że w końcu ktoś normalny. W końcu widzą, że, że naprawdę przede wszystkim ja jestem sobą w tym wszystkim. Nic się we mnie nie zmieniło. Nie, nie czuję jakiejś takiej, takiego jakiegoś stresu, jak wcześniej czułam.</w:t>
      </w:r>
    </w:p>
    <w:p w14:paraId="1A1727B9" w14:textId="77777777" w:rsidR="00E47F24" w:rsidRPr="00E47F24" w:rsidRDefault="00E47F24" w:rsidP="00E47F24">
      <w:pPr>
        <w:pStyle w:val="Topic"/>
        <w:rPr>
          <w:rFonts w:ascii="Calibri" w:hAnsi="Calibri" w:cs="Calibri"/>
        </w:rPr>
      </w:pPr>
      <w:r w:rsidRPr="00E47F24">
        <w:rPr>
          <w:rFonts w:ascii="Calibri" w:hAnsi="Calibri" w:cs="Calibri"/>
        </w:rPr>
        <w:lastRenderedPageBreak/>
        <w:t xml:space="preserve">Monika Kociołek, </w:t>
      </w:r>
      <w:proofErr w:type="spellStart"/>
      <w:r w:rsidRPr="00E47F24">
        <w:rPr>
          <w:rFonts w:ascii="Calibri" w:hAnsi="Calibri" w:cs="Calibri"/>
        </w:rPr>
        <w:t>konkurencja</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w:t>
      </w:r>
      <w:proofErr w:type="spellStart"/>
      <w:r w:rsidRPr="00E47F24">
        <w:rPr>
          <w:rFonts w:ascii="Calibri" w:hAnsi="Calibri" w:cs="Calibri"/>
        </w:rPr>
        <w:t>niepodpisana</w:t>
      </w:r>
      <w:proofErr w:type="spellEnd"/>
      <w:r w:rsidRPr="00E47F24">
        <w:rPr>
          <w:rFonts w:ascii="Calibri" w:hAnsi="Calibri" w:cs="Calibri"/>
        </w:rPr>
        <w:t xml:space="preserve"> </w:t>
      </w:r>
      <w:proofErr w:type="spellStart"/>
      <w:r w:rsidRPr="00E47F24">
        <w:rPr>
          <w:rFonts w:ascii="Calibri" w:hAnsi="Calibri" w:cs="Calibri"/>
        </w:rPr>
        <w:t>umowa</w:t>
      </w:r>
      <w:proofErr w:type="spellEnd"/>
    </w:p>
    <w:p w14:paraId="055BADB7"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Fajnie. A powiedz, jeśli chodzi właśnie teraz o </w:t>
      </w:r>
      <w:proofErr w:type="spellStart"/>
      <w:r w:rsidRPr="00E47F24">
        <w:rPr>
          <w:rFonts w:cs="Calibri"/>
        </w:rPr>
        <w:t>girlsbandy</w:t>
      </w:r>
      <w:proofErr w:type="spellEnd"/>
      <w:r w:rsidRPr="00E47F24">
        <w:rPr>
          <w:rFonts w:cs="Calibri"/>
        </w:rPr>
        <w:t xml:space="preserve">, może troszkę zmieńmy temat, już miłosny. Już trochę nam powiedziałaś. Nie chcesz też mówić za dużo. To co ty myślisz o tym, że teraz powstaje sporo właśnie różnych </w:t>
      </w:r>
      <w:proofErr w:type="spellStart"/>
      <w:r w:rsidRPr="00E47F24">
        <w:rPr>
          <w:rFonts w:cs="Calibri"/>
        </w:rPr>
        <w:t>girlsbandów</w:t>
      </w:r>
      <w:proofErr w:type="spellEnd"/>
      <w:r w:rsidRPr="00E47F24">
        <w:rPr>
          <w:rFonts w:cs="Calibri"/>
        </w:rPr>
        <w:t>? Jak wy z dziewczynami na to patrzycie?</w:t>
      </w:r>
    </w:p>
    <w:p w14:paraId="2924003A"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O Jezu, mówiąc szczerze. Po prostu szczerze. Ja nie chcę żadnej kontrowersji tutaj siać dookoła. Ale jesteśmy już trzy lata na rynku i robimy </w:t>
      </w:r>
      <w:proofErr w:type="gramStart"/>
      <w:r w:rsidRPr="00E47F24">
        <w:rPr>
          <w:rFonts w:cs="Calibri"/>
        </w:rPr>
        <w:t>super robotę</w:t>
      </w:r>
      <w:proofErr w:type="gramEnd"/>
      <w:r w:rsidRPr="00E47F24">
        <w:rPr>
          <w:rFonts w:cs="Calibri"/>
        </w:rPr>
        <w:t xml:space="preserve">, więc po prostu robimy swoje. Nie uważamy raczej, żeby to była jakaś konkurencja. Może też dlatego, że to jest świeże. Nie wiem, jak to będzie wszystko wyglądać u innych </w:t>
      </w:r>
      <w:proofErr w:type="spellStart"/>
      <w:r w:rsidRPr="00E47F24">
        <w:rPr>
          <w:rFonts w:cs="Calibri"/>
        </w:rPr>
        <w:t>girlsbandów</w:t>
      </w:r>
      <w:proofErr w:type="spellEnd"/>
      <w:r w:rsidRPr="00E47F24">
        <w:rPr>
          <w:rFonts w:cs="Calibri"/>
        </w:rPr>
        <w:t xml:space="preserve">, ale no nie no niech robią to, co chcą, nie? Gdzieś tam w ogóle wcześniej widziałyśmy, że pół roku temu jakoś to było. Tak. Widziałyśmy, że Monika będzie chciała założyć </w:t>
      </w:r>
      <w:proofErr w:type="spellStart"/>
      <w:r w:rsidRPr="00E47F24">
        <w:rPr>
          <w:rFonts w:cs="Calibri"/>
        </w:rPr>
        <w:t>girlsband</w:t>
      </w:r>
      <w:proofErr w:type="spellEnd"/>
      <w:r w:rsidRPr="00E47F24">
        <w:rPr>
          <w:rFonts w:cs="Calibri"/>
        </w:rPr>
        <w:t>, bo pisała też do naszego producenta. Czy właśnie nie chciałby tam robić muzyki, nie?</w:t>
      </w:r>
    </w:p>
    <w:p w14:paraId="65297421" w14:textId="77777777" w:rsidR="00E47F24" w:rsidRPr="00E47F24" w:rsidRDefault="00E47F24" w:rsidP="00E47F24">
      <w:pPr>
        <w:keepLines/>
        <w:rPr>
          <w:rFonts w:cs="Calibri"/>
        </w:rPr>
      </w:pPr>
      <w:r w:rsidRPr="00E47F24">
        <w:rPr>
          <w:rFonts w:cs="Calibri"/>
          <w:b/>
        </w:rPr>
        <w:t xml:space="preserve">Prowadząca: </w:t>
      </w:r>
      <w:r w:rsidRPr="00E47F24">
        <w:rPr>
          <w:rFonts w:cs="Calibri"/>
        </w:rPr>
        <w:t>Byłyście trochę złe, że, że napisała do waszego producenta?</w:t>
      </w:r>
    </w:p>
    <w:p w14:paraId="025905A3"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No było to dziwne w sumie po prostu. Bo wiesz, no jednak nie, nie chcę robić tego samego. No a jednak gdzieś tam chyba pisząc do naszego producenta siłą rzeczy gdzieś tam Włodarski, decydując się na współpracę z innym </w:t>
      </w:r>
      <w:proofErr w:type="spellStart"/>
      <w:r w:rsidRPr="00E47F24">
        <w:rPr>
          <w:rFonts w:cs="Calibri"/>
        </w:rPr>
        <w:t>girlsbandem</w:t>
      </w:r>
      <w:proofErr w:type="spellEnd"/>
      <w:r w:rsidRPr="00E47F24">
        <w:rPr>
          <w:rFonts w:cs="Calibri"/>
        </w:rPr>
        <w:t xml:space="preserve">, no to te numery byłyby raczej podobne po prostu przez to, że każdy producent ma gdzieś tam swoje brzmienie w bitach i </w:t>
      </w:r>
      <w:proofErr w:type="spellStart"/>
      <w:r w:rsidRPr="00E47F24">
        <w:rPr>
          <w:rFonts w:cs="Calibri"/>
        </w:rPr>
        <w:t>voice'ach</w:t>
      </w:r>
      <w:proofErr w:type="spellEnd"/>
      <w:r w:rsidRPr="00E47F24">
        <w:rPr>
          <w:rFonts w:cs="Calibri"/>
        </w:rPr>
        <w:t xml:space="preserve"> i wszystko, nie? Dookoła. No </w:t>
      </w:r>
      <w:proofErr w:type="gramStart"/>
      <w:r w:rsidRPr="00E47F24">
        <w:rPr>
          <w:rFonts w:cs="Calibri"/>
        </w:rPr>
        <w:t>i,</w:t>
      </w:r>
      <w:proofErr w:type="gramEnd"/>
      <w:r w:rsidRPr="00E47F24">
        <w:rPr>
          <w:rFonts w:cs="Calibri"/>
        </w:rPr>
        <w:t xml:space="preserve"> no i gdzieś tam widziałam jeszcze wypowiedź o, o umowach, umowach, że gdzieś tam nie chciałam podpisać, bo ja miałam być w tym jednym </w:t>
      </w:r>
      <w:proofErr w:type="spellStart"/>
      <w:r w:rsidRPr="00E47F24">
        <w:rPr>
          <w:rFonts w:cs="Calibri"/>
        </w:rPr>
        <w:t>girlsbandzie</w:t>
      </w:r>
      <w:proofErr w:type="spellEnd"/>
      <w:r w:rsidRPr="00E47F24">
        <w:rPr>
          <w:rFonts w:cs="Calibri"/>
        </w:rPr>
        <w:t xml:space="preserve"> Moniki, no tylko że ja dostałam taką umowę, że gdybym ja ją podpisała dziewczyny, to ja bym nie mogła spać do końca życia spokojnie. Więc ja mam nadzieję, że dziewczyny wiedziały, co podpisują w tym momencie, bo ja właśnie dlatego nie, nie dołączyłam do tego </w:t>
      </w:r>
      <w:proofErr w:type="spellStart"/>
      <w:r w:rsidRPr="00E47F24">
        <w:rPr>
          <w:rFonts w:cs="Calibri"/>
        </w:rPr>
        <w:t>girlsbandu</w:t>
      </w:r>
      <w:proofErr w:type="spellEnd"/>
      <w:r w:rsidRPr="00E47F24">
        <w:rPr>
          <w:rFonts w:cs="Calibri"/>
        </w:rPr>
        <w:t>, bo ja nawet z dwoma prawnikami przeglądałam tą umowę wtedy i oni po prostu każdy mi to odradzał.</w:t>
      </w:r>
    </w:p>
    <w:p w14:paraId="2C39E40E"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Ale poczekaj, ty miałaś dołączyć do </w:t>
      </w:r>
      <w:proofErr w:type="spellStart"/>
      <w:r w:rsidRPr="00E47F24">
        <w:rPr>
          <w:rFonts w:cs="Calibri"/>
        </w:rPr>
        <w:t>girlsbandu</w:t>
      </w:r>
      <w:proofErr w:type="spellEnd"/>
      <w:r w:rsidRPr="00E47F24">
        <w:rPr>
          <w:rFonts w:cs="Calibri"/>
        </w:rPr>
        <w:t xml:space="preserve"> Moniki Kociołek?</w:t>
      </w:r>
    </w:p>
    <w:p w14:paraId="43EEBC83"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Tak. No. Zanim modelki to ja byłam chyba rok wcześniej na spotkaniu Moniki.</w:t>
      </w:r>
    </w:p>
    <w:p w14:paraId="38C2CCC0" w14:textId="77777777" w:rsidR="00E47F24" w:rsidRPr="00E47F24" w:rsidRDefault="00E47F24" w:rsidP="00E47F24">
      <w:pPr>
        <w:keepLines/>
        <w:rPr>
          <w:rFonts w:cs="Calibri"/>
        </w:rPr>
      </w:pPr>
      <w:r w:rsidRPr="00E47F24">
        <w:rPr>
          <w:rFonts w:cs="Calibri"/>
          <w:b/>
        </w:rPr>
        <w:t xml:space="preserve">Prowadząca: </w:t>
      </w:r>
      <w:r w:rsidRPr="00E47F24">
        <w:rPr>
          <w:rFonts w:cs="Calibri"/>
        </w:rPr>
        <w:t>Mówisz, że nie mogłabyś spać spokojnie przez to, że tam nie wiem, był tak duży procent, który byś musiała, który musiałabyś oddawać? Czy, czy bardziej jakiś taki rygor związany z długim czasem trwania umowy? Jeśli możesz zdradzić.</w:t>
      </w:r>
    </w:p>
    <w:p w14:paraId="2435AF74"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Wiesz co, chyba nie mogę zdradzać, ale tam po prostu wszystko nie grało.</w:t>
      </w:r>
    </w:p>
    <w:p w14:paraId="3A98B67B"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No i tyle. No i się dzielimy po równo. Ja, ja akurat pieniądz lubi ciszę i ja tak nie za bardzo nigdy nie lubię poruszać tego tematu. Wiadomo, każdy lubi pieniądze, ale ja na przykład tak nie, nie mam potrzeby rozmawiania o tym, ile kto co zarabia. No nic, dzielimy sobie po równo.</w:t>
      </w:r>
    </w:p>
    <w:p w14:paraId="0F9D4F26" w14:textId="77777777" w:rsidR="00E47F24" w:rsidRPr="00E47F24" w:rsidRDefault="00E47F24" w:rsidP="00E47F24">
      <w:pPr>
        <w:keepLines/>
        <w:rPr>
          <w:rFonts w:cs="Calibri"/>
        </w:rPr>
      </w:pPr>
      <w:r w:rsidRPr="00E47F24">
        <w:rPr>
          <w:rFonts w:cs="Calibri"/>
          <w:b/>
        </w:rPr>
        <w:t xml:space="preserve">Prowadząca: </w:t>
      </w:r>
      <w:r w:rsidRPr="00E47F24">
        <w:rPr>
          <w:rFonts w:cs="Calibri"/>
        </w:rPr>
        <w:t>I jak myślisz, że to jest jakieś nawiązanie czy przypadkowe po prostu użycie podobnych sformułowań?</w:t>
      </w:r>
    </w:p>
    <w:p w14:paraId="20F21CB4" w14:textId="77777777" w:rsidR="00E47F24" w:rsidRPr="00E47F24" w:rsidRDefault="00E47F24" w:rsidP="00E47F24">
      <w:pPr>
        <w:keepLines/>
        <w:rPr>
          <w:rFonts w:cs="Calibri"/>
        </w:rPr>
      </w:pPr>
      <w:r w:rsidRPr="00E47F24">
        <w:rPr>
          <w:rFonts w:cs="Calibri"/>
          <w:b/>
        </w:rPr>
        <w:lastRenderedPageBreak/>
        <w:t xml:space="preserve">Aga Nowakowska: </w:t>
      </w:r>
      <w:r w:rsidRPr="00E47F24">
        <w:rPr>
          <w:rFonts w:cs="Calibri"/>
        </w:rPr>
        <w:t>Może powiem tak, że nieumyślne, przypadkowe jakieś takie użycie tego. Bo wiadomo, wielu twórców gdzieś tam pojedynczych, no nie? Bo wiadomo, że może przez to, że to są girls bandy i jest ich tak mało, no to to zostało tak złapane za słówko. Ale jest też wielu twórców możliwych, którzy też powtarzają po sobie jakieś słowa i to nie jest tak, tak samo brane pod uwagę. No ale gdzieś może tak to się odbiło właśnie przez to większym echem, że no jednak tak: kto ma styl, jak i numer Lal jest zrobiony lata dwutysięczne, tak? Dwa numery w ogóle nasz i jej zostały nagrywane w tym samym studiu muzycznym, znaczy nie studiu muzycznym. Sorry, przepraszam. Teledysk nagrywany w tym samym miejscu co Kto ma styl u nas. Też na to zwróciłyśmy uwagę.</w:t>
      </w:r>
    </w:p>
    <w:p w14:paraId="0343EC34" w14:textId="77777777" w:rsidR="00E47F24" w:rsidRPr="00E47F24" w:rsidRDefault="00E47F24" w:rsidP="00E47F24">
      <w:pPr>
        <w:pStyle w:val="Topic"/>
        <w:rPr>
          <w:rFonts w:ascii="Calibri" w:hAnsi="Calibri" w:cs="Calibri"/>
        </w:rPr>
      </w:pPr>
      <w:proofErr w:type="spellStart"/>
      <w:r w:rsidRPr="00E47F24">
        <w:rPr>
          <w:rFonts w:ascii="Calibri" w:hAnsi="Calibri" w:cs="Calibri"/>
        </w:rPr>
        <w:t>Koncerty</w:t>
      </w:r>
      <w:proofErr w:type="spellEnd"/>
      <w:r w:rsidRPr="00E47F24">
        <w:rPr>
          <w:rFonts w:ascii="Calibri" w:hAnsi="Calibri" w:cs="Calibri"/>
        </w:rPr>
        <w:t xml:space="preserve">, </w:t>
      </w:r>
      <w:proofErr w:type="spellStart"/>
      <w:r w:rsidRPr="00E47F24">
        <w:rPr>
          <w:rFonts w:ascii="Calibri" w:hAnsi="Calibri" w:cs="Calibri"/>
        </w:rPr>
        <w:t>przyszłość</w:t>
      </w:r>
      <w:proofErr w:type="spellEnd"/>
      <w:r w:rsidRPr="00E47F24">
        <w:rPr>
          <w:rFonts w:ascii="Calibri" w:hAnsi="Calibri" w:cs="Calibri"/>
        </w:rPr>
        <w:t xml:space="preserve"> </w:t>
      </w:r>
      <w:proofErr w:type="spellStart"/>
      <w:r w:rsidRPr="00E47F24">
        <w:rPr>
          <w:rFonts w:ascii="Calibri" w:hAnsi="Calibri" w:cs="Calibri"/>
        </w:rPr>
        <w:t>i</w:t>
      </w:r>
      <w:proofErr w:type="spellEnd"/>
      <w:r w:rsidRPr="00E47F24">
        <w:rPr>
          <w:rFonts w:ascii="Calibri" w:hAnsi="Calibri" w:cs="Calibri"/>
        </w:rPr>
        <w:t xml:space="preserve"> </w:t>
      </w:r>
      <w:proofErr w:type="spellStart"/>
      <w:r w:rsidRPr="00E47F24">
        <w:rPr>
          <w:rFonts w:ascii="Calibri" w:hAnsi="Calibri" w:cs="Calibri"/>
        </w:rPr>
        <w:t>rodzina</w:t>
      </w:r>
      <w:proofErr w:type="spellEnd"/>
    </w:p>
    <w:p w14:paraId="5FC92CF4"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co jest dla ciebie Aga najtrudniejsze w waszych trasach koncertowych? Bo one często trwają no długo i myślę, że są dosyć wyczerpujące. Czy ty czujesz bardziej taką, takie po nich takie zmęczenie, wyczerpanie czy ekscytację?</w:t>
      </w:r>
    </w:p>
    <w:p w14:paraId="43CE70F9"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Tak. Wiesz co, ja nie chcę w ogóle na to narzekać, bo ja to zawsze chciałam robić i tak sobie wyobrażałam całe życie. Więc absolutnie to jest wiadomo coś kosztem czegoś. Ja mogę powiedzieć, że na przykład dla mnie trudne były choreografie do nauczenia się.</w:t>
      </w:r>
    </w:p>
    <w:p w14:paraId="61D0D340"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No nie, nie, nie mam czegoś takiego, mam takiego drygu do tego. Trudne jest też może być bardziej od strony tej menedżerskiej, którą zajmuje się Gosia. Zorganizowanie tego wszystkiego dookoła całej scenografii. Trudne może być też to, żeby zaaranżować cały koncert pod względem muzycznym i tym się zajmuje Włodarski, nasz wybitny producent. To jest trudne w tym wszystkim. A potem raczej to wyjście na scenę i zaśpiewanie to już jest czysta przyjemność. Więc no trudna też może być praca w studiu dla nas, nie?</w:t>
      </w:r>
    </w:p>
    <w:p w14:paraId="23453371"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Szykuje się, ale to jeszcze. Wiecie, jeszcze są wstępne rozmowy. Jeszcze </w:t>
      </w:r>
      <w:proofErr w:type="gramStart"/>
      <w:r w:rsidRPr="00E47F24">
        <w:rPr>
          <w:rFonts w:cs="Calibri"/>
        </w:rPr>
        <w:t>gadamy</w:t>
      </w:r>
      <w:proofErr w:type="gramEnd"/>
      <w:r w:rsidRPr="00E47F24">
        <w:rPr>
          <w:rFonts w:cs="Calibri"/>
        </w:rPr>
        <w:t xml:space="preserve"> o tym, jak to ma wszystko do końca wyglądać.</w:t>
      </w:r>
    </w:p>
    <w:p w14:paraId="30D32CD3"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ty masz tak, że jeśli chodzi o miłość, to raczej jak już w coś wchodzisz, to tak w stu procentach, bez żadnych wątpliwości.</w:t>
      </w:r>
    </w:p>
    <w:p w14:paraId="306B6C07"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Ja mam tak: człowiek uczy się na błędach, tak? I na przykład we wcześniejszym związku miałam tak, że weszłam i mówię na sto procent już tylko jeden, ten jedyny, już nigdy więcej nikt. I to był mój błąd, bo ja powinnam wejść z takim nastawieniem, że </w:t>
      </w:r>
      <w:proofErr w:type="spellStart"/>
      <w:r w:rsidRPr="00E47F24">
        <w:rPr>
          <w:rFonts w:cs="Calibri"/>
        </w:rPr>
        <w:t>okej</w:t>
      </w:r>
      <w:proofErr w:type="spellEnd"/>
      <w:r w:rsidRPr="00E47F24">
        <w:rPr>
          <w:rFonts w:cs="Calibri"/>
        </w:rPr>
        <w:t>, zawsze coś może się stać, nagle coś się może zmienić. I wtedy po prostu trzeba liczyć samemu na siebie. I aktualnie mam takie podejście, że mimo wszystko wchodzę na sto procent, daję z siebie wszystko.</w:t>
      </w:r>
    </w:p>
    <w:p w14:paraId="241C0610"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Do przodu. Po prostu płynę z tym i co ma życie pokazać, to co się wydarzy. </w:t>
      </w:r>
      <w:proofErr w:type="spellStart"/>
      <w:r w:rsidRPr="00E47F24">
        <w:rPr>
          <w:rFonts w:cs="Calibri"/>
        </w:rPr>
        <w:t>Yy</w:t>
      </w:r>
      <w:proofErr w:type="spellEnd"/>
      <w:r w:rsidRPr="00E47F24">
        <w:rPr>
          <w:rFonts w:cs="Calibri"/>
        </w:rPr>
        <w:t>, ale no po prostu wcześniej byłam bardzo skupiona tak, że wszystko już. Może gdzieś tam chciałam, myślałam, bo moim marzeniem jest kiedyś mieć rodzinę, nie? I wiadomo, że to kiedyś nastąpi. Ale teraz tak zwolniłam i bardziej żyję chwilą, można powiedzieć. To, co ma przynieść życie, no to kiedyś to nastąpi i ja będę bardzo wdzięczna i no chciałabym, żeby to już było z tym partnerem, z którym jestem aktualnie, czyli z Oskarem.</w:t>
      </w:r>
    </w:p>
    <w:p w14:paraId="62214C28"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Gdzieś jest coś takiego w tym wszystkim. Ech. Och, mamy to. Niebieski pierścionek, dziewczyny. Co ty mówisz? Jezu! </w:t>
      </w:r>
      <w:proofErr w:type="spellStart"/>
      <w:r w:rsidRPr="00E47F24">
        <w:rPr>
          <w:rFonts w:cs="Calibri"/>
        </w:rPr>
        <w:t>Okej</w:t>
      </w:r>
      <w:proofErr w:type="spellEnd"/>
      <w:r w:rsidRPr="00E47F24">
        <w:rPr>
          <w:rFonts w:cs="Calibri"/>
        </w:rPr>
        <w:t>. To, na co czekałaś, przyjdzie szybciej niż myślisz. Pierścionek no. Nie, nie, nie wpychajmy go tutaj do tych. To jak ma przyjść kiedyś pierścionek, to nadejdzie w odpowiednim momencie.</w:t>
      </w:r>
    </w:p>
    <w:p w14:paraId="32738B26" w14:textId="77777777" w:rsidR="00E47F24" w:rsidRPr="00E47F24" w:rsidRDefault="00E47F24" w:rsidP="00E47F24">
      <w:pPr>
        <w:keepLines/>
        <w:rPr>
          <w:rFonts w:cs="Calibri"/>
        </w:rPr>
      </w:pPr>
      <w:r w:rsidRPr="00E47F24">
        <w:rPr>
          <w:rFonts w:cs="Calibri"/>
          <w:b/>
        </w:rPr>
        <w:lastRenderedPageBreak/>
        <w:t xml:space="preserve">Prowadząca: </w:t>
      </w:r>
      <w:r w:rsidRPr="00E47F24">
        <w:rPr>
          <w:rFonts w:cs="Calibri"/>
        </w:rPr>
        <w:t>A powiedz, na co ty wydałaś swoje takie pierwsze duże zarobione pieniądze. Miałaś jakiś taki moment, że pomyślałaś sobie, że: "A dobra, dam…</w:t>
      </w:r>
    </w:p>
    <w:p w14:paraId="15AE0ADF"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Tutaj. Dam sobie właśnie. Ja zawsze jak właśnie ktoś o to pyta, to mam przed oczami te buty </w:t>
      </w:r>
      <w:proofErr w:type="spellStart"/>
      <w:r w:rsidRPr="00E47F24">
        <w:rPr>
          <w:rFonts w:cs="Calibri"/>
        </w:rPr>
        <w:t>Balenciagi</w:t>
      </w:r>
      <w:proofErr w:type="spellEnd"/>
      <w:r w:rsidRPr="00E47F24">
        <w:rPr>
          <w:rFonts w:cs="Calibri"/>
        </w:rPr>
        <w:t>, co sobie kupiłam. I ja po prostu zawsze-</w:t>
      </w:r>
    </w:p>
    <w:p w14:paraId="50E3CD39"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Wiesz co? Są u Elwiry aktualnie w Stanach, bo nie zmieściłam ich do walizki. Co mam. Więc Elwira teraz w nich chodzi. Ale po prostu bardzo, bardzo lubię modę też. I to wielokrotnie chyba gdzieś tam mówiłam, że gdyby pewnie nie muzyka, to chciałabym się zajmować modą. Musiałabym się w to zagłębić bardziej też jeszcze wiadomo. Ja to teraz oddaję się w ręce Elwiry, bo to jest. Jezu, ja wam powiem, bo ja muszę to powiedzieć dziewczyny. Elwira jest tak utalentowaną po prostu stylistką. Jest tak pracowita.</w:t>
      </w:r>
    </w:p>
    <w:p w14:paraId="4E44F719"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jak twoi rodzice patrzą w ogóle na ciebie teraz? Mają takie poczucie, że też kiedyś właśnie pomagali zawozić cię na te The Voice, a teraz tak naprawdę ich, ich córka spełniła te wszystkie swoje marz…</w:t>
      </w:r>
    </w:p>
    <w:p w14:paraId="46C8496E"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No są dumni, są dumni. Wzruszyłam się w ogóle. Bo no, no, no to, że właśnie rodzic jest z ciebie, może być dumny, no to, to jest bardzo piękna sprawa, nie? Może patrzeć, że spełniasz, realizujesz się w tym wszystkim. Troszczy się przy tym bardzo. Moja mama w ogóle to się też bardzo przejmuje tym, że ja mieszkam sama w tej Warszawie. Ale jestem trochę taka jak ona i wierzę, że sobie ze wszystkim dam radę, bo ona też jak była w moim wieku młodsza, to też wyjeżdżała za granicę pracować i też zawsze dawała sobie ze wszystkim radę, bo jest taka silna, po prostu niezależna i ja po prostu po niej przejęłam te cechy. I no co? No są dumni. Tata chodzi cały czas w bluzie </w:t>
      </w:r>
      <w:proofErr w:type="spellStart"/>
      <w:r w:rsidRPr="00E47F24">
        <w:rPr>
          <w:rFonts w:cs="Calibri"/>
        </w:rPr>
        <w:t>modelkowej</w:t>
      </w:r>
      <w:proofErr w:type="spellEnd"/>
      <w:r w:rsidRPr="00E47F24">
        <w:rPr>
          <w:rFonts w:cs="Calibri"/>
        </w:rPr>
        <w:t>. Na każdym koncercie.</w:t>
      </w:r>
    </w:p>
    <w:p w14:paraId="0CB5E884" w14:textId="77777777" w:rsidR="00E47F24" w:rsidRPr="00E47F24" w:rsidRDefault="00E47F24" w:rsidP="00E47F24">
      <w:pPr>
        <w:keepLines/>
        <w:rPr>
          <w:rFonts w:cs="Calibri"/>
        </w:rPr>
      </w:pPr>
      <w:r w:rsidRPr="00E47F24">
        <w:rPr>
          <w:rFonts w:cs="Calibri"/>
          <w:b/>
        </w:rPr>
        <w:t xml:space="preserve">Prowadząca: </w:t>
      </w:r>
      <w:r w:rsidRPr="00E47F24">
        <w:rPr>
          <w:rFonts w:cs="Calibri"/>
        </w:rPr>
        <w:t xml:space="preserve">No to, że co, co powinni... Jeśli ktoś nie wie, ktoś jeszcze nie spotkał swojej bratniej duszy, to kiedy powinien wiedzieć, że to jest to i że to jest ta jego bratnia </w:t>
      </w:r>
      <w:proofErr w:type="spellStart"/>
      <w:r w:rsidRPr="00E47F24">
        <w:rPr>
          <w:rFonts w:cs="Calibri"/>
        </w:rPr>
        <w:t>dus</w:t>
      </w:r>
      <w:proofErr w:type="spellEnd"/>
      <w:r w:rsidRPr="00E47F24">
        <w:rPr>
          <w:rFonts w:cs="Calibri"/>
        </w:rPr>
        <w:t>…</w:t>
      </w:r>
    </w:p>
    <w:p w14:paraId="39A5C47B"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Myślę, że to się czuje. To się tak po prostu w środku czuć. Czuć takie te. Wiecie, jak śpiewam w "Chyba, że z tobą", że to wyczujesz, że żyje w brzuchu motyle, nie? To musisz wtedy poczuć. I musisz mieć takie chęci spędzania czasu z drugą osobą. No i myśleć dużo o tym po prostu. W sensie też z umiarem, wiadomo. Ale to się po prostu czuje i to wiesz, kiedy, kiedy to jest ta bratnia dusza, nie? Kiedy rezonujesz tą samą energią z tą drugą osobą.</w:t>
      </w:r>
    </w:p>
    <w:p w14:paraId="276F62D3" w14:textId="77777777" w:rsidR="00E47F24" w:rsidRPr="00E47F24" w:rsidRDefault="00E47F24" w:rsidP="00E47F24">
      <w:pPr>
        <w:keepLines/>
        <w:rPr>
          <w:rFonts w:cs="Calibri"/>
        </w:rPr>
      </w:pPr>
      <w:r w:rsidRPr="00E47F24">
        <w:rPr>
          <w:rFonts w:cs="Calibri"/>
          <w:b/>
        </w:rPr>
        <w:t xml:space="preserve">Prowadząca: </w:t>
      </w:r>
      <w:r w:rsidRPr="00E47F24">
        <w:rPr>
          <w:rFonts w:cs="Calibri"/>
        </w:rPr>
        <w:t>A gdybyś miała zostawić jakąś jedną piosenkę z piosenek Modelek, ale mogłabyś zostawić tylko jedną, to jaka by to była?</w:t>
      </w:r>
    </w:p>
    <w:p w14:paraId="772EFEB5" w14:textId="77777777" w:rsidR="00E47F24" w:rsidRPr="00E47F24" w:rsidRDefault="00E47F24" w:rsidP="00E47F24">
      <w:pPr>
        <w:keepLines/>
        <w:rPr>
          <w:rFonts w:cs="Calibri"/>
        </w:rPr>
      </w:pPr>
      <w:r w:rsidRPr="00E47F24">
        <w:rPr>
          <w:rFonts w:cs="Calibri"/>
          <w:b/>
        </w:rPr>
        <w:t xml:space="preserve">Aga Nowakowska: </w:t>
      </w:r>
      <w:r w:rsidRPr="00E47F24">
        <w:rPr>
          <w:rFonts w:cs="Calibri"/>
        </w:rPr>
        <w:t xml:space="preserve">"Miss Dior". "Miss Dior" zostawię. Nawet mam </w:t>
      </w:r>
      <w:proofErr w:type="spellStart"/>
      <w:r w:rsidRPr="00E47F24">
        <w:rPr>
          <w:rFonts w:cs="Calibri"/>
        </w:rPr>
        <w:t>wydziarane</w:t>
      </w:r>
      <w:proofErr w:type="spellEnd"/>
      <w:r w:rsidRPr="00E47F24">
        <w:rPr>
          <w:rFonts w:cs="Calibri"/>
        </w:rPr>
        <w:t xml:space="preserve"> tutaj Miss Dior.</w:t>
      </w:r>
    </w:p>
    <w:p w14:paraId="73638E06" w14:textId="77777777" w:rsidR="00AD47E4" w:rsidRPr="00E47F24" w:rsidRDefault="00AD47E4">
      <w:pPr>
        <w:rPr>
          <w:rFonts w:cs="Calibri"/>
        </w:rPr>
      </w:pPr>
    </w:p>
    <w:sectPr w:rsidR="00AD47E4" w:rsidRPr="00E47F24"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6FA86" w14:textId="77777777" w:rsidR="004E1660" w:rsidRDefault="004E1660" w:rsidP="00F92223">
      <w:pPr>
        <w:spacing w:after="0" w:line="240" w:lineRule="auto"/>
      </w:pPr>
      <w:r>
        <w:separator/>
      </w:r>
    </w:p>
  </w:endnote>
  <w:endnote w:type="continuationSeparator" w:id="0">
    <w:p w14:paraId="1EE74A14" w14:textId="77777777" w:rsidR="004E1660" w:rsidRDefault="004E1660"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AC00" w14:textId="77777777" w:rsidR="00F92223" w:rsidRDefault="004E1660" w:rsidP="00F92223">
    <w:pPr>
      <w:pStyle w:val="Stopka"/>
      <w:jc w:val="center"/>
    </w:pPr>
    <w:r>
      <w:rPr>
        <w:noProof/>
        <w:lang w:eastAsia="pl-PL"/>
      </w:rPr>
      <w:pict w14:anchorId="1E7A8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D7DB" w14:textId="77777777" w:rsidR="004E1660" w:rsidRDefault="004E1660" w:rsidP="00F92223">
      <w:pPr>
        <w:spacing w:after="0" w:line="240" w:lineRule="auto"/>
      </w:pPr>
      <w:r>
        <w:separator/>
      </w:r>
    </w:p>
  </w:footnote>
  <w:footnote w:type="continuationSeparator" w:id="0">
    <w:p w14:paraId="25086806" w14:textId="77777777" w:rsidR="004E1660" w:rsidRDefault="004E1660"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CF08" w14:textId="77777777" w:rsidR="00F92223" w:rsidRDefault="004E1660">
    <w:pPr>
      <w:pStyle w:val="Nagwek"/>
    </w:pPr>
    <w:r>
      <w:rPr>
        <w:noProof/>
        <w:lang w:eastAsia="pl-PL"/>
      </w:rPr>
      <w:pict w14:anchorId="14911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3A6"/>
    <w:rsid w:val="000200E1"/>
    <w:rsid w:val="001555E4"/>
    <w:rsid w:val="001713A6"/>
    <w:rsid w:val="001E3E41"/>
    <w:rsid w:val="001F7EC1"/>
    <w:rsid w:val="00206337"/>
    <w:rsid w:val="00241EF2"/>
    <w:rsid w:val="002D6F8B"/>
    <w:rsid w:val="0030275C"/>
    <w:rsid w:val="00334EAD"/>
    <w:rsid w:val="00365DB0"/>
    <w:rsid w:val="00381C88"/>
    <w:rsid w:val="00381F77"/>
    <w:rsid w:val="003870D6"/>
    <w:rsid w:val="003B6F22"/>
    <w:rsid w:val="003D0D2A"/>
    <w:rsid w:val="003F4169"/>
    <w:rsid w:val="00406B71"/>
    <w:rsid w:val="00412873"/>
    <w:rsid w:val="00425587"/>
    <w:rsid w:val="0043460D"/>
    <w:rsid w:val="00451389"/>
    <w:rsid w:val="004557D5"/>
    <w:rsid w:val="00470B72"/>
    <w:rsid w:val="0047653B"/>
    <w:rsid w:val="004E1660"/>
    <w:rsid w:val="004F1B15"/>
    <w:rsid w:val="00514467"/>
    <w:rsid w:val="005D7FE1"/>
    <w:rsid w:val="005F7997"/>
    <w:rsid w:val="00641433"/>
    <w:rsid w:val="006676AE"/>
    <w:rsid w:val="00684B8C"/>
    <w:rsid w:val="006917C8"/>
    <w:rsid w:val="006B7887"/>
    <w:rsid w:val="006C0590"/>
    <w:rsid w:val="006C5052"/>
    <w:rsid w:val="00715A3B"/>
    <w:rsid w:val="007242B9"/>
    <w:rsid w:val="00744606"/>
    <w:rsid w:val="007844E3"/>
    <w:rsid w:val="007A53C5"/>
    <w:rsid w:val="007D3A31"/>
    <w:rsid w:val="008140EB"/>
    <w:rsid w:val="008255C6"/>
    <w:rsid w:val="008262A3"/>
    <w:rsid w:val="0082711B"/>
    <w:rsid w:val="008550B7"/>
    <w:rsid w:val="00883052"/>
    <w:rsid w:val="00892950"/>
    <w:rsid w:val="00892FE1"/>
    <w:rsid w:val="00900B00"/>
    <w:rsid w:val="009635DC"/>
    <w:rsid w:val="009A635F"/>
    <w:rsid w:val="00A01F46"/>
    <w:rsid w:val="00A02981"/>
    <w:rsid w:val="00A65CC0"/>
    <w:rsid w:val="00A84C1A"/>
    <w:rsid w:val="00AB4A9B"/>
    <w:rsid w:val="00AC66FA"/>
    <w:rsid w:val="00AD47E4"/>
    <w:rsid w:val="00AF3D59"/>
    <w:rsid w:val="00AF702D"/>
    <w:rsid w:val="00B005DA"/>
    <w:rsid w:val="00B04014"/>
    <w:rsid w:val="00B16394"/>
    <w:rsid w:val="00B17584"/>
    <w:rsid w:val="00B30B1D"/>
    <w:rsid w:val="00B4566C"/>
    <w:rsid w:val="00B7091D"/>
    <w:rsid w:val="00B97C26"/>
    <w:rsid w:val="00BB7818"/>
    <w:rsid w:val="00BB7B18"/>
    <w:rsid w:val="00BE23A7"/>
    <w:rsid w:val="00BF6C12"/>
    <w:rsid w:val="00C0654B"/>
    <w:rsid w:val="00C81FE3"/>
    <w:rsid w:val="00C8331F"/>
    <w:rsid w:val="00C90DE2"/>
    <w:rsid w:val="00C9160D"/>
    <w:rsid w:val="00CB7ED1"/>
    <w:rsid w:val="00CC0B7D"/>
    <w:rsid w:val="00CD1423"/>
    <w:rsid w:val="00D01708"/>
    <w:rsid w:val="00D030FB"/>
    <w:rsid w:val="00D057F8"/>
    <w:rsid w:val="00D72C6D"/>
    <w:rsid w:val="00D81E8F"/>
    <w:rsid w:val="00DB3F96"/>
    <w:rsid w:val="00DF5286"/>
    <w:rsid w:val="00DF7F5A"/>
    <w:rsid w:val="00E35982"/>
    <w:rsid w:val="00E4730E"/>
    <w:rsid w:val="00E47F24"/>
    <w:rsid w:val="00E71368"/>
    <w:rsid w:val="00E96292"/>
    <w:rsid w:val="00ED184F"/>
    <w:rsid w:val="00F009F6"/>
    <w:rsid w:val="00F15D37"/>
    <w:rsid w:val="00F40126"/>
    <w:rsid w:val="00F92223"/>
    <w:rsid w:val="00FA5C90"/>
    <w:rsid w:val="00FA5E24"/>
    <w:rsid w:val="00FD6B61"/>
    <w:rsid w:val="00FF7F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9055D"/>
  <w15:chartTrackingRefBased/>
  <w15:docId w15:val="{6FF2FA61-8948-46F2-A5EF-4802EAD7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13A6"/>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D057F8"/>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D057F8"/>
    <w:rPr>
      <w:b/>
      <w:bCs/>
    </w:rPr>
  </w:style>
  <w:style w:type="character" w:styleId="Uwydatnienie">
    <w:name w:val="Emphasis"/>
    <w:uiPriority w:val="20"/>
    <w:qFormat/>
    <w:rsid w:val="00D057F8"/>
    <w:rPr>
      <w:i/>
      <w:iCs/>
    </w:rPr>
  </w:style>
  <w:style w:type="paragraph" w:customStyle="1" w:styleId="isselectedend">
    <w:name w:val="isselectedend"/>
    <w:basedOn w:val="Normalny"/>
    <w:rsid w:val="0043460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dq2pgselectionanchorcontainer">
    <w:name w:val="pdq2pg_selectionanchorcontainer"/>
    <w:basedOn w:val="Normalny"/>
    <w:rsid w:val="00B30B1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opic">
    <w:name w:val="Topic"/>
    <w:rsid w:val="00E47F24"/>
    <w:pPr>
      <w:keepNext/>
      <w:spacing w:before="180" w:after="80" w:line="276" w:lineRule="auto"/>
    </w:pPr>
    <w:rPr>
      <w:rFonts w:ascii="Aptos Display" w:eastAsia="Times New Roman" w:hAnsi="Aptos Display"/>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7</Pages>
  <Words>3067</Words>
  <Characters>18404</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2026-10-17T09:47:00Z</dcterms:created>
  <dcterms:modified xsi:type="dcterms:W3CDTF">2026-10-17T09:47:00Z</dcterms:modified>
</cp:coreProperties>
</file>