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419AFEF1" w:rsidR="00A46DD3" w:rsidRPr="00DA0945" w:rsidRDefault="00F3269B" w:rsidP="00A46DD3">
      <w:pPr>
        <w:jc w:val="right"/>
        <w:rPr>
          <w:rFonts w:cs="Calibri"/>
        </w:rPr>
      </w:pPr>
      <w:r>
        <w:rPr>
          <w:rFonts w:cs="Calibri"/>
        </w:rPr>
        <w:t>1</w:t>
      </w:r>
      <w:r w:rsidR="004F157C">
        <w:rPr>
          <w:rFonts w:cs="Calibri"/>
        </w:rPr>
        <w:t>4</w:t>
      </w:r>
      <w:r w:rsidR="00FE2993">
        <w:rPr>
          <w:rFonts w:cs="Calibri"/>
        </w:rPr>
        <w:t>.10</w:t>
      </w:r>
      <w:r w:rsidR="005C3333" w:rsidRPr="00DA0945">
        <w:rPr>
          <w:rFonts w:cs="Calibri"/>
        </w:rPr>
        <w:t>.</w:t>
      </w:r>
      <w:r w:rsidR="00A46DD3" w:rsidRPr="00DA0945">
        <w:rPr>
          <w:rFonts w:cs="Calibri"/>
        </w:rPr>
        <w:t>2026r.</w:t>
      </w:r>
    </w:p>
    <w:p w14:paraId="0D672902" w14:textId="5ECC5667" w:rsidR="00A46DD3" w:rsidRPr="00DA0945" w:rsidRDefault="00A46DD3" w:rsidP="00EC7839">
      <w:pPr>
        <w:rPr>
          <w:rFonts w:cs="Calibri"/>
        </w:rPr>
      </w:pPr>
      <w:r w:rsidRPr="00DA0945">
        <w:rPr>
          <w:rFonts w:cs="Calibri"/>
        </w:rPr>
        <w:t>INFORMACJA PRASOWA</w:t>
      </w:r>
    </w:p>
    <w:p w14:paraId="1B6B7D4A" w14:textId="77777777" w:rsidR="00EC7839" w:rsidRPr="00DA0945" w:rsidRDefault="00EC7839" w:rsidP="00EC7839">
      <w:pPr>
        <w:rPr>
          <w:rStyle w:val="Pogrubienie"/>
          <w:rFonts w:cs="Calibri"/>
          <w:b w:val="0"/>
          <w:bCs w:val="0"/>
        </w:rPr>
      </w:pPr>
    </w:p>
    <w:p w14:paraId="474F20A5" w14:textId="77777777" w:rsidR="00555AF2" w:rsidRPr="00555AF2" w:rsidRDefault="00555AF2" w:rsidP="00555AF2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555AF2">
        <w:rPr>
          <w:rStyle w:val="Pogrubienie"/>
          <w:rFonts w:ascii="Calibri" w:hAnsi="Calibri" w:cs="Calibri"/>
          <w:sz w:val="22"/>
          <w:szCs w:val="22"/>
        </w:rPr>
        <w:t>Maryla Rodowicz odsłoni własną gwiazdę u stóp Wawelu! Niemal 60 lat temu właśnie w Krakowie zaczęła się jej wielka kariera</w:t>
      </w:r>
    </w:p>
    <w:p w14:paraId="41A43893" w14:textId="77777777" w:rsidR="00555AF2" w:rsidRPr="00555AF2" w:rsidRDefault="00555AF2" w:rsidP="00555AF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55AF2">
        <w:rPr>
          <w:rStyle w:val="Pogrubienie"/>
          <w:rFonts w:ascii="Calibri" w:hAnsi="Calibri" w:cs="Calibri"/>
          <w:sz w:val="22"/>
          <w:szCs w:val="22"/>
        </w:rPr>
        <w:t>Królowa polskiej estrady wraca do Krakowa, gdzie niemal 60 lat temu zdobyła swoją pierwszą muzyczną nagrodę, pokonując m.in. Marka Grechutę! Już w sobotę, 17 października o godz. 15.00, Maryla Rodowicz osobiście odsłoni swoją gwiazdę w Alei Gwiazd RMF FM i Miasta Krakowa na Bulwarze Czerwieńskim, u stóp Wawelu. To jednak niejedyna niespodzianka – już od piątku jej głos będzie można usłyszeć w krakowskich tramwajach!</w:t>
      </w:r>
    </w:p>
    <w:p w14:paraId="541B490D" w14:textId="77777777" w:rsidR="00555AF2" w:rsidRPr="00555AF2" w:rsidRDefault="00555AF2" w:rsidP="00555AF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55AF2">
        <w:rPr>
          <w:rFonts w:ascii="Calibri" w:hAnsi="Calibri" w:cs="Calibri"/>
          <w:sz w:val="22"/>
          <w:szCs w:val="22"/>
        </w:rPr>
        <w:t xml:space="preserve">Maryla Rodowicz od niemal 60 lat króluje na polskiej scenie muzycznej. Jej przeboje śpiewają kolejne pokolenia, a koncerty wciąż przyciągają tłumy fanów. Teraz dołączy do grona takich gwiazd jak Céline Dion, Bryan Adams, </w:t>
      </w:r>
      <w:proofErr w:type="spellStart"/>
      <w:r w:rsidRPr="00555AF2">
        <w:rPr>
          <w:rFonts w:ascii="Calibri" w:hAnsi="Calibri" w:cs="Calibri"/>
          <w:sz w:val="22"/>
          <w:szCs w:val="22"/>
        </w:rPr>
        <w:t>Scorpions</w:t>
      </w:r>
      <w:proofErr w:type="spellEnd"/>
      <w:r w:rsidRPr="00555AF2">
        <w:rPr>
          <w:rFonts w:ascii="Calibri" w:hAnsi="Calibri" w:cs="Calibri"/>
          <w:sz w:val="22"/>
          <w:szCs w:val="22"/>
        </w:rPr>
        <w:t xml:space="preserve"> czy Krzysztof Krawczyk, których nazwiska można już zobaczyć w krakowskiej Alei Gwiazd RMF FM i Miasta Krakowa.</w:t>
      </w:r>
    </w:p>
    <w:p w14:paraId="35CE55E9" w14:textId="77777777" w:rsidR="00555AF2" w:rsidRPr="00555AF2" w:rsidRDefault="00555AF2" w:rsidP="00555AF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55AF2">
        <w:rPr>
          <w:rFonts w:ascii="Calibri" w:hAnsi="Calibri" w:cs="Calibri"/>
          <w:sz w:val="22"/>
          <w:szCs w:val="22"/>
        </w:rPr>
        <w:t>Kraków ma szczególne miejsce w sercu artystki. To właśnie tutaj w 1967 roku, podczas VI Ogólnopolskiego Konkursu Piosenkarzy Studenckich, zdobyła pierwszą nagrodę. Historia zatoczy więc koło – niemal 60 lat później Maryla wróci pod Wawel, by odsłonić własną gwiazdę. Co ciekawe, tego samego dnia w Krakowie odbędzie się konkurs w ramach 62. Studenckiego Festiwalu Piosenki, na którym o uznanie jury powalczy kolejne pokolenie muzycznych talentów.</w:t>
      </w:r>
    </w:p>
    <w:p w14:paraId="47C28B7C" w14:textId="77777777" w:rsidR="00555AF2" w:rsidRPr="00555AF2" w:rsidRDefault="00555AF2" w:rsidP="00555AF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55AF2">
        <w:rPr>
          <w:rFonts w:ascii="Calibri" w:hAnsi="Calibri" w:cs="Calibri"/>
          <w:sz w:val="22"/>
          <w:szCs w:val="22"/>
        </w:rPr>
        <w:t xml:space="preserve">Na mieszkańców Krakowa czeka też niespodzianka! </w:t>
      </w:r>
      <w:r w:rsidRPr="00555AF2">
        <w:rPr>
          <w:rStyle w:val="Pogrubienie"/>
          <w:rFonts w:ascii="Calibri" w:hAnsi="Calibri" w:cs="Calibri"/>
          <w:sz w:val="22"/>
          <w:szCs w:val="22"/>
        </w:rPr>
        <w:t>Od piątku, 16 października, w krakowskich tramwajach pojawią się specjalne komunikaty nagrane przez Marylę Rodowicz.</w:t>
      </w:r>
      <w:r w:rsidRPr="00555AF2">
        <w:rPr>
          <w:rFonts w:ascii="Calibri" w:hAnsi="Calibri" w:cs="Calibri"/>
          <w:sz w:val="22"/>
          <w:szCs w:val="22"/>
        </w:rPr>
        <w:t xml:space="preserve"> Pasażerowie usłyszą więc głos królowej polskiej estrady podczas codziennych podróży po mieście.</w:t>
      </w:r>
    </w:p>
    <w:p w14:paraId="0D6DE499" w14:textId="77777777" w:rsidR="00555AF2" w:rsidRPr="00555AF2" w:rsidRDefault="00555AF2" w:rsidP="00555AF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55AF2">
        <w:rPr>
          <w:rStyle w:val="Pogrubienie"/>
          <w:rFonts w:ascii="Calibri" w:hAnsi="Calibri" w:cs="Calibri"/>
          <w:sz w:val="22"/>
          <w:szCs w:val="22"/>
        </w:rPr>
        <w:t>Odsłonięcie gwiazdy Maryli Rodowicz odbędzie się w sobotę, 17 października 2026 roku, o godz. 15.00 na Bulwarze Czerwieńskim, u stóp Wawelu. Wydarzenie jest otwarte dla wszystkich!</w:t>
      </w:r>
    </w:p>
    <w:p w14:paraId="4BE77F2C" w14:textId="77777777" w:rsidR="00555AF2" w:rsidRPr="00555AF2" w:rsidRDefault="00555AF2" w:rsidP="00555AF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55AF2">
        <w:rPr>
          <w:rFonts w:ascii="Calibri" w:hAnsi="Calibri" w:cs="Calibri"/>
          <w:sz w:val="22"/>
          <w:szCs w:val="22"/>
        </w:rPr>
        <w:t>Organizatorzy: RMF FM i Miasto Kraków.</w:t>
      </w:r>
    </w:p>
    <w:p w14:paraId="713BF54F" w14:textId="761130CE" w:rsidR="00A46DD3" w:rsidRPr="00555AF2" w:rsidRDefault="00A46DD3" w:rsidP="00555AF2">
      <w:pPr>
        <w:pStyle w:val="NormalnyWeb"/>
        <w:jc w:val="both"/>
        <w:rPr>
          <w:rFonts w:ascii="Calibri" w:hAnsi="Calibri" w:cs="Calibri"/>
          <w:sz w:val="22"/>
          <w:szCs w:val="22"/>
        </w:rPr>
      </w:pPr>
    </w:p>
    <w:sectPr w:rsidR="00A46DD3" w:rsidRPr="00555AF2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D5A5" w14:textId="77777777" w:rsidR="00EE1E2A" w:rsidRDefault="00EE1E2A" w:rsidP="00F92223">
      <w:pPr>
        <w:spacing w:after="0" w:line="240" w:lineRule="auto"/>
      </w:pPr>
      <w:r>
        <w:separator/>
      </w:r>
    </w:p>
  </w:endnote>
  <w:endnote w:type="continuationSeparator" w:id="0">
    <w:p w14:paraId="690EE6C6" w14:textId="77777777" w:rsidR="00EE1E2A" w:rsidRDefault="00EE1E2A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000000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72B3" w14:textId="77777777" w:rsidR="00EE1E2A" w:rsidRDefault="00EE1E2A" w:rsidP="00F92223">
      <w:pPr>
        <w:spacing w:after="0" w:line="240" w:lineRule="auto"/>
      </w:pPr>
      <w:r>
        <w:separator/>
      </w:r>
    </w:p>
  </w:footnote>
  <w:footnote w:type="continuationSeparator" w:id="0">
    <w:p w14:paraId="6B9C6A9F" w14:textId="77777777" w:rsidR="00EE1E2A" w:rsidRDefault="00EE1E2A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000000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064CA"/>
    <w:rsid w:val="00104056"/>
    <w:rsid w:val="0025786A"/>
    <w:rsid w:val="002E6DE5"/>
    <w:rsid w:val="00345978"/>
    <w:rsid w:val="00355E61"/>
    <w:rsid w:val="00381C88"/>
    <w:rsid w:val="003E0583"/>
    <w:rsid w:val="004A3CCE"/>
    <w:rsid w:val="004F157C"/>
    <w:rsid w:val="00543123"/>
    <w:rsid w:val="00551D19"/>
    <w:rsid w:val="00555AF2"/>
    <w:rsid w:val="005918AC"/>
    <w:rsid w:val="005C3333"/>
    <w:rsid w:val="00677F77"/>
    <w:rsid w:val="00782AFB"/>
    <w:rsid w:val="00804CBA"/>
    <w:rsid w:val="00892FE1"/>
    <w:rsid w:val="009A26B7"/>
    <w:rsid w:val="00A01F46"/>
    <w:rsid w:val="00A46DD3"/>
    <w:rsid w:val="00A61EBE"/>
    <w:rsid w:val="00AE5688"/>
    <w:rsid w:val="00B84589"/>
    <w:rsid w:val="00BA44BF"/>
    <w:rsid w:val="00BB3E97"/>
    <w:rsid w:val="00CA5716"/>
    <w:rsid w:val="00D72051"/>
    <w:rsid w:val="00D7500F"/>
    <w:rsid w:val="00DA0945"/>
    <w:rsid w:val="00DB771D"/>
    <w:rsid w:val="00DC60F8"/>
    <w:rsid w:val="00E96292"/>
    <w:rsid w:val="00EC7839"/>
    <w:rsid w:val="00EE1E2A"/>
    <w:rsid w:val="00F03684"/>
    <w:rsid w:val="00F15D37"/>
    <w:rsid w:val="00F3269B"/>
    <w:rsid w:val="00F50EB2"/>
    <w:rsid w:val="00F708AA"/>
    <w:rsid w:val="00F87C52"/>
    <w:rsid w:val="00F92223"/>
    <w:rsid w:val="00F9657C"/>
    <w:rsid w:val="00F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269B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B3E97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C3333"/>
    <w:rPr>
      <w:i/>
      <w:iCs/>
    </w:rPr>
  </w:style>
  <w:style w:type="character" w:customStyle="1" w:styleId="Nagwek3Znak">
    <w:name w:val="Nagłówek 3 Znak"/>
    <w:link w:val="Nagwek3"/>
    <w:uiPriority w:val="9"/>
    <w:rsid w:val="00BB3E97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F3269B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3</cp:revision>
  <dcterms:created xsi:type="dcterms:W3CDTF">2026-10-13T08:34:00Z</dcterms:created>
  <dcterms:modified xsi:type="dcterms:W3CDTF">2026-10-14T09:03:00Z</dcterms:modified>
</cp:coreProperties>
</file>