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36AA" w14:textId="0E892A2C" w:rsidR="001713A6" w:rsidRPr="006B7E94" w:rsidRDefault="000425A3" w:rsidP="001713A6">
      <w:pPr>
        <w:jc w:val="right"/>
        <w:rPr>
          <w:rFonts w:cs="Calibri"/>
        </w:rPr>
      </w:pPr>
      <w:r w:rsidRPr="006B7E94">
        <w:rPr>
          <w:rFonts w:cs="Calibri"/>
        </w:rPr>
        <w:t>09.10</w:t>
      </w:r>
      <w:r w:rsidR="001713A6" w:rsidRPr="006B7E94">
        <w:rPr>
          <w:rFonts w:cs="Calibri"/>
        </w:rPr>
        <w:t>.</w:t>
      </w:r>
      <w:proofErr w:type="gramStart"/>
      <w:r w:rsidR="001713A6" w:rsidRPr="006B7E94">
        <w:rPr>
          <w:rFonts w:cs="Calibri"/>
        </w:rPr>
        <w:t>2026r.</w:t>
      </w:r>
      <w:proofErr w:type="gramEnd"/>
    </w:p>
    <w:p w14:paraId="37A90381" w14:textId="77777777" w:rsidR="001713A6" w:rsidRPr="006B7E94" w:rsidRDefault="001713A6" w:rsidP="001713A6">
      <w:pPr>
        <w:rPr>
          <w:rFonts w:cs="Calibri"/>
        </w:rPr>
      </w:pPr>
      <w:r w:rsidRPr="006B7E94">
        <w:rPr>
          <w:rFonts w:cs="Calibri"/>
        </w:rPr>
        <w:t>ZAPIS ROZMOWY</w:t>
      </w:r>
    </w:p>
    <w:p w14:paraId="4C2FA77D" w14:textId="77777777" w:rsidR="00F15D37" w:rsidRPr="006B7E94" w:rsidRDefault="00F15D37">
      <w:pPr>
        <w:rPr>
          <w:rFonts w:cs="Calibri"/>
        </w:rPr>
      </w:pPr>
    </w:p>
    <w:p w14:paraId="13DC9D68" w14:textId="54F6A305" w:rsidR="006B7E94" w:rsidRPr="006B7E94" w:rsidRDefault="001D7AA1" w:rsidP="006B7E94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lang w:eastAsia="pl-PL"/>
        </w:rPr>
      </w:pPr>
      <w:r>
        <w:rPr>
          <w:rFonts w:eastAsia="Times New Roman" w:cs="Calibri"/>
          <w:b/>
          <w:bCs/>
          <w:lang w:eastAsia="pl-PL"/>
        </w:rPr>
        <w:t>GODFACE I NATALIA KWIECIEŃ GOŚĆMI</w:t>
      </w:r>
      <w:r w:rsidR="002D6F8B" w:rsidRPr="006B7E94">
        <w:rPr>
          <w:rFonts w:eastAsia="Times New Roman" w:cs="Calibri"/>
          <w:b/>
          <w:bCs/>
          <w:lang w:eastAsia="pl-PL"/>
        </w:rPr>
        <w:t xml:space="preserve"> PODCASTU „BRATNIE DUSZE” W </w:t>
      </w:r>
      <w:r w:rsidR="0030275C" w:rsidRPr="006B7E94">
        <w:rPr>
          <w:rFonts w:eastAsia="Times New Roman" w:cs="Calibri"/>
          <w:b/>
          <w:bCs/>
          <w:lang w:eastAsia="pl-PL"/>
        </w:rPr>
        <w:t xml:space="preserve">RMF </w:t>
      </w:r>
      <w:r w:rsidR="003F4169" w:rsidRPr="006B7E94">
        <w:rPr>
          <w:rFonts w:eastAsia="Times New Roman" w:cs="Calibri"/>
          <w:b/>
          <w:bCs/>
          <w:lang w:eastAsia="pl-PL"/>
        </w:rPr>
        <w:t>MAXX</w:t>
      </w:r>
    </w:p>
    <w:p w14:paraId="5B0B91FB" w14:textId="77777777" w:rsidR="006B7E94" w:rsidRPr="006B7E94" w:rsidRDefault="006B7E94" w:rsidP="006B7E94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lang w:eastAsia="pl-PL"/>
        </w:rPr>
      </w:pPr>
    </w:p>
    <w:p w14:paraId="118F4D64" w14:textId="77777777" w:rsidR="006B7E94" w:rsidRPr="006B7E94" w:rsidRDefault="006B7E94" w:rsidP="006B7E94">
      <w:pPr>
        <w:rPr>
          <w:rFonts w:cs="Calibri"/>
          <w:b/>
          <w:bCs/>
        </w:rPr>
      </w:pPr>
      <w:r w:rsidRPr="006B7E94">
        <w:rPr>
          <w:rFonts w:cs="Calibri"/>
          <w:b/>
          <w:bCs/>
        </w:rPr>
        <w:t>1. Tajemnicze kwiaty i pierwsza randka</w:t>
      </w:r>
    </w:p>
    <w:p w14:paraId="4198A80E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Jak się poznaliście i co się stało, że zostaliście bratnimi duszami?</w:t>
      </w:r>
    </w:p>
    <w:p w14:paraId="1873F9CE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To był 2023 rok. Poznaliśmy się właściwie internetowo. Natka dostała ode mnie bukiet kwiatów na adres domu rodzinnego. To mogło być trochę </w:t>
      </w:r>
      <w:proofErr w:type="spellStart"/>
      <w:r w:rsidRPr="006B7E94">
        <w:rPr>
          <w:rFonts w:cs="Calibri"/>
        </w:rPr>
        <w:t>creepy</w:t>
      </w:r>
      <w:proofErr w:type="spellEnd"/>
      <w:r w:rsidRPr="006B7E94">
        <w:rPr>
          <w:rFonts w:cs="Calibri"/>
        </w:rPr>
        <w:t>, jak dzisiaj patrzę z perspektywy czasu. Był to wieniec w kształcie serca z tajemniczym liścikiem. Nie podpisałem się, ale zawarłem tam kilka wskazówek, które mogły sugerować, że to ode mnie. Główny komunikat brzmiał: „Daj mi kilka tygodni”.</w:t>
      </w:r>
    </w:p>
    <w:p w14:paraId="344309B6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Tylko że te kilka tygodni zamieniło się w siedem miesięcy. Kwiaty dostała 22 lutego, na pierwszą randkę wyszliśmy 22 września, a 22 listopada zostaliśmy parą. Wiedziałem, że jej ulubioną liczbą jest 222, więc starałem się to przemycać. Nawet randkę zaplanowałem na 22:22.</w:t>
      </w:r>
    </w:p>
    <w:p w14:paraId="0AD85599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Skąd miałeś adres Natalii?</w:t>
      </w:r>
    </w:p>
    <w:p w14:paraId="28589730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Udało mi się go zdobyć swoimi kanałami. To była misja, ale wolę takich rzeczy na antenie nie ujawniać.</w:t>
      </w:r>
    </w:p>
    <w:p w14:paraId="69ACE6A6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Natalia, jak wyglądała pierwsza randka z twojej perspektywy?</w:t>
      </w:r>
    </w:p>
    <w:p w14:paraId="291962D2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Byłam strasznie zestresowana. Miałam wtedy trochę niską samoocenę i nie wierzyłam, że on naprawdę chce się ze mną spotkać. Myślałam, że może robi sobie ze mnie żarty. Stwierdziłam więc, że wezmę ze sobą pięć koleżanek na randkę. On oczywiście o tym nie wiedział.</w:t>
      </w:r>
    </w:p>
    <w:p w14:paraId="4DF0D713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Przyjechały osobnym Uberem, usiadły przy innym stoliku i obserwowały nas z ukrycia. Zrobiły nam nawet zdjęcie. Bałam się później powiedzieć Bartkowi, bo pomyślałam, że uzna mnie za jakąś psychiczną. Ale śmialiśmy się z tego. Mamy teraz zdjęcie z pierwszej randki, zrobione jak przez paparazzi.</w:t>
      </w:r>
    </w:p>
    <w:p w14:paraId="2B77C401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Mnie to rozbawiło. Dostajesz zdjęcie ze swojej pierwszej randki, którego nie wiedziałeś, że ktoś ci robi.</w:t>
      </w:r>
    </w:p>
    <w:p w14:paraId="2CA71482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Randka była naprawdę super. Bartek zauważył, że się stresuję, i przejął inicjatywę. Rozmawialiśmy o głębszych rzeczach, a nie tylko o ulubionych kolorach. Później poszliśmy jeszcze na urodziny jego znajomego i rozmawialiśmy chyba do szóstej rano. To był dobry znak.</w:t>
      </w:r>
    </w:p>
    <w:p w14:paraId="20CA9745" w14:textId="77777777" w:rsidR="006B7E94" w:rsidRPr="006B7E94" w:rsidRDefault="006B7E94" w:rsidP="006B7E94">
      <w:pPr>
        <w:rPr>
          <w:rFonts w:cs="Calibri"/>
          <w:b/>
          <w:bCs/>
        </w:rPr>
      </w:pPr>
      <w:r w:rsidRPr="006B7E94">
        <w:rPr>
          <w:rFonts w:cs="Calibri"/>
          <w:b/>
          <w:bCs/>
        </w:rPr>
        <w:t>2. Związek, wspólne mieszkanie i różnica wieku</w:t>
      </w:r>
    </w:p>
    <w:p w14:paraId="1719F5F4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Kiedy poczuliście, że to może być coś więcej niż tylko spotkanie?</w:t>
      </w:r>
    </w:p>
    <w:p w14:paraId="59FD5AD8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Mam wrażenie, że już na pierwszym spotkaniu. Jak Bartek zaczął </w:t>
      </w:r>
      <w:proofErr w:type="gramStart"/>
      <w:r w:rsidRPr="006B7E94">
        <w:rPr>
          <w:rFonts w:cs="Calibri"/>
        </w:rPr>
        <w:t>gadać</w:t>
      </w:r>
      <w:proofErr w:type="gramEnd"/>
      <w:r w:rsidRPr="006B7E94">
        <w:rPr>
          <w:rFonts w:cs="Calibri"/>
        </w:rPr>
        <w:t>, pomyślałam: „O, to chyba będzie to”.</w:t>
      </w:r>
    </w:p>
    <w:p w14:paraId="6792FC10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lastRenderedPageBreak/>
        <w:t>Bartek:</w:t>
      </w:r>
      <w:r w:rsidRPr="006B7E94">
        <w:rPr>
          <w:rFonts w:cs="Calibri"/>
        </w:rPr>
        <w:t xml:space="preserve"> Od samego początku bardzo naturalnie nam się rozmawiało. Była </w:t>
      </w:r>
      <w:proofErr w:type="gramStart"/>
      <w:r w:rsidRPr="006B7E94">
        <w:rPr>
          <w:rFonts w:cs="Calibri"/>
        </w:rPr>
        <w:t>fajna</w:t>
      </w:r>
      <w:proofErr w:type="gramEnd"/>
      <w:r w:rsidRPr="006B7E94">
        <w:rPr>
          <w:rFonts w:cs="Calibri"/>
        </w:rPr>
        <w:t xml:space="preserve"> energia, jakby to właśnie miało się wydarzyć.</w:t>
      </w:r>
    </w:p>
    <w:p w14:paraId="0CDCEBB9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Co najbardziej was zaskoczyło w drugiej osobie?</w:t>
      </w:r>
    </w:p>
    <w:p w14:paraId="124BDFFE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Dla mnie to był pierwszy taki poważny, dojrzały emocjonalnie związek. Zaskoczyło mnie, że Bartek miał bardzo sztywne godziny pracy, czytania książek, rozwoju osobistego. Nastawiał budzik, wstawał i realizował wszystko, co sobie zaplanował. A ja czasami chciałam po prostu dłużej pospać i się poprzytulać.</w:t>
      </w:r>
    </w:p>
    <w:p w14:paraId="03DCC734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Mnie zaskoczyło, że Natka mimo młodego wieku jest bardzo dojrzała emocjonalnie. Potrafiła mówić o emocjach w sposób, który dla mnie był nowy. Ja skupiałem się na projektach i celach, a ona pozwalała mi odkrywać inną część siebie.</w:t>
      </w:r>
    </w:p>
    <w:p w14:paraId="47D2C4A5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A sześć lat różnicy wieku? Natalia miała dziewiętnaście lat, kiedy zaczęliście się spotykać.</w:t>
      </w:r>
    </w:p>
    <w:p w14:paraId="7BCED4F7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Bartek ma większe doświadczenie życiowe, więc mogę się od niego dużo nauczyć. Ale jeśli chodzi o emocje, rozmowy i podejście do związku, nie czuję między nami żadnej przepaści.</w:t>
      </w:r>
    </w:p>
    <w:p w14:paraId="48CCFE91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Nie ma idealnych relacji. Ważne, żeby dawać drugiej osobie czas, akceptować różnice i patrzeć długoterminowo. U nas te różnice nie są na tyle istotne, żebyśmy się nie dogadywali.</w:t>
      </w:r>
    </w:p>
    <w:p w14:paraId="7B4EDDCF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Mieliście już jakieś trudniejsze momenty?</w:t>
      </w:r>
    </w:p>
    <w:p w14:paraId="1BA045F0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Bardzo rzadko się kłócimy. Jeśli pojawia się problem, rozmawiamy i wypracowujemy kompromis. Dość szybko zamieszkaliśmy razem, chyba jeszcze zanim oficjalnie zostaliśmy parą.</w:t>
      </w:r>
    </w:p>
    <w:p w14:paraId="6EA7C5DA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Kiedy zmienialiśmy mieszkanie, zdarzało się, że ja jechałam na tydzień czy półtora do rodziny na Śląsk, a Bartek zostawał w Warszawie. I wtedy myślałam: „Boże Święty, ja się czuję, jakbym była w jakiejś separacji”. Byłam przyzwyczajona, że codziennie się widzimy, budzimy obok siebie, jemy razem śniadania. Taka rozłąka pokazała mi, jak dobrze funkcjonujemy razem.</w:t>
      </w:r>
    </w:p>
    <w:p w14:paraId="355E28D8" w14:textId="77777777" w:rsidR="006B7E94" w:rsidRPr="006B7E94" w:rsidRDefault="006B7E94" w:rsidP="006B7E94">
      <w:pPr>
        <w:rPr>
          <w:rFonts w:cs="Calibri"/>
          <w:b/>
          <w:bCs/>
        </w:rPr>
      </w:pPr>
      <w:r w:rsidRPr="006B7E94">
        <w:rPr>
          <w:rFonts w:cs="Calibri"/>
          <w:b/>
          <w:bCs/>
        </w:rPr>
        <w:t xml:space="preserve">3. Były chłopak </w:t>
      </w:r>
      <w:proofErr w:type="spellStart"/>
      <w:r w:rsidRPr="006B7E94">
        <w:rPr>
          <w:rFonts w:cs="Calibri"/>
          <w:b/>
          <w:bCs/>
        </w:rPr>
        <w:t>Natsu</w:t>
      </w:r>
      <w:proofErr w:type="spellEnd"/>
      <w:r w:rsidRPr="006B7E94">
        <w:rPr>
          <w:rFonts w:cs="Calibri"/>
          <w:b/>
          <w:bCs/>
        </w:rPr>
        <w:t xml:space="preserve"> i piosenka o poprzednim związku</w:t>
      </w:r>
    </w:p>
    <w:p w14:paraId="7851A8A1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Natalia, nie przeszkadzała ci łatka, którą Bartek miał w </w:t>
      </w:r>
      <w:proofErr w:type="spellStart"/>
      <w:r w:rsidRPr="006B7E94">
        <w:rPr>
          <w:rFonts w:cs="Calibri"/>
        </w:rPr>
        <w:t>internecie</w:t>
      </w:r>
      <w:proofErr w:type="spellEnd"/>
      <w:r w:rsidRPr="006B7E94">
        <w:rPr>
          <w:rFonts w:cs="Calibri"/>
        </w:rPr>
        <w:t xml:space="preserve"> jako były chłopak </w:t>
      </w:r>
      <w:proofErr w:type="spellStart"/>
      <w:r w:rsidRPr="006B7E94">
        <w:rPr>
          <w:rFonts w:cs="Calibri"/>
        </w:rPr>
        <w:t>Natsu</w:t>
      </w:r>
      <w:proofErr w:type="spellEnd"/>
      <w:r w:rsidRPr="006B7E94">
        <w:rPr>
          <w:rFonts w:cs="Calibri"/>
        </w:rPr>
        <w:t>?</w:t>
      </w:r>
    </w:p>
    <w:p w14:paraId="6FBF113C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Liczyłam się z tym. Bartek sam nagrał piosenkę o takiej nazwie, więc trochę sam sobie tę łatkę przypiął. Ale każdy ma jakąś przeszłość. Ja jestem bardzo mało zazdrosną osobą. Ludzie się schodzą, rozchodzą i to jest normalne.</w:t>
      </w:r>
    </w:p>
    <w:p w14:paraId="1005289B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Bartek nigdy nie dał mi powodów do zazdrości. Nie porównywał mnie z nikim, nie wracał sam z siebie do poprzedniej relacji. Wiedziałam, że biorę go z całym bagażem.</w:t>
      </w:r>
    </w:p>
    <w:p w14:paraId="30F374E3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</w:t>
      </w:r>
      <w:proofErr w:type="gramStart"/>
      <w:r w:rsidRPr="006B7E94">
        <w:rPr>
          <w:rFonts w:cs="Calibri"/>
        </w:rPr>
        <w:t>Bartek,</w:t>
      </w:r>
      <w:proofErr w:type="gramEnd"/>
      <w:r w:rsidRPr="006B7E94">
        <w:rPr>
          <w:rFonts w:cs="Calibri"/>
        </w:rPr>
        <w:t xml:space="preserve"> czy piosenka „Chłopak </w:t>
      </w:r>
      <w:proofErr w:type="spellStart"/>
      <w:r w:rsidRPr="006B7E94">
        <w:rPr>
          <w:rFonts w:cs="Calibri"/>
        </w:rPr>
        <w:t>Natsu</w:t>
      </w:r>
      <w:proofErr w:type="spellEnd"/>
      <w:r w:rsidRPr="006B7E94">
        <w:rPr>
          <w:rFonts w:cs="Calibri"/>
        </w:rPr>
        <w:t>” była sposobem na rozliczenie się z poprzednim związkiem?</w:t>
      </w:r>
    </w:p>
    <w:p w14:paraId="06D7F33F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Uważam, że ta piosenka została bardzo źle zinterpretowana. Wybrzmiała jak jakiś love song w stylu: „Asiu, proszę wróć”. A moja pierwsza intencja była taka, że obiecałem byłej dziewczynie, że kiedyś nagram jej piosenkę. Związek się skończył, a ja tej obietnicy nie spełniłem. Chciałem nagrać utwór, który będzie eleganckim zamknięciem relacji.</w:t>
      </w:r>
    </w:p>
    <w:p w14:paraId="259B7601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lastRenderedPageBreak/>
        <w:t xml:space="preserve">Później trochę dałem dojść do głosu tej gorszej stronie siebie. Chciałem, żeby piosenka nazywała się „Chłopak </w:t>
      </w:r>
      <w:proofErr w:type="spellStart"/>
      <w:r w:rsidRPr="006B7E94">
        <w:rPr>
          <w:rFonts w:cs="Calibri"/>
        </w:rPr>
        <w:t>Natsu</w:t>
      </w:r>
      <w:proofErr w:type="spellEnd"/>
      <w:r w:rsidRPr="006B7E94">
        <w:rPr>
          <w:rFonts w:cs="Calibri"/>
        </w:rPr>
        <w:t xml:space="preserve">”, bo to miało być ironiczne. Nie wiecie, kim jestem, co robiłem, czym się zajmowałem, a nazywacie mnie chłopakiem </w:t>
      </w:r>
      <w:proofErr w:type="spellStart"/>
      <w:r w:rsidRPr="006B7E94">
        <w:rPr>
          <w:rFonts w:cs="Calibri"/>
        </w:rPr>
        <w:t>Natsu</w:t>
      </w:r>
      <w:proofErr w:type="spellEnd"/>
      <w:r w:rsidRPr="006B7E94">
        <w:rPr>
          <w:rFonts w:cs="Calibri"/>
        </w:rPr>
        <w:t>.</w:t>
      </w:r>
    </w:p>
    <w:p w14:paraId="580ACE17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Dzisiaj pewnie zrobiłbym to inaczej. Uważam, że warto być autentycznym w muzyce, ale niekoniecznie wyciągać prywatne sprawy w tak osobisty sposób. To było trochę chłopięce zachowanie, takiego podwórkowego łobuza.</w:t>
      </w:r>
    </w:p>
    <w:p w14:paraId="31913E5E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</w:t>
      </w:r>
      <w:proofErr w:type="gramStart"/>
      <w:r w:rsidRPr="006B7E94">
        <w:rPr>
          <w:rFonts w:cs="Calibri"/>
        </w:rPr>
        <w:t>Natalia</w:t>
      </w:r>
      <w:proofErr w:type="gramEnd"/>
      <w:r w:rsidRPr="006B7E94">
        <w:rPr>
          <w:rFonts w:cs="Calibri"/>
        </w:rPr>
        <w:t>, nie miałaś momentu, w którym chciałaś go powstrzymać przed wydaniem kolejnej piosenki nawiązującej do przeszłości?</w:t>
      </w:r>
    </w:p>
    <w:p w14:paraId="2C127936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Dałam mu możliwość wyrzucenia tych emocji. Kim ja jestem, żeby zakazywać mu przeżywania jakichś emocji? Widziałam, że potrzebował wyjaśnić ludziom, o co mu chodziło.</w:t>
      </w:r>
    </w:p>
    <w:p w14:paraId="5BC0D705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 xml:space="preserve">Ja zresztą prywatnie jestem wielką fanką piosenki „Chłopak </w:t>
      </w:r>
      <w:proofErr w:type="spellStart"/>
      <w:r w:rsidRPr="006B7E94">
        <w:rPr>
          <w:rFonts w:cs="Calibri"/>
        </w:rPr>
        <w:t>Natsu</w:t>
      </w:r>
      <w:proofErr w:type="spellEnd"/>
      <w:r w:rsidRPr="006B7E94">
        <w:rPr>
          <w:rFonts w:cs="Calibri"/>
        </w:rPr>
        <w:t>”. Słuchałam jej już wtedy, kiedy wyszła. Mam nawet filmiki z koleżankami z liceum, jak siedzimy na parkingu i ją śpiewamy.</w:t>
      </w:r>
    </w:p>
    <w:p w14:paraId="1005C2D2" w14:textId="77777777" w:rsidR="006B7E94" w:rsidRPr="006B7E94" w:rsidRDefault="006B7E94" w:rsidP="006B7E94">
      <w:pPr>
        <w:rPr>
          <w:rFonts w:cs="Calibri"/>
          <w:b/>
          <w:bCs/>
        </w:rPr>
      </w:pPr>
      <w:r w:rsidRPr="006B7E94">
        <w:rPr>
          <w:rFonts w:cs="Calibri"/>
          <w:b/>
          <w:bCs/>
        </w:rPr>
        <w:t>4. Natalia o kompleksach, komentarzach i trudnym okresie</w:t>
      </w:r>
    </w:p>
    <w:p w14:paraId="480FAA43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Natalia, powiedziałaś, że kiedy poznawałaś Bartka, miałaś niską samoocenę. Skąd to się wzięło?</w:t>
      </w:r>
    </w:p>
    <w:p w14:paraId="1C039A1E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To był moment, kiedy dopiero przeprowadziłam się do Warszawy, świeżo po maturze. Poznawałam siebie na nowo. Trafiałam na osoby, które nie traktowały mnie najlepiej, kończyły się różne przyjaźnie i relacje. Trochę się pogubiłam, szukałam siebie.</w:t>
      </w:r>
    </w:p>
    <w:p w14:paraId="513C3934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Bartek spadł mi wtedy trochę z nieba. Kiedy zaczęliśmy się spotykać, poczułam się jak w domu. Wróciła taka Natalka sprzed kilku lat. Nawet moja mama powiedziała, że znowu widzi we mnie tę dawną Natalię.</w:t>
      </w:r>
    </w:p>
    <w:p w14:paraId="0E6B6499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Miałaś też kompleksy związane z wyglądem?</w:t>
      </w:r>
    </w:p>
    <w:p w14:paraId="48FEF9DA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Całe życie tańczyłam, a kiedy przeprowadziłam się do Warszawy, zrobiłam sobie przerwę od sportu. Trochę przytyłam, może pięć kilogramów. Jestem niska, więc każdy kilogram gdzieś widać.</w:t>
      </w:r>
    </w:p>
    <w:p w14:paraId="78C409D7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 xml:space="preserve">Ludzie zaczęli mi to wytykać. Pamiętali mnie jako </w:t>
      </w:r>
      <w:proofErr w:type="gramStart"/>
      <w:r w:rsidRPr="006B7E94">
        <w:rPr>
          <w:rFonts w:cs="Calibri"/>
        </w:rPr>
        <w:t>szesnasto-,</w:t>
      </w:r>
      <w:proofErr w:type="gramEnd"/>
      <w:r w:rsidRPr="006B7E94">
        <w:rPr>
          <w:rFonts w:cs="Calibri"/>
        </w:rPr>
        <w:t xml:space="preserve"> siedemnastolatkę, a nagle miałam dziewiętnaście lat i wyglądałam trochę inaczej. Pojawiały się niemiłe komentarze. Nie ruszało mnie to jakoś bardzo, ale na pewno wpłynęło na to, jak siebie postrzegałam. Teraz jestem w bardzo dobrym momencie życia.</w:t>
      </w:r>
    </w:p>
    <w:p w14:paraId="13BA81A8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W </w:t>
      </w:r>
      <w:proofErr w:type="spellStart"/>
      <w:r w:rsidRPr="006B7E94">
        <w:rPr>
          <w:rFonts w:cs="Calibri"/>
        </w:rPr>
        <w:t>internecie</w:t>
      </w:r>
      <w:proofErr w:type="spellEnd"/>
      <w:r w:rsidRPr="006B7E94">
        <w:rPr>
          <w:rFonts w:cs="Calibri"/>
        </w:rPr>
        <w:t xml:space="preserve"> pojawiały się też plotki o twoich relacjach z mężczyznami.</w:t>
      </w:r>
    </w:p>
    <w:p w14:paraId="750CC9F1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Kiedyś pojawił się </w:t>
      </w:r>
      <w:proofErr w:type="spellStart"/>
      <w:r w:rsidRPr="006B7E94">
        <w:rPr>
          <w:rFonts w:cs="Calibri"/>
        </w:rPr>
        <w:t>TikTok</w:t>
      </w:r>
      <w:proofErr w:type="spellEnd"/>
      <w:r w:rsidRPr="006B7E94">
        <w:rPr>
          <w:rFonts w:cs="Calibri"/>
        </w:rPr>
        <w:t xml:space="preserve"> sugerujący, że spotykam się z jakimiś mężczyznami. Jako dowód pokazano zdjęcie z kolacji z moim tatą. Ktoś dopisał, że to kolejny mężczyzna, kolejna randka, i ludzie zaczęli w to wierzyć.</w:t>
      </w:r>
    </w:p>
    <w:p w14:paraId="06AC206F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 xml:space="preserve">To mnie nauczyło, żeby bardzo uważać na to, co wrzucam do </w:t>
      </w:r>
      <w:proofErr w:type="spellStart"/>
      <w:r w:rsidRPr="006B7E94">
        <w:rPr>
          <w:rFonts w:cs="Calibri"/>
        </w:rPr>
        <w:t>internetu</w:t>
      </w:r>
      <w:proofErr w:type="spellEnd"/>
      <w:r w:rsidRPr="006B7E94">
        <w:rPr>
          <w:rFonts w:cs="Calibri"/>
        </w:rPr>
        <w:t>. Ludzie mogą wykorzystać nasze zdjęcia, dopisać zupełnie inną historię i stworzyć nieprawdziwą narrację.</w:t>
      </w:r>
    </w:p>
    <w:p w14:paraId="1464FBCC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Bardzo dużo rzeczy w </w:t>
      </w:r>
      <w:proofErr w:type="spellStart"/>
      <w:r w:rsidRPr="006B7E94">
        <w:rPr>
          <w:rFonts w:cs="Calibri"/>
        </w:rPr>
        <w:t>internecie</w:t>
      </w:r>
      <w:proofErr w:type="spellEnd"/>
      <w:r w:rsidRPr="006B7E94">
        <w:rPr>
          <w:rFonts w:cs="Calibri"/>
        </w:rPr>
        <w:t xml:space="preserve"> nie jest takich, na jakie wyglądają. Możesz być dobrą osobą, a wokół ciebie może powstać bardzo zła narracja. Dlatego warto weryfikować fakty i nie oceniać ludzi zbyt szybko.</w:t>
      </w:r>
    </w:p>
    <w:p w14:paraId="011C80CD" w14:textId="77777777" w:rsidR="006B7E94" w:rsidRPr="006B7E94" w:rsidRDefault="006B7E94" w:rsidP="006B7E94">
      <w:pPr>
        <w:rPr>
          <w:rFonts w:cs="Calibri"/>
          <w:b/>
          <w:bCs/>
        </w:rPr>
      </w:pPr>
      <w:r w:rsidRPr="006B7E94">
        <w:rPr>
          <w:rFonts w:cs="Calibri"/>
          <w:b/>
          <w:bCs/>
        </w:rPr>
        <w:t>5. Plany na przyszłość, dom i jedenaścioro dzieci</w:t>
      </w:r>
    </w:p>
    <w:p w14:paraId="3D85FB16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Jak widzicie swoją wspólną przyszłość? Co wam się marzy?</w:t>
      </w:r>
    </w:p>
    <w:p w14:paraId="57FE40D3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lastRenderedPageBreak/>
        <w:t>Natalia:</w:t>
      </w:r>
      <w:r w:rsidRPr="006B7E94">
        <w:rPr>
          <w:rFonts w:cs="Calibri"/>
        </w:rPr>
        <w:t xml:space="preserve"> Moim największym marzeniem zawsze było zostać mamą. Nawet nie tyle mieć dziecko, ile właśnie być mamą. Chcę wychować dzieci, stworzyć kochającą rodzinę i dom.</w:t>
      </w:r>
    </w:p>
    <w:p w14:paraId="5009CF0B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Mam nadzieję, że to będzie z Bartkiem, że będziemy mieli dzieciaczki. Bartek cały czas mówi, że chce mieć jedenaścioro dzieci, całą drużynę piłkarską. Mam nadzieję, że to nadal żart.</w:t>
      </w:r>
    </w:p>
    <w:p w14:paraId="2358C485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Miałem taki pomysł. Nie powiedziałbym, że to definitywna decyzja.</w:t>
      </w:r>
    </w:p>
    <w:p w14:paraId="1F77EEE5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Ja mogę się zgodzić na maksymalnie pięcioro. To jest moja granica. Na razie jeszcze nie planujemy dzieci, jesteśmy młodzi i mamy czas. Mieszkamy razem, czekamy na dom i powoli idziemy do przodu.</w:t>
      </w:r>
    </w:p>
    <w:p w14:paraId="57149318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</w:rPr>
        <w:t>Ale jesteśmy już na takim etapie związku, że mogę powiedzieć, że chcę z Bartkiem przeżyć resztę życia. Mam nadzieję, że zawsze będzie obok mnie.</w:t>
      </w:r>
    </w:p>
    <w:p w14:paraId="4B5BD9A2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Bartek, a ty? Naprawdę chciałbyś mieć jedenaścioro dzieci?</w:t>
      </w:r>
    </w:p>
    <w:p w14:paraId="1DB8F47F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Kiedyś wydawało mi się, że to świetny pomysł. Dzisiaj widzę, że to przede wszystkim olbrzymia odpowiedzialność. Podejrzewam, że będziemy chcieli mieć większą rodzinę, ale niekoniecznie całą drużynę piłkarską.</w:t>
      </w:r>
    </w:p>
    <w:p w14:paraId="5B885B0A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Prowadzące:</w:t>
      </w:r>
      <w:r w:rsidRPr="006B7E94">
        <w:rPr>
          <w:rFonts w:cs="Calibri"/>
        </w:rPr>
        <w:t xml:space="preserve"> W swojej piosence śpiewasz, że tęsknisz za przyszłym sobą. Co to dla ciebie znaczy?</w:t>
      </w:r>
    </w:p>
    <w:p w14:paraId="19198399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Bartek:</w:t>
      </w:r>
      <w:r w:rsidRPr="006B7E94">
        <w:rPr>
          <w:rFonts w:cs="Calibri"/>
        </w:rPr>
        <w:t xml:space="preserve"> Zawsze byłem mocno ukierunkowany na przyszłość. Jestem ciekawy życia, świata i samego siebie. Chciałbym sprawdzić swój potencjał, zobaczyć, co jestem w stanie osiągnąć i co mogę dać światu. Mam dużo celów i jestem optymistą. Zakładam, że wiele z nich uda mi się zrealizować.</w:t>
      </w:r>
    </w:p>
    <w:p w14:paraId="02DA4CD1" w14:textId="77777777" w:rsidR="006B7E94" w:rsidRPr="006B7E94" w:rsidRDefault="006B7E94" w:rsidP="006B7E94">
      <w:pPr>
        <w:rPr>
          <w:rFonts w:cs="Calibri"/>
        </w:rPr>
      </w:pPr>
      <w:r w:rsidRPr="006B7E94">
        <w:rPr>
          <w:rFonts w:cs="Calibri"/>
          <w:b/>
          <w:bCs/>
        </w:rPr>
        <w:t>Natalia:</w:t>
      </w:r>
      <w:r w:rsidRPr="006B7E94">
        <w:rPr>
          <w:rFonts w:cs="Calibri"/>
        </w:rPr>
        <w:t xml:space="preserve"> Ja najbardziej chciałabym, żebyśmy zawsze byli razem szczęśliwi. Żebyśmy mieli zdrowie, miłość i dobrych ludzi wokół siebie. I żebyśmy spełniali swoje marzenia.</w:t>
      </w:r>
    </w:p>
    <w:p w14:paraId="0BC1A54D" w14:textId="77777777" w:rsidR="006B7E94" w:rsidRPr="006B7E94" w:rsidRDefault="006B7E94" w:rsidP="006B7E94">
      <w:pPr>
        <w:rPr>
          <w:rFonts w:cs="Calibri"/>
          <w:vanish/>
        </w:rPr>
      </w:pPr>
      <w:r w:rsidRPr="006B7E94">
        <w:rPr>
          <w:rFonts w:cs="Calibri"/>
          <w:vanish/>
        </w:rPr>
        <w:t>Początek formularza</w:t>
      </w:r>
    </w:p>
    <w:p w14:paraId="1EEF375F" w14:textId="77777777" w:rsidR="006B7E94" w:rsidRPr="006B7E94" w:rsidRDefault="006B7E94" w:rsidP="006B7E94">
      <w:pPr>
        <w:rPr>
          <w:rFonts w:cs="Calibri"/>
        </w:rPr>
      </w:pPr>
    </w:p>
    <w:p w14:paraId="5A2BEB0D" w14:textId="77777777" w:rsidR="006B7E94" w:rsidRPr="006B7E94" w:rsidRDefault="006B7E94" w:rsidP="006B7E94">
      <w:pPr>
        <w:rPr>
          <w:rFonts w:cs="Calibri"/>
          <w:vanish/>
        </w:rPr>
      </w:pPr>
      <w:r w:rsidRPr="006B7E94">
        <w:rPr>
          <w:rFonts w:cs="Calibri"/>
          <w:vanish/>
        </w:rPr>
        <w:t>Dół formularza</w:t>
      </w:r>
    </w:p>
    <w:p w14:paraId="19C14256" w14:textId="718B2CCC" w:rsidR="006B7E94" w:rsidRPr="006B7E94" w:rsidRDefault="006B7E94" w:rsidP="006B7E94">
      <w:pPr>
        <w:rPr>
          <w:rFonts w:cs="Calibri"/>
        </w:rPr>
      </w:pPr>
    </w:p>
    <w:sectPr w:rsidR="006B7E94" w:rsidRPr="006B7E94" w:rsidSect="00F92223">
      <w:headerReference w:type="default" r:id="rId7"/>
      <w:footerReference w:type="default" r:id="rId8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681ED" w14:textId="77777777" w:rsidR="003419B7" w:rsidRDefault="003419B7" w:rsidP="00F92223">
      <w:pPr>
        <w:spacing w:after="0" w:line="240" w:lineRule="auto"/>
      </w:pPr>
      <w:r>
        <w:separator/>
      </w:r>
    </w:p>
  </w:endnote>
  <w:endnote w:type="continuationSeparator" w:id="0">
    <w:p w14:paraId="1F14E307" w14:textId="77777777" w:rsidR="003419B7" w:rsidRDefault="003419B7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AAC00" w14:textId="77777777" w:rsidR="00F92223" w:rsidRDefault="003419B7" w:rsidP="00F92223">
    <w:pPr>
      <w:pStyle w:val="Stopka"/>
      <w:jc w:val="center"/>
    </w:pPr>
    <w:r>
      <w:rPr>
        <w:noProof/>
        <w:lang w:eastAsia="pl-PL"/>
      </w:rPr>
      <w:pict w14:anchorId="1E7A84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23D74" w14:textId="77777777" w:rsidR="003419B7" w:rsidRDefault="003419B7" w:rsidP="00F92223">
      <w:pPr>
        <w:spacing w:after="0" w:line="240" w:lineRule="auto"/>
      </w:pPr>
      <w:r>
        <w:separator/>
      </w:r>
    </w:p>
  </w:footnote>
  <w:footnote w:type="continuationSeparator" w:id="0">
    <w:p w14:paraId="688F1E03" w14:textId="77777777" w:rsidR="003419B7" w:rsidRDefault="003419B7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CCF08" w14:textId="77777777" w:rsidR="00F92223" w:rsidRDefault="003419B7">
    <w:pPr>
      <w:pStyle w:val="Nagwek"/>
    </w:pPr>
    <w:r>
      <w:rPr>
        <w:noProof/>
        <w:lang w:eastAsia="pl-PL"/>
      </w:rPr>
      <w:pict w14:anchorId="14911F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F6405"/>
    <w:multiLevelType w:val="multilevel"/>
    <w:tmpl w:val="CD46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322F9A"/>
    <w:multiLevelType w:val="multilevel"/>
    <w:tmpl w:val="D24E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7743668">
    <w:abstractNumId w:val="1"/>
  </w:num>
  <w:num w:numId="2" w16cid:durableId="104236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13A6"/>
    <w:rsid w:val="000200E1"/>
    <w:rsid w:val="000425A3"/>
    <w:rsid w:val="001555E4"/>
    <w:rsid w:val="001713A6"/>
    <w:rsid w:val="001D7AA1"/>
    <w:rsid w:val="001E3E41"/>
    <w:rsid w:val="001F7EC1"/>
    <w:rsid w:val="00206337"/>
    <w:rsid w:val="00241EF2"/>
    <w:rsid w:val="002D6F8B"/>
    <w:rsid w:val="0030275C"/>
    <w:rsid w:val="00334EAD"/>
    <w:rsid w:val="003419B7"/>
    <w:rsid w:val="00365DB0"/>
    <w:rsid w:val="00381C88"/>
    <w:rsid w:val="00381F77"/>
    <w:rsid w:val="003B6F22"/>
    <w:rsid w:val="003D0D2A"/>
    <w:rsid w:val="003F4169"/>
    <w:rsid w:val="00406B71"/>
    <w:rsid w:val="00412873"/>
    <w:rsid w:val="00425587"/>
    <w:rsid w:val="0043460D"/>
    <w:rsid w:val="00451389"/>
    <w:rsid w:val="004557D5"/>
    <w:rsid w:val="0047653B"/>
    <w:rsid w:val="004F1B15"/>
    <w:rsid w:val="00514467"/>
    <w:rsid w:val="005D7FE1"/>
    <w:rsid w:val="005F7997"/>
    <w:rsid w:val="00641433"/>
    <w:rsid w:val="006676AE"/>
    <w:rsid w:val="00684B8C"/>
    <w:rsid w:val="006917C8"/>
    <w:rsid w:val="006B7887"/>
    <w:rsid w:val="006B7E94"/>
    <w:rsid w:val="006C0590"/>
    <w:rsid w:val="006C5052"/>
    <w:rsid w:val="00715A3B"/>
    <w:rsid w:val="007242B9"/>
    <w:rsid w:val="00744606"/>
    <w:rsid w:val="007844E3"/>
    <w:rsid w:val="007A53C5"/>
    <w:rsid w:val="007D3A31"/>
    <w:rsid w:val="008140EB"/>
    <w:rsid w:val="008255C6"/>
    <w:rsid w:val="008262A3"/>
    <w:rsid w:val="0082711B"/>
    <w:rsid w:val="008550B7"/>
    <w:rsid w:val="00883052"/>
    <w:rsid w:val="00892950"/>
    <w:rsid w:val="00892FE1"/>
    <w:rsid w:val="00900B00"/>
    <w:rsid w:val="009635DC"/>
    <w:rsid w:val="009A635F"/>
    <w:rsid w:val="00A01F46"/>
    <w:rsid w:val="00A02981"/>
    <w:rsid w:val="00A65CC0"/>
    <w:rsid w:val="00A84C1A"/>
    <w:rsid w:val="00AC66FA"/>
    <w:rsid w:val="00AD47E4"/>
    <w:rsid w:val="00AF3D59"/>
    <w:rsid w:val="00AF702D"/>
    <w:rsid w:val="00B005DA"/>
    <w:rsid w:val="00B04014"/>
    <w:rsid w:val="00B16394"/>
    <w:rsid w:val="00B17584"/>
    <w:rsid w:val="00B30B1D"/>
    <w:rsid w:val="00B4566C"/>
    <w:rsid w:val="00B7091D"/>
    <w:rsid w:val="00B847BD"/>
    <w:rsid w:val="00B97C26"/>
    <w:rsid w:val="00BB7818"/>
    <w:rsid w:val="00BB7B18"/>
    <w:rsid w:val="00BE23A7"/>
    <w:rsid w:val="00BF6C12"/>
    <w:rsid w:val="00C0654B"/>
    <w:rsid w:val="00C81FE3"/>
    <w:rsid w:val="00C8331F"/>
    <w:rsid w:val="00C90DE2"/>
    <w:rsid w:val="00C9160D"/>
    <w:rsid w:val="00CB7ED1"/>
    <w:rsid w:val="00CC0B7D"/>
    <w:rsid w:val="00CD1423"/>
    <w:rsid w:val="00D01708"/>
    <w:rsid w:val="00D030FB"/>
    <w:rsid w:val="00D057F8"/>
    <w:rsid w:val="00D72C6D"/>
    <w:rsid w:val="00D81E8F"/>
    <w:rsid w:val="00DB3F96"/>
    <w:rsid w:val="00DF5286"/>
    <w:rsid w:val="00DF7F5A"/>
    <w:rsid w:val="00E35982"/>
    <w:rsid w:val="00E4730E"/>
    <w:rsid w:val="00E71368"/>
    <w:rsid w:val="00E96292"/>
    <w:rsid w:val="00ED184F"/>
    <w:rsid w:val="00F009F6"/>
    <w:rsid w:val="00F15D37"/>
    <w:rsid w:val="00F21B13"/>
    <w:rsid w:val="00F40126"/>
    <w:rsid w:val="00F92223"/>
    <w:rsid w:val="00FA5C90"/>
    <w:rsid w:val="00FA5E24"/>
    <w:rsid w:val="00FD6B61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9055D"/>
  <w15:chartTrackingRefBased/>
  <w15:docId w15:val="{6FF2FA61-8948-46F2-A5EF-4802EAD7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3A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D057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057F8"/>
    <w:rPr>
      <w:b/>
      <w:bCs/>
    </w:rPr>
  </w:style>
  <w:style w:type="character" w:styleId="Uwydatnienie">
    <w:name w:val="Emphasis"/>
    <w:uiPriority w:val="20"/>
    <w:qFormat/>
    <w:rsid w:val="00D057F8"/>
    <w:rPr>
      <w:i/>
      <w:iCs/>
    </w:rPr>
  </w:style>
  <w:style w:type="paragraph" w:customStyle="1" w:styleId="isselectedend">
    <w:name w:val="isselectedend"/>
    <w:basedOn w:val="Normalny"/>
    <w:rsid w:val="004346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dq2pgselectionanchorcontainer">
    <w:name w:val="pdq2pg_selectionanchorcontainer"/>
    <w:basedOn w:val="Normalny"/>
    <w:rsid w:val="00B30B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B7E9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7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4</Pages>
  <Words>1389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2026-10-09T12:47:00Z</dcterms:created>
  <dcterms:modified xsi:type="dcterms:W3CDTF">2026-10-09T12:47:00Z</dcterms:modified>
</cp:coreProperties>
</file>