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3D19" w14:textId="263BB893" w:rsidR="006331F4" w:rsidRPr="006E6505" w:rsidRDefault="009A40C5" w:rsidP="006E6505">
      <w:pPr>
        <w:jc w:val="both"/>
        <w:rPr>
          <w:rFonts w:cs="Calibri"/>
        </w:rPr>
      </w:pPr>
      <w:r w:rsidRPr="006E6505">
        <w:rPr>
          <w:rFonts w:cs="Calibri"/>
        </w:rPr>
        <w:t>08.10</w:t>
      </w:r>
      <w:r w:rsidR="006331F4" w:rsidRPr="006E6505">
        <w:rPr>
          <w:rFonts w:cs="Calibri"/>
        </w:rPr>
        <w:t>.</w:t>
      </w:r>
      <w:proofErr w:type="gramStart"/>
      <w:r w:rsidR="006331F4" w:rsidRPr="006E6505">
        <w:rPr>
          <w:rFonts w:cs="Calibri"/>
        </w:rPr>
        <w:t>2026r.</w:t>
      </w:r>
      <w:proofErr w:type="gramEnd"/>
    </w:p>
    <w:p w14:paraId="5206A3A6" w14:textId="00BFAD37" w:rsidR="006331F4" w:rsidRPr="006E6505" w:rsidRDefault="006E6505" w:rsidP="006E6505">
      <w:pPr>
        <w:jc w:val="both"/>
        <w:rPr>
          <w:rFonts w:cs="Calibri"/>
        </w:rPr>
      </w:pPr>
      <w:r w:rsidRPr="006E6505">
        <w:rPr>
          <w:rFonts w:cs="Calibri"/>
        </w:rPr>
        <w:t>INFORMACJA PRASOWA</w:t>
      </w:r>
    </w:p>
    <w:p w14:paraId="63C100A7" w14:textId="77777777" w:rsidR="006331F4" w:rsidRPr="006E6505" w:rsidRDefault="006331F4" w:rsidP="006E6505">
      <w:pPr>
        <w:jc w:val="both"/>
        <w:rPr>
          <w:rFonts w:cs="Calibri"/>
        </w:rPr>
      </w:pPr>
    </w:p>
    <w:p w14:paraId="48BA3F0A" w14:textId="77777777" w:rsidR="006E6505" w:rsidRPr="006E6505" w:rsidRDefault="006E6505" w:rsidP="006E6505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6E6505">
        <w:rPr>
          <w:rStyle w:val="Pogrubienie"/>
          <w:rFonts w:ascii="Calibri" w:hAnsi="Calibri" w:cs="Calibri"/>
          <w:sz w:val="22"/>
          <w:szCs w:val="22"/>
        </w:rPr>
        <w:t xml:space="preserve">Grzegorz </w:t>
      </w:r>
      <w:proofErr w:type="spellStart"/>
      <w:r w:rsidRPr="006E6505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6E6505">
        <w:rPr>
          <w:rStyle w:val="Pogrubienie"/>
          <w:rFonts w:ascii="Calibri" w:hAnsi="Calibri" w:cs="Calibri"/>
          <w:sz w:val="22"/>
          <w:szCs w:val="22"/>
        </w:rPr>
        <w:t xml:space="preserve"> wkracza do muzyki! W RMF FM odbyła się prapremiera jego utworu z Anastazją Maciąg. Pojadą razem na Eurowizję?</w:t>
      </w:r>
    </w:p>
    <w:p w14:paraId="2C114EAE" w14:textId="77777777" w:rsidR="006E6505" w:rsidRPr="006E6505" w:rsidRDefault="006E6505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6E6505">
        <w:rPr>
          <w:rStyle w:val="Pogrubienie"/>
          <w:rFonts w:ascii="Calibri" w:hAnsi="Calibri" w:cs="Calibri"/>
          <w:sz w:val="22"/>
          <w:szCs w:val="22"/>
        </w:rPr>
        <w:t xml:space="preserve">Tego po Grzegorzu </w:t>
      </w:r>
      <w:proofErr w:type="spellStart"/>
      <w:r w:rsidRPr="006E6505">
        <w:rPr>
          <w:rStyle w:val="Pogrubienie"/>
          <w:rFonts w:ascii="Calibri" w:hAnsi="Calibri" w:cs="Calibri"/>
          <w:sz w:val="22"/>
          <w:szCs w:val="22"/>
        </w:rPr>
        <w:t>Krychowiaku</w:t>
      </w:r>
      <w:proofErr w:type="spellEnd"/>
      <w:r w:rsidRPr="006E6505">
        <w:rPr>
          <w:rStyle w:val="Pogrubienie"/>
          <w:rFonts w:ascii="Calibri" w:hAnsi="Calibri" w:cs="Calibri"/>
          <w:sz w:val="22"/>
          <w:szCs w:val="22"/>
        </w:rPr>
        <w:t xml:space="preserve"> chyba mało kto się spodziewał. Były reprezentant Polski w piłce nożnej wkracza do świata muzyki! Właśnie na antenie RMF FM odbyła się prapremiera utworu „Druga połowa”, który </w:t>
      </w:r>
      <w:proofErr w:type="spellStart"/>
      <w:r w:rsidRPr="006E6505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6E6505">
        <w:rPr>
          <w:rStyle w:val="Pogrubienie"/>
          <w:rFonts w:ascii="Calibri" w:hAnsi="Calibri" w:cs="Calibri"/>
          <w:sz w:val="22"/>
          <w:szCs w:val="22"/>
        </w:rPr>
        <w:t xml:space="preserve"> nagrał wspólnie z Anastazją Maciąg. A to nie koniec niespodzianek. W rozmowie na antenie pojawił się temat Eurowizji. Maciąg przyznała, że sama nie zdecydowałaby się na udział w konkursie. Z </w:t>
      </w:r>
      <w:proofErr w:type="spellStart"/>
      <w:r w:rsidRPr="006E6505">
        <w:rPr>
          <w:rStyle w:val="Pogrubienie"/>
          <w:rFonts w:ascii="Calibri" w:hAnsi="Calibri" w:cs="Calibri"/>
          <w:sz w:val="22"/>
          <w:szCs w:val="22"/>
        </w:rPr>
        <w:t>Krychowiakiem</w:t>
      </w:r>
      <w:proofErr w:type="spellEnd"/>
      <w:r w:rsidRPr="006E6505">
        <w:rPr>
          <w:rStyle w:val="Pogrubienie"/>
          <w:rFonts w:ascii="Calibri" w:hAnsi="Calibri" w:cs="Calibri"/>
          <w:sz w:val="22"/>
          <w:szCs w:val="22"/>
        </w:rPr>
        <w:t>? Tu odpowiedź była już zupełnie inna.</w:t>
      </w:r>
    </w:p>
    <w:p w14:paraId="517CC1DB" w14:textId="77777777" w:rsidR="006D1D81" w:rsidRDefault="006E6505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6E6505">
        <w:rPr>
          <w:rFonts w:ascii="Calibri" w:hAnsi="Calibri" w:cs="Calibri"/>
          <w:sz w:val="22"/>
          <w:szCs w:val="22"/>
        </w:rPr>
        <w:t xml:space="preserve">Grzegorz </w:t>
      </w:r>
      <w:proofErr w:type="spellStart"/>
      <w:r w:rsidRPr="006E6505">
        <w:rPr>
          <w:rFonts w:ascii="Calibri" w:hAnsi="Calibri" w:cs="Calibri"/>
          <w:sz w:val="22"/>
          <w:szCs w:val="22"/>
        </w:rPr>
        <w:t>Krychowiak</w:t>
      </w:r>
      <w:proofErr w:type="spellEnd"/>
      <w:r w:rsidRPr="006E6505">
        <w:rPr>
          <w:rFonts w:ascii="Calibri" w:hAnsi="Calibri" w:cs="Calibri"/>
          <w:sz w:val="22"/>
          <w:szCs w:val="22"/>
        </w:rPr>
        <w:t xml:space="preserve"> pokazuje się w zupełnie nowej roli. Wspólnie z Anastazją Maciąg nagrał utwór </w:t>
      </w:r>
      <w:r w:rsidRPr="006E6505">
        <w:rPr>
          <w:rStyle w:val="Pogrubienie"/>
          <w:rFonts w:ascii="Calibri" w:hAnsi="Calibri" w:cs="Calibri"/>
          <w:sz w:val="22"/>
          <w:szCs w:val="22"/>
        </w:rPr>
        <w:t>„Druga połowa”</w:t>
      </w:r>
      <w:r w:rsidRPr="006E6505">
        <w:rPr>
          <w:rFonts w:ascii="Calibri" w:hAnsi="Calibri" w:cs="Calibri"/>
          <w:sz w:val="22"/>
          <w:szCs w:val="22"/>
        </w:rPr>
        <w:t xml:space="preserve">, którego prapremiera odbyła się właśnie na antenie RMF FM. Tym samym </w:t>
      </w:r>
      <w:proofErr w:type="spellStart"/>
      <w:r w:rsidRPr="006E6505">
        <w:rPr>
          <w:rFonts w:ascii="Calibri" w:hAnsi="Calibri" w:cs="Calibri"/>
          <w:sz w:val="22"/>
          <w:szCs w:val="22"/>
        </w:rPr>
        <w:t>Krychowiak</w:t>
      </w:r>
      <w:proofErr w:type="spellEnd"/>
      <w:r w:rsidR="00CA6CB6">
        <w:rPr>
          <w:rFonts w:ascii="Calibri" w:hAnsi="Calibri" w:cs="Calibri"/>
          <w:sz w:val="22"/>
          <w:szCs w:val="22"/>
        </w:rPr>
        <w:t xml:space="preserve"> </w:t>
      </w:r>
      <w:r w:rsidR="00251911">
        <w:rPr>
          <w:rFonts w:ascii="Calibri" w:hAnsi="Calibri" w:cs="Calibri"/>
          <w:sz w:val="22"/>
          <w:szCs w:val="22"/>
        </w:rPr>
        <w:t xml:space="preserve">dokłada kolejne elementy do swojego życia po zakończeniu kariery w piłce nożnej. Po podcaście </w:t>
      </w:r>
      <w:r w:rsidRPr="006E6505">
        <w:rPr>
          <w:rFonts w:ascii="Calibri" w:hAnsi="Calibri" w:cs="Calibri"/>
          <w:sz w:val="22"/>
          <w:szCs w:val="22"/>
        </w:rPr>
        <w:t xml:space="preserve">„W Stylu </w:t>
      </w:r>
      <w:proofErr w:type="spellStart"/>
      <w:r w:rsidRPr="006E6505">
        <w:rPr>
          <w:rFonts w:ascii="Calibri" w:hAnsi="Calibri" w:cs="Calibri"/>
          <w:sz w:val="22"/>
          <w:szCs w:val="22"/>
        </w:rPr>
        <w:t>Krychowiaka</w:t>
      </w:r>
      <w:proofErr w:type="spellEnd"/>
      <w:r w:rsidRPr="006E6505">
        <w:rPr>
          <w:rFonts w:ascii="Calibri" w:hAnsi="Calibri" w:cs="Calibri"/>
          <w:sz w:val="22"/>
          <w:szCs w:val="22"/>
        </w:rPr>
        <w:t>”</w:t>
      </w:r>
      <w:r w:rsidR="00251911">
        <w:rPr>
          <w:rFonts w:ascii="Calibri" w:hAnsi="Calibri" w:cs="Calibri"/>
          <w:sz w:val="22"/>
          <w:szCs w:val="22"/>
        </w:rPr>
        <w:t xml:space="preserve"> w RMF FM</w:t>
      </w:r>
      <w:r w:rsidRPr="006E6505">
        <w:rPr>
          <w:rFonts w:ascii="Calibri" w:hAnsi="Calibri" w:cs="Calibri"/>
          <w:sz w:val="22"/>
          <w:szCs w:val="22"/>
        </w:rPr>
        <w:t>, robi kolejny nieoczywisty krok – tym razem w stronę muzyki.</w:t>
      </w:r>
    </w:p>
    <w:p w14:paraId="6F69B28D" w14:textId="703552B0" w:rsidR="00305B7F" w:rsidRDefault="00535CF2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987782">
        <w:rPr>
          <w:rFonts w:ascii="Calibri" w:hAnsi="Calibri" w:cs="Calibri"/>
          <w:b/>
          <w:bCs/>
          <w:i/>
          <w:iCs/>
          <w:sz w:val="22"/>
          <w:szCs w:val="22"/>
        </w:rPr>
        <w:t xml:space="preserve">„Nie </w:t>
      </w:r>
      <w:proofErr w:type="gramStart"/>
      <w:r w:rsidRPr="00987782">
        <w:rPr>
          <w:rFonts w:ascii="Calibri" w:hAnsi="Calibri" w:cs="Calibri"/>
          <w:b/>
          <w:bCs/>
          <w:i/>
          <w:iCs/>
          <w:sz w:val="22"/>
          <w:szCs w:val="22"/>
        </w:rPr>
        <w:t>wiem</w:t>
      </w:r>
      <w:proofErr w:type="gramEnd"/>
      <w:r w:rsidRPr="00987782">
        <w:rPr>
          <w:rFonts w:ascii="Calibri" w:hAnsi="Calibri" w:cs="Calibri"/>
          <w:b/>
          <w:bCs/>
          <w:i/>
          <w:iCs/>
          <w:sz w:val="22"/>
          <w:szCs w:val="22"/>
        </w:rPr>
        <w:t xml:space="preserve"> czy to można nazwać rapowaniem, ale starałem się. To Anastazja pociągnęła ten wózek</w:t>
      </w:r>
      <w:r w:rsidR="00E378B6" w:rsidRPr="00987782">
        <w:rPr>
          <w:rFonts w:ascii="Calibri" w:hAnsi="Calibri" w:cs="Calibri"/>
          <w:b/>
          <w:bCs/>
          <w:i/>
          <w:iCs/>
          <w:sz w:val="22"/>
          <w:szCs w:val="22"/>
        </w:rPr>
        <w:t xml:space="preserve">. A ja starałem się w jakiś sposób nie zrobić </w:t>
      </w:r>
      <w:r w:rsidR="00305B7F" w:rsidRPr="00987782">
        <w:rPr>
          <w:rFonts w:ascii="Calibri" w:hAnsi="Calibri" w:cs="Calibri"/>
          <w:b/>
          <w:bCs/>
          <w:i/>
          <w:iCs/>
          <w:sz w:val="22"/>
          <w:szCs w:val="22"/>
        </w:rPr>
        <w:t>pośmiewiska”</w:t>
      </w:r>
      <w:r w:rsidR="00305B7F">
        <w:rPr>
          <w:rFonts w:ascii="Calibri" w:hAnsi="Calibri" w:cs="Calibri"/>
          <w:sz w:val="22"/>
          <w:szCs w:val="22"/>
        </w:rPr>
        <w:t xml:space="preserve"> – powiedział </w:t>
      </w:r>
      <w:proofErr w:type="spellStart"/>
      <w:r w:rsidR="00305B7F">
        <w:rPr>
          <w:rFonts w:ascii="Calibri" w:hAnsi="Calibri" w:cs="Calibri"/>
          <w:sz w:val="22"/>
          <w:szCs w:val="22"/>
        </w:rPr>
        <w:t>Krychowiak</w:t>
      </w:r>
      <w:proofErr w:type="spellEnd"/>
    </w:p>
    <w:p w14:paraId="2D5BF0F3" w14:textId="3841FADB" w:rsidR="00704402" w:rsidRDefault="00704402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Według Anastazji poradził sobie znakomicie z trudnym tekstem napisanym przez </w:t>
      </w:r>
      <w:proofErr w:type="spellStart"/>
      <w:r w:rsidR="00AB705A">
        <w:rPr>
          <w:rFonts w:ascii="Calibri" w:hAnsi="Calibri" w:cs="Calibri"/>
          <w:sz w:val="22"/>
          <w:szCs w:val="22"/>
        </w:rPr>
        <w:t>Quebonafide</w:t>
      </w:r>
      <w:proofErr w:type="spellEnd"/>
      <w:r w:rsidR="00AB705A">
        <w:rPr>
          <w:rFonts w:ascii="Calibri" w:hAnsi="Calibri" w:cs="Calibri"/>
          <w:sz w:val="22"/>
          <w:szCs w:val="22"/>
        </w:rPr>
        <w:t>.</w:t>
      </w:r>
    </w:p>
    <w:p w14:paraId="40E62293" w14:textId="285408B0" w:rsidR="007131E1" w:rsidRPr="00704402" w:rsidRDefault="00C06132" w:rsidP="006E6505">
      <w:pPr>
        <w:pStyle w:val="NormalnyWeb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r w:rsidR="00144746" w:rsidRPr="00704402">
        <w:rPr>
          <w:rFonts w:ascii="Calibri" w:hAnsi="Calibri" w:cs="Calibri"/>
          <w:b/>
          <w:bCs/>
          <w:i/>
          <w:iCs/>
          <w:sz w:val="22"/>
          <w:szCs w:val="22"/>
        </w:rPr>
        <w:t>Zagłębiam się w świat rapu, próbowaliśmy coś stworzyć</w:t>
      </w:r>
      <w:r w:rsidR="00653A1B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z Kubą Grabowskim, ale to nie wychodziło. Stwierdziliśmy, że potrzebujemy pięknego kobiecego głosu i </w:t>
      </w:r>
      <w:r w:rsidR="008A0775" w:rsidRPr="00704402">
        <w:rPr>
          <w:rFonts w:ascii="Calibri" w:hAnsi="Calibri" w:cs="Calibri"/>
          <w:b/>
          <w:bCs/>
          <w:i/>
          <w:iCs/>
          <w:sz w:val="22"/>
          <w:szCs w:val="22"/>
        </w:rPr>
        <w:t>padło na</w:t>
      </w:r>
      <w:r w:rsidR="00653A1B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Anastazję.</w:t>
      </w:r>
      <w:r w:rsidR="008A0775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Powstało coś pięknego, co </w:t>
      </w:r>
      <w:proofErr w:type="spellStart"/>
      <w:r w:rsidR="008A0775" w:rsidRPr="00704402">
        <w:rPr>
          <w:rFonts w:ascii="Calibri" w:hAnsi="Calibri" w:cs="Calibri"/>
          <w:b/>
          <w:bCs/>
          <w:i/>
          <w:iCs/>
          <w:sz w:val="22"/>
          <w:szCs w:val="22"/>
        </w:rPr>
        <w:t>Quebo</w:t>
      </w:r>
      <w:proofErr w:type="spellEnd"/>
      <w:r w:rsidR="008A0775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robi podczas całej swojej kariery</w:t>
      </w:r>
      <w:r w:rsidR="003F4F5E" w:rsidRPr="00704402">
        <w:rPr>
          <w:rFonts w:ascii="Calibri" w:hAnsi="Calibri" w:cs="Calibri"/>
          <w:b/>
          <w:bCs/>
          <w:i/>
          <w:iCs/>
          <w:sz w:val="22"/>
          <w:szCs w:val="22"/>
        </w:rPr>
        <w:t>.</w:t>
      </w:r>
      <w:r w:rsidR="00653A1B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987782" w:rsidRPr="00704402">
        <w:rPr>
          <w:rFonts w:ascii="Calibri" w:hAnsi="Calibri" w:cs="Calibri"/>
          <w:b/>
          <w:bCs/>
          <w:i/>
          <w:iCs/>
          <w:sz w:val="22"/>
          <w:szCs w:val="22"/>
        </w:rPr>
        <w:t>Ja stwierdziłem w pewnym momencie,</w:t>
      </w:r>
      <w:r w:rsidR="003F4F5E" w:rsidRPr="00704402">
        <w:rPr>
          <w:rFonts w:ascii="Calibri" w:hAnsi="Calibri" w:cs="Calibri"/>
          <w:b/>
          <w:bCs/>
          <w:i/>
          <w:iCs/>
          <w:sz w:val="22"/>
          <w:szCs w:val="22"/>
        </w:rPr>
        <w:t xml:space="preserve"> że </w:t>
      </w:r>
      <w:proofErr w:type="spellStart"/>
      <w:r w:rsidR="003F4F5E" w:rsidRPr="00704402">
        <w:rPr>
          <w:rFonts w:ascii="Calibri" w:hAnsi="Calibri" w:cs="Calibri"/>
          <w:b/>
          <w:bCs/>
          <w:i/>
          <w:iCs/>
          <w:sz w:val="22"/>
          <w:szCs w:val="22"/>
        </w:rPr>
        <w:t>Quebo</w:t>
      </w:r>
      <w:proofErr w:type="spellEnd"/>
      <w:r w:rsidR="003F4F5E" w:rsidRPr="00704402">
        <w:rPr>
          <w:rFonts w:ascii="Calibri" w:hAnsi="Calibri" w:cs="Calibri"/>
          <w:b/>
          <w:bCs/>
          <w:i/>
          <w:iCs/>
          <w:sz w:val="22"/>
          <w:szCs w:val="22"/>
        </w:rPr>
        <w:t>, tak, jak ja nie potrafi śpiewać, więc ma kobiecy głos, który robi robotę.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”</w:t>
      </w:r>
      <w:r w:rsidR="00AB705A">
        <w:rPr>
          <w:rFonts w:ascii="Calibri" w:hAnsi="Calibri" w:cs="Calibri"/>
          <w:b/>
          <w:bCs/>
          <w:i/>
          <w:iCs/>
          <w:sz w:val="22"/>
          <w:szCs w:val="22"/>
        </w:rPr>
        <w:t xml:space="preserve"> – </w:t>
      </w:r>
      <w:r w:rsidR="00AB705A">
        <w:rPr>
          <w:rFonts w:ascii="Calibri" w:hAnsi="Calibri" w:cs="Calibri"/>
          <w:sz w:val="22"/>
          <w:szCs w:val="22"/>
        </w:rPr>
        <w:t>d</w:t>
      </w:r>
      <w:r w:rsidR="00AB705A" w:rsidRPr="00AB705A">
        <w:rPr>
          <w:rFonts w:ascii="Calibri" w:hAnsi="Calibri" w:cs="Calibri"/>
          <w:sz w:val="22"/>
          <w:szCs w:val="22"/>
        </w:rPr>
        <w:t xml:space="preserve">odał Grzegorz </w:t>
      </w:r>
      <w:proofErr w:type="spellStart"/>
      <w:r w:rsidR="00AB705A" w:rsidRPr="00AB705A">
        <w:rPr>
          <w:rFonts w:ascii="Calibri" w:hAnsi="Calibri" w:cs="Calibri"/>
          <w:sz w:val="22"/>
          <w:szCs w:val="22"/>
        </w:rPr>
        <w:t>Krychowiak</w:t>
      </w:r>
      <w:proofErr w:type="spellEnd"/>
    </w:p>
    <w:p w14:paraId="143865E2" w14:textId="17F95284" w:rsidR="006B747B" w:rsidRDefault="006D1D81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jednak nie koniec, ponieważ przy okazji premiery w </w:t>
      </w:r>
      <w:r w:rsidR="006E6505" w:rsidRPr="006E6505">
        <w:rPr>
          <w:rFonts w:ascii="Calibri" w:hAnsi="Calibri" w:cs="Calibri"/>
          <w:sz w:val="22"/>
          <w:szCs w:val="22"/>
        </w:rPr>
        <w:t xml:space="preserve">rozmowie pojawił się temat Eurowizji. Anastazja Maciąg nie ukrywała, że samodzielny start w konkursie nie jest czymś, na co chciałaby się zdecydować. Perspektywa wspólnego występu z </w:t>
      </w:r>
      <w:proofErr w:type="spellStart"/>
      <w:r w:rsidR="006E6505" w:rsidRPr="006E6505">
        <w:rPr>
          <w:rFonts w:ascii="Calibri" w:hAnsi="Calibri" w:cs="Calibri"/>
          <w:sz w:val="22"/>
          <w:szCs w:val="22"/>
        </w:rPr>
        <w:t>Krychowiakiem</w:t>
      </w:r>
      <w:proofErr w:type="spellEnd"/>
      <w:r w:rsidR="006E6505" w:rsidRPr="006E6505">
        <w:rPr>
          <w:rFonts w:ascii="Calibri" w:hAnsi="Calibri" w:cs="Calibri"/>
          <w:sz w:val="22"/>
          <w:szCs w:val="22"/>
        </w:rPr>
        <w:t xml:space="preserve"> zmieniła jednak sytuację.</w:t>
      </w:r>
    </w:p>
    <w:p w14:paraId="5C012CEA" w14:textId="2A97F33D" w:rsidR="000F4223" w:rsidRPr="006E6505" w:rsidRDefault="006F1999" w:rsidP="006E6505">
      <w:pPr>
        <w:pStyle w:val="Normalny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 dalej wydarzy się z utworem</w:t>
      </w:r>
      <w:r w:rsidR="00D0575D">
        <w:rPr>
          <w:rFonts w:ascii="Calibri" w:hAnsi="Calibri" w:cs="Calibri"/>
          <w:sz w:val="22"/>
          <w:szCs w:val="22"/>
        </w:rPr>
        <w:t>? Czy zostanie zgłoszony na Eurowizję?</w:t>
      </w:r>
    </w:p>
    <w:p w14:paraId="47367E25" w14:textId="77777777" w:rsidR="00BF43CB" w:rsidRPr="006E6505" w:rsidRDefault="00BF43CB" w:rsidP="006E6505">
      <w:pPr>
        <w:jc w:val="both"/>
        <w:rPr>
          <w:rFonts w:cs="Calibri"/>
        </w:rPr>
      </w:pPr>
    </w:p>
    <w:sectPr w:rsidR="00BF43CB" w:rsidRPr="006E6505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24E0" w14:textId="77777777" w:rsidR="00E968A1" w:rsidRDefault="00E968A1" w:rsidP="00F92223">
      <w:pPr>
        <w:spacing w:after="0" w:line="240" w:lineRule="auto"/>
      </w:pPr>
      <w:r>
        <w:separator/>
      </w:r>
    </w:p>
  </w:endnote>
  <w:endnote w:type="continuationSeparator" w:id="0">
    <w:p w14:paraId="2A085F24" w14:textId="77777777" w:rsidR="00E968A1" w:rsidRDefault="00E968A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6294" w14:textId="77777777" w:rsidR="00F92223" w:rsidRDefault="00000000" w:rsidP="00F92223">
    <w:pPr>
      <w:pStyle w:val="Stopka"/>
      <w:jc w:val="center"/>
    </w:pPr>
    <w:r>
      <w:rPr>
        <w:noProof/>
        <w:lang w:eastAsia="pl-PL"/>
      </w:rPr>
      <w:pict w14:anchorId="5852D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B3E6" w14:textId="77777777" w:rsidR="00E968A1" w:rsidRDefault="00E968A1" w:rsidP="00F92223">
      <w:pPr>
        <w:spacing w:after="0" w:line="240" w:lineRule="auto"/>
      </w:pPr>
      <w:r>
        <w:separator/>
      </w:r>
    </w:p>
  </w:footnote>
  <w:footnote w:type="continuationSeparator" w:id="0">
    <w:p w14:paraId="28CC67B6" w14:textId="77777777" w:rsidR="00E968A1" w:rsidRDefault="00E968A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9485" w14:textId="77777777" w:rsidR="00F92223" w:rsidRDefault="00000000">
    <w:pPr>
      <w:pStyle w:val="Nagwek"/>
    </w:pPr>
    <w:r>
      <w:rPr>
        <w:noProof/>
        <w:lang w:eastAsia="pl-PL"/>
      </w:rPr>
      <w:pict w14:anchorId="0588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F4"/>
    <w:rsid w:val="00092A48"/>
    <w:rsid w:val="000F4223"/>
    <w:rsid w:val="00107A14"/>
    <w:rsid w:val="00141ACF"/>
    <w:rsid w:val="00144746"/>
    <w:rsid w:val="001F35BF"/>
    <w:rsid w:val="00251911"/>
    <w:rsid w:val="002755BD"/>
    <w:rsid w:val="00305B7F"/>
    <w:rsid w:val="00381C88"/>
    <w:rsid w:val="003F4F5E"/>
    <w:rsid w:val="00452480"/>
    <w:rsid w:val="00473385"/>
    <w:rsid w:val="004B4D2F"/>
    <w:rsid w:val="004F009E"/>
    <w:rsid w:val="00510D07"/>
    <w:rsid w:val="00535CF2"/>
    <w:rsid w:val="006331F4"/>
    <w:rsid w:val="006538C8"/>
    <w:rsid w:val="00653A1B"/>
    <w:rsid w:val="00655786"/>
    <w:rsid w:val="006B747B"/>
    <w:rsid w:val="006D1D81"/>
    <w:rsid w:val="006E6505"/>
    <w:rsid w:val="006F1999"/>
    <w:rsid w:val="00704402"/>
    <w:rsid w:val="007131E1"/>
    <w:rsid w:val="007333B3"/>
    <w:rsid w:val="00742EF5"/>
    <w:rsid w:val="007F1952"/>
    <w:rsid w:val="00892FE1"/>
    <w:rsid w:val="008A0775"/>
    <w:rsid w:val="008B5841"/>
    <w:rsid w:val="00911AC1"/>
    <w:rsid w:val="00943BF8"/>
    <w:rsid w:val="00951D82"/>
    <w:rsid w:val="00987782"/>
    <w:rsid w:val="009A40C5"/>
    <w:rsid w:val="00A01F46"/>
    <w:rsid w:val="00A3401C"/>
    <w:rsid w:val="00AB705A"/>
    <w:rsid w:val="00B10219"/>
    <w:rsid w:val="00B57234"/>
    <w:rsid w:val="00B907DB"/>
    <w:rsid w:val="00BF43CB"/>
    <w:rsid w:val="00C06132"/>
    <w:rsid w:val="00C17B0A"/>
    <w:rsid w:val="00C50003"/>
    <w:rsid w:val="00C522B3"/>
    <w:rsid w:val="00CA2142"/>
    <w:rsid w:val="00CA6CB6"/>
    <w:rsid w:val="00D0575D"/>
    <w:rsid w:val="00D47A0F"/>
    <w:rsid w:val="00DB49CA"/>
    <w:rsid w:val="00DC4CE3"/>
    <w:rsid w:val="00DE60CF"/>
    <w:rsid w:val="00E049A2"/>
    <w:rsid w:val="00E378B6"/>
    <w:rsid w:val="00E52E1B"/>
    <w:rsid w:val="00E910A3"/>
    <w:rsid w:val="00E96292"/>
    <w:rsid w:val="00E968A1"/>
    <w:rsid w:val="00EA4EA6"/>
    <w:rsid w:val="00EF438C"/>
    <w:rsid w:val="00F15D37"/>
    <w:rsid w:val="00F92223"/>
    <w:rsid w:val="00FD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28FE"/>
  <w15:chartTrackingRefBased/>
  <w15:docId w15:val="{280E3EFC-D57A-4B84-9CC9-564E61D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633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331F4"/>
    <w:rPr>
      <w:b/>
      <w:bCs/>
    </w:rPr>
  </w:style>
  <w:style w:type="character" w:styleId="Uwydatnienie">
    <w:name w:val="Emphasis"/>
    <w:uiPriority w:val="20"/>
    <w:qFormat/>
    <w:rsid w:val="006331F4"/>
    <w:rPr>
      <w:i/>
      <w:iCs/>
    </w:rPr>
  </w:style>
  <w:style w:type="paragraph" w:customStyle="1" w:styleId="isselectedend">
    <w:name w:val="isselectedend"/>
    <w:basedOn w:val="Normalny"/>
    <w:rsid w:val="00C52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31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20</cp:revision>
  <dcterms:created xsi:type="dcterms:W3CDTF">2026-10-07T14:22:00Z</dcterms:created>
  <dcterms:modified xsi:type="dcterms:W3CDTF">2026-10-08T08:50:00Z</dcterms:modified>
</cp:coreProperties>
</file>