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720DD373" w:rsidR="00A46DD3" w:rsidRPr="00791AD0" w:rsidRDefault="00791AD0" w:rsidP="00A46DD3">
      <w:pPr>
        <w:jc w:val="right"/>
        <w:rPr>
          <w:rFonts w:cs="Calibri"/>
        </w:rPr>
      </w:pPr>
      <w:r w:rsidRPr="00791AD0">
        <w:rPr>
          <w:rFonts w:cs="Calibri"/>
        </w:rPr>
        <w:t>30.09</w:t>
      </w:r>
      <w:r w:rsidR="00A46DD3" w:rsidRPr="00791AD0">
        <w:rPr>
          <w:rFonts w:cs="Calibri"/>
        </w:rPr>
        <w:t>.</w:t>
      </w:r>
      <w:proofErr w:type="gramStart"/>
      <w:r w:rsidR="00A46DD3" w:rsidRPr="00791AD0">
        <w:rPr>
          <w:rFonts w:cs="Calibri"/>
        </w:rPr>
        <w:t>2026r.</w:t>
      </w:r>
      <w:proofErr w:type="gramEnd"/>
    </w:p>
    <w:p w14:paraId="08B59E83" w14:textId="140F399A" w:rsidR="00A46DD3" w:rsidRPr="00791AD0" w:rsidRDefault="00A46DD3" w:rsidP="00A46DD3">
      <w:pPr>
        <w:rPr>
          <w:rFonts w:cs="Calibri"/>
        </w:rPr>
      </w:pPr>
      <w:r w:rsidRPr="00791AD0">
        <w:rPr>
          <w:rFonts w:cs="Calibri"/>
        </w:rPr>
        <w:t>INFORMACJA PRASOWA</w:t>
      </w:r>
    </w:p>
    <w:p w14:paraId="713BF54F" w14:textId="77777777" w:rsidR="00A46DD3" w:rsidRPr="00791AD0" w:rsidRDefault="00A46DD3" w:rsidP="00115271">
      <w:pPr>
        <w:jc w:val="both"/>
        <w:rPr>
          <w:rFonts w:cs="Calibri"/>
        </w:rPr>
      </w:pPr>
    </w:p>
    <w:p w14:paraId="12477438" w14:textId="77777777" w:rsidR="00791AD0" w:rsidRPr="00791AD0" w:rsidRDefault="00791AD0" w:rsidP="00791AD0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791AD0">
        <w:rPr>
          <w:rStyle w:val="Pogrubienie"/>
          <w:rFonts w:ascii="Calibri" w:hAnsi="Calibri" w:cs="Calibri"/>
          <w:sz w:val="22"/>
          <w:szCs w:val="22"/>
        </w:rPr>
        <w:t>Aneta Zając szczerze o miłości. „Nie szukam tego na siłę”. Zdradziła też, dlaczego nie chce być nazywana samotną mamą</w:t>
      </w:r>
    </w:p>
    <w:p w14:paraId="5A424D80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Style w:val="Pogrubienie"/>
          <w:rFonts w:ascii="Calibri" w:hAnsi="Calibri" w:cs="Calibri"/>
          <w:sz w:val="22"/>
          <w:szCs w:val="22"/>
        </w:rPr>
        <w:t xml:space="preserve">Aneta Zając otworzyła się przed </w:t>
      </w:r>
      <w:proofErr w:type="spellStart"/>
      <w:r w:rsidRPr="00791AD0">
        <w:rPr>
          <w:rStyle w:val="Pogrubienie"/>
          <w:rFonts w:ascii="Calibri" w:hAnsi="Calibri" w:cs="Calibri"/>
          <w:sz w:val="22"/>
          <w:szCs w:val="22"/>
        </w:rPr>
        <w:t>Amą</w:t>
      </w:r>
      <w:proofErr w:type="spellEnd"/>
      <w:r w:rsidRPr="00791AD0">
        <w:rPr>
          <w:rStyle w:val="Pogrubienie"/>
          <w:rFonts w:ascii="Calibri" w:hAnsi="Calibri" w:cs="Calibri"/>
          <w:sz w:val="22"/>
          <w:szCs w:val="22"/>
        </w:rPr>
        <w:t xml:space="preserve"> Sieklucką w podcaście „P.S. I Love </w:t>
      </w:r>
      <w:proofErr w:type="spellStart"/>
      <w:r w:rsidRPr="00791AD0">
        <w:rPr>
          <w:rStyle w:val="Pogrubienie"/>
          <w:rFonts w:ascii="Calibri" w:hAnsi="Calibri" w:cs="Calibri"/>
          <w:sz w:val="22"/>
          <w:szCs w:val="22"/>
        </w:rPr>
        <w:t>You</w:t>
      </w:r>
      <w:proofErr w:type="spellEnd"/>
      <w:r w:rsidRPr="00791AD0">
        <w:rPr>
          <w:rStyle w:val="Pogrubienie"/>
          <w:rFonts w:ascii="Calibri" w:hAnsi="Calibri" w:cs="Calibri"/>
          <w:sz w:val="22"/>
          <w:szCs w:val="22"/>
        </w:rPr>
        <w:t xml:space="preserve"> by </w:t>
      </w:r>
      <w:proofErr w:type="spellStart"/>
      <w:r w:rsidRPr="00791AD0">
        <w:rPr>
          <w:rStyle w:val="Pogrubienie"/>
          <w:rFonts w:ascii="Calibri" w:hAnsi="Calibri" w:cs="Calibri"/>
          <w:sz w:val="22"/>
          <w:szCs w:val="22"/>
        </w:rPr>
        <w:t>Ama</w:t>
      </w:r>
      <w:proofErr w:type="spellEnd"/>
      <w:r w:rsidRPr="00791AD0">
        <w:rPr>
          <w:rStyle w:val="Pogrubienie"/>
          <w:rFonts w:ascii="Calibri" w:hAnsi="Calibri" w:cs="Calibri"/>
          <w:sz w:val="22"/>
          <w:szCs w:val="22"/>
        </w:rPr>
        <w:t>” RMF FM. Aktorka opowiedziała o życiu po czterdziestce, dużej zmianie, którą przeszła, wychowywaniu dwóch nastoletnich synów i swojej obecnej sytuacji uczuciowej. Przyznała, że nie chce być określana mianem „samotnej mamy” i zdradziła, czy w jej życiu jest dziś miejsce na nową miłość.</w:t>
      </w:r>
    </w:p>
    <w:p w14:paraId="3CA41A71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Fonts w:ascii="Calibri" w:hAnsi="Calibri" w:cs="Calibri"/>
          <w:sz w:val="22"/>
          <w:szCs w:val="22"/>
        </w:rPr>
        <w:t>Aneta Zając przyznała, że przez długi czas jej synowie byli absolutnym centrum jej życia. Do pracy wróciła, kiedy bliźniacy mieli zaledwie trzy miesiące, a przestrzeń na ponowne skupienie się na sobie pojawiła się dopiero wraz z ich dorastaniem. Aktorka stanowczo zareagowała też na określenie „samotna mama”.</w:t>
      </w:r>
    </w:p>
    <w:p w14:paraId="7E972CF3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– Nie lubię określenia „samotna”. Wolę „samodzielna”. Funkcjonuję tak od bardzo dawna i jest to dla mnie naturalne. Wydaje mi się, że łatwiej jest, kiedy role są podzielone, ale czasami jest tak, a nie inaczej i nie ma co się poddawać – </w:t>
      </w:r>
      <w:r w:rsidRPr="002B4655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powiedziała Aneta Zając.</w:t>
      </w:r>
    </w:p>
    <w:p w14:paraId="08A4668F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Fonts w:ascii="Calibri" w:hAnsi="Calibri" w:cs="Calibri"/>
          <w:sz w:val="22"/>
          <w:szCs w:val="22"/>
        </w:rPr>
        <w:t xml:space="preserve">W rozmowie pojawił się również temat miłości. </w:t>
      </w:r>
      <w:proofErr w:type="spellStart"/>
      <w:r w:rsidRPr="00791AD0">
        <w:rPr>
          <w:rFonts w:ascii="Calibri" w:hAnsi="Calibri" w:cs="Calibri"/>
          <w:sz w:val="22"/>
          <w:szCs w:val="22"/>
        </w:rPr>
        <w:t>Ama</w:t>
      </w:r>
      <w:proofErr w:type="spellEnd"/>
      <w:r w:rsidRPr="00791AD0">
        <w:rPr>
          <w:rFonts w:ascii="Calibri" w:hAnsi="Calibri" w:cs="Calibri"/>
          <w:sz w:val="22"/>
          <w:szCs w:val="22"/>
        </w:rPr>
        <w:t xml:space="preserve"> Sieklucka zapytała wprost, czy po latach samodzielności aktorka dopuszcza możliwość, że w jej życiu pojawi się ktoś nowy. Zając nie zamyka się na taki scenariusz, ale podkreśla, że nie zamierza niczego przyspieszać.</w:t>
      </w:r>
    </w:p>
    <w:p w14:paraId="25FF2E3A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– Tak, dopuszczam taką sytuację, ale nie szukam tego na siłę. Jak coś przyjdzie, to przyjdzie, a jak nie, to i tak jest super </w:t>
      </w:r>
      <w:r w:rsidRPr="00895BD7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– przyznała.</w:t>
      </w:r>
    </w:p>
    <w:p w14:paraId="499D3C57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Fonts w:ascii="Calibri" w:hAnsi="Calibri" w:cs="Calibri"/>
          <w:sz w:val="22"/>
          <w:szCs w:val="22"/>
        </w:rPr>
        <w:t>Aktorka opowiedziała też o ogromnej zmianie, którą przeszła w ostatnim czasie. Wcześniej zmagała się z problemami zdrowotnymi i nadprogramowymi kilogramami, brakowało jej energii, a sama określa tamten okres jako czas, kiedy była „przygaszona”. Dziś biega, przygotowuje się do półmaratonu, chodzi na trekkingi i mówi wprost, że po czterdziestce odkryła życie na nowo.</w:t>
      </w:r>
    </w:p>
    <w:p w14:paraId="3020A435" w14:textId="77777777" w:rsidR="00791AD0" w:rsidRPr="00791AD0" w:rsidRDefault="00791AD0" w:rsidP="00791AD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1AD0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– To, że po czterdziestce </w:t>
      </w:r>
      <w:proofErr w:type="gramStart"/>
      <w:r w:rsidRPr="00791AD0">
        <w:rPr>
          <w:rStyle w:val="Uwydatnienie"/>
          <w:rFonts w:ascii="Calibri" w:hAnsi="Calibri" w:cs="Calibri"/>
          <w:b/>
          <w:bCs/>
          <w:sz w:val="22"/>
          <w:szCs w:val="22"/>
        </w:rPr>
        <w:t>fajne</w:t>
      </w:r>
      <w:proofErr w:type="gramEnd"/>
      <w:r w:rsidRPr="00791AD0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 życie się zaczyna. To wcale nie oznacza, że nie mogę się dalej rozwijać, pokonywać kolejnych etapów, wyznaczać sobie celów i dążyć do ich realizacji. (...) Zrzuciłam z siebie te różne niepotrzebne myśli: czy ktoś mnie ocenia, czy nie ocenia, czy powinnam coś zrobić, czy po czterdziestce wypada to zrobić. Odrzuciłam to wszystko i po prostu to robię </w:t>
      </w:r>
      <w:r w:rsidRPr="001716CE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– powiedziała Aneta Zając.</w:t>
      </w:r>
    </w:p>
    <w:p w14:paraId="5CF9A137" w14:textId="77777777" w:rsidR="00B521F1" w:rsidRPr="00791AD0" w:rsidRDefault="00B521F1" w:rsidP="00115271">
      <w:pPr>
        <w:jc w:val="both"/>
        <w:rPr>
          <w:rFonts w:cs="Calibri"/>
        </w:rPr>
      </w:pPr>
    </w:p>
    <w:sectPr w:rsidR="00B521F1" w:rsidRPr="00791AD0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81E77" w14:textId="77777777" w:rsidR="00DD4664" w:rsidRDefault="00DD4664" w:rsidP="00F92223">
      <w:pPr>
        <w:spacing w:after="0" w:line="240" w:lineRule="auto"/>
      </w:pPr>
      <w:r>
        <w:separator/>
      </w:r>
    </w:p>
  </w:endnote>
  <w:endnote w:type="continuationSeparator" w:id="0">
    <w:p w14:paraId="471E0197" w14:textId="77777777" w:rsidR="00DD4664" w:rsidRDefault="00DD4664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DD4664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41CE" w14:textId="77777777" w:rsidR="00DD4664" w:rsidRDefault="00DD4664" w:rsidP="00F92223">
      <w:pPr>
        <w:spacing w:after="0" w:line="240" w:lineRule="auto"/>
      </w:pPr>
      <w:r>
        <w:separator/>
      </w:r>
    </w:p>
  </w:footnote>
  <w:footnote w:type="continuationSeparator" w:id="0">
    <w:p w14:paraId="1F111383" w14:textId="77777777" w:rsidR="00DD4664" w:rsidRDefault="00DD4664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DD4664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115271"/>
    <w:rsid w:val="001716CE"/>
    <w:rsid w:val="002B4655"/>
    <w:rsid w:val="00381C88"/>
    <w:rsid w:val="00467CAE"/>
    <w:rsid w:val="00514E7D"/>
    <w:rsid w:val="00586300"/>
    <w:rsid w:val="005D0487"/>
    <w:rsid w:val="00690050"/>
    <w:rsid w:val="006D58F6"/>
    <w:rsid w:val="00791AD0"/>
    <w:rsid w:val="008770F1"/>
    <w:rsid w:val="008824DA"/>
    <w:rsid w:val="00892FE1"/>
    <w:rsid w:val="00895BD7"/>
    <w:rsid w:val="008A19F6"/>
    <w:rsid w:val="008A7822"/>
    <w:rsid w:val="008C38B5"/>
    <w:rsid w:val="00A01F46"/>
    <w:rsid w:val="00A46DD3"/>
    <w:rsid w:val="00B521F1"/>
    <w:rsid w:val="00BA15D0"/>
    <w:rsid w:val="00BA44BF"/>
    <w:rsid w:val="00BC1FC1"/>
    <w:rsid w:val="00C52BFB"/>
    <w:rsid w:val="00D51F1A"/>
    <w:rsid w:val="00DD4664"/>
    <w:rsid w:val="00E96292"/>
    <w:rsid w:val="00EC2A41"/>
    <w:rsid w:val="00EF703E"/>
    <w:rsid w:val="00F15D37"/>
    <w:rsid w:val="00F92223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152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1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2026-09-30T12:15:00Z</dcterms:created>
  <dcterms:modified xsi:type="dcterms:W3CDTF">2026-09-30T12:15:00Z</dcterms:modified>
</cp:coreProperties>
</file>