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5D172A26" w:rsidR="006331F4" w:rsidRPr="00FD3E75" w:rsidRDefault="008C7692" w:rsidP="006331F4">
      <w:pPr>
        <w:jc w:val="right"/>
        <w:rPr>
          <w:rFonts w:cs="Calibri"/>
        </w:rPr>
      </w:pPr>
      <w:r>
        <w:rPr>
          <w:rFonts w:cs="Calibri"/>
        </w:rPr>
        <w:t>2</w:t>
      </w:r>
      <w:r w:rsidR="00E33DAE">
        <w:rPr>
          <w:rFonts w:cs="Calibri"/>
        </w:rPr>
        <w:t>5</w:t>
      </w:r>
      <w:r w:rsidR="006331F4" w:rsidRPr="00FD3E75">
        <w:rPr>
          <w:rFonts w:cs="Calibri"/>
        </w:rPr>
        <w:t>.0</w:t>
      </w:r>
      <w:r w:rsidR="00E33DAE">
        <w:rPr>
          <w:rFonts w:cs="Calibri"/>
        </w:rPr>
        <w:t>9</w:t>
      </w:r>
      <w:r w:rsidR="006331F4" w:rsidRPr="00FD3E75">
        <w:rPr>
          <w:rFonts w:cs="Calibri"/>
        </w:rPr>
        <w:t>.</w:t>
      </w:r>
      <w:proofErr w:type="gramStart"/>
      <w:r w:rsidR="006331F4" w:rsidRPr="00FD3E75">
        <w:rPr>
          <w:rFonts w:cs="Calibri"/>
        </w:rPr>
        <w:t>2026r.</w:t>
      </w:r>
      <w:proofErr w:type="gramEnd"/>
    </w:p>
    <w:p w14:paraId="5206A3A6" w14:textId="77777777" w:rsidR="006331F4" w:rsidRPr="00FD3E75" w:rsidRDefault="006331F4" w:rsidP="006331F4">
      <w:pPr>
        <w:rPr>
          <w:rFonts w:cs="Calibri"/>
        </w:rPr>
      </w:pPr>
      <w:r w:rsidRPr="00FD3E75">
        <w:rPr>
          <w:rFonts w:cs="Calibri"/>
        </w:rPr>
        <w:t>ZAPIS ROZMOWY</w:t>
      </w:r>
    </w:p>
    <w:p w14:paraId="63C100A7" w14:textId="77777777" w:rsidR="006331F4" w:rsidRPr="00FD3E75" w:rsidRDefault="006331F4" w:rsidP="006331F4">
      <w:pPr>
        <w:rPr>
          <w:rFonts w:cs="Calibri"/>
        </w:rPr>
      </w:pPr>
    </w:p>
    <w:p w14:paraId="3C186650" w14:textId="55DA6B5E" w:rsidR="00F15D37" w:rsidRPr="00FD3E75" w:rsidRDefault="00E33DAE" w:rsidP="006331F4">
      <w:pPr>
        <w:spacing w:before="100" w:beforeAutospacing="1" w:after="100" w:afterAutospacing="1" w:line="240" w:lineRule="auto"/>
        <w:jc w:val="center"/>
        <w:rPr>
          <w:rFonts w:eastAsia="Times New Roman" w:cs="Calibri"/>
          <w:b/>
          <w:bCs/>
          <w:lang w:eastAsia="pl-PL"/>
        </w:rPr>
      </w:pPr>
      <w:r>
        <w:rPr>
          <w:rFonts w:eastAsia="Times New Roman" w:cs="Calibri"/>
          <w:b/>
          <w:bCs/>
          <w:lang w:eastAsia="pl-PL"/>
        </w:rPr>
        <w:t>MIECZYSŁAW SZCZEŚNIAK GOŚCIEM</w:t>
      </w:r>
      <w:r w:rsidR="008C7692">
        <w:rPr>
          <w:rFonts w:eastAsia="Times New Roman" w:cs="Calibri"/>
          <w:b/>
          <w:bCs/>
          <w:lang w:eastAsia="pl-PL"/>
        </w:rPr>
        <w:t xml:space="preserve"> KAYAH</w:t>
      </w:r>
      <w:r w:rsidR="006331F4" w:rsidRPr="00FD3E75">
        <w:rPr>
          <w:rFonts w:eastAsia="Times New Roman" w:cs="Calibri"/>
          <w:b/>
          <w:bCs/>
          <w:lang w:eastAsia="pl-PL"/>
        </w:rPr>
        <w:t xml:space="preserve"> W PODCAŚCIE RMF </w:t>
      </w:r>
      <w:r w:rsidR="008C7692">
        <w:rPr>
          <w:rFonts w:eastAsia="Times New Roman" w:cs="Calibri"/>
          <w:b/>
          <w:bCs/>
          <w:lang w:eastAsia="pl-PL"/>
        </w:rPr>
        <w:t>CLASSIC</w:t>
      </w:r>
    </w:p>
    <w:p w14:paraId="0128E178" w14:textId="77777777" w:rsidR="002E206F" w:rsidRDefault="002E206F" w:rsidP="001C2312">
      <w:pPr>
        <w:pStyle w:val="NormalnyWeb"/>
        <w:rPr>
          <w:rStyle w:val="Uwydatnienie"/>
          <w:rFonts w:ascii="Calibri" w:hAnsi="Calibri" w:cs="Calibri"/>
          <w:sz w:val="22"/>
          <w:szCs w:val="22"/>
        </w:rPr>
      </w:pPr>
    </w:p>
    <w:p w14:paraId="0D194E4A"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Ty mi kiedyś złożyłeś życzenia, których nigdy nie zapomnę. Życzyłeś mi zwykłych cudów. Cuda są z natury niezwykłe, a ty życzysz cudów, które powinny być naszą codziennością.</w:t>
      </w:r>
    </w:p>
    <w:p w14:paraId="1EDD1C64"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Właściwie całą ciemność można zepsuć jedną zapałką.</w:t>
      </w:r>
    </w:p>
    <w:p w14:paraId="2396E1F3"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Uwielbiam cię słuchać. Muszę się przyznać do czegoś, do czego kiedyś przyznał mi się Sławek </w:t>
      </w:r>
      <w:proofErr w:type="spellStart"/>
      <w:r w:rsidRPr="0075082C">
        <w:rPr>
          <w:rFonts w:ascii="Calibri" w:hAnsi="Calibri" w:cs="Calibri"/>
          <w:sz w:val="22"/>
          <w:szCs w:val="22"/>
        </w:rPr>
        <w:t>Uniatowski</w:t>
      </w:r>
      <w:proofErr w:type="spellEnd"/>
      <w:r w:rsidRPr="0075082C">
        <w:rPr>
          <w:rFonts w:ascii="Calibri" w:hAnsi="Calibri" w:cs="Calibri"/>
          <w:sz w:val="22"/>
          <w:szCs w:val="22"/>
        </w:rPr>
        <w:t xml:space="preserve"> – my się często nudzimy na koncertach innych artystów. Mamy takie parcie, że człowiek sam chciałby wejść na scenę. Ty jesteś jednym z tych nielicznych artystów, przy których mogę po prostu położyć się pod sceną i słuchać. Takim artystą jest też Kuba Badach czy Take </w:t>
      </w:r>
      <w:proofErr w:type="spellStart"/>
      <w:r w:rsidRPr="0075082C">
        <w:rPr>
          <w:rFonts w:ascii="Calibri" w:hAnsi="Calibri" w:cs="Calibri"/>
          <w:sz w:val="22"/>
          <w:szCs w:val="22"/>
        </w:rPr>
        <w:t>Six</w:t>
      </w:r>
      <w:proofErr w:type="spellEnd"/>
      <w:r w:rsidRPr="0075082C">
        <w:rPr>
          <w:rFonts w:ascii="Calibri" w:hAnsi="Calibri" w:cs="Calibri"/>
          <w:sz w:val="22"/>
          <w:szCs w:val="22"/>
        </w:rPr>
        <w:t>.</w:t>
      </w:r>
    </w:p>
    <w:p w14:paraId="6E66F4E7"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A ja byłem na koncercie Take </w:t>
      </w:r>
      <w:proofErr w:type="spellStart"/>
      <w:r w:rsidRPr="0075082C">
        <w:rPr>
          <w:rFonts w:ascii="Calibri" w:hAnsi="Calibri" w:cs="Calibri"/>
          <w:sz w:val="22"/>
          <w:szCs w:val="22"/>
        </w:rPr>
        <w:t>Six</w:t>
      </w:r>
      <w:proofErr w:type="spellEnd"/>
      <w:r w:rsidRPr="0075082C">
        <w:rPr>
          <w:rFonts w:ascii="Calibri" w:hAnsi="Calibri" w:cs="Calibri"/>
          <w:sz w:val="22"/>
          <w:szCs w:val="22"/>
        </w:rPr>
        <w:t xml:space="preserve"> trzy razy i za każdym razem miałem ten sam problem. Był taki natłok dźwięków, harmonii, rytmów i perfekcji opracowań, taka gęstość pomysłów, że nie mogłem tego wytrzymać.</w:t>
      </w:r>
    </w:p>
    <w:p w14:paraId="7ECE22A6"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Jest legenda o twoim spóźnianiu się.</w:t>
      </w:r>
    </w:p>
    <w:p w14:paraId="45142753"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Teraz umiem to określić. To jest trochę ADHD, prokrastynacja i tak dalej.</w:t>
      </w:r>
    </w:p>
    <w:p w14:paraId="31358015"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Masz zdiagnozowane?</w:t>
      </w:r>
    </w:p>
    <w:p w14:paraId="6C7F72CD"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Mam. I wiesz, jakie to jest niesprawiedliwe? Wszyscy, którzy nam mówili, jacy jesteśmy pod tym względem beznadziejni, powinni nas teraz przeprosić.</w:t>
      </w:r>
    </w:p>
    <w:p w14:paraId="7064261E"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Wydawałoby się, że ktoś, kto ma ADHD, robi wszystko szybciej.</w:t>
      </w:r>
    </w:p>
    <w:p w14:paraId="4D1752A5"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Ja jestem szybki tylko w głowie.</w:t>
      </w:r>
    </w:p>
    <w:p w14:paraId="12CA66A0"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Podobno spóźniłeś się nawet na samolot, kiedy leciałeś na Eurowizję do Izraela.</w:t>
      </w:r>
    </w:p>
    <w:p w14:paraId="79CFC410"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Niemożliwe. Jakbym się spóźnił, to bym nie leciał.</w:t>
      </w:r>
    </w:p>
    <w:p w14:paraId="32A1A601"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Twój ówczesny menadżer mi to opowiadał. Ale skoro tego nie pamiętasz, mam nadzieję, że pamiętasz Eurowizję.</w:t>
      </w:r>
    </w:p>
    <w:p w14:paraId="7E6A4881"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lastRenderedPageBreak/>
        <w:t>Mieczysław Szcześniak:</w:t>
      </w:r>
      <w:r w:rsidRPr="0075082C">
        <w:rPr>
          <w:rFonts w:ascii="Calibri" w:hAnsi="Calibri" w:cs="Calibri"/>
          <w:sz w:val="22"/>
          <w:szCs w:val="22"/>
        </w:rPr>
        <w:t xml:space="preserve"> Eurowizję pamiętam. To była Jerozolima i to mnie najbardziej interesowało. Sama Eurowizja nie była festiwalem dla mnie. Firma, która wydawała moje płyty, przekonała mnie, że trzeba to zrobić dla promocji.</w:t>
      </w:r>
    </w:p>
    <w:p w14:paraId="4E6C7C64"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Piosenka początkowo chyba nie była napisana dla ciebie?</w:t>
      </w:r>
    </w:p>
    <w:p w14:paraId="32ECE82A"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 była. Seweryn Krajewski ją napisał, a telewizja szukała do niej wokalisty. Ja wtedy mieszkałem w Krakowie. Grażyna Łobaszewska przyjechała z Gdańska i mieliśmy jechać do Włoch na wesele naszej koleżanki. Nagle dostałem telefon, że zostałem wybrany na Eurowizję. Trzeba było wszystko nagrywać i cały wyjazd do Włoch przepadł.</w:t>
      </w:r>
    </w:p>
    <w:p w14:paraId="459352F2"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Miałeś podczas Eurowizji czas, żeby pobyć trochę sam na sam z Jerozolimą?</w:t>
      </w:r>
    </w:p>
    <w:p w14:paraId="3FE1F6E4"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Oczywiście. Łaziłem po mieście. Pamiętam piątkowe popołudnie, kiedy zbliżał się szabat i miasto zaczynało pustoszeć.</w:t>
      </w:r>
    </w:p>
    <w:p w14:paraId="5AC94EA9"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Kiedy zbliża się zachód słońca w piątek, przestaje funkcjonować nawet transport miejski.</w:t>
      </w:r>
    </w:p>
    <w:p w14:paraId="77DB8E52"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Życie zamiera i wszystko gromadzi się wokół stołu i rodziny. To jest niesamowita siła.</w:t>
      </w:r>
    </w:p>
    <w:p w14:paraId="3CEFD354" w14:textId="77777777" w:rsidR="00A65559" w:rsidRPr="0075082C" w:rsidRDefault="00A65559" w:rsidP="00A65559">
      <w:pPr>
        <w:pStyle w:val="NormalnyWeb"/>
        <w:rPr>
          <w:rFonts w:ascii="Calibri" w:hAnsi="Calibri" w:cs="Calibri"/>
          <w:sz w:val="22"/>
          <w:szCs w:val="22"/>
        </w:rPr>
      </w:pPr>
      <w:r w:rsidRPr="0075082C">
        <w:rPr>
          <w:rFonts w:ascii="Calibri" w:hAnsi="Calibri" w:cs="Calibri"/>
          <w:sz w:val="22"/>
          <w:szCs w:val="22"/>
        </w:rPr>
        <w:t>Pamiętam, że szedłem wtedy przez miasto i podszedł do mnie starszy człowiek. Powiedział, że zbiera pieniądze na szabat i zapytał, czy chciałbym się z nim podzielić. Dałem mu to, co miałem. Podziękował i zapytał: „Czy mogę się za ciebie pomodlić?”. Położył mi ręce na głowie i na środku ulicy się za mnie pomodlił. Pomyślałem: jakie to jest piękne. Wszystko jedno, w jakiej jesteś kulturze i religii.</w:t>
      </w:r>
    </w:p>
    <w:p w14:paraId="578B1AF3"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Zwykłe cuda.</w:t>
      </w:r>
    </w:p>
    <w:p w14:paraId="0E95C987"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To są zwykłe cuda. Zdarzają się codziennie rzeczy, które wcale nie musiałyby się zdarzyć. Trzeba je tylko zobaczyć i docenić. Wdzięczność zmienia świat. Otwierasz rano oczy i myślisz: kurczę, znowu się udało.</w:t>
      </w:r>
    </w:p>
    <w:p w14:paraId="2360ED14"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Opowiedz o swoim ogrodzie.</w:t>
      </w:r>
    </w:p>
    <w:p w14:paraId="5873D21C"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Prawie trzydzieści lat temu kupiłem kawałek ziemi. Wtedy mieszkałem w Krakowie, na Kazimierzu, przy placu Wolnica. To było jeszcze zupełnie inne miejsce niż dzisiaj. Później mieszkałem w kilku miastach – jestem z Kalisza, mieszkałem w Turku, Wrocławiu, Katowicach, Krakowie, a teraz drugi raz w Warszawie.</w:t>
      </w:r>
    </w:p>
    <w:p w14:paraId="6E505EB3" w14:textId="77777777" w:rsidR="00A65559" w:rsidRPr="0075082C" w:rsidRDefault="00A65559" w:rsidP="00A65559">
      <w:pPr>
        <w:pStyle w:val="NormalnyWeb"/>
        <w:rPr>
          <w:rFonts w:ascii="Calibri" w:hAnsi="Calibri" w:cs="Calibri"/>
          <w:sz w:val="22"/>
          <w:szCs w:val="22"/>
        </w:rPr>
      </w:pPr>
      <w:r w:rsidRPr="0075082C">
        <w:rPr>
          <w:rFonts w:ascii="Calibri" w:hAnsi="Calibri" w:cs="Calibri"/>
          <w:sz w:val="22"/>
          <w:szCs w:val="22"/>
        </w:rPr>
        <w:t>W 1997 roku wszystkie oszczędności przeznaczyłem na hektar ziemi pod Kaliszem, z zabudowaniami do remontu. Nie miałem pieniędzy, więc remontowałem własnymi rękami. Podpisałem wtedy umowę z Pomatonem na nasze kolędy i dostałem zaliczkę. Za siedem tysięcy zrobiłem dach.</w:t>
      </w:r>
    </w:p>
    <w:p w14:paraId="1C4DF3C3" w14:textId="77777777" w:rsidR="00A65559" w:rsidRPr="0075082C" w:rsidRDefault="00A65559" w:rsidP="00A65559">
      <w:pPr>
        <w:pStyle w:val="NormalnyWeb"/>
        <w:rPr>
          <w:rFonts w:ascii="Calibri" w:hAnsi="Calibri" w:cs="Calibri"/>
          <w:sz w:val="22"/>
          <w:szCs w:val="22"/>
        </w:rPr>
      </w:pPr>
      <w:r w:rsidRPr="0075082C">
        <w:rPr>
          <w:rFonts w:ascii="Calibri" w:hAnsi="Calibri" w:cs="Calibri"/>
          <w:sz w:val="22"/>
          <w:szCs w:val="22"/>
        </w:rPr>
        <w:t>Ten ogród jest dziełem mojego życia. Teraz rosną tam już trzydziestoletnie, duże drzewa.</w:t>
      </w:r>
    </w:p>
    <w:p w14:paraId="758D47B1"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Gadasz do drzew?</w:t>
      </w:r>
    </w:p>
    <w:p w14:paraId="480458EC"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lastRenderedPageBreak/>
        <w:t>Mieczysław Szcześniak:</w:t>
      </w:r>
      <w:r w:rsidRPr="0075082C">
        <w:rPr>
          <w:rFonts w:ascii="Calibri" w:hAnsi="Calibri" w:cs="Calibri"/>
          <w:sz w:val="22"/>
          <w:szCs w:val="22"/>
        </w:rPr>
        <w:t xml:space="preserve"> Gadam z nimi. I wydaje mi się od dzieciństwa, że one mnie rozumieją. Nazywam siebie dendrologiem amatorem. Naprawdę szczerze darzę drzewa uczuciem i tęsknię za nimi. To są dla mnie żywe, rozumiejące stworzenia.</w:t>
      </w:r>
    </w:p>
    <w:p w14:paraId="69D426E1"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Czy można nauczyć kogoś wrażliwości?</w:t>
      </w:r>
    </w:p>
    <w:p w14:paraId="0AE47B14"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Można. Mnie nikt nie musiał uczyć, bo akurat to dostałem. Każdy z nas dostaje jakieś talenty i głupotą byłoby zadzierać z ich powodu nosa. Talent się dostaje. Trzeba go dobrze wykorzystać i za niego podziękować.</w:t>
      </w:r>
    </w:p>
    <w:p w14:paraId="7A5272F9"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Czujesz, że wykorzystałeś swój talent we właściwy sposób? Nadal wykładasz?</w:t>
      </w:r>
    </w:p>
    <w:p w14:paraId="4811A9F3"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 przestałem.</w:t>
      </w:r>
    </w:p>
    <w:p w14:paraId="68B1B3E7"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Piszesz wiersze?</w:t>
      </w:r>
    </w:p>
    <w:p w14:paraId="044FA2F4"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Tak, chociaż nie wiem, czy to są wiersze.</w:t>
      </w:r>
    </w:p>
    <w:p w14:paraId="7E2B0BAE"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Zobaczymy je kiedyś?</w:t>
      </w:r>
    </w:p>
    <w:p w14:paraId="546C1662"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 To jest dla mnie. Tak samo malowanie.</w:t>
      </w:r>
    </w:p>
    <w:p w14:paraId="51A39753"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Malujesz?</w:t>
      </w:r>
    </w:p>
    <w:p w14:paraId="0BF1304F"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Jasne. Malowanie było dla mnie nawet większą pasją niż muzyka. Muzyka przychodziła mi łatwo, była jak oddychanie. Od dziecka. Przy malowaniu wiedziałem, że potrzebna jest technika. Miałem naturalne poczucie kompozycji, barwy, wrażliwość, ale brakowało mi umiejętności, bo nie ćwiczyłem tego tak jak muzyki. Miałem sześć lat, kiedy normalnie śpiewałem z zespołem.</w:t>
      </w:r>
    </w:p>
    <w:p w14:paraId="3ED7026B"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Zespół nazywał się </w:t>
      </w:r>
      <w:proofErr w:type="spellStart"/>
      <w:r w:rsidRPr="0075082C">
        <w:rPr>
          <w:rFonts w:ascii="Calibri" w:hAnsi="Calibri" w:cs="Calibri"/>
          <w:sz w:val="22"/>
          <w:szCs w:val="22"/>
        </w:rPr>
        <w:t>Ikary</w:t>
      </w:r>
      <w:proofErr w:type="spellEnd"/>
      <w:r w:rsidRPr="0075082C">
        <w:rPr>
          <w:rFonts w:ascii="Calibri" w:hAnsi="Calibri" w:cs="Calibri"/>
          <w:sz w:val="22"/>
          <w:szCs w:val="22"/>
        </w:rPr>
        <w:t>?</w:t>
      </w:r>
    </w:p>
    <w:p w14:paraId="598493CB"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Tak. Był klub przyzakładowy w Kaliszu o nazwie Ikar, bo produkowano tam silniki do samolotów. Zespół nazywał się </w:t>
      </w:r>
      <w:proofErr w:type="spellStart"/>
      <w:r w:rsidRPr="0075082C">
        <w:rPr>
          <w:rFonts w:ascii="Calibri" w:hAnsi="Calibri" w:cs="Calibri"/>
          <w:sz w:val="22"/>
          <w:szCs w:val="22"/>
        </w:rPr>
        <w:t>Ikary</w:t>
      </w:r>
      <w:proofErr w:type="spellEnd"/>
      <w:r w:rsidRPr="0075082C">
        <w:rPr>
          <w:rFonts w:ascii="Calibri" w:hAnsi="Calibri" w:cs="Calibri"/>
          <w:sz w:val="22"/>
          <w:szCs w:val="22"/>
        </w:rPr>
        <w:t xml:space="preserve">. Była </w:t>
      </w:r>
      <w:proofErr w:type="spellStart"/>
      <w:r w:rsidRPr="0075082C">
        <w:rPr>
          <w:rFonts w:ascii="Calibri" w:hAnsi="Calibri" w:cs="Calibri"/>
          <w:sz w:val="22"/>
          <w:szCs w:val="22"/>
        </w:rPr>
        <w:t>Vermona</w:t>
      </w:r>
      <w:proofErr w:type="spellEnd"/>
      <w:r w:rsidRPr="0075082C">
        <w:rPr>
          <w:rFonts w:ascii="Calibri" w:hAnsi="Calibri" w:cs="Calibri"/>
          <w:sz w:val="22"/>
          <w:szCs w:val="22"/>
        </w:rPr>
        <w:t>, kontrabas, saksofon, gitara elektryczna, bębny i ja.</w:t>
      </w:r>
    </w:p>
    <w:p w14:paraId="4E26B32E"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W roli?</w:t>
      </w:r>
    </w:p>
    <w:p w14:paraId="3DB4BCC9"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Sześcioletniego wokalisty, który śpiewał wszystkie przeboje z radia i telewizji.</w:t>
      </w:r>
    </w:p>
    <w:p w14:paraId="59BB3306"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Czego słuchałeś w wieku sześciu lat? Co cię zachęciło do dalszej drogi z muzyką?</w:t>
      </w:r>
    </w:p>
    <w:p w14:paraId="7DA15C5F"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Byłem właściwie wychowywany przez dziadków do siódmego roku życia.</w:t>
      </w:r>
    </w:p>
    <w:p w14:paraId="326197A2" w14:textId="77777777" w:rsidR="00A65559" w:rsidRPr="0075082C" w:rsidRDefault="00A65559" w:rsidP="00A65559">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Dlaczego przez dziadków?</w:t>
      </w:r>
    </w:p>
    <w:p w14:paraId="6502E3B6" w14:textId="77777777" w:rsidR="00A65559" w:rsidRPr="0075082C" w:rsidRDefault="00A65559" w:rsidP="00A65559">
      <w:pPr>
        <w:pStyle w:val="NormalnyWeb"/>
        <w:rPr>
          <w:rFonts w:ascii="Calibri" w:hAnsi="Calibri" w:cs="Calibri"/>
          <w:sz w:val="22"/>
          <w:szCs w:val="22"/>
        </w:rPr>
      </w:pPr>
      <w:r w:rsidRPr="0075082C">
        <w:rPr>
          <w:rStyle w:val="Uwydatnienie"/>
          <w:rFonts w:ascii="Calibri" w:hAnsi="Calibri" w:cs="Calibri"/>
          <w:sz w:val="22"/>
          <w:szCs w:val="22"/>
        </w:rPr>
        <w:lastRenderedPageBreak/>
        <w:t>Mieczysław Szcześniak:</w:t>
      </w:r>
      <w:r w:rsidRPr="0075082C">
        <w:rPr>
          <w:rFonts w:ascii="Calibri" w:hAnsi="Calibri" w:cs="Calibri"/>
          <w:sz w:val="22"/>
          <w:szCs w:val="22"/>
        </w:rPr>
        <w:t xml:space="preserve"> Moi rodzice byli bardzo młodzi. Mama miała dziewiętnaście lat, kiedy mnie urodziła. Ojciec dowiedział się o mnie rok przed maturą, więc… </w:t>
      </w:r>
      <w:proofErr w:type="spellStart"/>
      <w:r w:rsidRPr="0075082C">
        <w:rPr>
          <w:rFonts w:ascii="Calibri" w:hAnsi="Calibri" w:cs="Calibri"/>
          <w:sz w:val="22"/>
          <w:szCs w:val="22"/>
        </w:rPr>
        <w:t>Pasted</w:t>
      </w:r>
      <w:proofErr w:type="spellEnd"/>
      <w:r w:rsidRPr="0075082C">
        <w:rPr>
          <w:rFonts w:ascii="Calibri" w:hAnsi="Calibri" w:cs="Calibri"/>
          <w:sz w:val="22"/>
          <w:szCs w:val="22"/>
        </w:rPr>
        <w:t xml:space="preserve"> </w:t>
      </w:r>
      <w:proofErr w:type="spellStart"/>
      <w:r w:rsidRPr="0075082C">
        <w:rPr>
          <w:rFonts w:ascii="Calibri" w:hAnsi="Calibri" w:cs="Calibri"/>
          <w:sz w:val="22"/>
          <w:szCs w:val="22"/>
        </w:rPr>
        <w:t>markdown</w:t>
      </w:r>
      <w:proofErr w:type="spellEnd"/>
    </w:p>
    <w:p w14:paraId="2430866C"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Wiem, że twój tata ma teraz osiemdziesiąt lat. Jakie masz z nim kontakty?</w:t>
      </w:r>
    </w:p>
    <w:p w14:paraId="74A1A59D"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Średnie. On żyje sam, tak jak ja. Widocznie jest coś naturalnego w tym, że jesteśmy pojedynczy.</w:t>
      </w:r>
    </w:p>
    <w:p w14:paraId="785B6F35"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Nie znajdujesz w ludziach tego, co znajdujesz w swoim sadzie?</w:t>
      </w:r>
    </w:p>
    <w:p w14:paraId="66C62D87"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Oczywiście, że znajduję. Czasem się zakochuję. Ale ostatecznie widocznie życie jest dla mnie przeznaczone pojedyncze.</w:t>
      </w:r>
    </w:p>
    <w:p w14:paraId="5BCD75D3"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Jest to dla ciebie do zaakceptowania? Czy czujesz niedosyt?</w:t>
      </w:r>
    </w:p>
    <w:p w14:paraId="742DFB10"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Ciągle szukałem i czułem niedosyt, a teraz kompletnie odpuściłem.</w:t>
      </w:r>
    </w:p>
    <w:p w14:paraId="230585BB"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Jesteś kompletny?</w:t>
      </w:r>
    </w:p>
    <w:p w14:paraId="25E82696"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Myślę, że tak. Jest to, co jest.</w:t>
      </w:r>
    </w:p>
    <w:p w14:paraId="561CFF30"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Ja zawsze czułam, że dostajesz za małe szanse i za małą przestrzeń na swoje możliwości. Uważam, że twój talent jest nieprzeciętny, również w skali światowej. Był taki czas, kiedy czułam w tobie rozgoryczenie. My jesteśmy też pokoleniem, które doświadczyło ogromnych zmian na rynku.</w:t>
      </w:r>
    </w:p>
    <w:p w14:paraId="3176C535"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My nie byliśmy uczeni asertywności ani tego, żeby siebie chwalić. To trzeba sobie poukładać.</w:t>
      </w:r>
    </w:p>
    <w:p w14:paraId="347843E4"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Chcę cię zapytać o Meksyk. Nigdy tam właściwie nie byłam, a w tym roku planuję pojechać. Zawsze mnie zastanawiało, co ciebie tak do niego ciągnie. Myślałam, że są to również podróże duchowe.</w:t>
      </w:r>
    </w:p>
    <w:p w14:paraId="04D1602B"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Tak. Przeszliśmy tam bardzo piękny rytuał. To było spotkanie z samym sobą, tylko trochę inne. Jeżdżę tam też poznawać sztukę ludową. Mam pół domu zawalone rzeczami, które przywożę. Łączę polską sztukę ludową z meksykańską.</w:t>
      </w:r>
    </w:p>
    <w:p w14:paraId="6F62F908"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Co roku mamy inną trasę. Jeździliśmy po warsztatach najważniejszych twórców ludowych w danym regionie. Poznawaliśmy ludzi, którzy nadal tkają, haftują, farbują tkaniny naturalnymi metodami. To mnie wzrusza, bo wszystkiego dotknęła ludzka ręka.</w:t>
      </w:r>
    </w:p>
    <w:p w14:paraId="42F89693"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Nie czułeś tam nigdy niebezpieczeństwa?</w:t>
      </w:r>
    </w:p>
    <w:p w14:paraId="55B56A2E"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Czułem. Ale bardziej fascynuje mnie to, że obok naszego świata istnieje tam zupełnie inny. Im więcej podróżuję i im więcej zyskuję wewnętrznej przestrzeni, tym bardziej widzę, że ludzie wszędzie poszukują duchowości. Zależnie od kultury po prostu inaczej ją przedstawiają. Dopiero teraz widzę, ile mam jeszcze do odkrycia i zaakceptowania.</w:t>
      </w:r>
    </w:p>
    <w:p w14:paraId="2BB74C51"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lastRenderedPageBreak/>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Wspomniałeś też o festiwalu w Meksyku.</w:t>
      </w:r>
    </w:p>
    <w:p w14:paraId="31F77E97"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Z Krzysiem Herdzinem wydaliśmy płytę „</w:t>
      </w:r>
      <w:proofErr w:type="spellStart"/>
      <w:r w:rsidRPr="0075082C">
        <w:rPr>
          <w:rFonts w:ascii="Calibri" w:hAnsi="Calibri" w:cs="Calibri"/>
          <w:sz w:val="22"/>
          <w:szCs w:val="22"/>
        </w:rPr>
        <w:t>Songs</w:t>
      </w:r>
      <w:proofErr w:type="spellEnd"/>
      <w:r w:rsidRPr="0075082C">
        <w:rPr>
          <w:rFonts w:ascii="Calibri" w:hAnsi="Calibri" w:cs="Calibri"/>
          <w:sz w:val="22"/>
          <w:szCs w:val="22"/>
        </w:rPr>
        <w:t xml:space="preserve"> from </w:t>
      </w:r>
      <w:proofErr w:type="spellStart"/>
      <w:r w:rsidRPr="0075082C">
        <w:rPr>
          <w:rFonts w:ascii="Calibri" w:hAnsi="Calibri" w:cs="Calibri"/>
          <w:sz w:val="22"/>
          <w:szCs w:val="22"/>
        </w:rPr>
        <w:t>Yesterday</w:t>
      </w:r>
      <w:proofErr w:type="spellEnd"/>
      <w:r w:rsidRPr="0075082C">
        <w:rPr>
          <w:rFonts w:ascii="Calibri" w:hAnsi="Calibri" w:cs="Calibri"/>
          <w:sz w:val="22"/>
          <w:szCs w:val="22"/>
        </w:rPr>
        <w:t>” i zaprosili nas na Europejski Festiwal Jazzu. Osiemnaście zespołów z Europy, a w ogrodzie przed ogromnym ośrodkiem kultury siedem tysięcy ludzi. Przyszli na jazz. Słuchają, bawią się, chcą tego.</w:t>
      </w:r>
    </w:p>
    <w:p w14:paraId="7EC04569"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Zaśpiewałem im „Spoza nas” i obiecałem, że nagram ją po hiszpańsku.</w:t>
      </w:r>
    </w:p>
    <w:p w14:paraId="3133D631"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Mówisz po hiszpańsku?</w:t>
      </w:r>
    </w:p>
    <w:p w14:paraId="2CACD1D2"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Jeszcze nie. Zacząłem się uczyć, ale przyszła pandemia.</w:t>
      </w:r>
    </w:p>
    <w:p w14:paraId="7CFA2BB8"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Wróćmy do duchowości.</w:t>
      </w:r>
    </w:p>
    <w:p w14:paraId="246C2828"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Kiedy śpiewałem z chórami gospel i zespołem New Life M, bardzo mnie zaszufladkowano.</w:t>
      </w:r>
    </w:p>
    <w:p w14:paraId="644D592D"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Jako „</w:t>
      </w:r>
      <w:proofErr w:type="spellStart"/>
      <w:r w:rsidRPr="0075082C">
        <w:rPr>
          <w:rFonts w:ascii="Calibri" w:hAnsi="Calibri" w:cs="Calibri"/>
          <w:sz w:val="22"/>
          <w:szCs w:val="22"/>
        </w:rPr>
        <w:t>kościółkowego</w:t>
      </w:r>
      <w:proofErr w:type="spellEnd"/>
      <w:r w:rsidRPr="0075082C">
        <w:rPr>
          <w:rFonts w:ascii="Calibri" w:hAnsi="Calibri" w:cs="Calibri"/>
          <w:sz w:val="22"/>
          <w:szCs w:val="22"/>
        </w:rPr>
        <w:t>”.</w:t>
      </w:r>
    </w:p>
    <w:p w14:paraId="0662FA9A"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Bardzo. I nikt mnie nawet nie pytał, czy jestem katolikiem. Przez właściwie trzy lata nie miałem za co żyć. Nie miałem pracy, bo nikt nie chciał mnie zapraszać, bo jestem „</w:t>
      </w:r>
      <w:proofErr w:type="spellStart"/>
      <w:r w:rsidRPr="0075082C">
        <w:rPr>
          <w:rFonts w:ascii="Calibri" w:hAnsi="Calibri" w:cs="Calibri"/>
          <w:sz w:val="22"/>
          <w:szCs w:val="22"/>
        </w:rPr>
        <w:t>kościółkowy</w:t>
      </w:r>
      <w:proofErr w:type="spellEnd"/>
      <w:r w:rsidRPr="0075082C">
        <w:rPr>
          <w:rFonts w:ascii="Calibri" w:hAnsi="Calibri" w:cs="Calibri"/>
          <w:sz w:val="22"/>
          <w:szCs w:val="22"/>
        </w:rPr>
        <w:t>”. Dziwiłem się, że inteligencja może w ten sposób patrzeć na takie rzeczy. Kolegowałem się z katolikami, protestantami, prawosławnymi, Żydami, w rodzinie mam też muzułmanina.</w:t>
      </w:r>
    </w:p>
    <w:p w14:paraId="1E34A4F6"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Można współistnieć?</w:t>
      </w:r>
    </w:p>
    <w:p w14:paraId="64A941FD"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Można. Jestem z Kalisza, gdzie przed wojną to było zupełnie normalne. Moja prababka, kiedy sadzała mnie na kolanach, mówiła: „Pamiętaj, Mieciu, nie wolno oceniać ludzi. Trzeba najpierw poznać ich pieśni”.</w:t>
      </w:r>
    </w:p>
    <w:p w14:paraId="4C5571D5"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Wspaniałe.</w:t>
      </w:r>
    </w:p>
    <w:p w14:paraId="04FCD9F1"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Prababka Konstancja. Miałem szczęście znać swoich przodków i móc im się przyglądać. Moja babka, kiedy miałem już po trzydziestce, stała się moją prawdziwą przyjaciółką.</w:t>
      </w:r>
    </w:p>
    <w:p w14:paraId="734192B1"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Dojdźmy wreszcie do muzyki. Jak się robi takie międzynarodowe współprace?</w:t>
      </w:r>
    </w:p>
    <w:p w14:paraId="35A58D95"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„Nierównych” zrobiłem dzięki </w:t>
      </w:r>
      <w:proofErr w:type="spellStart"/>
      <w:r w:rsidRPr="0075082C">
        <w:rPr>
          <w:rFonts w:ascii="Calibri" w:hAnsi="Calibri" w:cs="Calibri"/>
          <w:sz w:val="22"/>
          <w:szCs w:val="22"/>
        </w:rPr>
        <w:t>Paulinho</w:t>
      </w:r>
      <w:proofErr w:type="spellEnd"/>
      <w:r w:rsidRPr="0075082C">
        <w:rPr>
          <w:rFonts w:ascii="Calibri" w:hAnsi="Calibri" w:cs="Calibri"/>
          <w:sz w:val="22"/>
          <w:szCs w:val="22"/>
        </w:rPr>
        <w:t xml:space="preserve"> Garcii, brazylijskiemu wokaliście i gitarzyście. Poznałem go przez Grażynę Auguścik. Przygotowywałem wtedy „Spoza nas”, piosenkę do wiersza Twardowskiego. Zrobiłem ją jako bossa </w:t>
      </w:r>
      <w:proofErr w:type="spellStart"/>
      <w:r w:rsidRPr="0075082C">
        <w:rPr>
          <w:rFonts w:ascii="Calibri" w:hAnsi="Calibri" w:cs="Calibri"/>
          <w:sz w:val="22"/>
          <w:szCs w:val="22"/>
        </w:rPr>
        <w:t>novę</w:t>
      </w:r>
      <w:proofErr w:type="spellEnd"/>
      <w:r w:rsidRPr="0075082C">
        <w:rPr>
          <w:rFonts w:ascii="Calibri" w:hAnsi="Calibri" w:cs="Calibri"/>
          <w:sz w:val="22"/>
          <w:szCs w:val="22"/>
        </w:rPr>
        <w:t>, ale bałem się ją nagrać, bo uważałem, że ten rodzaj muzyki musi być zagrany prawdziwie.</w:t>
      </w:r>
    </w:p>
    <w:p w14:paraId="2B355B95"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 xml:space="preserve">Grażyna posłuchała i powiedziała: „Przyjechałam tutaj z Brazylijczykiem. Może on by ci to nagrał?”. </w:t>
      </w:r>
      <w:proofErr w:type="spellStart"/>
      <w:r w:rsidRPr="0075082C">
        <w:rPr>
          <w:rFonts w:ascii="Calibri" w:hAnsi="Calibri" w:cs="Calibri"/>
          <w:sz w:val="22"/>
          <w:szCs w:val="22"/>
        </w:rPr>
        <w:t>Paulinho</w:t>
      </w:r>
      <w:proofErr w:type="spellEnd"/>
      <w:r w:rsidRPr="0075082C">
        <w:rPr>
          <w:rFonts w:ascii="Calibri" w:hAnsi="Calibri" w:cs="Calibri"/>
          <w:sz w:val="22"/>
          <w:szCs w:val="22"/>
        </w:rPr>
        <w:t xml:space="preserve"> się zgodził, zagrał na kilku instrumentach i tak powstało „Spoza nas”.</w:t>
      </w:r>
    </w:p>
    <w:p w14:paraId="39071D6D"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Mówiłam wcześniej, że zawsze miałam poczucie, że dostajesz za mało przestrzeni. Ty też to czułeś?</w:t>
      </w:r>
    </w:p>
    <w:p w14:paraId="61009E36"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lastRenderedPageBreak/>
        <w:t>Mieczysław Szcześniak:</w:t>
      </w:r>
      <w:r w:rsidRPr="0075082C">
        <w:rPr>
          <w:rFonts w:ascii="Calibri" w:hAnsi="Calibri" w:cs="Calibri"/>
          <w:sz w:val="22"/>
          <w:szCs w:val="22"/>
        </w:rPr>
        <w:t xml:space="preserve"> Z każdą płytą mam Mount Everest pod górkę. Nagrałbym trzy, może pięć razy więcej płyt, ale zawsze pojawia się pytanie: kto to kupi, jak to się sprzeda?</w:t>
      </w:r>
    </w:p>
    <w:p w14:paraId="6FC25F9F"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 xml:space="preserve">Żeby mieć swobodę twórczą, trzeba mieć też pewien rodzaj popularności, który dają na przykład radia. Mnie w komercyjnych radiach właściwie nie puszczają. Kiedy idę do wydawcy i mówię, że nagram Twardowskiego jako bossa </w:t>
      </w:r>
      <w:proofErr w:type="spellStart"/>
      <w:r w:rsidRPr="0075082C">
        <w:rPr>
          <w:rFonts w:ascii="Calibri" w:hAnsi="Calibri" w:cs="Calibri"/>
          <w:sz w:val="22"/>
          <w:szCs w:val="22"/>
        </w:rPr>
        <w:t>novę</w:t>
      </w:r>
      <w:proofErr w:type="spellEnd"/>
      <w:r w:rsidRPr="0075082C">
        <w:rPr>
          <w:rFonts w:ascii="Calibri" w:hAnsi="Calibri" w:cs="Calibri"/>
          <w:sz w:val="22"/>
          <w:szCs w:val="22"/>
        </w:rPr>
        <w:t xml:space="preserve"> i sambę, to słyszę, że Szcześniakowi odbiło.</w:t>
      </w:r>
    </w:p>
    <w:p w14:paraId="0EDB4715"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Ja też mam już czasem dość śpiewania „Testosteronu”, „</w:t>
      </w:r>
      <w:proofErr w:type="spellStart"/>
      <w:r w:rsidRPr="0075082C">
        <w:rPr>
          <w:rFonts w:ascii="Calibri" w:hAnsi="Calibri" w:cs="Calibri"/>
          <w:sz w:val="22"/>
          <w:szCs w:val="22"/>
        </w:rPr>
        <w:t>Supermenki</w:t>
      </w:r>
      <w:proofErr w:type="spellEnd"/>
      <w:r w:rsidRPr="0075082C">
        <w:rPr>
          <w:rFonts w:ascii="Calibri" w:hAnsi="Calibri" w:cs="Calibri"/>
          <w:sz w:val="22"/>
          <w:szCs w:val="22"/>
        </w:rPr>
        <w:t>” i „Prawego do lewego” na festiwalach. Mam mnóstwo innych piosenek, z którymi właściwie nie mam możliwości wyjść do ludzi.</w:t>
      </w:r>
    </w:p>
    <w:p w14:paraId="0D42AEE6"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Ale jesteś na innej półce </w:t>
      </w:r>
      <w:proofErr w:type="spellStart"/>
      <w:r w:rsidRPr="0075082C">
        <w:rPr>
          <w:rFonts w:ascii="Calibri" w:hAnsi="Calibri" w:cs="Calibri"/>
          <w:sz w:val="22"/>
          <w:szCs w:val="22"/>
        </w:rPr>
        <w:t>popularnościowej</w:t>
      </w:r>
      <w:proofErr w:type="spellEnd"/>
      <w:r w:rsidRPr="0075082C">
        <w:rPr>
          <w:rFonts w:ascii="Calibri" w:hAnsi="Calibri" w:cs="Calibri"/>
          <w:sz w:val="22"/>
          <w:szCs w:val="22"/>
        </w:rPr>
        <w:t>.</w:t>
      </w:r>
    </w:p>
    <w:p w14:paraId="523C5EDB"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Nie wiadomo, jak długo. To jest łaska pańska.</w:t>
      </w:r>
    </w:p>
    <w:p w14:paraId="710FE553"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Ja wybieram inną drogę. Muszę najpierw wszystko przerobić sobie w głowie, żeby się na to zgodzić. Wtedy myślę: </w:t>
      </w:r>
      <w:proofErr w:type="spellStart"/>
      <w:r w:rsidRPr="0075082C">
        <w:rPr>
          <w:rFonts w:ascii="Calibri" w:hAnsi="Calibri" w:cs="Calibri"/>
          <w:sz w:val="22"/>
          <w:szCs w:val="22"/>
        </w:rPr>
        <w:t>okej</w:t>
      </w:r>
      <w:proofErr w:type="spellEnd"/>
      <w:r w:rsidRPr="0075082C">
        <w:rPr>
          <w:rFonts w:ascii="Calibri" w:hAnsi="Calibri" w:cs="Calibri"/>
          <w:sz w:val="22"/>
          <w:szCs w:val="22"/>
        </w:rPr>
        <w:t>, będzie mniej popularności, mniej pieniędzy, mniej możliwości eksponowania tego, co robię. Ale zrobię to, z czego będę najbardziej zadowolony.</w:t>
      </w:r>
    </w:p>
    <w:p w14:paraId="09DDA554"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I co może przydać się ludziom. Bo najbardziej lubię w naszym zawodzie to, że piosenka może się komuś przydać. Że człowiek może wstać z kolan, otrzepać się i z nadzieją pójść dalej.</w:t>
      </w:r>
    </w:p>
    <w:p w14:paraId="171C4AE1"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 xml:space="preserve">Moją jedyną ambicją było to, żeby moje piosenki inspirowały do rzeczy ważniejszych niż same piosenki. Jeśli ktoś coś dzięki nim przeżyje, przemyśli i ten wniosek będzie mu później towarzyszył w życiu, to daje mi najważniejszą nagrodę, jaką artysta może dostać – jego uwagę. </w:t>
      </w:r>
      <w:proofErr w:type="spellStart"/>
      <w:r w:rsidRPr="0075082C">
        <w:rPr>
          <w:rFonts w:ascii="Calibri" w:hAnsi="Calibri" w:cs="Calibri"/>
          <w:sz w:val="22"/>
          <w:szCs w:val="22"/>
        </w:rPr>
        <w:t>Pasted</w:t>
      </w:r>
      <w:proofErr w:type="spellEnd"/>
      <w:r w:rsidRPr="0075082C">
        <w:rPr>
          <w:rFonts w:ascii="Calibri" w:hAnsi="Calibri" w:cs="Calibri"/>
          <w:sz w:val="22"/>
          <w:szCs w:val="22"/>
        </w:rPr>
        <w:t xml:space="preserve"> </w:t>
      </w:r>
      <w:proofErr w:type="spellStart"/>
      <w:r w:rsidRPr="0075082C">
        <w:rPr>
          <w:rFonts w:ascii="Calibri" w:hAnsi="Calibri" w:cs="Calibri"/>
          <w:sz w:val="22"/>
          <w:szCs w:val="22"/>
        </w:rPr>
        <w:t>markdown</w:t>
      </w:r>
      <w:proofErr w:type="spellEnd"/>
    </w:p>
    <w:p w14:paraId="33715887"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Opowiedz jeszcze o swojej amerykańskiej przygodzie.</w:t>
      </w:r>
    </w:p>
    <w:p w14:paraId="1E5E1520"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„Nierówni” byli moją pierwszą amerykańską przygodą, chociaż płyta była po polsku i do Twardowskiego. </w:t>
      </w:r>
      <w:proofErr w:type="spellStart"/>
      <w:r w:rsidRPr="0075082C">
        <w:rPr>
          <w:rFonts w:ascii="Calibri" w:hAnsi="Calibri" w:cs="Calibri"/>
          <w:sz w:val="22"/>
          <w:szCs w:val="22"/>
        </w:rPr>
        <w:t>Paulinho</w:t>
      </w:r>
      <w:proofErr w:type="spellEnd"/>
      <w:r w:rsidRPr="0075082C">
        <w:rPr>
          <w:rFonts w:ascii="Calibri" w:hAnsi="Calibri" w:cs="Calibri"/>
          <w:sz w:val="22"/>
          <w:szCs w:val="22"/>
        </w:rPr>
        <w:t xml:space="preserve"> zgodził się zaaranżować moje piosenki i znalazł muzyków w Chicago. Pojechałem tam, za własne pieniądze wynająłem studio i zapłaciłem muzykom. Później wokale nagrywałem już w Los Angeles.</w:t>
      </w:r>
    </w:p>
    <w:p w14:paraId="1A5D3D8D"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Kiedy przywiozłem gotowy materiał, nagle wydawcy chcieli kupować ode mnie licencję. Ostatecznie płyta się ukazała. Później podobnie zrobiłem z Herdzinem. Nagraliśmy płytę praktycznie na żywo, przez ostatnie trzy dni roku. Sony początkowo też nie wierzyło, że to może mieć sens. Dopiero kiedy zrobiliśmy ją za własne pieniądze i usłyszeli gotowy materiał, zdecydowali się ją wydać.</w:t>
      </w:r>
    </w:p>
    <w:p w14:paraId="060F044C"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 xml:space="preserve">I okazało się, że te płyty stały się złote, a ta z Herdzinem nawet platynowa. </w:t>
      </w:r>
      <w:proofErr w:type="spellStart"/>
      <w:r w:rsidRPr="0075082C">
        <w:rPr>
          <w:rFonts w:ascii="Calibri" w:hAnsi="Calibri" w:cs="Calibri"/>
          <w:sz w:val="22"/>
          <w:szCs w:val="22"/>
        </w:rPr>
        <w:t>Pasted</w:t>
      </w:r>
      <w:proofErr w:type="spellEnd"/>
      <w:r w:rsidRPr="0075082C">
        <w:rPr>
          <w:rFonts w:ascii="Calibri" w:hAnsi="Calibri" w:cs="Calibri"/>
          <w:sz w:val="22"/>
          <w:szCs w:val="22"/>
        </w:rPr>
        <w:t xml:space="preserve"> </w:t>
      </w:r>
      <w:proofErr w:type="spellStart"/>
      <w:r w:rsidRPr="0075082C">
        <w:rPr>
          <w:rFonts w:ascii="Calibri" w:hAnsi="Calibri" w:cs="Calibri"/>
          <w:sz w:val="22"/>
          <w:szCs w:val="22"/>
        </w:rPr>
        <w:t>markdown</w:t>
      </w:r>
      <w:proofErr w:type="spellEnd"/>
      <w:r w:rsidRPr="0075082C">
        <w:rPr>
          <w:rFonts w:ascii="Calibri" w:hAnsi="Calibri" w:cs="Calibri"/>
          <w:sz w:val="22"/>
          <w:szCs w:val="22"/>
        </w:rPr>
        <w:t xml:space="preserve"> </w:t>
      </w:r>
      <w:proofErr w:type="spellStart"/>
      <w:r w:rsidRPr="0075082C">
        <w:rPr>
          <w:rFonts w:ascii="Calibri" w:hAnsi="Calibri" w:cs="Calibri"/>
          <w:sz w:val="22"/>
          <w:szCs w:val="22"/>
        </w:rPr>
        <w:t>Pasted</w:t>
      </w:r>
      <w:proofErr w:type="spellEnd"/>
      <w:r w:rsidRPr="0075082C">
        <w:rPr>
          <w:rFonts w:ascii="Calibri" w:hAnsi="Calibri" w:cs="Calibri"/>
          <w:sz w:val="22"/>
          <w:szCs w:val="22"/>
        </w:rPr>
        <w:t xml:space="preserve"> </w:t>
      </w:r>
      <w:proofErr w:type="spellStart"/>
      <w:r w:rsidRPr="0075082C">
        <w:rPr>
          <w:rFonts w:ascii="Calibri" w:hAnsi="Calibri" w:cs="Calibri"/>
          <w:sz w:val="22"/>
          <w:szCs w:val="22"/>
        </w:rPr>
        <w:t>markdown</w:t>
      </w:r>
      <w:proofErr w:type="spellEnd"/>
    </w:p>
    <w:p w14:paraId="09248252"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Czujesz się już doceniany?</w:t>
      </w:r>
    </w:p>
    <w:p w14:paraId="58A84BCB"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 robię tego po to, żeby być docenionym. Mam dowody na to, że mam swoją publiczność, która tłumnie przychodzi na koncerty w całej Polsce. Kupują płyty i jestem im za to wdzięczny. Jestem też przekonany, że nie muszę być dla wszystkich.</w:t>
      </w:r>
    </w:p>
    <w:p w14:paraId="4B7099F0"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Robisz teraz jakąś płytę?</w:t>
      </w:r>
    </w:p>
    <w:p w14:paraId="39CE7B4F"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lastRenderedPageBreak/>
        <w:t>Mieczysław Szcześniak:</w:t>
      </w:r>
      <w:r w:rsidRPr="0075082C">
        <w:rPr>
          <w:rFonts w:ascii="Calibri" w:hAnsi="Calibri" w:cs="Calibri"/>
          <w:sz w:val="22"/>
          <w:szCs w:val="22"/>
        </w:rPr>
        <w:t xml:space="preserve"> Nagrałem płytę dla dzieci ze standardami jazzowymi, z polskimi tekstami. Jest tam na przykład </w:t>
      </w:r>
      <w:proofErr w:type="spellStart"/>
      <w:r w:rsidRPr="0075082C">
        <w:rPr>
          <w:rFonts w:ascii="Calibri" w:hAnsi="Calibri" w:cs="Calibri"/>
          <w:sz w:val="22"/>
          <w:szCs w:val="22"/>
        </w:rPr>
        <w:t>Coltrane</w:t>
      </w:r>
      <w:proofErr w:type="spellEnd"/>
      <w:r w:rsidRPr="0075082C">
        <w:rPr>
          <w:rFonts w:ascii="Calibri" w:hAnsi="Calibri" w:cs="Calibri"/>
          <w:sz w:val="22"/>
          <w:szCs w:val="22"/>
        </w:rPr>
        <w:t xml:space="preserve"> i „</w:t>
      </w:r>
      <w:proofErr w:type="spellStart"/>
      <w:r w:rsidRPr="0075082C">
        <w:rPr>
          <w:rFonts w:ascii="Calibri" w:hAnsi="Calibri" w:cs="Calibri"/>
          <w:sz w:val="22"/>
          <w:szCs w:val="22"/>
        </w:rPr>
        <w:t>Giant</w:t>
      </w:r>
      <w:proofErr w:type="spellEnd"/>
      <w:r w:rsidRPr="0075082C">
        <w:rPr>
          <w:rFonts w:ascii="Calibri" w:hAnsi="Calibri" w:cs="Calibri"/>
          <w:sz w:val="22"/>
          <w:szCs w:val="22"/>
        </w:rPr>
        <w:t xml:space="preserve"> </w:t>
      </w:r>
      <w:proofErr w:type="spellStart"/>
      <w:r w:rsidRPr="0075082C">
        <w:rPr>
          <w:rFonts w:ascii="Calibri" w:hAnsi="Calibri" w:cs="Calibri"/>
          <w:sz w:val="22"/>
          <w:szCs w:val="22"/>
        </w:rPr>
        <w:t>Steps</w:t>
      </w:r>
      <w:proofErr w:type="spellEnd"/>
      <w:r w:rsidRPr="0075082C">
        <w:rPr>
          <w:rFonts w:ascii="Calibri" w:hAnsi="Calibri" w:cs="Calibri"/>
          <w:sz w:val="22"/>
          <w:szCs w:val="22"/>
        </w:rPr>
        <w:t xml:space="preserve">”. To moja odpowiedź na to, że taka muzyka nie jest u nas popularna. Zamiast narzekać, zrobiłem projekt. Niech dzieci się tego uczą, a za kilka lat odkryją, czym jest </w:t>
      </w:r>
      <w:proofErr w:type="spellStart"/>
      <w:r w:rsidRPr="0075082C">
        <w:rPr>
          <w:rFonts w:ascii="Calibri" w:hAnsi="Calibri" w:cs="Calibri"/>
          <w:sz w:val="22"/>
          <w:szCs w:val="22"/>
        </w:rPr>
        <w:t>Coltrane</w:t>
      </w:r>
      <w:proofErr w:type="spellEnd"/>
      <w:r w:rsidRPr="0075082C">
        <w:rPr>
          <w:rFonts w:ascii="Calibri" w:hAnsi="Calibri" w:cs="Calibri"/>
          <w:sz w:val="22"/>
          <w:szCs w:val="22"/>
        </w:rPr>
        <w:t xml:space="preserve"> czy Miles Davis.</w:t>
      </w:r>
    </w:p>
    <w:p w14:paraId="415D477D"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Masz wydawcę?</w:t>
      </w:r>
    </w:p>
    <w:p w14:paraId="328C4C52"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Nie. Jak zwykle.</w:t>
      </w:r>
    </w:p>
    <w:p w14:paraId="4B58AB52" w14:textId="77777777" w:rsidR="0075082C" w:rsidRPr="0075082C" w:rsidRDefault="0075082C" w:rsidP="0075082C">
      <w:pPr>
        <w:pStyle w:val="NormalnyWeb"/>
        <w:rPr>
          <w:rFonts w:ascii="Calibri" w:hAnsi="Calibri" w:cs="Calibri"/>
          <w:sz w:val="22"/>
          <w:szCs w:val="22"/>
        </w:rPr>
      </w:pPr>
      <w:r w:rsidRPr="0075082C">
        <w:rPr>
          <w:rFonts w:ascii="Calibri" w:hAnsi="Calibri" w:cs="Calibri"/>
          <w:sz w:val="22"/>
          <w:szCs w:val="22"/>
        </w:rPr>
        <w:t>Później powstała też płyta „</w:t>
      </w:r>
      <w:proofErr w:type="spellStart"/>
      <w:r w:rsidRPr="0075082C">
        <w:rPr>
          <w:rFonts w:ascii="Calibri" w:hAnsi="Calibri" w:cs="Calibri"/>
          <w:sz w:val="22"/>
          <w:szCs w:val="22"/>
        </w:rPr>
        <w:t>Brothers</w:t>
      </w:r>
      <w:proofErr w:type="spellEnd"/>
      <w:r w:rsidRPr="0075082C">
        <w:rPr>
          <w:rFonts w:ascii="Calibri" w:hAnsi="Calibri" w:cs="Calibri"/>
          <w:sz w:val="22"/>
          <w:szCs w:val="22"/>
        </w:rPr>
        <w:t xml:space="preserve">”. W Stanach poznałem chór i H.B. </w:t>
      </w:r>
      <w:proofErr w:type="spellStart"/>
      <w:r w:rsidRPr="0075082C">
        <w:rPr>
          <w:rFonts w:ascii="Calibri" w:hAnsi="Calibri" w:cs="Calibri"/>
          <w:sz w:val="22"/>
          <w:szCs w:val="22"/>
        </w:rPr>
        <w:t>Barnuma</w:t>
      </w:r>
      <w:proofErr w:type="spellEnd"/>
      <w:r w:rsidRPr="0075082C">
        <w:rPr>
          <w:rFonts w:ascii="Calibri" w:hAnsi="Calibri" w:cs="Calibri"/>
          <w:sz w:val="22"/>
          <w:szCs w:val="22"/>
        </w:rPr>
        <w:t>. Dopiero później dowiedziałem się, że przez prawie trzydzieści lat pracował z Arethą Franklin jako jej kierownik muzyczny. Gdybym wiedział to wcześniej, pewnie bym się zestresował. A tak usiedliśmy razem i pisaliśmy piosenki.</w:t>
      </w:r>
    </w:p>
    <w:p w14:paraId="23B15836"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I jak się teraz czujesz z tym wszystkim?</w:t>
      </w:r>
    </w:p>
    <w:p w14:paraId="6591C6EA"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Właściwie mam teraz najlepszy okres w życiu. Jestem najszczęśliwszy. Nie chciałbym wracać do młodości i do tych trudów, które wtedy miałem. </w:t>
      </w:r>
      <w:proofErr w:type="spellStart"/>
      <w:r w:rsidRPr="0075082C">
        <w:rPr>
          <w:rFonts w:ascii="Calibri" w:hAnsi="Calibri" w:cs="Calibri"/>
          <w:sz w:val="22"/>
          <w:szCs w:val="22"/>
        </w:rPr>
        <w:t>Pasted</w:t>
      </w:r>
      <w:proofErr w:type="spellEnd"/>
      <w:r w:rsidRPr="0075082C">
        <w:rPr>
          <w:rFonts w:ascii="Calibri" w:hAnsi="Calibri" w:cs="Calibri"/>
          <w:sz w:val="22"/>
          <w:szCs w:val="22"/>
        </w:rPr>
        <w:t xml:space="preserve"> </w:t>
      </w:r>
      <w:proofErr w:type="spellStart"/>
      <w:r w:rsidRPr="0075082C">
        <w:rPr>
          <w:rFonts w:ascii="Calibri" w:hAnsi="Calibri" w:cs="Calibri"/>
          <w:sz w:val="22"/>
          <w:szCs w:val="22"/>
        </w:rPr>
        <w:t>markdown</w:t>
      </w:r>
      <w:proofErr w:type="spellEnd"/>
    </w:p>
    <w:p w14:paraId="2488DACC"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Ja czasami tęsknię za naiwnością tamtego życia. Za dźwiękiem „Lata z Radiem”, zachodem słońca, światłem padającym przez firanki. Potrafię wtedy naprawdę gorzko płakać.</w:t>
      </w:r>
    </w:p>
    <w:p w14:paraId="313E8B25"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A ja mam ręcznie robione firanki. I je zakładam.</w:t>
      </w:r>
    </w:p>
    <w:p w14:paraId="476CC569"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Mam nadzieję, że miło spędziliście ten czas, bo ja bardzo. I liczę, że napiszecie dla mnie tę piosenkę.</w:t>
      </w:r>
    </w:p>
    <w:p w14:paraId="32DE251D"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Ja już wiem, dlaczego mi się śnisz.</w:t>
      </w:r>
    </w:p>
    <w:p w14:paraId="0F428675" w14:textId="77777777" w:rsidR="0075082C" w:rsidRPr="0075082C" w:rsidRDefault="0075082C" w:rsidP="0075082C">
      <w:pPr>
        <w:pStyle w:val="NormalnyWeb"/>
        <w:rPr>
          <w:rFonts w:ascii="Calibri" w:hAnsi="Calibri" w:cs="Calibri"/>
          <w:sz w:val="22"/>
          <w:szCs w:val="22"/>
        </w:rPr>
      </w:pPr>
      <w:proofErr w:type="spellStart"/>
      <w:r w:rsidRPr="0075082C">
        <w:rPr>
          <w:rStyle w:val="Pogrubienie"/>
          <w:rFonts w:ascii="Calibri" w:hAnsi="Calibri" w:cs="Calibri"/>
          <w:sz w:val="22"/>
          <w:szCs w:val="22"/>
        </w:rPr>
        <w:t>Kayah</w:t>
      </w:r>
      <w:proofErr w:type="spellEnd"/>
      <w:r w:rsidRPr="0075082C">
        <w:rPr>
          <w:rStyle w:val="Pogrubienie"/>
          <w:rFonts w:ascii="Calibri" w:hAnsi="Calibri" w:cs="Calibri"/>
          <w:sz w:val="22"/>
          <w:szCs w:val="22"/>
        </w:rPr>
        <w:t>:</w:t>
      </w:r>
      <w:r w:rsidRPr="0075082C">
        <w:rPr>
          <w:rFonts w:ascii="Calibri" w:hAnsi="Calibri" w:cs="Calibri"/>
          <w:sz w:val="22"/>
          <w:szCs w:val="22"/>
        </w:rPr>
        <w:t xml:space="preserve"> Dlaczego?</w:t>
      </w:r>
    </w:p>
    <w:p w14:paraId="062CDD78" w14:textId="77777777" w:rsidR="0075082C" w:rsidRPr="0075082C" w:rsidRDefault="0075082C" w:rsidP="0075082C">
      <w:pPr>
        <w:pStyle w:val="NormalnyWeb"/>
        <w:rPr>
          <w:rFonts w:ascii="Calibri" w:hAnsi="Calibri" w:cs="Calibri"/>
          <w:sz w:val="22"/>
          <w:szCs w:val="22"/>
        </w:rPr>
      </w:pPr>
      <w:r w:rsidRPr="0075082C">
        <w:rPr>
          <w:rStyle w:val="Uwydatnienie"/>
          <w:rFonts w:ascii="Calibri" w:hAnsi="Calibri" w:cs="Calibri"/>
          <w:sz w:val="22"/>
          <w:szCs w:val="22"/>
        </w:rPr>
        <w:t>Mieczysław Szcześniak:</w:t>
      </w:r>
      <w:r w:rsidRPr="0075082C">
        <w:rPr>
          <w:rFonts w:ascii="Calibri" w:hAnsi="Calibri" w:cs="Calibri"/>
          <w:sz w:val="22"/>
          <w:szCs w:val="22"/>
        </w:rPr>
        <w:t xml:space="preserve"> Dajesz mi znaki.</w:t>
      </w:r>
    </w:p>
    <w:p w14:paraId="186739A3" w14:textId="6F1E290D" w:rsidR="006331F4" w:rsidRPr="00C52B76" w:rsidRDefault="006331F4" w:rsidP="00C52B76">
      <w:pPr>
        <w:pStyle w:val="NormalnyWeb"/>
        <w:rPr>
          <w:rFonts w:ascii="Calibri" w:hAnsi="Calibri" w:cs="Calibri"/>
          <w:sz w:val="22"/>
          <w:szCs w:val="22"/>
        </w:rPr>
      </w:pPr>
    </w:p>
    <w:sectPr w:rsidR="006331F4" w:rsidRPr="00C52B76"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FBA64" w14:textId="77777777" w:rsidR="002D73BD" w:rsidRDefault="002D73BD" w:rsidP="00F92223">
      <w:pPr>
        <w:spacing w:after="0" w:line="240" w:lineRule="auto"/>
      </w:pPr>
      <w:r>
        <w:separator/>
      </w:r>
    </w:p>
  </w:endnote>
  <w:endnote w:type="continuationSeparator" w:id="0">
    <w:p w14:paraId="5625E4E6" w14:textId="77777777" w:rsidR="002D73BD" w:rsidRDefault="002D73BD"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2D73BD"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95B9" w14:textId="77777777" w:rsidR="002D73BD" w:rsidRDefault="002D73BD" w:rsidP="00F92223">
      <w:pPr>
        <w:spacing w:after="0" w:line="240" w:lineRule="auto"/>
      </w:pPr>
      <w:r>
        <w:separator/>
      </w:r>
    </w:p>
  </w:footnote>
  <w:footnote w:type="continuationSeparator" w:id="0">
    <w:p w14:paraId="55F9E311" w14:textId="77777777" w:rsidR="002D73BD" w:rsidRDefault="002D73BD"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2D73BD">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1C2312"/>
    <w:rsid w:val="002D73BD"/>
    <w:rsid w:val="002E206F"/>
    <w:rsid w:val="00381C88"/>
    <w:rsid w:val="00463920"/>
    <w:rsid w:val="00473385"/>
    <w:rsid w:val="004A7143"/>
    <w:rsid w:val="00622842"/>
    <w:rsid w:val="006331F4"/>
    <w:rsid w:val="0075082C"/>
    <w:rsid w:val="0081328C"/>
    <w:rsid w:val="00892FE1"/>
    <w:rsid w:val="008B0E86"/>
    <w:rsid w:val="008C7692"/>
    <w:rsid w:val="009D5550"/>
    <w:rsid w:val="00A01F46"/>
    <w:rsid w:val="00A250FF"/>
    <w:rsid w:val="00A65559"/>
    <w:rsid w:val="00A74D7A"/>
    <w:rsid w:val="00B918D6"/>
    <w:rsid w:val="00BD62D7"/>
    <w:rsid w:val="00C52B76"/>
    <w:rsid w:val="00CE3A19"/>
    <w:rsid w:val="00DF1635"/>
    <w:rsid w:val="00E33DAE"/>
    <w:rsid w:val="00E900E1"/>
    <w:rsid w:val="00E96292"/>
    <w:rsid w:val="00EF438C"/>
    <w:rsid w:val="00F15D37"/>
    <w:rsid w:val="00F92223"/>
    <w:rsid w:val="00FD3E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7</Pages>
  <Words>2085</Words>
  <Characters>12516</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2026-09-23T09:33:00Z</dcterms:created>
  <dcterms:modified xsi:type="dcterms:W3CDTF">2026-09-23T09:33:00Z</dcterms:modified>
</cp:coreProperties>
</file>