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5E20" w14:textId="2E8E4EA2" w:rsidR="00A46DD3" w:rsidRPr="00DA0945" w:rsidRDefault="00954036" w:rsidP="00A46DD3">
      <w:pPr>
        <w:jc w:val="right"/>
        <w:rPr>
          <w:rFonts w:cs="Calibri"/>
        </w:rPr>
      </w:pPr>
      <w:r>
        <w:rPr>
          <w:rFonts w:cs="Calibri"/>
        </w:rPr>
        <w:t>1</w:t>
      </w:r>
      <w:r w:rsidR="0088139B">
        <w:rPr>
          <w:rFonts w:cs="Calibri"/>
        </w:rPr>
        <w:t>4</w:t>
      </w:r>
      <w:r>
        <w:rPr>
          <w:rFonts w:cs="Calibri"/>
        </w:rPr>
        <w:t>.09</w:t>
      </w:r>
      <w:r w:rsidR="005C3333" w:rsidRPr="00DA0945">
        <w:rPr>
          <w:rFonts w:cs="Calibri"/>
        </w:rPr>
        <w:t>.</w:t>
      </w:r>
      <w:proofErr w:type="gramStart"/>
      <w:r w:rsidR="00A46DD3" w:rsidRPr="00DA0945">
        <w:rPr>
          <w:rFonts w:cs="Calibri"/>
        </w:rPr>
        <w:t>2026r.</w:t>
      </w:r>
      <w:proofErr w:type="gramEnd"/>
    </w:p>
    <w:p w14:paraId="0D672902" w14:textId="5ECC5667" w:rsidR="00A46DD3" w:rsidRPr="00DA0945" w:rsidRDefault="00A46DD3" w:rsidP="00EC7839">
      <w:pPr>
        <w:rPr>
          <w:rFonts w:cs="Calibri"/>
        </w:rPr>
      </w:pPr>
      <w:r w:rsidRPr="00DA0945">
        <w:rPr>
          <w:rFonts w:cs="Calibri"/>
        </w:rPr>
        <w:t>INFORMACJA PRASOWA</w:t>
      </w:r>
    </w:p>
    <w:p w14:paraId="1B6B7D4A" w14:textId="77777777" w:rsidR="00EC7839" w:rsidRPr="00DA0945" w:rsidRDefault="00EC7839" w:rsidP="00EC7839">
      <w:pPr>
        <w:rPr>
          <w:rStyle w:val="Pogrubienie"/>
          <w:rFonts w:cs="Calibri"/>
          <w:b w:val="0"/>
          <w:bCs w:val="0"/>
        </w:rPr>
      </w:pPr>
    </w:p>
    <w:p w14:paraId="1BBC2952" w14:textId="77777777" w:rsidR="00132B38" w:rsidRPr="00132B38" w:rsidRDefault="00132B38" w:rsidP="00132B3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Calibri"/>
          <w:b/>
          <w:bCs/>
          <w:kern w:val="36"/>
          <w:lang w:eastAsia="pl-PL"/>
        </w:rPr>
      </w:pPr>
      <w:r w:rsidRPr="00132B38">
        <w:rPr>
          <w:rFonts w:eastAsia="Times New Roman" w:cs="Calibri"/>
          <w:b/>
          <w:bCs/>
          <w:kern w:val="36"/>
          <w:lang w:eastAsia="pl-PL"/>
        </w:rPr>
        <w:t>RMF FM ruszyło w Polskę za Marylą Rodowicz. „Ogon Maryli” dotarł do Opola, gdzie odsłonięto mural gwiazdy</w:t>
      </w:r>
    </w:p>
    <w:p w14:paraId="1C89E81D" w14:textId="34ABB3B6" w:rsidR="00132B38" w:rsidRPr="00132B38" w:rsidRDefault="00132B38" w:rsidP="00132B3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132B38">
        <w:rPr>
          <w:rFonts w:eastAsia="Times New Roman" w:cs="Calibri"/>
          <w:b/>
          <w:bCs/>
          <w:lang w:eastAsia="pl-PL"/>
        </w:rPr>
        <w:t>„Ogon Maryli” – nowy format RMF FM, w którym stacja podąża za Marylą Rodowicz po całej Polsce – dotarł do Opola</w:t>
      </w:r>
      <w:r w:rsidR="004326EA">
        <w:rPr>
          <w:rFonts w:eastAsia="Times New Roman" w:cs="Calibri"/>
          <w:b/>
          <w:bCs/>
          <w:lang w:eastAsia="pl-PL"/>
        </w:rPr>
        <w:t>, gdzie odsłonięto</w:t>
      </w:r>
      <w:r w:rsidRPr="00132B38">
        <w:rPr>
          <w:rFonts w:eastAsia="Times New Roman" w:cs="Calibri"/>
          <w:b/>
          <w:bCs/>
          <w:lang w:eastAsia="pl-PL"/>
        </w:rPr>
        <w:t xml:space="preserve"> mural z podobizną artystki, a RMF FM był na miejscu. Z tej okazji Maryla wróciła wspomnieniami do 1968 roku, kiedy po raz pierwszy przyjechała do Opola. Jej debiutowi towarzyszyły kradzież kwiatów, pościg wściekłego psa i zgubione buty.</w:t>
      </w:r>
    </w:p>
    <w:p w14:paraId="719A5249" w14:textId="77777777" w:rsidR="00132B38" w:rsidRPr="00132B38" w:rsidRDefault="00132B38" w:rsidP="00132B3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132B38">
        <w:rPr>
          <w:rFonts w:eastAsia="Times New Roman" w:cs="Calibri"/>
          <w:lang w:eastAsia="pl-PL"/>
        </w:rPr>
        <w:t>„Ogon Maryli” to nowy format RMF FM. Stacja jeździ za Marylą Rodowicz po całej Polsce, nie opuszcza ważnych wydarzeń z jej udziałem i relacjonuje je na antenie oraz w mediach społecznościowych. Tym razem „Ogon Maryli” pojawił się w Opolu podczas odsłonięcia muralu z podobizną artystki.</w:t>
      </w:r>
    </w:p>
    <w:p w14:paraId="4853ABBC" w14:textId="77777777" w:rsidR="00132B38" w:rsidRPr="00132B38" w:rsidRDefault="00132B38" w:rsidP="00132B3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132B38">
        <w:rPr>
          <w:rFonts w:eastAsia="Times New Roman" w:cs="Calibri"/>
          <w:lang w:eastAsia="pl-PL"/>
        </w:rPr>
        <w:t>Przy tej okazji Maryla Rodowicz opowiedziała w RMF FM, jak wyglądał jej pierwszy przyjazd do Opola w 1968 roku. Występowała wtedy w koncercie Debiuty i wymyśliła, że wyjdzie na scenę w krótkiej, białej sukience ozdobionej żywymi kwiatami.</w:t>
      </w:r>
    </w:p>
    <w:p w14:paraId="713BF54F" w14:textId="06AAF55A" w:rsidR="00A46DD3" w:rsidRPr="002653B4" w:rsidRDefault="00132B38" w:rsidP="002653B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132B38">
        <w:rPr>
          <w:rFonts w:eastAsia="Times New Roman" w:cs="Calibri"/>
          <w:b/>
          <w:bCs/>
          <w:i/>
          <w:iCs/>
          <w:lang w:eastAsia="pl-PL"/>
        </w:rPr>
        <w:t>– Przyjechałam do Opola i myślę sobie: skąd wziąć te żywe kwiaty? Pojechałam do ogrodnika pod Opole. Niestety wszystko było pozamykane, ale była dziura w płocie i weszłam przez tę dziurę i ukradłam trochę kwiatów. Ale zaczął mnie gonić bardzo wściekły pies. I jak wybiegałam z powrotem przez tę dziurę, to zgubiłam buty. Myślę sobie: wyjdę na scenę boso. Wyszłam bez butów. Taki był mój debiut –</w:t>
      </w:r>
      <w:r w:rsidRPr="00132B38">
        <w:rPr>
          <w:rFonts w:eastAsia="Times New Roman" w:cs="Calibri"/>
          <w:lang w:eastAsia="pl-PL"/>
        </w:rPr>
        <w:t xml:space="preserve"> opowiedziała Maryla Rodowicz.</w:t>
      </w:r>
    </w:p>
    <w:sectPr w:rsidR="00A46DD3" w:rsidRPr="002653B4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2A191" w14:textId="77777777" w:rsidR="00DE1959" w:rsidRDefault="00DE1959" w:rsidP="00F92223">
      <w:pPr>
        <w:spacing w:after="0" w:line="240" w:lineRule="auto"/>
      </w:pPr>
      <w:r>
        <w:separator/>
      </w:r>
    </w:p>
  </w:endnote>
  <w:endnote w:type="continuationSeparator" w:id="0">
    <w:p w14:paraId="172ABF46" w14:textId="77777777" w:rsidR="00DE1959" w:rsidRDefault="00DE1959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9FD7" w14:textId="77777777" w:rsidR="00F92223" w:rsidRDefault="00DE1959" w:rsidP="00F92223">
    <w:pPr>
      <w:pStyle w:val="Stopka"/>
      <w:jc w:val="center"/>
    </w:pPr>
    <w:r>
      <w:rPr>
        <w:noProof/>
        <w:lang w:eastAsia="pl-PL"/>
      </w:rPr>
      <w:pict w14:anchorId="36CFF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C6969" w14:textId="77777777" w:rsidR="00DE1959" w:rsidRDefault="00DE1959" w:rsidP="00F92223">
      <w:pPr>
        <w:spacing w:after="0" w:line="240" w:lineRule="auto"/>
      </w:pPr>
      <w:r>
        <w:separator/>
      </w:r>
    </w:p>
  </w:footnote>
  <w:footnote w:type="continuationSeparator" w:id="0">
    <w:p w14:paraId="5F4791F4" w14:textId="77777777" w:rsidR="00DE1959" w:rsidRDefault="00DE1959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A640" w14:textId="77777777" w:rsidR="00F92223" w:rsidRDefault="00DE1959">
    <w:pPr>
      <w:pStyle w:val="Nagwek"/>
    </w:pPr>
    <w:r>
      <w:rPr>
        <w:noProof/>
        <w:lang w:eastAsia="pl-PL"/>
      </w:rPr>
      <w:pict w14:anchorId="38307A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DD3"/>
    <w:rsid w:val="00091C10"/>
    <w:rsid w:val="00132B38"/>
    <w:rsid w:val="0015706D"/>
    <w:rsid w:val="001945E1"/>
    <w:rsid w:val="002653B4"/>
    <w:rsid w:val="002E6DE5"/>
    <w:rsid w:val="002F3195"/>
    <w:rsid w:val="00345978"/>
    <w:rsid w:val="00381C88"/>
    <w:rsid w:val="00397579"/>
    <w:rsid w:val="003D0B35"/>
    <w:rsid w:val="00410702"/>
    <w:rsid w:val="004326EA"/>
    <w:rsid w:val="00444167"/>
    <w:rsid w:val="0046534E"/>
    <w:rsid w:val="00496BF5"/>
    <w:rsid w:val="004A3CCE"/>
    <w:rsid w:val="004A4AD6"/>
    <w:rsid w:val="00551D19"/>
    <w:rsid w:val="005918AC"/>
    <w:rsid w:val="005C3333"/>
    <w:rsid w:val="00677F77"/>
    <w:rsid w:val="0072455D"/>
    <w:rsid w:val="0073646F"/>
    <w:rsid w:val="00782AFB"/>
    <w:rsid w:val="00804CBA"/>
    <w:rsid w:val="0088139B"/>
    <w:rsid w:val="00892FE1"/>
    <w:rsid w:val="008D7816"/>
    <w:rsid w:val="00954036"/>
    <w:rsid w:val="009A26B7"/>
    <w:rsid w:val="009B462C"/>
    <w:rsid w:val="00A01F46"/>
    <w:rsid w:val="00A46DD3"/>
    <w:rsid w:val="00B84589"/>
    <w:rsid w:val="00BA44BF"/>
    <w:rsid w:val="00BB3E97"/>
    <w:rsid w:val="00D72051"/>
    <w:rsid w:val="00D96D44"/>
    <w:rsid w:val="00DA0945"/>
    <w:rsid w:val="00DE1959"/>
    <w:rsid w:val="00E96292"/>
    <w:rsid w:val="00EC7839"/>
    <w:rsid w:val="00F03684"/>
    <w:rsid w:val="00F15D37"/>
    <w:rsid w:val="00F708AA"/>
    <w:rsid w:val="00F92223"/>
    <w:rsid w:val="00F9657C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09EFF"/>
  <w15:chartTrackingRefBased/>
  <w15:docId w15:val="{36AA0D37-02BF-4929-BCB0-80F247F0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2B38"/>
    <w:pPr>
      <w:keepNext/>
      <w:spacing w:before="240" w:after="60"/>
      <w:outlineLvl w:val="0"/>
    </w:pPr>
    <w:rPr>
      <w:rFonts w:ascii="Aptos Display" w:eastAsia="Times New Roman" w:hAnsi="Aptos Display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3E97"/>
    <w:pPr>
      <w:keepNext/>
      <w:spacing w:before="240" w:after="60"/>
      <w:outlineLvl w:val="2"/>
    </w:pPr>
    <w:rPr>
      <w:rFonts w:ascii="Aptos Display" w:eastAsia="Times New Roman" w:hAnsi="Aptos Display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46DD3"/>
    <w:rPr>
      <w:b/>
      <w:bCs/>
    </w:rPr>
  </w:style>
  <w:style w:type="character" w:customStyle="1" w:styleId="relative">
    <w:name w:val="relative"/>
    <w:basedOn w:val="Domylnaczcionkaakapitu"/>
    <w:rsid w:val="00A46DD3"/>
  </w:style>
  <w:style w:type="paragraph" w:customStyle="1" w:styleId="not-prose">
    <w:name w:val="not-prose"/>
    <w:basedOn w:val="Normalny"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5C3333"/>
    <w:rPr>
      <w:i/>
      <w:iCs/>
    </w:rPr>
  </w:style>
  <w:style w:type="character" w:customStyle="1" w:styleId="Nagwek3Znak">
    <w:name w:val="Nagłówek 3 Znak"/>
    <w:link w:val="Nagwek3"/>
    <w:uiPriority w:val="9"/>
    <w:rsid w:val="00BB3E97"/>
    <w:rPr>
      <w:rFonts w:ascii="Aptos Display" w:eastAsia="Times New Roman" w:hAnsi="Aptos Display" w:cs="Times New Roman"/>
      <w:b/>
      <w:bCs/>
      <w:sz w:val="26"/>
      <w:szCs w:val="26"/>
      <w:lang w:eastAsia="en-US"/>
    </w:rPr>
  </w:style>
  <w:style w:type="paragraph" w:customStyle="1" w:styleId="isselectedend">
    <w:name w:val="isselectedend"/>
    <w:basedOn w:val="Normalny"/>
    <w:rsid w:val="009540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132B38"/>
    <w:rPr>
      <w:rFonts w:ascii="Aptos Display" w:eastAsia="Times New Roman" w:hAnsi="Aptos Display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3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4</cp:revision>
  <dcterms:created xsi:type="dcterms:W3CDTF">2026-09-14T14:51:00Z</dcterms:created>
  <dcterms:modified xsi:type="dcterms:W3CDTF">2026-09-16T16:08:00Z</dcterms:modified>
</cp:coreProperties>
</file>