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736AA" w14:textId="2D42E479" w:rsidR="001713A6" w:rsidRPr="00177AFE" w:rsidRDefault="00F617E6" w:rsidP="001713A6">
      <w:pPr>
        <w:jc w:val="right"/>
        <w:rPr>
          <w:rFonts w:cs="Calibri"/>
        </w:rPr>
      </w:pPr>
      <w:r>
        <w:rPr>
          <w:rFonts w:cs="Calibri"/>
        </w:rPr>
        <w:t>11.09</w:t>
      </w:r>
      <w:r w:rsidR="001713A6" w:rsidRPr="00177AFE">
        <w:rPr>
          <w:rFonts w:cs="Calibri"/>
        </w:rPr>
        <w:t>.</w:t>
      </w:r>
      <w:proofErr w:type="gramStart"/>
      <w:r w:rsidR="001713A6" w:rsidRPr="00177AFE">
        <w:rPr>
          <w:rFonts w:cs="Calibri"/>
        </w:rPr>
        <w:t>2026r.</w:t>
      </w:r>
      <w:proofErr w:type="gramEnd"/>
    </w:p>
    <w:p w14:paraId="37A90381" w14:textId="77777777" w:rsidR="001713A6" w:rsidRDefault="001713A6" w:rsidP="001713A6">
      <w:pPr>
        <w:rPr>
          <w:rFonts w:cs="Calibri"/>
        </w:rPr>
      </w:pPr>
      <w:r>
        <w:rPr>
          <w:rFonts w:cs="Calibri"/>
        </w:rPr>
        <w:t>ZAPIS ROZMOWY</w:t>
      </w:r>
    </w:p>
    <w:p w14:paraId="4C2FA77D" w14:textId="77777777" w:rsidR="00F15D37" w:rsidRDefault="00F15D37"/>
    <w:p w14:paraId="7B02E41D" w14:textId="65F46060" w:rsidR="001713A6" w:rsidRDefault="002D6F8B" w:rsidP="001713A6">
      <w:pPr>
        <w:spacing w:before="100" w:beforeAutospacing="1" w:after="100" w:afterAutospacing="1" w:line="240" w:lineRule="auto"/>
        <w:jc w:val="center"/>
        <w:rPr>
          <w:rFonts w:eastAsia="Times New Roman" w:cs="Calibri"/>
          <w:b/>
          <w:bCs/>
          <w:lang w:eastAsia="pl-PL"/>
        </w:rPr>
      </w:pPr>
      <w:r>
        <w:rPr>
          <w:rFonts w:eastAsia="Times New Roman" w:cs="Calibri"/>
          <w:b/>
          <w:bCs/>
          <w:lang w:eastAsia="pl-PL"/>
        </w:rPr>
        <w:t xml:space="preserve"> </w:t>
      </w:r>
      <w:r w:rsidR="00F617E6" w:rsidRPr="00F617E6">
        <w:rPr>
          <w:rFonts w:eastAsia="Times New Roman" w:cs="Calibri"/>
          <w:b/>
          <w:bCs/>
          <w:lang w:eastAsia="pl-PL"/>
        </w:rPr>
        <w:t>Ola Żelazowska i Kuba Orłowski</w:t>
      </w:r>
      <w:r w:rsidR="00F617E6">
        <w:rPr>
          <w:rFonts w:eastAsia="Times New Roman" w:cs="Calibri"/>
          <w:b/>
          <w:bCs/>
          <w:lang w:eastAsia="pl-PL"/>
        </w:rPr>
        <w:t xml:space="preserve"> gośćmi </w:t>
      </w:r>
      <w:proofErr w:type="spellStart"/>
      <w:r w:rsidR="00F617E6">
        <w:rPr>
          <w:rFonts w:eastAsia="Times New Roman" w:cs="Calibri"/>
          <w:b/>
          <w:bCs/>
          <w:lang w:eastAsia="pl-PL"/>
        </w:rPr>
        <w:t>podcastu</w:t>
      </w:r>
      <w:proofErr w:type="spellEnd"/>
      <w:r w:rsidR="00F617E6">
        <w:rPr>
          <w:rFonts w:eastAsia="Times New Roman" w:cs="Calibri"/>
          <w:b/>
          <w:bCs/>
          <w:lang w:eastAsia="pl-PL"/>
        </w:rPr>
        <w:t xml:space="preserve"> </w:t>
      </w:r>
      <w:r>
        <w:rPr>
          <w:rFonts w:eastAsia="Times New Roman" w:cs="Calibri"/>
          <w:b/>
          <w:bCs/>
          <w:lang w:eastAsia="pl-PL"/>
        </w:rPr>
        <w:t xml:space="preserve">„BRATNIE DUSZE” W </w:t>
      </w:r>
      <w:r w:rsidR="0030275C">
        <w:rPr>
          <w:rFonts w:eastAsia="Times New Roman" w:cs="Calibri"/>
          <w:b/>
          <w:bCs/>
          <w:lang w:eastAsia="pl-PL"/>
        </w:rPr>
        <w:t xml:space="preserve">RMF </w:t>
      </w:r>
      <w:r w:rsidR="003F4169">
        <w:rPr>
          <w:rFonts w:eastAsia="Times New Roman" w:cs="Calibri"/>
          <w:b/>
          <w:bCs/>
          <w:lang w:eastAsia="pl-PL"/>
        </w:rPr>
        <w:t>MAXX</w:t>
      </w:r>
    </w:p>
    <w:p w14:paraId="26C1BEFF" w14:textId="77777777" w:rsidR="001713A6" w:rsidRPr="000E4FAA" w:rsidRDefault="001713A6">
      <w:pPr>
        <w:rPr>
          <w:rFonts w:cs="Calibri"/>
        </w:rPr>
      </w:pPr>
    </w:p>
    <w:p w14:paraId="46C3E548" w14:textId="77777777" w:rsidR="00055111" w:rsidRPr="000E4FAA" w:rsidRDefault="00055111" w:rsidP="00055111">
      <w:pPr>
        <w:pStyle w:val="pdq2pgselectionanchorcontainer"/>
        <w:rPr>
          <w:rFonts w:ascii="Calibri" w:hAnsi="Calibri" w:cs="Calibri"/>
          <w:sz w:val="22"/>
          <w:szCs w:val="22"/>
        </w:rPr>
      </w:pPr>
      <w:r w:rsidRPr="000E4FAA">
        <w:rPr>
          <w:rStyle w:val="Pogrubienie"/>
          <w:rFonts w:ascii="Calibri" w:hAnsi="Calibri" w:cs="Calibri"/>
          <w:sz w:val="22"/>
          <w:szCs w:val="22"/>
        </w:rPr>
        <w:t>Prowadzące:</w:t>
      </w:r>
      <w:r w:rsidRPr="000E4FAA">
        <w:rPr>
          <w:rFonts w:ascii="Calibri" w:hAnsi="Calibri" w:cs="Calibri"/>
          <w:sz w:val="22"/>
          <w:szCs w:val="22"/>
        </w:rPr>
        <w:t xml:space="preserve"> Witamy was w podcaście „Bratnie Dusze”. Dzisiaj z nami Ola Żelazowska i Kuba Orłowski. Jesteście trochę z dwóch różnych światów. Ty działasz jako </w:t>
      </w:r>
      <w:proofErr w:type="spellStart"/>
      <w:r w:rsidRPr="000E4FAA">
        <w:rPr>
          <w:rFonts w:ascii="Calibri" w:hAnsi="Calibri" w:cs="Calibri"/>
          <w:sz w:val="22"/>
          <w:szCs w:val="22"/>
        </w:rPr>
        <w:t>influencerka</w:t>
      </w:r>
      <w:proofErr w:type="spellEnd"/>
      <w:r w:rsidRPr="000E4FAA">
        <w:rPr>
          <w:rFonts w:ascii="Calibri" w:hAnsi="Calibri" w:cs="Calibri"/>
          <w:sz w:val="22"/>
          <w:szCs w:val="22"/>
        </w:rPr>
        <w:t>, a ty jesteś w trakcie aplikacji adwokackiej. To wam pomaga czy czasem przeszkadza?</w:t>
      </w:r>
    </w:p>
    <w:p w14:paraId="643FDD9C" w14:textId="77777777" w:rsidR="00055111" w:rsidRPr="000E4FAA" w:rsidRDefault="00055111" w:rsidP="00055111">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Myślę, że to jest dosyć ironiczne, że jesteśmy w podcaście „Bratnie Dusze”, a zaczynamy od tego, że jesteśmy z dwóch światów. Mamy różne życia i charaktery, ale u nas to wychodzi in plus. Ja bym nie mogła być na przykład z </w:t>
      </w:r>
      <w:proofErr w:type="spellStart"/>
      <w:r w:rsidRPr="000E4FAA">
        <w:rPr>
          <w:rFonts w:ascii="Calibri" w:hAnsi="Calibri" w:cs="Calibri"/>
          <w:sz w:val="22"/>
          <w:szCs w:val="22"/>
        </w:rPr>
        <w:t>influencerem</w:t>
      </w:r>
      <w:proofErr w:type="spellEnd"/>
      <w:r w:rsidRPr="000E4FAA">
        <w:rPr>
          <w:rFonts w:ascii="Calibri" w:hAnsi="Calibri" w:cs="Calibri"/>
          <w:sz w:val="22"/>
          <w:szCs w:val="22"/>
        </w:rPr>
        <w:t xml:space="preserve"> albo pracować ze swoim partnerem.</w:t>
      </w:r>
    </w:p>
    <w:p w14:paraId="01259D71" w14:textId="77777777" w:rsidR="00055111" w:rsidRPr="000E4FAA" w:rsidRDefault="00055111" w:rsidP="00055111">
      <w:pPr>
        <w:pStyle w:val="NormalnyWeb"/>
        <w:rPr>
          <w:rFonts w:ascii="Calibri" w:hAnsi="Calibri" w:cs="Calibri"/>
          <w:sz w:val="22"/>
          <w:szCs w:val="22"/>
        </w:rPr>
      </w:pPr>
      <w:r w:rsidRPr="000E4FAA">
        <w:rPr>
          <w:rStyle w:val="Pogrubienie"/>
          <w:rFonts w:ascii="Calibri" w:hAnsi="Calibri" w:cs="Calibri"/>
          <w:sz w:val="22"/>
          <w:szCs w:val="22"/>
        </w:rPr>
        <w:t>Prowadzące:</w:t>
      </w:r>
      <w:r w:rsidRPr="000E4FAA">
        <w:rPr>
          <w:rFonts w:ascii="Calibri" w:hAnsi="Calibri" w:cs="Calibri"/>
          <w:sz w:val="22"/>
          <w:szCs w:val="22"/>
        </w:rPr>
        <w:t xml:space="preserve"> Dlaczego?</w:t>
      </w:r>
    </w:p>
    <w:p w14:paraId="1B159D84" w14:textId="77777777" w:rsidR="00055111" w:rsidRPr="000E4FAA" w:rsidRDefault="00055111" w:rsidP="00055111">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Zacznijmy kontrowersyjnie. Dla mnie bycie </w:t>
      </w:r>
      <w:proofErr w:type="spellStart"/>
      <w:r w:rsidRPr="000E4FAA">
        <w:rPr>
          <w:rFonts w:ascii="Calibri" w:hAnsi="Calibri" w:cs="Calibri"/>
          <w:sz w:val="22"/>
          <w:szCs w:val="22"/>
        </w:rPr>
        <w:t>influencerem</w:t>
      </w:r>
      <w:proofErr w:type="spellEnd"/>
      <w:r w:rsidRPr="000E4FAA">
        <w:rPr>
          <w:rFonts w:ascii="Calibri" w:hAnsi="Calibri" w:cs="Calibri"/>
          <w:sz w:val="22"/>
          <w:szCs w:val="22"/>
        </w:rPr>
        <w:t xml:space="preserve"> – nie chcę powiedzieć, że jest niemęskie, ale trochę tak mam, że nigdy nie poznałam </w:t>
      </w:r>
      <w:proofErr w:type="spellStart"/>
      <w:r w:rsidRPr="000E4FAA">
        <w:rPr>
          <w:rFonts w:ascii="Calibri" w:hAnsi="Calibri" w:cs="Calibri"/>
          <w:sz w:val="22"/>
          <w:szCs w:val="22"/>
        </w:rPr>
        <w:t>influencera</w:t>
      </w:r>
      <w:proofErr w:type="spellEnd"/>
      <w:r w:rsidRPr="000E4FAA">
        <w:rPr>
          <w:rFonts w:ascii="Calibri" w:hAnsi="Calibri" w:cs="Calibri"/>
          <w:sz w:val="22"/>
          <w:szCs w:val="22"/>
        </w:rPr>
        <w:t>, z którym chciałabym być. Jestem bardzo dużą indywidualistką i zawsze musi być tak, jak ja chcę. Wspólna praca generowałaby dużo niepotrzebnych konfliktów. Ja mam swoją działkę, Kuba ma swoją i tak jest lepiej.</w:t>
      </w:r>
    </w:p>
    <w:p w14:paraId="2748A3E7" w14:textId="77777777" w:rsidR="00055111" w:rsidRPr="000E4FAA" w:rsidRDefault="00055111" w:rsidP="00055111">
      <w:pPr>
        <w:pStyle w:val="NormalnyWeb"/>
        <w:rPr>
          <w:rFonts w:ascii="Calibri" w:hAnsi="Calibri" w:cs="Calibri"/>
          <w:sz w:val="22"/>
          <w:szCs w:val="22"/>
        </w:rPr>
      </w:pPr>
      <w:r w:rsidRPr="000E4FAA">
        <w:rPr>
          <w:rStyle w:val="Pogrubienie"/>
          <w:rFonts w:ascii="Calibri" w:hAnsi="Calibri" w:cs="Calibri"/>
          <w:sz w:val="22"/>
          <w:szCs w:val="22"/>
        </w:rPr>
        <w:t>Kuba:</w:t>
      </w:r>
      <w:r w:rsidRPr="000E4FAA">
        <w:rPr>
          <w:rFonts w:ascii="Calibri" w:hAnsi="Calibri" w:cs="Calibri"/>
          <w:sz w:val="22"/>
          <w:szCs w:val="22"/>
        </w:rPr>
        <w:t xml:space="preserve"> Dla mnie od początku było to bardzo ciekawe, bo jestem zupełnie nie z tego świata. Ola mówi, że jestem </w:t>
      </w:r>
      <w:proofErr w:type="spellStart"/>
      <w:r w:rsidRPr="000E4FAA">
        <w:rPr>
          <w:rFonts w:ascii="Calibri" w:hAnsi="Calibri" w:cs="Calibri"/>
          <w:sz w:val="22"/>
          <w:szCs w:val="22"/>
        </w:rPr>
        <w:t>boomerem</w:t>
      </w:r>
      <w:proofErr w:type="spellEnd"/>
      <w:r w:rsidRPr="000E4FAA">
        <w:rPr>
          <w:rFonts w:ascii="Calibri" w:hAnsi="Calibri" w:cs="Calibri"/>
          <w:sz w:val="22"/>
          <w:szCs w:val="22"/>
        </w:rPr>
        <w:t xml:space="preserve">. Musiałem zrozumieć, jak to wszystko działa. Nie byłem świadomy pracy, która idzie za nagraniami – ile trzeba przygotować i ile się natrudzić, żeby coś wyglądało ładnie, składnie i jeszcze miało treść. Jak poznałem Olę i zobaczyłem to od środka, to naprawdę </w:t>
      </w:r>
      <w:proofErr w:type="spellStart"/>
      <w:r w:rsidRPr="000E4FAA">
        <w:rPr>
          <w:rFonts w:ascii="Calibri" w:hAnsi="Calibri" w:cs="Calibri"/>
          <w:sz w:val="22"/>
          <w:szCs w:val="22"/>
        </w:rPr>
        <w:t>szacun</w:t>
      </w:r>
      <w:proofErr w:type="spellEnd"/>
      <w:r w:rsidRPr="000E4FAA">
        <w:rPr>
          <w:rFonts w:ascii="Calibri" w:hAnsi="Calibri" w:cs="Calibri"/>
          <w:sz w:val="22"/>
          <w:szCs w:val="22"/>
        </w:rPr>
        <w:t>.</w:t>
      </w:r>
    </w:p>
    <w:p w14:paraId="28C496D2" w14:textId="77777777" w:rsidR="00055111" w:rsidRPr="000E4FAA" w:rsidRDefault="00055111" w:rsidP="00055111">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w:t>
      </w:r>
      <w:proofErr w:type="spellStart"/>
      <w:r w:rsidRPr="000E4FAA">
        <w:rPr>
          <w:rFonts w:ascii="Calibri" w:hAnsi="Calibri" w:cs="Calibri"/>
          <w:sz w:val="22"/>
          <w:szCs w:val="22"/>
        </w:rPr>
        <w:t>Wow</w:t>
      </w:r>
      <w:proofErr w:type="spellEnd"/>
      <w:r w:rsidRPr="000E4FAA">
        <w:rPr>
          <w:rFonts w:ascii="Calibri" w:hAnsi="Calibri" w:cs="Calibri"/>
          <w:sz w:val="22"/>
          <w:szCs w:val="22"/>
        </w:rPr>
        <w:t>. Dziękuję. Chyba nigdy tego tak nie usłyszałam wprost.</w:t>
      </w:r>
    </w:p>
    <w:p w14:paraId="18DAB379" w14:textId="77777777" w:rsidR="00055111" w:rsidRPr="000E4FAA" w:rsidRDefault="00055111" w:rsidP="00055111">
      <w:pPr>
        <w:pStyle w:val="NormalnyWeb"/>
        <w:rPr>
          <w:rFonts w:ascii="Calibri" w:hAnsi="Calibri" w:cs="Calibri"/>
          <w:sz w:val="22"/>
          <w:szCs w:val="22"/>
        </w:rPr>
      </w:pPr>
      <w:r w:rsidRPr="000E4FAA">
        <w:rPr>
          <w:rStyle w:val="Pogrubienie"/>
          <w:rFonts w:ascii="Calibri" w:hAnsi="Calibri" w:cs="Calibri"/>
          <w:sz w:val="22"/>
          <w:szCs w:val="22"/>
        </w:rPr>
        <w:t>Kuba:</w:t>
      </w:r>
      <w:r w:rsidRPr="000E4FAA">
        <w:rPr>
          <w:rFonts w:ascii="Calibri" w:hAnsi="Calibri" w:cs="Calibri"/>
          <w:sz w:val="22"/>
          <w:szCs w:val="22"/>
        </w:rPr>
        <w:t xml:space="preserve"> Myślę, że to spotkanie dwóch światów rozwija jedną i drugą stronę.</w:t>
      </w:r>
    </w:p>
    <w:p w14:paraId="1923D521" w14:textId="77777777" w:rsidR="00055111" w:rsidRPr="000E4FAA" w:rsidRDefault="00055111" w:rsidP="00055111">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Ja z kolei bardzo doceniam to, że Kuby poważna praca narzuca pewne ramy. Jak pracujesz na własny rachunek, sama w domu, to łatwo zostawiać rzeczy na ostatnią chwilę. Kuba wychodzi do pracy, więc codziennie rano z nim wstaję, planuję sobie dzień. Jak wraca do domu, to ja już nie pracuję. Przejęłam od niego taki poukładany rytm dnia i tygodnia – weekend faktycznie jest weekendem.</w:t>
      </w:r>
    </w:p>
    <w:p w14:paraId="0EB41C9C" w14:textId="77777777" w:rsidR="00055111" w:rsidRPr="000E4FAA" w:rsidRDefault="00055111" w:rsidP="00055111">
      <w:pPr>
        <w:pStyle w:val="NormalnyWeb"/>
        <w:rPr>
          <w:rFonts w:ascii="Calibri" w:hAnsi="Calibri" w:cs="Calibri"/>
          <w:sz w:val="22"/>
          <w:szCs w:val="22"/>
        </w:rPr>
      </w:pPr>
      <w:r w:rsidRPr="000E4FAA">
        <w:rPr>
          <w:rStyle w:val="Pogrubienie"/>
          <w:rFonts w:ascii="Calibri" w:hAnsi="Calibri" w:cs="Calibri"/>
          <w:sz w:val="22"/>
          <w:szCs w:val="22"/>
        </w:rPr>
        <w:t>Prowadzące:</w:t>
      </w:r>
      <w:r w:rsidRPr="000E4FAA">
        <w:rPr>
          <w:rFonts w:ascii="Calibri" w:hAnsi="Calibri" w:cs="Calibri"/>
          <w:sz w:val="22"/>
          <w:szCs w:val="22"/>
        </w:rPr>
        <w:t xml:space="preserve"> A w waszej pracy czasami ktoś pisze o osiemnastej: „Hej, jest materiał ASAP, najlepiej na jutro rano”. Jak trudno było postawić granicę?</w:t>
      </w:r>
    </w:p>
    <w:p w14:paraId="2EBA3EB0" w14:textId="77777777" w:rsidR="00055111" w:rsidRPr="000E4FAA" w:rsidRDefault="00055111" w:rsidP="00055111">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Czasami jest ciężko, ale jesteśmy teraz trochę w momencie </w:t>
      </w:r>
      <w:proofErr w:type="spellStart"/>
      <w:r w:rsidRPr="000E4FAA">
        <w:rPr>
          <w:rFonts w:ascii="Calibri" w:hAnsi="Calibri" w:cs="Calibri"/>
          <w:sz w:val="22"/>
          <w:szCs w:val="22"/>
        </w:rPr>
        <w:t>peaku</w:t>
      </w:r>
      <w:proofErr w:type="spellEnd"/>
      <w:r w:rsidRPr="000E4FAA">
        <w:rPr>
          <w:rFonts w:ascii="Calibri" w:hAnsi="Calibri" w:cs="Calibri"/>
          <w:sz w:val="22"/>
          <w:szCs w:val="22"/>
        </w:rPr>
        <w:t xml:space="preserve"> rozwoju swoich karier. Ja czuję się bardzo stabilnie w miejscu, w którym jestem, a Kuba ciągle rozwija swoją karierę. Czasami zaburzam swoją higienę życia </w:t>
      </w:r>
      <w:r w:rsidRPr="000E4FAA">
        <w:rPr>
          <w:rFonts w:ascii="Calibri" w:hAnsi="Calibri" w:cs="Calibri"/>
          <w:sz w:val="22"/>
          <w:szCs w:val="22"/>
        </w:rPr>
        <w:lastRenderedPageBreak/>
        <w:t>dla jakiegoś projektu czy szansy, która może mi uciec, ale dlaczego mam z tego nie skorzystać? Już nigdy nie będę tak młoda, tak silna. Nie mamy teraz dzieci. Co innego mogę robić niż wykonywać pracę, którą uwielbiam?</w:t>
      </w:r>
    </w:p>
    <w:p w14:paraId="3A03B600" w14:textId="77777777" w:rsidR="00055111" w:rsidRPr="000E4FAA" w:rsidRDefault="00055111" w:rsidP="00055111">
      <w:pPr>
        <w:pStyle w:val="NormalnyWeb"/>
        <w:rPr>
          <w:rFonts w:ascii="Calibri" w:hAnsi="Calibri" w:cs="Calibri"/>
          <w:sz w:val="22"/>
          <w:szCs w:val="22"/>
        </w:rPr>
      </w:pPr>
      <w:r w:rsidRPr="000E4FAA">
        <w:rPr>
          <w:rFonts w:ascii="Calibri" w:hAnsi="Calibri" w:cs="Calibri"/>
          <w:sz w:val="22"/>
          <w:szCs w:val="22"/>
        </w:rPr>
        <w:t>Lubię też zarabiać pieniądze, więc jeżeli ktoś po prostu macha mi tymi pieniędzmi przed oczami, to dlaczego mam ich nie wziąć?</w:t>
      </w:r>
    </w:p>
    <w:p w14:paraId="3B69E7D8" w14:textId="77777777" w:rsidR="00055111" w:rsidRPr="000E4FAA" w:rsidRDefault="00055111" w:rsidP="00055111">
      <w:pPr>
        <w:pStyle w:val="NormalnyWeb"/>
        <w:rPr>
          <w:rFonts w:ascii="Calibri" w:hAnsi="Calibri" w:cs="Calibri"/>
          <w:sz w:val="22"/>
          <w:szCs w:val="22"/>
        </w:rPr>
      </w:pPr>
      <w:r w:rsidRPr="000E4FAA">
        <w:rPr>
          <w:rStyle w:val="Pogrubienie"/>
          <w:rFonts w:ascii="Calibri" w:hAnsi="Calibri" w:cs="Calibri"/>
          <w:sz w:val="22"/>
          <w:szCs w:val="22"/>
        </w:rPr>
        <w:t>Prowadzące:</w:t>
      </w:r>
      <w:r w:rsidRPr="000E4FAA">
        <w:rPr>
          <w:rFonts w:ascii="Calibri" w:hAnsi="Calibri" w:cs="Calibri"/>
          <w:sz w:val="22"/>
          <w:szCs w:val="22"/>
        </w:rPr>
        <w:t xml:space="preserve"> Mówiłaś kiedyś, że bardzo satysfakcjonuje cię zarabianie pieniędzy.</w:t>
      </w:r>
    </w:p>
    <w:p w14:paraId="68F01059" w14:textId="77777777" w:rsidR="00055111" w:rsidRPr="000E4FAA" w:rsidRDefault="00055111" w:rsidP="00055111">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Tak. Zawsze lubiłam zarabiać pieniądze, od zawsze byłam przedsiębiorcza. Uważam, że jestem w tym po prostu dobra. Potrafię kreować sytuacje, które przyciągają do mnie pieniądze. Uważam, że to jest </w:t>
      </w:r>
      <w:proofErr w:type="spellStart"/>
      <w:r w:rsidRPr="000E4FAA">
        <w:rPr>
          <w:rFonts w:ascii="Calibri" w:hAnsi="Calibri" w:cs="Calibri"/>
          <w:sz w:val="22"/>
          <w:szCs w:val="22"/>
        </w:rPr>
        <w:t>outstanding</w:t>
      </w:r>
      <w:proofErr w:type="spellEnd"/>
      <w:r w:rsidRPr="000E4FAA">
        <w:rPr>
          <w:rFonts w:ascii="Calibri" w:hAnsi="Calibri" w:cs="Calibri"/>
          <w:sz w:val="22"/>
          <w:szCs w:val="22"/>
        </w:rPr>
        <w:t xml:space="preserve"> sytuacja, że w wieku dwudziestu kilku lat mam tak wygodne życie, jakie mam. Jestem z siebie bardzo dumna.</w:t>
      </w:r>
    </w:p>
    <w:p w14:paraId="5CB02017" w14:textId="77777777" w:rsidR="00055111" w:rsidRPr="000E4FAA" w:rsidRDefault="00055111" w:rsidP="00055111">
      <w:pPr>
        <w:pStyle w:val="NormalnyWeb"/>
        <w:rPr>
          <w:rFonts w:ascii="Calibri" w:hAnsi="Calibri" w:cs="Calibri"/>
          <w:sz w:val="22"/>
          <w:szCs w:val="22"/>
        </w:rPr>
      </w:pPr>
      <w:r w:rsidRPr="000E4FAA">
        <w:rPr>
          <w:rFonts w:ascii="Calibri" w:hAnsi="Calibri" w:cs="Calibri"/>
          <w:sz w:val="22"/>
          <w:szCs w:val="22"/>
        </w:rPr>
        <w:t xml:space="preserve">Mam </w:t>
      </w:r>
      <w:proofErr w:type="gramStart"/>
      <w:r w:rsidRPr="000E4FAA">
        <w:rPr>
          <w:rFonts w:ascii="Calibri" w:hAnsi="Calibri" w:cs="Calibri"/>
          <w:sz w:val="22"/>
          <w:szCs w:val="22"/>
        </w:rPr>
        <w:t>super pracę</w:t>
      </w:r>
      <w:proofErr w:type="gramEnd"/>
      <w:r w:rsidRPr="000E4FAA">
        <w:rPr>
          <w:rFonts w:ascii="Calibri" w:hAnsi="Calibri" w:cs="Calibri"/>
          <w:sz w:val="22"/>
          <w:szCs w:val="22"/>
        </w:rPr>
        <w:t xml:space="preserve">, którą uwielbiam, ludzi, których uwielbiam, i jeszcze za tym idzie </w:t>
      </w:r>
      <w:proofErr w:type="gramStart"/>
      <w:r w:rsidRPr="000E4FAA">
        <w:rPr>
          <w:rFonts w:ascii="Calibri" w:hAnsi="Calibri" w:cs="Calibri"/>
          <w:sz w:val="22"/>
          <w:szCs w:val="22"/>
        </w:rPr>
        <w:t>super kasa</w:t>
      </w:r>
      <w:proofErr w:type="gramEnd"/>
      <w:r w:rsidRPr="000E4FAA">
        <w:rPr>
          <w:rFonts w:ascii="Calibri" w:hAnsi="Calibri" w:cs="Calibri"/>
          <w:sz w:val="22"/>
          <w:szCs w:val="22"/>
        </w:rPr>
        <w:t xml:space="preserve">. Dla mnie to nie jest duży wysiłek. Uważam, że </w:t>
      </w:r>
      <w:proofErr w:type="spellStart"/>
      <w:r w:rsidRPr="000E4FAA">
        <w:rPr>
          <w:rFonts w:ascii="Calibri" w:hAnsi="Calibri" w:cs="Calibri"/>
          <w:sz w:val="22"/>
          <w:szCs w:val="22"/>
        </w:rPr>
        <w:t>influencer</w:t>
      </w:r>
      <w:proofErr w:type="spellEnd"/>
      <w:r w:rsidRPr="000E4FAA">
        <w:rPr>
          <w:rFonts w:ascii="Calibri" w:hAnsi="Calibri" w:cs="Calibri"/>
          <w:sz w:val="22"/>
          <w:szCs w:val="22"/>
        </w:rPr>
        <w:t xml:space="preserve"> to nie jest ciężka praca. Czasami bywa męcząca, ale mi nie jest z tym ciężko. Mam dużo czasu wolnego, uwielbiam swoje życie.</w:t>
      </w:r>
    </w:p>
    <w:p w14:paraId="6BCBF290" w14:textId="77777777" w:rsidR="00055111" w:rsidRPr="000E4FAA" w:rsidRDefault="00055111" w:rsidP="00055111">
      <w:pPr>
        <w:pStyle w:val="NormalnyWeb"/>
        <w:rPr>
          <w:rFonts w:ascii="Calibri" w:hAnsi="Calibri" w:cs="Calibri"/>
          <w:sz w:val="22"/>
          <w:szCs w:val="22"/>
        </w:rPr>
      </w:pPr>
      <w:r w:rsidRPr="000E4FAA">
        <w:rPr>
          <w:rStyle w:val="Pogrubienie"/>
          <w:rFonts w:ascii="Calibri" w:hAnsi="Calibri" w:cs="Calibri"/>
          <w:sz w:val="22"/>
          <w:szCs w:val="22"/>
        </w:rPr>
        <w:t>Kuba:</w:t>
      </w:r>
      <w:r w:rsidRPr="000E4FAA">
        <w:rPr>
          <w:rFonts w:ascii="Calibri" w:hAnsi="Calibri" w:cs="Calibri"/>
          <w:sz w:val="22"/>
          <w:szCs w:val="22"/>
        </w:rPr>
        <w:t xml:space="preserve"> Ja mam wrażenie, że od Oli nauczyłem się tej przedsiębiorczości, inicjatywy, trochę bardziej biznesowego spojrzenia na swoją pracę. Ola z kolei stała się bardzo systematyczna i poukładana.</w:t>
      </w:r>
    </w:p>
    <w:p w14:paraId="0A2560D9" w14:textId="77777777" w:rsidR="00055111" w:rsidRPr="000E4FAA" w:rsidRDefault="00055111" w:rsidP="00055111">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Ty mnie w ogóle poukładałeś w każdej dziedzinie życia, bo ja byłam trochę taka </w:t>
      </w:r>
      <w:proofErr w:type="spellStart"/>
      <w:r w:rsidRPr="000E4FAA">
        <w:rPr>
          <w:rFonts w:ascii="Calibri" w:hAnsi="Calibri" w:cs="Calibri"/>
          <w:sz w:val="22"/>
          <w:szCs w:val="22"/>
        </w:rPr>
        <w:t>crazy</w:t>
      </w:r>
      <w:proofErr w:type="spellEnd"/>
      <w:r w:rsidRPr="000E4FAA">
        <w:rPr>
          <w:rFonts w:ascii="Calibri" w:hAnsi="Calibri" w:cs="Calibri"/>
          <w:sz w:val="22"/>
          <w:szCs w:val="22"/>
        </w:rPr>
        <w:t>.</w:t>
      </w:r>
    </w:p>
    <w:p w14:paraId="570112E9" w14:textId="77777777" w:rsidR="00055111" w:rsidRPr="000E4FAA" w:rsidRDefault="00055111" w:rsidP="00055111">
      <w:pPr>
        <w:pStyle w:val="NormalnyWeb"/>
        <w:rPr>
          <w:rFonts w:ascii="Calibri" w:hAnsi="Calibri" w:cs="Calibri"/>
          <w:sz w:val="22"/>
          <w:szCs w:val="22"/>
        </w:rPr>
      </w:pPr>
      <w:r w:rsidRPr="000E4FAA">
        <w:rPr>
          <w:rStyle w:val="Pogrubienie"/>
          <w:rFonts w:ascii="Calibri" w:hAnsi="Calibri" w:cs="Calibri"/>
          <w:sz w:val="22"/>
          <w:szCs w:val="22"/>
        </w:rPr>
        <w:t>Kuba:</w:t>
      </w:r>
      <w:r w:rsidRPr="000E4FAA">
        <w:rPr>
          <w:rFonts w:ascii="Calibri" w:hAnsi="Calibri" w:cs="Calibri"/>
          <w:sz w:val="22"/>
          <w:szCs w:val="22"/>
        </w:rPr>
        <w:t xml:space="preserve"> Teraz to jest naprawdę poukładana działalność. Wszystko ma ręce i nogi, wszystko jest robione bardzo metodycznie. Myślę, że właśnie takich rzeczy możemy się od siebie uczyć.</w:t>
      </w:r>
    </w:p>
    <w:p w14:paraId="5F3F69AE" w14:textId="77777777" w:rsidR="00055111" w:rsidRPr="000E4FAA" w:rsidRDefault="00055111" w:rsidP="00055111">
      <w:pPr>
        <w:pStyle w:val="NormalnyWeb"/>
        <w:rPr>
          <w:rFonts w:ascii="Calibri" w:hAnsi="Calibri" w:cs="Calibri"/>
          <w:sz w:val="22"/>
          <w:szCs w:val="22"/>
        </w:rPr>
      </w:pPr>
      <w:r w:rsidRPr="000E4FAA">
        <w:rPr>
          <w:rStyle w:val="Pogrubienie"/>
          <w:rFonts w:ascii="Calibri" w:hAnsi="Calibri" w:cs="Calibri"/>
          <w:sz w:val="22"/>
          <w:szCs w:val="22"/>
        </w:rPr>
        <w:t>Prowadzące:</w:t>
      </w:r>
      <w:r w:rsidRPr="000E4FAA">
        <w:rPr>
          <w:rFonts w:ascii="Calibri" w:hAnsi="Calibri" w:cs="Calibri"/>
          <w:sz w:val="22"/>
          <w:szCs w:val="22"/>
        </w:rPr>
        <w:t xml:space="preserve"> Mówiliście, że to nie była u was miłość od pierwszego wejrzenia.</w:t>
      </w:r>
    </w:p>
    <w:p w14:paraId="1EC62DC7" w14:textId="77777777" w:rsidR="00055111" w:rsidRPr="000E4FAA" w:rsidRDefault="00055111" w:rsidP="00055111">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Tutaj chyba mamy różne perspektywy. Ja usłyszałam o Kubie jako pierwsza. Byłam wtedy z przyjaciółmi w Panamie, siedzieliśmy na bezludnych wyspach. Znajomi powiedzieli: „Mamy kolegę, który byłby dla ciebie idealny. Kuba, prawnik, biznesowo ogarnięty, towarzyski, otwarty”. Ale dodali, że pali i dużo imprezuje. A ja, mimo że sama wtedy byłam </w:t>
      </w:r>
      <w:proofErr w:type="spellStart"/>
      <w:r w:rsidRPr="000E4FAA">
        <w:rPr>
          <w:rFonts w:ascii="Calibri" w:hAnsi="Calibri" w:cs="Calibri"/>
          <w:sz w:val="22"/>
          <w:szCs w:val="22"/>
        </w:rPr>
        <w:t>imprezowiczką</w:t>
      </w:r>
      <w:proofErr w:type="spellEnd"/>
      <w:r w:rsidRPr="000E4FAA">
        <w:rPr>
          <w:rFonts w:ascii="Calibri" w:hAnsi="Calibri" w:cs="Calibri"/>
          <w:sz w:val="22"/>
          <w:szCs w:val="22"/>
        </w:rPr>
        <w:t xml:space="preserve">, pomyślałam: „Nie, to nie jest materiał na </w:t>
      </w:r>
      <w:proofErr w:type="gramStart"/>
      <w:r w:rsidRPr="000E4FAA">
        <w:rPr>
          <w:rFonts w:ascii="Calibri" w:hAnsi="Calibri" w:cs="Calibri"/>
          <w:sz w:val="22"/>
          <w:szCs w:val="22"/>
        </w:rPr>
        <w:t>faceta</w:t>
      </w:r>
      <w:proofErr w:type="gramEnd"/>
      <w:r w:rsidRPr="000E4FAA">
        <w:rPr>
          <w:rFonts w:ascii="Calibri" w:hAnsi="Calibri" w:cs="Calibri"/>
          <w:sz w:val="22"/>
          <w:szCs w:val="22"/>
        </w:rPr>
        <w:t>”.</w:t>
      </w:r>
    </w:p>
    <w:p w14:paraId="33D6DE8C" w14:textId="77777777" w:rsidR="00055111" w:rsidRPr="000E4FAA" w:rsidRDefault="00055111" w:rsidP="00055111">
      <w:pPr>
        <w:pStyle w:val="NormalnyWeb"/>
        <w:rPr>
          <w:rFonts w:ascii="Calibri" w:hAnsi="Calibri" w:cs="Calibri"/>
          <w:sz w:val="22"/>
          <w:szCs w:val="22"/>
        </w:rPr>
      </w:pPr>
      <w:r w:rsidRPr="000E4FAA">
        <w:rPr>
          <w:rFonts w:ascii="Calibri" w:hAnsi="Calibri" w:cs="Calibri"/>
          <w:sz w:val="22"/>
          <w:szCs w:val="22"/>
        </w:rPr>
        <w:t xml:space="preserve">Kilka miesięcy później byliśmy na imprezie w tym samym klubie. Tam zobaczyliśmy się pierwszy raz na żywo i powiedziałam potem znajomym: „Kurde, w sumie </w:t>
      </w:r>
      <w:proofErr w:type="gramStart"/>
      <w:r w:rsidRPr="000E4FAA">
        <w:rPr>
          <w:rFonts w:ascii="Calibri" w:hAnsi="Calibri" w:cs="Calibri"/>
          <w:sz w:val="22"/>
          <w:szCs w:val="22"/>
        </w:rPr>
        <w:t>fajny</w:t>
      </w:r>
      <w:proofErr w:type="gramEnd"/>
      <w:r w:rsidRPr="000E4FAA">
        <w:rPr>
          <w:rFonts w:ascii="Calibri" w:hAnsi="Calibri" w:cs="Calibri"/>
          <w:sz w:val="22"/>
          <w:szCs w:val="22"/>
        </w:rPr>
        <w:t xml:space="preserve"> ten Kuba. Na żywo wygląda lepiej niż na zdjęciach”.</w:t>
      </w:r>
    </w:p>
    <w:p w14:paraId="55245DA0" w14:textId="77777777" w:rsidR="00055111" w:rsidRPr="000E4FAA" w:rsidRDefault="00055111" w:rsidP="00055111">
      <w:pPr>
        <w:pStyle w:val="NormalnyWeb"/>
        <w:rPr>
          <w:rFonts w:ascii="Calibri" w:hAnsi="Calibri" w:cs="Calibri"/>
          <w:sz w:val="22"/>
          <w:szCs w:val="22"/>
        </w:rPr>
      </w:pPr>
      <w:r w:rsidRPr="000E4FAA">
        <w:rPr>
          <w:rStyle w:val="Pogrubienie"/>
          <w:rFonts w:ascii="Calibri" w:hAnsi="Calibri" w:cs="Calibri"/>
          <w:sz w:val="22"/>
          <w:szCs w:val="22"/>
        </w:rPr>
        <w:t>Kuba:</w:t>
      </w:r>
      <w:r w:rsidRPr="000E4FAA">
        <w:rPr>
          <w:rFonts w:ascii="Calibri" w:hAnsi="Calibri" w:cs="Calibri"/>
          <w:sz w:val="22"/>
          <w:szCs w:val="22"/>
        </w:rPr>
        <w:t xml:space="preserve"> Ja wcześniej nawet nie wiedziałem, o jaką Olę chodzi. Znajomi powiedzieli mi tylko, że będzie jakaś Ola.</w:t>
      </w:r>
    </w:p>
    <w:p w14:paraId="6F28A8E0" w14:textId="77777777" w:rsidR="00055111" w:rsidRPr="000E4FAA" w:rsidRDefault="00055111" w:rsidP="00055111">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My przez rok czy dwa ciągle się mijaliśmy. Jak ja byłam ze znajomymi, nie było Kuby. Jak Kuba był, nie było mnie.</w:t>
      </w:r>
    </w:p>
    <w:p w14:paraId="05E38CD8" w14:textId="77777777" w:rsidR="00055111" w:rsidRPr="000E4FAA" w:rsidRDefault="00055111" w:rsidP="00055111">
      <w:pPr>
        <w:pStyle w:val="NormalnyWeb"/>
        <w:rPr>
          <w:rFonts w:ascii="Calibri" w:hAnsi="Calibri" w:cs="Calibri"/>
          <w:sz w:val="22"/>
          <w:szCs w:val="22"/>
        </w:rPr>
      </w:pPr>
      <w:r w:rsidRPr="000E4FAA">
        <w:rPr>
          <w:rStyle w:val="Pogrubienie"/>
          <w:rFonts w:ascii="Calibri" w:hAnsi="Calibri" w:cs="Calibri"/>
          <w:sz w:val="22"/>
          <w:szCs w:val="22"/>
        </w:rPr>
        <w:t>Prowadzące:</w:t>
      </w:r>
      <w:r w:rsidRPr="000E4FAA">
        <w:rPr>
          <w:rFonts w:ascii="Calibri" w:hAnsi="Calibri" w:cs="Calibri"/>
          <w:sz w:val="22"/>
          <w:szCs w:val="22"/>
        </w:rPr>
        <w:t xml:space="preserve"> To jest taka teoria czerwonej nitki.</w:t>
      </w:r>
    </w:p>
    <w:p w14:paraId="059EEA80" w14:textId="77777777" w:rsidR="00055111" w:rsidRPr="000E4FAA" w:rsidRDefault="00055111" w:rsidP="00055111">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U nas chyba tak było.</w:t>
      </w:r>
    </w:p>
    <w:p w14:paraId="3C96F489" w14:textId="77777777" w:rsidR="00055111" w:rsidRPr="000E4FAA" w:rsidRDefault="00055111" w:rsidP="00055111">
      <w:pPr>
        <w:pStyle w:val="NormalnyWeb"/>
        <w:rPr>
          <w:rFonts w:ascii="Calibri" w:hAnsi="Calibri" w:cs="Calibri"/>
          <w:sz w:val="22"/>
          <w:szCs w:val="22"/>
        </w:rPr>
      </w:pPr>
      <w:r w:rsidRPr="000E4FAA">
        <w:rPr>
          <w:rStyle w:val="Pogrubienie"/>
          <w:rFonts w:ascii="Calibri" w:hAnsi="Calibri" w:cs="Calibri"/>
          <w:sz w:val="22"/>
          <w:szCs w:val="22"/>
        </w:rPr>
        <w:t>Kuba:</w:t>
      </w:r>
      <w:r w:rsidRPr="000E4FAA">
        <w:rPr>
          <w:rFonts w:ascii="Calibri" w:hAnsi="Calibri" w:cs="Calibri"/>
          <w:sz w:val="22"/>
          <w:szCs w:val="22"/>
        </w:rPr>
        <w:t xml:space="preserve"> W klubie powiedziałem koledze, że Ola mi się podoba. On powiedział, że spotyka się z kimś.</w:t>
      </w:r>
    </w:p>
    <w:p w14:paraId="063002EA" w14:textId="77777777" w:rsidR="00055111" w:rsidRPr="000E4FAA" w:rsidRDefault="00055111" w:rsidP="00055111">
      <w:pPr>
        <w:pStyle w:val="NormalnyWeb"/>
        <w:rPr>
          <w:rFonts w:ascii="Calibri" w:hAnsi="Calibri" w:cs="Calibri"/>
          <w:sz w:val="22"/>
          <w:szCs w:val="22"/>
        </w:rPr>
      </w:pPr>
      <w:r w:rsidRPr="000E4FAA">
        <w:rPr>
          <w:rStyle w:val="Pogrubienie"/>
          <w:rFonts w:ascii="Calibri" w:hAnsi="Calibri" w:cs="Calibri"/>
          <w:sz w:val="22"/>
          <w:szCs w:val="22"/>
        </w:rPr>
        <w:lastRenderedPageBreak/>
        <w:t>Ola:</w:t>
      </w:r>
      <w:r w:rsidRPr="000E4FAA">
        <w:rPr>
          <w:rFonts w:ascii="Calibri" w:hAnsi="Calibri" w:cs="Calibri"/>
          <w:sz w:val="22"/>
          <w:szCs w:val="22"/>
        </w:rPr>
        <w:t xml:space="preserve"> A oni ci powiedzieli: „Chłopak nie ściana”.</w:t>
      </w:r>
    </w:p>
    <w:p w14:paraId="7AEC87FF" w14:textId="77777777" w:rsidR="00055111" w:rsidRPr="000E4FAA" w:rsidRDefault="00055111" w:rsidP="00055111">
      <w:pPr>
        <w:pStyle w:val="NormalnyWeb"/>
        <w:rPr>
          <w:rFonts w:ascii="Calibri" w:hAnsi="Calibri" w:cs="Calibri"/>
          <w:sz w:val="22"/>
          <w:szCs w:val="22"/>
        </w:rPr>
      </w:pPr>
      <w:r w:rsidRPr="000E4FAA">
        <w:rPr>
          <w:rStyle w:val="Pogrubienie"/>
          <w:rFonts w:ascii="Calibri" w:hAnsi="Calibri" w:cs="Calibri"/>
          <w:sz w:val="22"/>
          <w:szCs w:val="22"/>
        </w:rPr>
        <w:t>Kuba:</w:t>
      </w:r>
      <w:r w:rsidRPr="000E4FAA">
        <w:rPr>
          <w:rFonts w:ascii="Calibri" w:hAnsi="Calibri" w:cs="Calibri"/>
          <w:sz w:val="22"/>
          <w:szCs w:val="22"/>
        </w:rPr>
        <w:t xml:space="preserve"> Tak.</w:t>
      </w:r>
    </w:p>
    <w:p w14:paraId="5F2A3C4B" w14:textId="77777777" w:rsidR="00055111" w:rsidRPr="000E4FAA" w:rsidRDefault="00055111" w:rsidP="00055111">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Potem był sezon narciarski. Znajomi namówili mnie, żebym została z nimi jeszcze tydzień w Alpach, bo będzie Kuba. Zostałam. Ja chyba na początku byłam trochę bardziej zainteresowana Kubą niż on mną, ale z tego wyjazdu wracaliśmy już ku sobie.</w:t>
      </w:r>
    </w:p>
    <w:p w14:paraId="7257F06B" w14:textId="77777777" w:rsidR="00055111" w:rsidRPr="000E4FAA" w:rsidRDefault="00055111" w:rsidP="00055111">
      <w:pPr>
        <w:pStyle w:val="NormalnyWeb"/>
        <w:rPr>
          <w:rFonts w:ascii="Calibri" w:hAnsi="Calibri" w:cs="Calibri"/>
          <w:sz w:val="22"/>
          <w:szCs w:val="22"/>
        </w:rPr>
      </w:pPr>
      <w:r w:rsidRPr="000E4FAA">
        <w:rPr>
          <w:rStyle w:val="Pogrubienie"/>
          <w:rFonts w:ascii="Calibri" w:hAnsi="Calibri" w:cs="Calibri"/>
          <w:sz w:val="22"/>
          <w:szCs w:val="22"/>
        </w:rPr>
        <w:t>Kuba:</w:t>
      </w:r>
      <w:r w:rsidRPr="000E4FAA">
        <w:rPr>
          <w:rFonts w:ascii="Calibri" w:hAnsi="Calibri" w:cs="Calibri"/>
          <w:sz w:val="22"/>
          <w:szCs w:val="22"/>
        </w:rPr>
        <w:t xml:space="preserve"> Przed wyjazdem napisałem do Oli na Instagramie. Chciałem zagaić. Na wyjeździe zaczęliśmy długo rozmawiać i wtedy pierwszy raz pomyślałem: konkretna, </w:t>
      </w:r>
      <w:proofErr w:type="gramStart"/>
      <w:r w:rsidRPr="000E4FAA">
        <w:rPr>
          <w:rFonts w:ascii="Calibri" w:hAnsi="Calibri" w:cs="Calibri"/>
          <w:sz w:val="22"/>
          <w:szCs w:val="22"/>
        </w:rPr>
        <w:t>fajna</w:t>
      </w:r>
      <w:proofErr w:type="gramEnd"/>
      <w:r w:rsidRPr="000E4FAA">
        <w:rPr>
          <w:rFonts w:ascii="Calibri" w:hAnsi="Calibri" w:cs="Calibri"/>
          <w:sz w:val="22"/>
          <w:szCs w:val="22"/>
        </w:rPr>
        <w:t xml:space="preserve"> dziewczyna, wygadana, można z nią głębiej pogadać. Obawiałem się, że nie będziemy mieli wspólnych tematów.</w:t>
      </w:r>
    </w:p>
    <w:p w14:paraId="32AF3DA5" w14:textId="77777777" w:rsidR="00055111" w:rsidRPr="000E4FAA" w:rsidRDefault="00055111" w:rsidP="00055111">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Słuszna obawa jak na rozmowę z </w:t>
      </w:r>
      <w:proofErr w:type="spellStart"/>
      <w:r w:rsidRPr="000E4FAA">
        <w:rPr>
          <w:rFonts w:ascii="Calibri" w:hAnsi="Calibri" w:cs="Calibri"/>
          <w:sz w:val="22"/>
          <w:szCs w:val="22"/>
        </w:rPr>
        <w:t>influencerką</w:t>
      </w:r>
      <w:proofErr w:type="spellEnd"/>
      <w:r w:rsidRPr="000E4FAA">
        <w:rPr>
          <w:rFonts w:ascii="Calibri" w:hAnsi="Calibri" w:cs="Calibri"/>
          <w:sz w:val="22"/>
          <w:szCs w:val="22"/>
        </w:rPr>
        <w:t>.</w:t>
      </w:r>
    </w:p>
    <w:p w14:paraId="07DCB7B0" w14:textId="77777777" w:rsidR="00055111" w:rsidRPr="000E4FAA" w:rsidRDefault="00055111" w:rsidP="00055111">
      <w:pPr>
        <w:pStyle w:val="NormalnyWeb"/>
        <w:rPr>
          <w:rFonts w:ascii="Calibri" w:hAnsi="Calibri" w:cs="Calibri"/>
          <w:sz w:val="22"/>
          <w:szCs w:val="22"/>
        </w:rPr>
      </w:pPr>
      <w:r w:rsidRPr="000E4FAA">
        <w:rPr>
          <w:rStyle w:val="Pogrubienie"/>
          <w:rFonts w:ascii="Calibri" w:hAnsi="Calibri" w:cs="Calibri"/>
          <w:sz w:val="22"/>
          <w:szCs w:val="22"/>
        </w:rPr>
        <w:t>Kuba:</w:t>
      </w:r>
      <w:r w:rsidRPr="000E4FAA">
        <w:rPr>
          <w:rFonts w:ascii="Calibri" w:hAnsi="Calibri" w:cs="Calibri"/>
          <w:sz w:val="22"/>
          <w:szCs w:val="22"/>
        </w:rPr>
        <w:t xml:space="preserve"> Po tej rozmowie stwierdziłem, że naprawdę super się gada. Można rozmawiać na poważniejsze tematy, a to jest dla mnie bardzo ważne.</w:t>
      </w:r>
    </w:p>
    <w:p w14:paraId="397F9F1F" w14:textId="77777777" w:rsidR="00055111" w:rsidRPr="000E4FAA" w:rsidRDefault="00055111" w:rsidP="00055111">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Myślę, że też połączyło nas to, że oboje szukaliśmy już partnera na stałe, poważnego. Dlatego jak wcześniej dostałam „reklamę” Kuby, że papieroski, imprezki i tak dalej, to miałam takie: „Nie, przecież ja szukam męża”.</w:t>
      </w:r>
    </w:p>
    <w:p w14:paraId="70084D56" w14:textId="77777777" w:rsidR="00055111" w:rsidRPr="000E4FAA" w:rsidRDefault="00055111" w:rsidP="00055111">
      <w:pPr>
        <w:pStyle w:val="NormalnyWeb"/>
        <w:rPr>
          <w:rFonts w:ascii="Calibri" w:hAnsi="Calibri" w:cs="Calibri"/>
          <w:sz w:val="22"/>
          <w:szCs w:val="22"/>
        </w:rPr>
      </w:pPr>
      <w:r w:rsidRPr="000E4FAA">
        <w:rPr>
          <w:rStyle w:val="Pogrubienie"/>
          <w:rFonts w:ascii="Calibri" w:hAnsi="Calibri" w:cs="Calibri"/>
          <w:sz w:val="22"/>
          <w:szCs w:val="22"/>
        </w:rPr>
        <w:t>Prowadzące:</w:t>
      </w:r>
      <w:r w:rsidRPr="000E4FAA">
        <w:rPr>
          <w:rFonts w:ascii="Calibri" w:hAnsi="Calibri" w:cs="Calibri"/>
          <w:sz w:val="22"/>
          <w:szCs w:val="22"/>
        </w:rPr>
        <w:t xml:space="preserve"> Kiedy był taki pierwszy moment, kiedy poczuliście prawdziwe uczucie?</w:t>
      </w:r>
    </w:p>
    <w:p w14:paraId="098BDDB9" w14:textId="77777777" w:rsidR="00055111" w:rsidRPr="000E4FAA" w:rsidRDefault="00055111" w:rsidP="00055111">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Myślę, że to rodziło się stopniowo. W poprzednich relacjach myślałam, że to była miłość. Teraz, kiedy znam smak miłości z Kubą, mam takie: nie, tamto nie była miłość, to jest miłość. Definiujemy miłość na tyle, na ile ją znamy, dopóki nie pojawi się coś głębszego.</w:t>
      </w:r>
    </w:p>
    <w:p w14:paraId="55C5B0E3" w14:textId="77777777" w:rsidR="00055111" w:rsidRPr="000E4FAA" w:rsidRDefault="00055111" w:rsidP="00055111">
      <w:pPr>
        <w:pStyle w:val="NormalnyWeb"/>
        <w:rPr>
          <w:rFonts w:ascii="Calibri" w:hAnsi="Calibri" w:cs="Calibri"/>
          <w:sz w:val="22"/>
          <w:szCs w:val="22"/>
        </w:rPr>
      </w:pPr>
      <w:r w:rsidRPr="000E4FAA">
        <w:rPr>
          <w:rFonts w:ascii="Calibri" w:hAnsi="Calibri" w:cs="Calibri"/>
          <w:sz w:val="22"/>
          <w:szCs w:val="22"/>
        </w:rPr>
        <w:t xml:space="preserve">Od początku podobało mi się, że Kuba był na mnie zdecydowany. Bardzo szybko zaprosił mnie do opery, żebym poznała jego rodziców. Ja potrzebowałam oficjalnej deklaracji, bo wcześniej byłam w relacjach, w których </w:t>
      </w:r>
      <w:proofErr w:type="gramStart"/>
      <w:r w:rsidRPr="000E4FAA">
        <w:rPr>
          <w:rFonts w:ascii="Calibri" w:hAnsi="Calibri" w:cs="Calibri"/>
          <w:sz w:val="22"/>
          <w:szCs w:val="22"/>
        </w:rPr>
        <w:t>faceci</w:t>
      </w:r>
      <w:proofErr w:type="gramEnd"/>
      <w:r w:rsidRPr="000E4FAA">
        <w:rPr>
          <w:rFonts w:ascii="Calibri" w:hAnsi="Calibri" w:cs="Calibri"/>
          <w:sz w:val="22"/>
          <w:szCs w:val="22"/>
        </w:rPr>
        <w:t xml:space="preserve"> zachowywali się jak partnerzy, ale potem mówili: „Przecież ja ci się nie deklarowałem”.</w:t>
      </w:r>
    </w:p>
    <w:p w14:paraId="1C1FD487" w14:textId="77777777" w:rsidR="00055111" w:rsidRPr="000E4FAA" w:rsidRDefault="00055111" w:rsidP="00055111">
      <w:pPr>
        <w:pStyle w:val="NormalnyWeb"/>
        <w:rPr>
          <w:rFonts w:ascii="Calibri" w:hAnsi="Calibri" w:cs="Calibri"/>
          <w:sz w:val="22"/>
          <w:szCs w:val="22"/>
        </w:rPr>
      </w:pPr>
      <w:r w:rsidRPr="000E4FAA">
        <w:rPr>
          <w:rFonts w:ascii="Calibri" w:hAnsi="Calibri" w:cs="Calibri"/>
          <w:sz w:val="22"/>
          <w:szCs w:val="22"/>
        </w:rPr>
        <w:t>Kuba powiedział: „Zaprosiłem cię do opery z moimi rodzicami, chyba nie zaprosiłbym przypadkowej dziewczyny”. A kiedy pierwszy powiedział „kocham cię”, to mnie utwierdziło. Ale myślę, że ta miłość ciągle się pogłębia. Przechodzimy razem przez różne sytuacje – szczęśliwe i nieszczęśliwe – które utwierdzają nas w tym, że jesteśmy my kontra świat.</w:t>
      </w:r>
    </w:p>
    <w:p w14:paraId="0C28ED47" w14:textId="77777777" w:rsidR="00055111" w:rsidRPr="000E4FAA" w:rsidRDefault="00055111" w:rsidP="00055111">
      <w:pPr>
        <w:pStyle w:val="NormalnyWeb"/>
        <w:rPr>
          <w:rFonts w:ascii="Calibri" w:hAnsi="Calibri" w:cs="Calibri"/>
          <w:sz w:val="22"/>
          <w:szCs w:val="22"/>
        </w:rPr>
      </w:pPr>
      <w:r w:rsidRPr="000E4FAA">
        <w:rPr>
          <w:rStyle w:val="Pogrubienie"/>
          <w:rFonts w:ascii="Calibri" w:hAnsi="Calibri" w:cs="Calibri"/>
          <w:sz w:val="22"/>
          <w:szCs w:val="22"/>
        </w:rPr>
        <w:t>Kuba:</w:t>
      </w:r>
      <w:r w:rsidRPr="000E4FAA">
        <w:rPr>
          <w:rFonts w:ascii="Calibri" w:hAnsi="Calibri" w:cs="Calibri"/>
          <w:sz w:val="22"/>
          <w:szCs w:val="22"/>
        </w:rPr>
        <w:t xml:space="preserve"> Na początku była fascynacja, motylki w brzuchu, ciekawość drugiej osoby. Ale my bardzo szybko ze sobą zamieszkaliśmy.</w:t>
      </w:r>
    </w:p>
    <w:p w14:paraId="1923730B" w14:textId="77777777" w:rsidR="00055111" w:rsidRPr="000E4FAA" w:rsidRDefault="00055111" w:rsidP="00055111">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Kuba przyjechał do mnie z plecakiem na noc dzień przed pierwszą randką, a potem już tylko zwoził swoje rzeczy.</w:t>
      </w:r>
    </w:p>
    <w:p w14:paraId="000133F5" w14:textId="77777777" w:rsidR="00055111" w:rsidRPr="000E4FAA" w:rsidRDefault="00055111" w:rsidP="00055111">
      <w:pPr>
        <w:pStyle w:val="NormalnyWeb"/>
        <w:rPr>
          <w:rFonts w:ascii="Calibri" w:hAnsi="Calibri" w:cs="Calibri"/>
          <w:sz w:val="22"/>
          <w:szCs w:val="22"/>
        </w:rPr>
      </w:pPr>
      <w:r w:rsidRPr="000E4FAA">
        <w:rPr>
          <w:rStyle w:val="Pogrubienie"/>
          <w:rFonts w:ascii="Calibri" w:hAnsi="Calibri" w:cs="Calibri"/>
          <w:sz w:val="22"/>
          <w:szCs w:val="22"/>
        </w:rPr>
        <w:t>Kuba:</w:t>
      </w:r>
      <w:r w:rsidRPr="000E4FAA">
        <w:rPr>
          <w:rFonts w:ascii="Calibri" w:hAnsi="Calibri" w:cs="Calibri"/>
          <w:sz w:val="22"/>
          <w:szCs w:val="22"/>
        </w:rPr>
        <w:t xml:space="preserve"> Kiedy zaczęliśmy razem mieszkać i zobaczyłem, że wszystko gra, wszystko się układa, poczułem, że to jest to. Wcześniej nigdy nie mieszkałem z partnerką i słyszałem historie, że różnie wtedy bywa. U nas było dobrze.</w:t>
      </w:r>
    </w:p>
    <w:p w14:paraId="4932F201" w14:textId="77777777" w:rsidR="00055111" w:rsidRPr="000E4FAA" w:rsidRDefault="00055111" w:rsidP="00055111">
      <w:pPr>
        <w:pStyle w:val="NormalnyWeb"/>
        <w:rPr>
          <w:rFonts w:ascii="Calibri" w:hAnsi="Calibri" w:cs="Calibri"/>
          <w:sz w:val="22"/>
          <w:szCs w:val="22"/>
        </w:rPr>
      </w:pPr>
      <w:r w:rsidRPr="000E4FAA">
        <w:rPr>
          <w:rStyle w:val="Pogrubienie"/>
          <w:rFonts w:ascii="Calibri" w:hAnsi="Calibri" w:cs="Calibri"/>
          <w:sz w:val="22"/>
          <w:szCs w:val="22"/>
        </w:rPr>
        <w:t>Prowadzące:</w:t>
      </w:r>
      <w:r w:rsidRPr="000E4FAA">
        <w:rPr>
          <w:rFonts w:ascii="Calibri" w:hAnsi="Calibri" w:cs="Calibri"/>
          <w:sz w:val="22"/>
          <w:szCs w:val="22"/>
        </w:rPr>
        <w:t xml:space="preserve"> Mieliście takie trudne momenty, kiedy któreś pomyślało: „To nie ma sensu, koniec”?</w:t>
      </w:r>
    </w:p>
    <w:p w14:paraId="427AEC74" w14:textId="77777777" w:rsidR="00055111" w:rsidRPr="000E4FAA" w:rsidRDefault="00055111" w:rsidP="00055111">
      <w:pPr>
        <w:pStyle w:val="NormalnyWeb"/>
        <w:rPr>
          <w:rFonts w:ascii="Calibri" w:hAnsi="Calibri" w:cs="Calibri"/>
          <w:sz w:val="22"/>
          <w:szCs w:val="22"/>
        </w:rPr>
      </w:pPr>
      <w:r w:rsidRPr="000E4FAA">
        <w:rPr>
          <w:rStyle w:val="Pogrubienie"/>
          <w:rFonts w:ascii="Calibri" w:hAnsi="Calibri" w:cs="Calibri"/>
          <w:sz w:val="22"/>
          <w:szCs w:val="22"/>
        </w:rPr>
        <w:lastRenderedPageBreak/>
        <w:t>Ola:</w:t>
      </w:r>
      <w:r w:rsidRPr="000E4FAA">
        <w:rPr>
          <w:rFonts w:ascii="Calibri" w:hAnsi="Calibri" w:cs="Calibri"/>
          <w:sz w:val="22"/>
          <w:szCs w:val="22"/>
        </w:rPr>
        <w:t xml:space="preserve"> Odejść – nie. To nie była taka sytuacja. Ale kryzysy oczywiście były i początek związku był dosyć ciężki.</w:t>
      </w:r>
    </w:p>
    <w:p w14:paraId="00CDE88C" w14:textId="77777777" w:rsidR="00055111" w:rsidRPr="000E4FAA" w:rsidRDefault="00055111" w:rsidP="00055111">
      <w:pPr>
        <w:pStyle w:val="NormalnyWeb"/>
        <w:rPr>
          <w:rFonts w:ascii="Calibri" w:hAnsi="Calibri" w:cs="Calibri"/>
          <w:sz w:val="22"/>
          <w:szCs w:val="22"/>
        </w:rPr>
      </w:pPr>
      <w:r w:rsidRPr="000E4FAA">
        <w:rPr>
          <w:rFonts w:ascii="Calibri" w:hAnsi="Calibri" w:cs="Calibri"/>
          <w:sz w:val="22"/>
          <w:szCs w:val="22"/>
        </w:rPr>
        <w:t>Przez kilka lat żyłam sama. Wyjechałam sama na studia i całe dorosłe życie mieszkałam sama, nawet nie ze współlokatorami. Okazało się, że średnio potrafię z kimś koegzystować. Musiałam się nauczyć, że ktoś nie odkłada ręcznika tak, jak ja lubię albo wiesza papier toaletowy w drugą stronę. Dla indywidualistki i perfekcjonistki takie małe rzeczy potrafią być problemem. Musieliśmy się dotrzeć.</w:t>
      </w:r>
    </w:p>
    <w:p w14:paraId="765F047E" w14:textId="77777777" w:rsidR="00055111" w:rsidRPr="000E4FAA" w:rsidRDefault="00055111" w:rsidP="00055111">
      <w:pPr>
        <w:pStyle w:val="NormalnyWeb"/>
        <w:rPr>
          <w:rFonts w:ascii="Calibri" w:hAnsi="Calibri" w:cs="Calibri"/>
          <w:sz w:val="22"/>
          <w:szCs w:val="22"/>
        </w:rPr>
      </w:pPr>
      <w:r w:rsidRPr="000E4FAA">
        <w:rPr>
          <w:rFonts w:ascii="Calibri" w:hAnsi="Calibri" w:cs="Calibri"/>
          <w:sz w:val="22"/>
          <w:szCs w:val="22"/>
        </w:rPr>
        <w:t>Do tego, kiedy zaczęliśmy być razem, miałam zaplanowanych bardzo dużo wyjazdów. Jednego tygodnia byłam w Kenii, drugiego w Nowym Jorku, trzeciego na Malcie. Musieliśmy od początku nauczyć się trochę żyć na odległość, a na początku związku chcesz być cały czas razem.</w:t>
      </w:r>
    </w:p>
    <w:p w14:paraId="363C5A79" w14:textId="77777777" w:rsidR="00055111" w:rsidRPr="000E4FAA" w:rsidRDefault="00055111" w:rsidP="00055111">
      <w:pPr>
        <w:pStyle w:val="NormalnyWeb"/>
        <w:rPr>
          <w:rFonts w:ascii="Calibri" w:hAnsi="Calibri" w:cs="Calibri"/>
          <w:sz w:val="22"/>
          <w:szCs w:val="22"/>
        </w:rPr>
      </w:pPr>
      <w:r w:rsidRPr="000E4FAA">
        <w:rPr>
          <w:rFonts w:ascii="Calibri" w:hAnsi="Calibri" w:cs="Calibri"/>
          <w:sz w:val="22"/>
          <w:szCs w:val="22"/>
        </w:rPr>
        <w:t>Moje poprzednie relacje były bardzo burzliwe. Byłam wiele razy zdradzana, okłamywana. Kiedy znalazłam Kubę, na którym bardzo mi zależało, bardzo chciałam, żeby ten związek wypalił i nie chciałam przenosić na niego traum z przeszłości. Wiedziałam, że on nie jest niczemu winny, ale te demony czasem po prostu wychodzą.</w:t>
      </w:r>
    </w:p>
    <w:p w14:paraId="4467AD59" w14:textId="77777777" w:rsidR="00055111" w:rsidRPr="000E4FAA" w:rsidRDefault="00055111" w:rsidP="00055111">
      <w:pPr>
        <w:pStyle w:val="NormalnyWeb"/>
        <w:rPr>
          <w:rFonts w:ascii="Calibri" w:hAnsi="Calibri" w:cs="Calibri"/>
          <w:sz w:val="22"/>
          <w:szCs w:val="22"/>
        </w:rPr>
      </w:pPr>
      <w:r w:rsidRPr="000E4FAA">
        <w:rPr>
          <w:rFonts w:ascii="Calibri" w:hAnsi="Calibri" w:cs="Calibri"/>
          <w:sz w:val="22"/>
          <w:szCs w:val="22"/>
        </w:rPr>
        <w:t>Za dużo radziłam się też innych osób. Zrozumiałam, że koleżanka, która sama nie ma dobrej relacji albo nigdy nie była w zdrowej relacji, może być średnim doradcą. Niektóre dziewczyny nastawiały mnie trochę wrogo w stosunku do Kuby. Musiałam sama dojść do tego, żebyśmy patrzyli na siebie jako na jedność – my kontra wszystkie problemy i cały świat – a nie walczyli ze sobą.</w:t>
      </w:r>
    </w:p>
    <w:p w14:paraId="5871FD8E" w14:textId="77777777" w:rsidR="00055111" w:rsidRPr="000E4FAA" w:rsidRDefault="00055111" w:rsidP="00055111">
      <w:pPr>
        <w:pStyle w:val="NormalnyWeb"/>
        <w:rPr>
          <w:rFonts w:ascii="Calibri" w:hAnsi="Calibri" w:cs="Calibri"/>
          <w:sz w:val="22"/>
          <w:szCs w:val="22"/>
        </w:rPr>
      </w:pPr>
      <w:r w:rsidRPr="000E4FAA">
        <w:rPr>
          <w:rFonts w:ascii="Calibri" w:hAnsi="Calibri" w:cs="Calibri"/>
          <w:sz w:val="22"/>
          <w:szCs w:val="22"/>
        </w:rPr>
        <w:t xml:space="preserve">To były moje demony, z którymi musiałam się uporać przez pierwsze pół roku związku. Potem już wchodzi taki </w:t>
      </w:r>
      <w:proofErr w:type="spellStart"/>
      <w:r w:rsidRPr="000E4FAA">
        <w:rPr>
          <w:rFonts w:ascii="Calibri" w:hAnsi="Calibri" w:cs="Calibri"/>
          <w:sz w:val="22"/>
          <w:szCs w:val="22"/>
        </w:rPr>
        <w:t>flow</w:t>
      </w:r>
      <w:proofErr w:type="spellEnd"/>
      <w:r w:rsidRPr="000E4FAA">
        <w:rPr>
          <w:rFonts w:ascii="Calibri" w:hAnsi="Calibri" w:cs="Calibri"/>
          <w:sz w:val="22"/>
          <w:szCs w:val="22"/>
        </w:rPr>
        <w:t xml:space="preserve"> i coraz łatwiej jest sobie razem radzić z różnymi problemami.</w:t>
      </w:r>
    </w:p>
    <w:p w14:paraId="25FBBF5D" w14:textId="77777777" w:rsidR="00A7550E" w:rsidRPr="000E4FAA" w:rsidRDefault="00A7550E" w:rsidP="00A7550E">
      <w:pPr>
        <w:pStyle w:val="pdq2pgselectionanchorcontainer"/>
        <w:rPr>
          <w:rFonts w:ascii="Calibri" w:hAnsi="Calibri" w:cs="Calibri"/>
          <w:sz w:val="22"/>
          <w:szCs w:val="22"/>
        </w:rPr>
      </w:pPr>
      <w:r w:rsidRPr="000E4FAA">
        <w:rPr>
          <w:rStyle w:val="Pogrubienie"/>
          <w:rFonts w:ascii="Calibri" w:hAnsi="Calibri" w:cs="Calibri"/>
          <w:sz w:val="22"/>
          <w:szCs w:val="22"/>
        </w:rPr>
        <w:t>Kuba:</w:t>
      </w:r>
      <w:r w:rsidRPr="000E4FAA">
        <w:rPr>
          <w:rFonts w:ascii="Calibri" w:hAnsi="Calibri" w:cs="Calibri"/>
          <w:sz w:val="22"/>
          <w:szCs w:val="22"/>
        </w:rPr>
        <w:t xml:space="preserve"> Ja też przed Olą długo nie byłem w związku i musiałem się nauczyć koegzystować. Każdy ma swoje preferencje, coś lubi, czegoś nie lubi. Trzeba nauczyć się dostrzegać te rzeczy, szanować je i iść na kompromisy. Na początku nasze wizje się ścierały i musieliśmy wypracować jedną wspólną.</w:t>
      </w:r>
    </w:p>
    <w:p w14:paraId="45E91C37"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Ja miałam taki problem, że nie zwracałam Kubie uwagi na pojedyncze rzeczy, które mnie denerwowały. Jak już mi się zebrało, to za najmniejszą błahostkę wybuchałam jak za zło całego świata. Dzisiaj wiem, że to było złe i bardzo krzywdziłam tym Kubę, ale wydaje mi się, że udało mi się to opanować.</w:t>
      </w:r>
    </w:p>
    <w:p w14:paraId="1AEC441F"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Kuba:</w:t>
      </w:r>
      <w:r w:rsidRPr="000E4FAA">
        <w:rPr>
          <w:rFonts w:ascii="Calibri" w:hAnsi="Calibri" w:cs="Calibri"/>
          <w:sz w:val="22"/>
          <w:szCs w:val="22"/>
        </w:rPr>
        <w:t xml:space="preserve"> Teraz już bardzo nauczyliśmy się siebie. Ja wiem, co Ola lubi i staram się tak robić.</w:t>
      </w:r>
    </w:p>
    <w:p w14:paraId="74FE2071"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Nikt nie daje instrukcji obsługi drugiego człowieka.</w:t>
      </w:r>
    </w:p>
    <w:p w14:paraId="542F7E52"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Kuba:</w:t>
      </w:r>
      <w:r w:rsidRPr="000E4FAA">
        <w:rPr>
          <w:rFonts w:ascii="Calibri" w:hAnsi="Calibri" w:cs="Calibri"/>
          <w:sz w:val="22"/>
          <w:szCs w:val="22"/>
        </w:rPr>
        <w:t xml:space="preserve"> Ja też musiałem zmienić swoje podejście, bo byłem trochę samolubem. Długo byłem sam, więc automatycznie myślałem przede wszystkim o sobie. Trudne było przejście od stawiania siebie na pierwszym miejscu do stawiania na pierwszym miejscu nas i naszego związku. To objawia się w małych rzeczach. Pracuję nad tym i widzę, że ta praca przynosi efekty.</w:t>
      </w:r>
    </w:p>
    <w:p w14:paraId="3D0DDF97"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Tak, przynosi. Ja zwracałam Kubie uwagę, że czasami mnie nie dostrzega, tylko myśli o sobie. Kroczek po kroczku.</w:t>
      </w:r>
    </w:p>
    <w:p w14:paraId="5847687D"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Kuba:</w:t>
      </w:r>
      <w:r w:rsidRPr="000E4FAA">
        <w:rPr>
          <w:rFonts w:ascii="Calibri" w:hAnsi="Calibri" w:cs="Calibri"/>
          <w:sz w:val="22"/>
          <w:szCs w:val="22"/>
        </w:rPr>
        <w:t xml:space="preserve"> Pierwszą reakcją człowieka jest obrona – że nie, wcale nie, to nieprawda. Ale później się nad tym zastanawiałem i przyznawałem Oli rację. Ta refleksja pozwoliła mi nie wpadać już w te automatyzmy.</w:t>
      </w:r>
    </w:p>
    <w:p w14:paraId="46806BEF"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lastRenderedPageBreak/>
        <w:t>Prowadzące:</w:t>
      </w:r>
      <w:r w:rsidRPr="000E4FAA">
        <w:rPr>
          <w:rFonts w:ascii="Calibri" w:hAnsi="Calibri" w:cs="Calibri"/>
          <w:sz w:val="22"/>
          <w:szCs w:val="22"/>
        </w:rPr>
        <w:t xml:space="preserve"> To wszystko pewnie też wynika z przeszłości. </w:t>
      </w:r>
      <w:proofErr w:type="gramStart"/>
      <w:r w:rsidRPr="000E4FAA">
        <w:rPr>
          <w:rFonts w:ascii="Calibri" w:hAnsi="Calibri" w:cs="Calibri"/>
          <w:sz w:val="22"/>
          <w:szCs w:val="22"/>
        </w:rPr>
        <w:t>Ola</w:t>
      </w:r>
      <w:proofErr w:type="gramEnd"/>
      <w:r w:rsidRPr="000E4FAA">
        <w:rPr>
          <w:rFonts w:ascii="Calibri" w:hAnsi="Calibri" w:cs="Calibri"/>
          <w:sz w:val="22"/>
          <w:szCs w:val="22"/>
        </w:rPr>
        <w:t>, powiedziałaś, że byłaś wielokrotnie zdradzana. Da się coś takiego całkowicie zostawić za sobą?</w:t>
      </w:r>
    </w:p>
    <w:p w14:paraId="47B99893"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Myślę, że całkowicie nie, bo to zawsze będzie częścią mojej historii i tego, kim jestem. Bycie wielokrotnie zdradzanym w bardzo młodym wieku, kiedy dopiero poznajesz, czym są relacje i miłość, trochę cię definiuje jako człowieka.</w:t>
      </w:r>
    </w:p>
    <w:p w14:paraId="361F16B2"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Prowadzące:</w:t>
      </w:r>
      <w:r w:rsidRPr="000E4FAA">
        <w:rPr>
          <w:rFonts w:ascii="Calibri" w:hAnsi="Calibri" w:cs="Calibri"/>
          <w:sz w:val="22"/>
          <w:szCs w:val="22"/>
        </w:rPr>
        <w:t xml:space="preserve"> To był jeden konkretny partner?</w:t>
      </w:r>
    </w:p>
    <w:p w14:paraId="61B67597"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Jeden tak, ale potem trafił się jeszcze drugi, bardzo podobny, bo prowadził poczwórne życie.</w:t>
      </w:r>
    </w:p>
    <w:p w14:paraId="2FCA1446"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Prowadzące:</w:t>
      </w:r>
      <w:r w:rsidRPr="000E4FAA">
        <w:rPr>
          <w:rFonts w:ascii="Calibri" w:hAnsi="Calibri" w:cs="Calibri"/>
          <w:sz w:val="22"/>
          <w:szCs w:val="22"/>
        </w:rPr>
        <w:t xml:space="preserve"> Poczwórne?</w:t>
      </w:r>
    </w:p>
    <w:p w14:paraId="767882EA"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Tak. Jak wyjeżdżałam i zostawał w moim mieszkaniu, to zapraszał inne laski i mówił, że to Airbnb. Możemy się umówić na osobny podcast o tym.</w:t>
      </w:r>
    </w:p>
    <w:p w14:paraId="084341C6" w14:textId="77777777" w:rsidR="00A7550E" w:rsidRPr="000E4FAA" w:rsidRDefault="00A7550E" w:rsidP="00A7550E">
      <w:pPr>
        <w:pStyle w:val="NormalnyWeb"/>
        <w:rPr>
          <w:rFonts w:ascii="Calibri" w:hAnsi="Calibri" w:cs="Calibri"/>
          <w:sz w:val="22"/>
          <w:szCs w:val="22"/>
        </w:rPr>
      </w:pPr>
      <w:r w:rsidRPr="000E4FAA">
        <w:rPr>
          <w:rFonts w:ascii="Calibri" w:hAnsi="Calibri" w:cs="Calibri"/>
          <w:sz w:val="22"/>
          <w:szCs w:val="22"/>
        </w:rPr>
        <w:t>Dzisiaj mam z tym totalny luz. Nie mam żadnego żalu do tych chłopaków. Najważniejsze było dla mnie zrozumienie, że jeżeli jest się zdradzanym, to nigdy nie jest się temu winnym. Nawet jeżeli w mniemaniu partnera źle go traktujesz, powinien mieć jaja i od ciebie odejść, a nie cię krzywdzić.</w:t>
      </w:r>
    </w:p>
    <w:p w14:paraId="173EF8A9" w14:textId="77777777" w:rsidR="00A7550E" w:rsidRPr="000E4FAA" w:rsidRDefault="00A7550E" w:rsidP="00A7550E">
      <w:pPr>
        <w:pStyle w:val="NormalnyWeb"/>
        <w:rPr>
          <w:rFonts w:ascii="Calibri" w:hAnsi="Calibri" w:cs="Calibri"/>
          <w:sz w:val="22"/>
          <w:szCs w:val="22"/>
        </w:rPr>
      </w:pPr>
      <w:r w:rsidRPr="000E4FAA">
        <w:rPr>
          <w:rFonts w:ascii="Calibri" w:hAnsi="Calibri" w:cs="Calibri"/>
          <w:sz w:val="22"/>
          <w:szCs w:val="22"/>
        </w:rPr>
        <w:t xml:space="preserve">Zaczęłam za to zadawać sobie pytanie, dlaczego wybieram takich mężczyzn. W poprzednich relacjach ignorowałam mnóstwo red </w:t>
      </w:r>
      <w:proofErr w:type="spellStart"/>
      <w:r w:rsidRPr="000E4FAA">
        <w:rPr>
          <w:rFonts w:ascii="Calibri" w:hAnsi="Calibri" w:cs="Calibri"/>
          <w:sz w:val="22"/>
          <w:szCs w:val="22"/>
        </w:rPr>
        <w:t>flagów</w:t>
      </w:r>
      <w:proofErr w:type="spellEnd"/>
      <w:r w:rsidRPr="000E4FAA">
        <w:rPr>
          <w:rFonts w:ascii="Calibri" w:hAnsi="Calibri" w:cs="Calibri"/>
          <w:sz w:val="22"/>
          <w:szCs w:val="22"/>
        </w:rPr>
        <w:t xml:space="preserve"> na bardzo wczesnych etapach. Wchodziłam w relacje, które od początku krzyczały, że skończą się tragedią.</w:t>
      </w:r>
    </w:p>
    <w:p w14:paraId="65D639EB"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Prowadzące:</w:t>
      </w:r>
      <w:r w:rsidRPr="000E4FAA">
        <w:rPr>
          <w:rFonts w:ascii="Calibri" w:hAnsi="Calibri" w:cs="Calibri"/>
          <w:sz w:val="22"/>
          <w:szCs w:val="22"/>
        </w:rPr>
        <w:t xml:space="preserve"> Jakie to były red flagi?</w:t>
      </w:r>
    </w:p>
    <w:p w14:paraId="6678D3FF"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Na przykład chłopak, z którym zaczynałam się spotykać, już na etapie spotykania się miał kilka dziewczyn na boku. A ja trochę napierałam, żebyśmy weszli w oficjalny związek. Dlatego weszłam w związek z Kubą, bo od początku wiedziałam, że jestem tylko ja, że stawia mnie na pierwszym miejscu i traktuje bardzo poważnie.</w:t>
      </w:r>
    </w:p>
    <w:p w14:paraId="4469BF7E"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Prowadzące:</w:t>
      </w:r>
      <w:r w:rsidRPr="000E4FAA">
        <w:rPr>
          <w:rFonts w:ascii="Calibri" w:hAnsi="Calibri" w:cs="Calibri"/>
          <w:sz w:val="22"/>
          <w:szCs w:val="22"/>
        </w:rPr>
        <w:t xml:space="preserve"> A u ciebie, Kuba? Masz nieprzyjemne wspomnienia z poprzednich relacji?</w:t>
      </w:r>
    </w:p>
    <w:p w14:paraId="27E42728"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Kuba:</w:t>
      </w:r>
      <w:r w:rsidRPr="000E4FAA">
        <w:rPr>
          <w:rFonts w:ascii="Calibri" w:hAnsi="Calibri" w:cs="Calibri"/>
          <w:sz w:val="22"/>
          <w:szCs w:val="22"/>
        </w:rPr>
        <w:t xml:space="preserve"> Poprzednie relacje z jakiegoś powodu się kończyły. Myślę, że z Olą trafiliśmy na siebie w dobrym momencie.</w:t>
      </w:r>
    </w:p>
    <w:p w14:paraId="76BEEFF6"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Nikt nas nie uczy, jak kochać, jak być dobrym partnerem, kiedy ma się piętnaście, szesnaście czy siedemnaście lat.</w:t>
      </w:r>
    </w:p>
    <w:p w14:paraId="1608A6AF"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Kuba:</w:t>
      </w:r>
      <w:r w:rsidRPr="000E4FAA">
        <w:rPr>
          <w:rFonts w:ascii="Calibri" w:hAnsi="Calibri" w:cs="Calibri"/>
          <w:sz w:val="22"/>
          <w:szCs w:val="22"/>
        </w:rPr>
        <w:t xml:space="preserve"> Ja wcześniej byłem trochę niedojrzały, również emocjonalnie. Dobrze, że spotkaliśmy się w momencie, kiedy oboje byliśmy już po jakichś doświadczeniach i chcieliśmy tego samego.</w:t>
      </w:r>
    </w:p>
    <w:p w14:paraId="64EF33DB"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Prowadzące:</w:t>
      </w:r>
      <w:r w:rsidRPr="000E4FAA">
        <w:rPr>
          <w:rFonts w:ascii="Calibri" w:hAnsi="Calibri" w:cs="Calibri"/>
          <w:sz w:val="22"/>
          <w:szCs w:val="22"/>
        </w:rPr>
        <w:t xml:space="preserve"> Wierzycie w przeznaczenie?</w:t>
      </w:r>
    </w:p>
    <w:p w14:paraId="47A53FCF"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Ja tak. Wierzę w dużo rzeczy – w reinkarnację, karmę i nie wierzę w przypadki. Jest taka teoria trzech miłości. Pierwsza, nastoletnia, uczy nas, czym w ogóle są miłość i relacje. Druga jest krótka, intensywna i bolesna. A trzecia </w:t>
      </w:r>
      <w:r w:rsidRPr="000E4FAA">
        <w:rPr>
          <w:rFonts w:ascii="Calibri" w:hAnsi="Calibri" w:cs="Calibri"/>
          <w:sz w:val="22"/>
          <w:szCs w:val="22"/>
        </w:rPr>
        <w:lastRenderedPageBreak/>
        <w:t>przychodzi jako ta właściwa, która daje ci spokój. Wtedy czujesz, że to jest to, czego szukało się całe życie. U mnie ta teoria się sprawdza.</w:t>
      </w:r>
    </w:p>
    <w:p w14:paraId="298DCD94"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Prowadzące:</w:t>
      </w:r>
      <w:r w:rsidRPr="000E4FAA">
        <w:rPr>
          <w:rFonts w:ascii="Calibri" w:hAnsi="Calibri" w:cs="Calibri"/>
          <w:sz w:val="22"/>
          <w:szCs w:val="22"/>
        </w:rPr>
        <w:t xml:space="preserve"> Powiedziałaś też kiedyś, że chciałaś dokonać apostazji.</w:t>
      </w:r>
    </w:p>
    <w:p w14:paraId="40147764"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Tak. Ostatecznie tego nie zrobiłam, bo przestało mieć to dla mnie znaczenie. Jest mi obojętne, czy figuruję w kościelnych rejestrach. Jak są rodzinne wydarzenia nacechowane religijnie, to pójdę do kościoła tak jak do każdego innego miejsca kultu religijnego. Słyszałam też, że apostazja jest skomplikowana, więc niech mają tego jednego wierzącego więcej. Dla mnie nie ma to już żadnego duchowego znaczenia.</w:t>
      </w:r>
    </w:p>
    <w:p w14:paraId="6C34FBE3"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Kuba:</w:t>
      </w:r>
      <w:r w:rsidRPr="000E4FAA">
        <w:rPr>
          <w:rFonts w:ascii="Calibri" w:hAnsi="Calibri" w:cs="Calibri"/>
          <w:sz w:val="22"/>
          <w:szCs w:val="22"/>
        </w:rPr>
        <w:t xml:space="preserve"> Dla mnie od początku bardzo ważne było, żebym w związku mógł porozmawiać na każdy temat. Lubię ciężkie tematy. Kiedy zaczynaliśmy się spotykać, podczas spacerów dużo rozmawialiśmy o religii. Ja przedstawiałem swoje argumenty, Ola swoje i ta dyskusja była naprawdę na wysokim poziomie. Pomyślałem: „</w:t>
      </w:r>
      <w:proofErr w:type="spellStart"/>
      <w:r w:rsidRPr="000E4FAA">
        <w:rPr>
          <w:rFonts w:ascii="Calibri" w:hAnsi="Calibri" w:cs="Calibri"/>
          <w:sz w:val="22"/>
          <w:szCs w:val="22"/>
        </w:rPr>
        <w:t>Wow</w:t>
      </w:r>
      <w:proofErr w:type="spellEnd"/>
      <w:r w:rsidRPr="000E4FAA">
        <w:rPr>
          <w:rFonts w:ascii="Calibri" w:hAnsi="Calibri" w:cs="Calibri"/>
          <w:sz w:val="22"/>
          <w:szCs w:val="22"/>
        </w:rPr>
        <w:t>, chcę więcej takich dyskusji”. To był dla mnie bardzo jasny sygnał.</w:t>
      </w:r>
    </w:p>
    <w:p w14:paraId="47B01505"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Wtedy poczuł, że to ta.</w:t>
      </w:r>
    </w:p>
    <w:p w14:paraId="49234DD6"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Prowadzące:</w:t>
      </w:r>
      <w:r w:rsidRPr="000E4FAA">
        <w:rPr>
          <w:rFonts w:ascii="Calibri" w:hAnsi="Calibri" w:cs="Calibri"/>
          <w:sz w:val="22"/>
          <w:szCs w:val="22"/>
        </w:rPr>
        <w:t xml:space="preserve"> Skoro oboje jesteście dobrzy w argumentacji, to kłótnie muszą być konkretne.</w:t>
      </w:r>
    </w:p>
    <w:p w14:paraId="6A6DEF98"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U nas właściwie nie ma kłótni. Jeżeli umiesz dobrze argumentować, masz potrzebę nie tylko wypowiedzenia swoich argumentów, ale też wysłuchania drugiej osoby. U nas cięższe rozmowy wyglądają bardziej jak: „Rozumiem twój punkt widzenia, ale zobacz tutaj” albo „</w:t>
      </w:r>
      <w:proofErr w:type="spellStart"/>
      <w:r w:rsidRPr="000E4FAA">
        <w:rPr>
          <w:rFonts w:ascii="Calibri" w:hAnsi="Calibri" w:cs="Calibri"/>
          <w:sz w:val="22"/>
          <w:szCs w:val="22"/>
        </w:rPr>
        <w:t>Okej</w:t>
      </w:r>
      <w:proofErr w:type="spellEnd"/>
      <w:r w:rsidRPr="000E4FAA">
        <w:rPr>
          <w:rFonts w:ascii="Calibri" w:hAnsi="Calibri" w:cs="Calibri"/>
          <w:sz w:val="22"/>
          <w:szCs w:val="22"/>
        </w:rPr>
        <w:t>, tutaj przyznaję ci rację”. Bardziej przypominają Kuby wokandy w sądzie.</w:t>
      </w:r>
    </w:p>
    <w:p w14:paraId="168D86CB"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Kuba:</w:t>
      </w:r>
      <w:r w:rsidRPr="000E4FAA">
        <w:rPr>
          <w:rFonts w:ascii="Calibri" w:hAnsi="Calibri" w:cs="Calibri"/>
          <w:sz w:val="22"/>
          <w:szCs w:val="22"/>
        </w:rPr>
        <w:t xml:space="preserve"> Dla mnie możliwość takich rozmów jest bardzo ważna. Nie wyobrażam sobie być w związku, w którym druga osoba jest zamknięta w swojej bańce i nie interesuje jej nic poza nią.</w:t>
      </w:r>
    </w:p>
    <w:p w14:paraId="4E78D4CA"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Prowadzące:</w:t>
      </w:r>
      <w:r w:rsidRPr="000E4FAA">
        <w:rPr>
          <w:rFonts w:ascii="Calibri" w:hAnsi="Calibri" w:cs="Calibri"/>
          <w:sz w:val="22"/>
          <w:szCs w:val="22"/>
        </w:rPr>
        <w:t xml:space="preserve"> Macie też zupełnie inne energie. Ola jest szybka, dynamiczna, a Kuba spokojniejszy, bardziej analityczny.</w:t>
      </w:r>
    </w:p>
    <w:p w14:paraId="0C882852"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Ciekawie wychodzi się z domu z kimś, komu się nigdy nie spieszy. Ja już stoję w butach przy windzie, a on jeszcze wraca po słuchawki.</w:t>
      </w:r>
    </w:p>
    <w:p w14:paraId="5E7F8A95"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Kuba:</w:t>
      </w:r>
      <w:r w:rsidRPr="000E4FAA">
        <w:rPr>
          <w:rFonts w:ascii="Calibri" w:hAnsi="Calibri" w:cs="Calibri"/>
          <w:sz w:val="22"/>
          <w:szCs w:val="22"/>
        </w:rPr>
        <w:t xml:space="preserve"> Ola jest bardziej żywiołowa i ekspresyjna, ja bardziej analityczny. Czasami wywołuje to sprzeczki, ale można też czerpać z tej drugiej energii.</w:t>
      </w:r>
    </w:p>
    <w:p w14:paraId="5DF46A31"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Ja dzięki niemu zwolniłam.</w:t>
      </w:r>
    </w:p>
    <w:p w14:paraId="049AC181"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Prowadzące:</w:t>
      </w:r>
      <w:r w:rsidRPr="000E4FAA">
        <w:rPr>
          <w:rFonts w:ascii="Calibri" w:hAnsi="Calibri" w:cs="Calibri"/>
          <w:sz w:val="22"/>
          <w:szCs w:val="22"/>
        </w:rPr>
        <w:t xml:space="preserve"> Czyli się zbalansowaliście.</w:t>
      </w:r>
    </w:p>
    <w:p w14:paraId="3FFE3453"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Myślę, że tak.</w:t>
      </w:r>
    </w:p>
    <w:p w14:paraId="162A326A"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Prowadzące:</w:t>
      </w:r>
      <w:r w:rsidRPr="000E4FAA">
        <w:rPr>
          <w:rFonts w:ascii="Calibri" w:hAnsi="Calibri" w:cs="Calibri"/>
          <w:sz w:val="22"/>
          <w:szCs w:val="22"/>
        </w:rPr>
        <w:t xml:space="preserve"> </w:t>
      </w:r>
      <w:proofErr w:type="gramStart"/>
      <w:r w:rsidRPr="000E4FAA">
        <w:rPr>
          <w:rFonts w:ascii="Calibri" w:hAnsi="Calibri" w:cs="Calibri"/>
          <w:sz w:val="22"/>
          <w:szCs w:val="22"/>
        </w:rPr>
        <w:t>Ola</w:t>
      </w:r>
      <w:proofErr w:type="gramEnd"/>
      <w:r w:rsidRPr="000E4FAA">
        <w:rPr>
          <w:rFonts w:ascii="Calibri" w:hAnsi="Calibri" w:cs="Calibri"/>
          <w:sz w:val="22"/>
          <w:szCs w:val="22"/>
        </w:rPr>
        <w:t>, mówiłaś o przyjaciółkach. Nadal przyjaźnisz się z Hanią?</w:t>
      </w:r>
    </w:p>
    <w:p w14:paraId="6BDCD350"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lastRenderedPageBreak/>
        <w:t>Ola:</w:t>
      </w:r>
      <w:r w:rsidRPr="000E4FAA">
        <w:rPr>
          <w:rFonts w:ascii="Calibri" w:hAnsi="Calibri" w:cs="Calibri"/>
          <w:sz w:val="22"/>
          <w:szCs w:val="22"/>
        </w:rPr>
        <w:t xml:space="preserve"> Tak, nadal się przyjaźnimy i wszystko jest w porządku. Siłą rzeczy widujemy się rzadziej. Hania mieszka w Krakowie, a projekt, w którym bierze udział, jest bardzo absorbujący. Byłam kilka razy w domu </w:t>
      </w:r>
      <w:proofErr w:type="spellStart"/>
      <w:r w:rsidRPr="000E4FAA">
        <w:rPr>
          <w:rFonts w:ascii="Calibri" w:hAnsi="Calibri" w:cs="Calibri"/>
          <w:sz w:val="22"/>
          <w:szCs w:val="22"/>
        </w:rPr>
        <w:t>Genzi</w:t>
      </w:r>
      <w:proofErr w:type="spellEnd"/>
      <w:r w:rsidRPr="000E4FAA">
        <w:rPr>
          <w:rFonts w:ascii="Calibri" w:hAnsi="Calibri" w:cs="Calibri"/>
          <w:sz w:val="22"/>
          <w:szCs w:val="22"/>
        </w:rPr>
        <w:t>, domu Ekipy i wiem, w jakim tempie oni tam żyją. Wszystko jest kręcone, to jest ogromny pęd i jest to wyczerpujące energetycznie i społecznie.</w:t>
      </w:r>
    </w:p>
    <w:p w14:paraId="11A396DB" w14:textId="77777777" w:rsidR="00A7550E" w:rsidRPr="000E4FAA" w:rsidRDefault="00A7550E" w:rsidP="00A7550E">
      <w:pPr>
        <w:pStyle w:val="NormalnyWeb"/>
        <w:rPr>
          <w:rFonts w:ascii="Calibri" w:hAnsi="Calibri" w:cs="Calibri"/>
          <w:sz w:val="22"/>
          <w:szCs w:val="22"/>
        </w:rPr>
      </w:pPr>
      <w:r w:rsidRPr="000E4FAA">
        <w:rPr>
          <w:rFonts w:ascii="Calibri" w:hAnsi="Calibri" w:cs="Calibri"/>
          <w:sz w:val="22"/>
          <w:szCs w:val="22"/>
        </w:rPr>
        <w:t>To, że widujemy się rzadko, nie jest w dorosłym życiu wyznacznikiem przyjaźni. Wiem, że zawsze możemy na siebie liczyć. Staramy się, żeby mniejsza dostępność czasowa nie wpływała na jakość tej relacji.</w:t>
      </w:r>
    </w:p>
    <w:p w14:paraId="4BDF0D86"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Prowadzące:</w:t>
      </w:r>
      <w:r w:rsidRPr="000E4FAA">
        <w:rPr>
          <w:rFonts w:ascii="Calibri" w:hAnsi="Calibri" w:cs="Calibri"/>
          <w:sz w:val="22"/>
          <w:szCs w:val="22"/>
        </w:rPr>
        <w:t xml:space="preserve"> Z Kubą bierzecie teraz pieska. Myślicie też w przyszłości o własnej rodzinie?</w:t>
      </w:r>
    </w:p>
    <w:p w14:paraId="4716AFD6"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Kuba:</w:t>
      </w:r>
      <w:r w:rsidRPr="000E4FAA">
        <w:rPr>
          <w:rFonts w:ascii="Calibri" w:hAnsi="Calibri" w:cs="Calibri"/>
          <w:sz w:val="22"/>
          <w:szCs w:val="22"/>
        </w:rPr>
        <w:t xml:space="preserve"> Tak, myślimy.</w:t>
      </w:r>
    </w:p>
    <w:p w14:paraId="4C647CA2"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Zawsze wydawało mi się, że będę o tym myśleć szybciej niż później. Ale jesteśmy teraz w bardzo </w:t>
      </w:r>
      <w:proofErr w:type="gramStart"/>
      <w:r w:rsidRPr="000E4FAA">
        <w:rPr>
          <w:rFonts w:ascii="Calibri" w:hAnsi="Calibri" w:cs="Calibri"/>
          <w:sz w:val="22"/>
          <w:szCs w:val="22"/>
        </w:rPr>
        <w:t>fajnym</w:t>
      </w:r>
      <w:proofErr w:type="gramEnd"/>
      <w:r w:rsidRPr="000E4FAA">
        <w:rPr>
          <w:rFonts w:ascii="Calibri" w:hAnsi="Calibri" w:cs="Calibri"/>
          <w:sz w:val="22"/>
          <w:szCs w:val="22"/>
        </w:rPr>
        <w:t xml:space="preserve"> miejscu w życiu i zaczynam patrzeć na to jako na dalszy plan. Kiedy pojawiają się wokół nas ludzie, którzy mają dzieci, zdajesz sobie sprawę, że to jest odpowiedzialność 24 godziny na dobę. My czasami mamy mało czasu, żeby zadbać o nasz dom i samych siebie, a co dopiero o dziecko.</w:t>
      </w:r>
    </w:p>
    <w:p w14:paraId="460E2F2A" w14:textId="77777777" w:rsidR="00A7550E" w:rsidRPr="000E4FAA" w:rsidRDefault="00A7550E" w:rsidP="00A7550E">
      <w:pPr>
        <w:pStyle w:val="NormalnyWeb"/>
        <w:rPr>
          <w:rFonts w:ascii="Calibri" w:hAnsi="Calibri" w:cs="Calibri"/>
          <w:sz w:val="22"/>
          <w:szCs w:val="22"/>
        </w:rPr>
      </w:pPr>
      <w:r w:rsidRPr="000E4FAA">
        <w:rPr>
          <w:rFonts w:ascii="Calibri" w:hAnsi="Calibri" w:cs="Calibri"/>
          <w:sz w:val="22"/>
          <w:szCs w:val="22"/>
        </w:rPr>
        <w:t>Kuba jest w momencie bardzo intensywnego rozwoju kariery. To nie jest sztuka zrobić sobie dziecko, tylko je wychować. Ja też nie chciałabym zostać z tym sama jako ta, która siedzi w domu. Poczekamy na spokojniejsze karierowo czasy.</w:t>
      </w:r>
    </w:p>
    <w:p w14:paraId="29342FB5" w14:textId="77777777" w:rsidR="00A7550E" w:rsidRPr="000E4FAA" w:rsidRDefault="00A7550E" w:rsidP="00A7550E">
      <w:pPr>
        <w:pStyle w:val="NormalnyWeb"/>
        <w:rPr>
          <w:rFonts w:ascii="Calibri" w:hAnsi="Calibri" w:cs="Calibri"/>
          <w:sz w:val="22"/>
          <w:szCs w:val="22"/>
        </w:rPr>
      </w:pPr>
      <w:r w:rsidRPr="000E4FAA">
        <w:rPr>
          <w:rFonts w:ascii="Calibri" w:hAnsi="Calibri" w:cs="Calibri"/>
          <w:sz w:val="22"/>
          <w:szCs w:val="22"/>
        </w:rPr>
        <w:t>Napisałam ostatnio w Q&amp;A na Instagramie, że nie chodzi o to, żeby chcieć mieć dziecko, tylko żeby chcieć być rodzicem. Myślę, że my chcemy być rodzicami. Pewnie jeszcze ze dwa, trzy lata.</w:t>
      </w:r>
    </w:p>
    <w:p w14:paraId="5216F73D"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Zawsze chciałam też, żeby to przyszło po kolei – najpierw zaręczyny, ślub, a dopiero potem dzieci.</w:t>
      </w:r>
    </w:p>
    <w:p w14:paraId="5617B9BF"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Prowadzące:</w:t>
      </w:r>
      <w:r w:rsidRPr="000E4FAA">
        <w:rPr>
          <w:rFonts w:ascii="Calibri" w:hAnsi="Calibri" w:cs="Calibri"/>
          <w:sz w:val="22"/>
          <w:szCs w:val="22"/>
        </w:rPr>
        <w:t xml:space="preserve"> To czas na zaręczynowe pierścionki.</w:t>
      </w:r>
    </w:p>
    <w:p w14:paraId="673DC560"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Kuba:</w:t>
      </w:r>
      <w:r w:rsidRPr="000E4FAA">
        <w:rPr>
          <w:rFonts w:ascii="Calibri" w:hAnsi="Calibri" w:cs="Calibri"/>
          <w:sz w:val="22"/>
          <w:szCs w:val="22"/>
        </w:rPr>
        <w:t xml:space="preserve"> W ogóle pomysł, żeby teraz wziąć pieska, był mój. Ostatnio byliśmy u rodziny Oli, gdzie jest małe dziecko. Ola cały weekend się nim zajmowała. Widziałem, jak bardzo się w tym sprawdza, jak rozkwita, kiedy ma kogoś pod opieką.</w:t>
      </w:r>
    </w:p>
    <w:p w14:paraId="47C9F0C8"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Prowadzące:</w:t>
      </w:r>
      <w:r w:rsidRPr="000E4FAA">
        <w:rPr>
          <w:rFonts w:ascii="Calibri" w:hAnsi="Calibri" w:cs="Calibri"/>
          <w:sz w:val="22"/>
          <w:szCs w:val="22"/>
        </w:rPr>
        <w:t xml:space="preserve"> Ola, dobrze przeczytałyśmy, że kiedyś chciałaś oddać komórki jajowe?</w:t>
      </w:r>
    </w:p>
    <w:p w14:paraId="2926FAA1"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Tak. Chciałam, ale ostatecznie mnie nie zakwalifikowali. Miałam wtedy osiemnaście lat i byłam jeszcze w liceum. Później już drugi raz nie aplikowałam.</w:t>
      </w:r>
    </w:p>
    <w:p w14:paraId="5769C163" w14:textId="77777777" w:rsidR="00A7550E" w:rsidRPr="000E4FAA" w:rsidRDefault="00A7550E" w:rsidP="00A7550E">
      <w:pPr>
        <w:pStyle w:val="NormalnyWeb"/>
        <w:rPr>
          <w:rFonts w:ascii="Calibri" w:hAnsi="Calibri" w:cs="Calibri"/>
          <w:sz w:val="22"/>
          <w:szCs w:val="22"/>
        </w:rPr>
      </w:pPr>
      <w:r w:rsidRPr="000E4FAA">
        <w:rPr>
          <w:rFonts w:ascii="Calibri" w:hAnsi="Calibri" w:cs="Calibri"/>
          <w:sz w:val="22"/>
          <w:szCs w:val="22"/>
        </w:rPr>
        <w:t xml:space="preserve">Mam w sobie wewnętrzną potrzebę opieki i dawania. Czuję czasami, że mam w życiu za dużo i powinnam się tym podzielić. Dlatego byłam dawcą szpiku i jestem w bazie dawców. Jak coś mam i wiem, że mogę się tym podzielić, nie tracąc nic swojego, to czemu nie? </w:t>
      </w:r>
    </w:p>
    <w:p w14:paraId="0F2CD713"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Prowadzące:</w:t>
      </w:r>
      <w:r w:rsidRPr="000E4FAA">
        <w:rPr>
          <w:rFonts w:ascii="Calibri" w:hAnsi="Calibri" w:cs="Calibri"/>
          <w:sz w:val="22"/>
          <w:szCs w:val="22"/>
        </w:rPr>
        <w:t xml:space="preserve"> </w:t>
      </w:r>
      <w:proofErr w:type="gramStart"/>
      <w:r w:rsidRPr="000E4FAA">
        <w:rPr>
          <w:rFonts w:ascii="Calibri" w:hAnsi="Calibri" w:cs="Calibri"/>
          <w:sz w:val="22"/>
          <w:szCs w:val="22"/>
        </w:rPr>
        <w:t>Ola</w:t>
      </w:r>
      <w:proofErr w:type="gramEnd"/>
      <w:r w:rsidRPr="000E4FAA">
        <w:rPr>
          <w:rFonts w:ascii="Calibri" w:hAnsi="Calibri" w:cs="Calibri"/>
          <w:sz w:val="22"/>
          <w:szCs w:val="22"/>
        </w:rPr>
        <w:t>, ty też studiowałaś?</w:t>
      </w:r>
    </w:p>
    <w:p w14:paraId="46439ACA"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Tak. Skończyłam zarządzanie zaocznie na Uniwersytecie Warszawskim. Najpierw przez rok studiowałam zarządzanie i inżynierię produkcji na Politechnice Warszawskiej, ale chyba bardziej sobie wmawiałam, że kocham </w:t>
      </w:r>
      <w:r w:rsidRPr="000E4FAA">
        <w:rPr>
          <w:rFonts w:ascii="Calibri" w:hAnsi="Calibri" w:cs="Calibri"/>
          <w:sz w:val="22"/>
          <w:szCs w:val="22"/>
        </w:rPr>
        <w:lastRenderedPageBreak/>
        <w:t xml:space="preserve">te studia, niż faktycznie je kochałam. Na UW było zdecydowanie lepiej. Studia zaoczne mogłam też łączyć ze światem </w:t>
      </w:r>
      <w:proofErr w:type="spellStart"/>
      <w:r w:rsidRPr="000E4FAA">
        <w:rPr>
          <w:rFonts w:ascii="Calibri" w:hAnsi="Calibri" w:cs="Calibri"/>
          <w:sz w:val="22"/>
          <w:szCs w:val="22"/>
        </w:rPr>
        <w:t>internetu</w:t>
      </w:r>
      <w:proofErr w:type="spellEnd"/>
      <w:r w:rsidRPr="000E4FAA">
        <w:rPr>
          <w:rFonts w:ascii="Calibri" w:hAnsi="Calibri" w:cs="Calibri"/>
          <w:sz w:val="22"/>
          <w:szCs w:val="22"/>
        </w:rPr>
        <w:t>.</w:t>
      </w:r>
    </w:p>
    <w:p w14:paraId="2A961BA3"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Prowadzące:</w:t>
      </w:r>
      <w:r w:rsidRPr="000E4FAA">
        <w:rPr>
          <w:rFonts w:ascii="Calibri" w:hAnsi="Calibri" w:cs="Calibri"/>
          <w:sz w:val="22"/>
          <w:szCs w:val="22"/>
        </w:rPr>
        <w:t xml:space="preserve"> A wasze dzieci – wolelibyście, żeby poszły w stronę prawniczą czy </w:t>
      </w:r>
      <w:proofErr w:type="spellStart"/>
      <w:r w:rsidRPr="000E4FAA">
        <w:rPr>
          <w:rFonts w:ascii="Calibri" w:hAnsi="Calibri" w:cs="Calibri"/>
          <w:sz w:val="22"/>
          <w:szCs w:val="22"/>
        </w:rPr>
        <w:t>influencerską</w:t>
      </w:r>
      <w:proofErr w:type="spellEnd"/>
      <w:r w:rsidRPr="000E4FAA">
        <w:rPr>
          <w:rFonts w:ascii="Calibri" w:hAnsi="Calibri" w:cs="Calibri"/>
          <w:sz w:val="22"/>
          <w:szCs w:val="22"/>
        </w:rPr>
        <w:t>?</w:t>
      </w:r>
    </w:p>
    <w:p w14:paraId="5BAF1767"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Trzeba to znowu zbalansować.</w:t>
      </w:r>
    </w:p>
    <w:p w14:paraId="6721A66E"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Prowadzące:</w:t>
      </w:r>
      <w:r w:rsidRPr="000E4FAA">
        <w:rPr>
          <w:rFonts w:ascii="Calibri" w:hAnsi="Calibri" w:cs="Calibri"/>
          <w:sz w:val="22"/>
          <w:szCs w:val="22"/>
        </w:rPr>
        <w:t xml:space="preserve"> Co jest pośrodku prawnika i </w:t>
      </w:r>
      <w:proofErr w:type="spellStart"/>
      <w:r w:rsidRPr="000E4FAA">
        <w:rPr>
          <w:rFonts w:ascii="Calibri" w:hAnsi="Calibri" w:cs="Calibri"/>
          <w:sz w:val="22"/>
          <w:szCs w:val="22"/>
        </w:rPr>
        <w:t>influencera</w:t>
      </w:r>
      <w:proofErr w:type="spellEnd"/>
      <w:r w:rsidRPr="000E4FAA">
        <w:rPr>
          <w:rFonts w:ascii="Calibri" w:hAnsi="Calibri" w:cs="Calibri"/>
          <w:sz w:val="22"/>
          <w:szCs w:val="22"/>
        </w:rPr>
        <w:t>?</w:t>
      </w:r>
    </w:p>
    <w:p w14:paraId="10FAA5E7"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Aktor, który gra prawnika.</w:t>
      </w:r>
    </w:p>
    <w:p w14:paraId="7ABB3D85"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Kuba:</w:t>
      </w:r>
      <w:r w:rsidRPr="000E4FAA">
        <w:rPr>
          <w:rFonts w:ascii="Calibri" w:hAnsi="Calibri" w:cs="Calibri"/>
          <w:sz w:val="22"/>
          <w:szCs w:val="22"/>
        </w:rPr>
        <w:t xml:space="preserve"> O właśnie.</w:t>
      </w:r>
    </w:p>
    <w:p w14:paraId="7C3416C4"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Jak sobie wyobrażam nas jako rodziców, to Kuba będzie tym </w:t>
      </w:r>
      <w:proofErr w:type="gramStart"/>
      <w:r w:rsidRPr="000E4FAA">
        <w:rPr>
          <w:rFonts w:ascii="Calibri" w:hAnsi="Calibri" w:cs="Calibri"/>
          <w:sz w:val="22"/>
          <w:szCs w:val="22"/>
        </w:rPr>
        <w:t>fajnym</w:t>
      </w:r>
      <w:proofErr w:type="gramEnd"/>
      <w:r w:rsidRPr="000E4FAA">
        <w:rPr>
          <w:rFonts w:ascii="Calibri" w:hAnsi="Calibri" w:cs="Calibri"/>
          <w:sz w:val="22"/>
          <w:szCs w:val="22"/>
        </w:rPr>
        <w:t xml:space="preserve"> ojcem, a ja będę tą, która trzyma wszystko w ryzach.</w:t>
      </w:r>
    </w:p>
    <w:p w14:paraId="755A5C5A" w14:textId="77777777" w:rsidR="00A7550E" w:rsidRPr="000E4FAA" w:rsidRDefault="00A7550E" w:rsidP="00A7550E">
      <w:pPr>
        <w:pStyle w:val="NormalnyWeb"/>
        <w:rPr>
          <w:rFonts w:ascii="Calibri" w:hAnsi="Calibri" w:cs="Calibri"/>
          <w:sz w:val="22"/>
          <w:szCs w:val="22"/>
        </w:rPr>
      </w:pPr>
      <w:r w:rsidRPr="000E4FAA">
        <w:rPr>
          <w:rFonts w:ascii="Calibri" w:hAnsi="Calibri" w:cs="Calibri"/>
          <w:sz w:val="22"/>
          <w:szCs w:val="22"/>
        </w:rPr>
        <w:t xml:space="preserve">Moi rodzice nie rozumieli tego, co robię. Zaczęłam nagrywać jedenaście lat temu, kiedy </w:t>
      </w:r>
      <w:proofErr w:type="spellStart"/>
      <w:r w:rsidRPr="000E4FAA">
        <w:rPr>
          <w:rFonts w:ascii="Calibri" w:hAnsi="Calibri" w:cs="Calibri"/>
          <w:sz w:val="22"/>
          <w:szCs w:val="22"/>
        </w:rPr>
        <w:t>influencing</w:t>
      </w:r>
      <w:proofErr w:type="spellEnd"/>
      <w:r w:rsidRPr="000E4FAA">
        <w:rPr>
          <w:rFonts w:ascii="Calibri" w:hAnsi="Calibri" w:cs="Calibri"/>
          <w:sz w:val="22"/>
          <w:szCs w:val="22"/>
        </w:rPr>
        <w:t xml:space="preserve"> właściwie jeszcze nie istniał. Nie rozumieli, że nagrywam jakieś filmiki, wrzucam je na YouTube i ktoś mi za to płaci. Ale dali mi zaufanie, żebym mogła się spełniać. Myślę, że to najlepsze, co można dać dziecku. Chciałabym, żeby nasze dzieci same wybrały swoją drogę – czy będą chciały być prawnikami, </w:t>
      </w:r>
      <w:proofErr w:type="spellStart"/>
      <w:r w:rsidRPr="000E4FAA">
        <w:rPr>
          <w:rFonts w:ascii="Calibri" w:hAnsi="Calibri" w:cs="Calibri"/>
          <w:sz w:val="22"/>
          <w:szCs w:val="22"/>
        </w:rPr>
        <w:t>influencerami</w:t>
      </w:r>
      <w:proofErr w:type="spellEnd"/>
      <w:r w:rsidRPr="000E4FAA">
        <w:rPr>
          <w:rFonts w:ascii="Calibri" w:hAnsi="Calibri" w:cs="Calibri"/>
          <w:sz w:val="22"/>
          <w:szCs w:val="22"/>
        </w:rPr>
        <w:t xml:space="preserve"> czy robić coś zupełnie innego.</w:t>
      </w:r>
    </w:p>
    <w:p w14:paraId="2695F257"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Kuba:</w:t>
      </w:r>
      <w:r w:rsidRPr="000E4FAA">
        <w:rPr>
          <w:rFonts w:ascii="Calibri" w:hAnsi="Calibri" w:cs="Calibri"/>
          <w:sz w:val="22"/>
          <w:szCs w:val="22"/>
        </w:rPr>
        <w:t xml:space="preserve"> Trzeba pozwolić im wybrać własną drogę.</w:t>
      </w:r>
    </w:p>
    <w:p w14:paraId="617EC101"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I pielęgnować ich talenty i pasje. Myślę, że będziemy </w:t>
      </w:r>
      <w:proofErr w:type="gramStart"/>
      <w:r w:rsidRPr="000E4FAA">
        <w:rPr>
          <w:rFonts w:ascii="Calibri" w:hAnsi="Calibri" w:cs="Calibri"/>
          <w:sz w:val="22"/>
          <w:szCs w:val="22"/>
        </w:rPr>
        <w:t>fajnymi</w:t>
      </w:r>
      <w:proofErr w:type="gramEnd"/>
      <w:r w:rsidRPr="000E4FAA">
        <w:rPr>
          <w:rFonts w:ascii="Calibri" w:hAnsi="Calibri" w:cs="Calibri"/>
          <w:sz w:val="22"/>
          <w:szCs w:val="22"/>
        </w:rPr>
        <w:t xml:space="preserve"> rodzicami. Nie chcę przyspieszać tego etapu, ale kiedy przyjdzie, odkryjemy siebie na nowo.</w:t>
      </w:r>
    </w:p>
    <w:p w14:paraId="56BF358E"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Prowadzące:</w:t>
      </w:r>
      <w:r w:rsidRPr="000E4FAA">
        <w:rPr>
          <w:rFonts w:ascii="Calibri" w:hAnsi="Calibri" w:cs="Calibri"/>
          <w:sz w:val="22"/>
          <w:szCs w:val="22"/>
        </w:rPr>
        <w:t xml:space="preserve"> Ola ma bardzo dużo energii i jest decyzyjna. Kuba, czujesz się czasami przytłumiony, że Ola prowadzi, a ty musisz podążać?</w:t>
      </w:r>
    </w:p>
    <w:p w14:paraId="00765B89"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Kuba:</w:t>
      </w:r>
      <w:r w:rsidRPr="000E4FAA">
        <w:rPr>
          <w:rFonts w:ascii="Calibri" w:hAnsi="Calibri" w:cs="Calibri"/>
          <w:sz w:val="22"/>
          <w:szCs w:val="22"/>
        </w:rPr>
        <w:t xml:space="preserve"> Były takie sytuacje. Ola kiedyś była bardzo bossy, wyznaczała, jak coś będzie wyglądać. Ale zauważyłem zmianę. Jeżeli mam argument, dlaczego coś nie powinno być zrobione tak, jak ona chce, to on do niej trafia. Nie jest tak, że odbijam się od ściany i koniec – robimy tak, jak Ola postanowiła.</w:t>
      </w:r>
    </w:p>
    <w:p w14:paraId="57A24D2B"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Myślę, że większość naszych najgorszych demonów już przepracowaliśmy.</w:t>
      </w:r>
    </w:p>
    <w:p w14:paraId="08773F85"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Kuba:</w:t>
      </w:r>
      <w:r w:rsidRPr="000E4FAA">
        <w:rPr>
          <w:rFonts w:ascii="Calibri" w:hAnsi="Calibri" w:cs="Calibri"/>
          <w:sz w:val="22"/>
          <w:szCs w:val="22"/>
        </w:rPr>
        <w:t xml:space="preserve"> Oboje mamy też dużą autonomię w podejmowaniu decyzji. Ale Ola ma mocny charakterek.</w:t>
      </w:r>
    </w:p>
    <w:p w14:paraId="61CC8889"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Prowadzące:</w:t>
      </w:r>
      <w:r w:rsidRPr="000E4FAA">
        <w:rPr>
          <w:rFonts w:ascii="Calibri" w:hAnsi="Calibri" w:cs="Calibri"/>
          <w:sz w:val="22"/>
          <w:szCs w:val="22"/>
        </w:rPr>
        <w:t xml:space="preserve"> Jesteście przykładem pary, w której spotkały się dwie bardzo różne osoby. Chyba nie istnieje jedna recepta na miłość.</w:t>
      </w:r>
    </w:p>
    <w:p w14:paraId="7E9EEAF3"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Kuba:</w:t>
      </w:r>
      <w:r w:rsidRPr="000E4FAA">
        <w:rPr>
          <w:rFonts w:ascii="Calibri" w:hAnsi="Calibri" w:cs="Calibri"/>
          <w:sz w:val="22"/>
          <w:szCs w:val="22"/>
        </w:rPr>
        <w:t xml:space="preserve"> My jesteśmy różni.</w:t>
      </w:r>
    </w:p>
    <w:p w14:paraId="31A85DCB"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Jesteśmy różni, ale gramy w tym samym teamie.</w:t>
      </w:r>
    </w:p>
    <w:p w14:paraId="232315C8"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Prowadzące:</w:t>
      </w:r>
      <w:r w:rsidRPr="000E4FAA">
        <w:rPr>
          <w:rFonts w:ascii="Calibri" w:hAnsi="Calibri" w:cs="Calibri"/>
          <w:sz w:val="22"/>
          <w:szCs w:val="22"/>
        </w:rPr>
        <w:t xml:space="preserve"> To na koniec – skąd wiedzieć, że to jest to?</w:t>
      </w:r>
    </w:p>
    <w:p w14:paraId="140755C0"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lastRenderedPageBreak/>
        <w:t>Ola:</w:t>
      </w:r>
      <w:r w:rsidRPr="000E4FAA">
        <w:rPr>
          <w:rFonts w:ascii="Calibri" w:hAnsi="Calibri" w:cs="Calibri"/>
          <w:sz w:val="22"/>
          <w:szCs w:val="22"/>
        </w:rPr>
        <w:t xml:space="preserve"> Myślę, że wspólny kierunek. Kiedy myślę o nas, widzę nas jako jedną materię, która dąży w tym samym kierunku. Mała codzienność często pokazuje, że to jest to. </w:t>
      </w:r>
      <w:proofErr w:type="gramStart"/>
      <w:r w:rsidRPr="000E4FAA">
        <w:rPr>
          <w:rFonts w:ascii="Calibri" w:hAnsi="Calibri" w:cs="Calibri"/>
          <w:sz w:val="22"/>
          <w:szCs w:val="22"/>
        </w:rPr>
        <w:t>Fajnie</w:t>
      </w:r>
      <w:proofErr w:type="gramEnd"/>
      <w:r w:rsidRPr="000E4FAA">
        <w:rPr>
          <w:rFonts w:ascii="Calibri" w:hAnsi="Calibri" w:cs="Calibri"/>
          <w:sz w:val="22"/>
          <w:szCs w:val="22"/>
        </w:rPr>
        <w:t xml:space="preserve"> razem przeżywać duże sukcesy, sprawdziliśmy się też jako wsparcie w kilku niefajnych sytuacjach, ale ostatecznie napędza mnie poczucie jedności.</w:t>
      </w:r>
    </w:p>
    <w:p w14:paraId="78717426" w14:textId="77777777" w:rsidR="00A7550E" w:rsidRPr="000E4FAA" w:rsidRDefault="00A7550E" w:rsidP="00A7550E">
      <w:pPr>
        <w:pStyle w:val="NormalnyWeb"/>
        <w:rPr>
          <w:rFonts w:ascii="Calibri" w:hAnsi="Calibri" w:cs="Calibri"/>
          <w:sz w:val="22"/>
          <w:szCs w:val="22"/>
        </w:rPr>
      </w:pPr>
      <w:proofErr w:type="gramStart"/>
      <w:r w:rsidRPr="000E4FAA">
        <w:rPr>
          <w:rFonts w:ascii="Calibri" w:hAnsi="Calibri" w:cs="Calibri"/>
          <w:sz w:val="22"/>
          <w:szCs w:val="22"/>
        </w:rPr>
        <w:t>Ja,</w:t>
      </w:r>
      <w:proofErr w:type="gramEnd"/>
      <w:r w:rsidRPr="000E4FAA">
        <w:rPr>
          <w:rFonts w:ascii="Calibri" w:hAnsi="Calibri" w:cs="Calibri"/>
          <w:sz w:val="22"/>
          <w:szCs w:val="22"/>
        </w:rPr>
        <w:t xml:space="preserve"> jako indywidualistka, nie wyobrażam sobie już życia w sposób indywidualny. Cokolwiek się u mnie dzieje, od razu chcę powiedzieć Kubie. Nasz związek jest epicentrum mojego własnego wszechświata i nie chciałabym żyć inaczej ani z kimkolwiek innym.</w:t>
      </w:r>
    </w:p>
    <w:p w14:paraId="3381C7FF"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Kuba:</w:t>
      </w:r>
      <w:r w:rsidRPr="000E4FAA">
        <w:rPr>
          <w:rFonts w:ascii="Calibri" w:hAnsi="Calibri" w:cs="Calibri"/>
          <w:sz w:val="22"/>
          <w:szCs w:val="22"/>
        </w:rPr>
        <w:t xml:space="preserve"> Jeżeli widzisz, że ktoś patrzy w tym samym kierunku co ty, ale ma cechy, które ci nie odpowiadają, warto spróbować. Nasza historia pokazuje, że pomimo różnic można je przezwyciężyć, jeżeli świadomie buduje się relację. Jeśli naprawdę ci zależy, można iść na kompromis.</w:t>
      </w:r>
    </w:p>
    <w:p w14:paraId="14E25496"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Jeżeli druga osoba jest otwarta na argumenty, chce pracować nad sobą i się nie obraża, tylko myśli: „Jeżeli to sprawi, że nasz związek będzie lepszy, warto podjąć ten trud”, to wtedy jest dobrze.</w:t>
      </w:r>
    </w:p>
    <w:p w14:paraId="49D3B4E4"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Kuba:</w:t>
      </w:r>
      <w:r w:rsidRPr="000E4FAA">
        <w:rPr>
          <w:rFonts w:ascii="Calibri" w:hAnsi="Calibri" w:cs="Calibri"/>
          <w:sz w:val="22"/>
          <w:szCs w:val="22"/>
        </w:rPr>
        <w:t xml:space="preserve"> Warto szukać partnera z otwartą głową. Otwartość pozwala spojrzeć z innej perspektywy, postawić się w roli drugiego człowieka i </w:t>
      </w:r>
      <w:proofErr w:type="gramStart"/>
      <w:r w:rsidRPr="000E4FAA">
        <w:rPr>
          <w:rFonts w:ascii="Calibri" w:hAnsi="Calibri" w:cs="Calibri"/>
          <w:sz w:val="22"/>
          <w:szCs w:val="22"/>
        </w:rPr>
        <w:t>się dogadać</w:t>
      </w:r>
      <w:proofErr w:type="gramEnd"/>
      <w:r w:rsidRPr="000E4FAA">
        <w:rPr>
          <w:rFonts w:ascii="Calibri" w:hAnsi="Calibri" w:cs="Calibri"/>
          <w:sz w:val="22"/>
          <w:szCs w:val="22"/>
        </w:rPr>
        <w:t>.</w:t>
      </w:r>
    </w:p>
    <w:p w14:paraId="59CF63B8"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Ola:</w:t>
      </w:r>
      <w:r w:rsidRPr="000E4FAA">
        <w:rPr>
          <w:rFonts w:ascii="Calibri" w:hAnsi="Calibri" w:cs="Calibri"/>
          <w:sz w:val="22"/>
          <w:szCs w:val="22"/>
        </w:rPr>
        <w:t xml:space="preserve"> I dystans do siebie. Myślę, że nie mamy wielu </w:t>
      </w:r>
      <w:proofErr w:type="spellStart"/>
      <w:r w:rsidRPr="000E4FAA">
        <w:rPr>
          <w:rFonts w:ascii="Calibri" w:hAnsi="Calibri" w:cs="Calibri"/>
          <w:sz w:val="22"/>
          <w:szCs w:val="22"/>
        </w:rPr>
        <w:t>spin</w:t>
      </w:r>
      <w:proofErr w:type="spellEnd"/>
      <w:r w:rsidRPr="000E4FAA">
        <w:rPr>
          <w:rFonts w:ascii="Calibri" w:hAnsi="Calibri" w:cs="Calibri"/>
          <w:sz w:val="22"/>
          <w:szCs w:val="22"/>
        </w:rPr>
        <w:t xml:space="preserve"> też dlatego, że wszystko trochę obracamy w bekę.</w:t>
      </w:r>
    </w:p>
    <w:p w14:paraId="04318255" w14:textId="77777777" w:rsidR="00A7550E" w:rsidRPr="000E4FAA" w:rsidRDefault="00A7550E" w:rsidP="00A7550E">
      <w:pPr>
        <w:pStyle w:val="NormalnyWeb"/>
        <w:rPr>
          <w:rFonts w:ascii="Calibri" w:hAnsi="Calibri" w:cs="Calibri"/>
          <w:sz w:val="22"/>
          <w:szCs w:val="22"/>
        </w:rPr>
      </w:pPr>
      <w:r w:rsidRPr="000E4FAA">
        <w:rPr>
          <w:rStyle w:val="Pogrubienie"/>
          <w:rFonts w:ascii="Calibri" w:hAnsi="Calibri" w:cs="Calibri"/>
          <w:sz w:val="22"/>
          <w:szCs w:val="22"/>
        </w:rPr>
        <w:t>Prowadzące:</w:t>
      </w:r>
      <w:r w:rsidRPr="000E4FAA">
        <w:rPr>
          <w:rFonts w:ascii="Calibri" w:hAnsi="Calibri" w:cs="Calibri"/>
          <w:sz w:val="22"/>
          <w:szCs w:val="22"/>
        </w:rPr>
        <w:t xml:space="preserve"> Życzymy wam wszystkim elastyczności na wszystkich płaszczyznach miłosnych. A wam dalszych pięknych lat i dziękujemy, że przyszliście.</w:t>
      </w:r>
    </w:p>
    <w:p w14:paraId="73638E06" w14:textId="77777777" w:rsidR="00AD47E4" w:rsidRDefault="00AD47E4"/>
    <w:sectPr w:rsidR="00AD47E4" w:rsidSect="00F92223">
      <w:headerReference w:type="default" r:id="rId6"/>
      <w:footerReference w:type="default" r:id="rId7"/>
      <w:pgSz w:w="11906" w:h="16838" w:code="9"/>
      <w:pgMar w:top="2835" w:right="851" w:bottom="1701" w:left="85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C0213" w14:textId="77777777" w:rsidR="001D2876" w:rsidRDefault="001D2876" w:rsidP="00F92223">
      <w:pPr>
        <w:spacing w:after="0" w:line="240" w:lineRule="auto"/>
      </w:pPr>
      <w:r>
        <w:separator/>
      </w:r>
    </w:p>
  </w:endnote>
  <w:endnote w:type="continuationSeparator" w:id="0">
    <w:p w14:paraId="1880A1A8" w14:textId="77777777" w:rsidR="001D2876" w:rsidRDefault="001D2876" w:rsidP="00F922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AAC00" w14:textId="77777777" w:rsidR="00F92223" w:rsidRDefault="001D2876" w:rsidP="00F92223">
    <w:pPr>
      <w:pStyle w:val="Stopka"/>
      <w:jc w:val="center"/>
    </w:pPr>
    <w:r>
      <w:rPr>
        <w:noProof/>
        <w:lang w:eastAsia="pl-PL"/>
      </w:rPr>
      <w:pict w14:anchorId="1E7A84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6" type="#_x0000_t75" style="width:510pt;height:16pt;visibility:visible">
          <v:imagedata r:id="rId1" o:titl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237F5" w14:textId="77777777" w:rsidR="001D2876" w:rsidRDefault="001D2876" w:rsidP="00F92223">
      <w:pPr>
        <w:spacing w:after="0" w:line="240" w:lineRule="auto"/>
      </w:pPr>
      <w:r>
        <w:separator/>
      </w:r>
    </w:p>
  </w:footnote>
  <w:footnote w:type="continuationSeparator" w:id="0">
    <w:p w14:paraId="34C09CB5" w14:textId="77777777" w:rsidR="001D2876" w:rsidRDefault="001D2876" w:rsidP="00F922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CCF08" w14:textId="77777777" w:rsidR="00F92223" w:rsidRDefault="001D2876">
    <w:pPr>
      <w:pStyle w:val="Nagwek"/>
    </w:pPr>
    <w:r>
      <w:rPr>
        <w:noProof/>
        <w:lang w:eastAsia="pl-PL"/>
      </w:rPr>
      <w:pict w14:anchorId="14911F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510.5pt;height:1in;visibility:visible">
          <v:imagedata r:id="rId1" o:title=""/>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13A6"/>
    <w:rsid w:val="000200E1"/>
    <w:rsid w:val="00055111"/>
    <w:rsid w:val="000E4FAA"/>
    <w:rsid w:val="001555E4"/>
    <w:rsid w:val="001713A6"/>
    <w:rsid w:val="001D2876"/>
    <w:rsid w:val="001E3E41"/>
    <w:rsid w:val="001F7EC1"/>
    <w:rsid w:val="00206337"/>
    <w:rsid w:val="00241EF2"/>
    <w:rsid w:val="002D6F8B"/>
    <w:rsid w:val="0030275C"/>
    <w:rsid w:val="00334EAD"/>
    <w:rsid w:val="00365DB0"/>
    <w:rsid w:val="00381C88"/>
    <w:rsid w:val="00381F77"/>
    <w:rsid w:val="003B6F22"/>
    <w:rsid w:val="003D0D2A"/>
    <w:rsid w:val="003F4169"/>
    <w:rsid w:val="00406B71"/>
    <w:rsid w:val="00412873"/>
    <w:rsid w:val="00425587"/>
    <w:rsid w:val="0043460D"/>
    <w:rsid w:val="00451389"/>
    <w:rsid w:val="004557D5"/>
    <w:rsid w:val="0047653B"/>
    <w:rsid w:val="004F1B15"/>
    <w:rsid w:val="00514467"/>
    <w:rsid w:val="005D7FE1"/>
    <w:rsid w:val="005F7997"/>
    <w:rsid w:val="00641433"/>
    <w:rsid w:val="006676AE"/>
    <w:rsid w:val="00684B8C"/>
    <w:rsid w:val="006917C8"/>
    <w:rsid w:val="006B7887"/>
    <w:rsid w:val="006C0590"/>
    <w:rsid w:val="006C5052"/>
    <w:rsid w:val="00715A3B"/>
    <w:rsid w:val="007242B9"/>
    <w:rsid w:val="00744606"/>
    <w:rsid w:val="007844E3"/>
    <w:rsid w:val="007A53C5"/>
    <w:rsid w:val="007D3A31"/>
    <w:rsid w:val="008140EB"/>
    <w:rsid w:val="008255C6"/>
    <w:rsid w:val="008262A3"/>
    <w:rsid w:val="0082711B"/>
    <w:rsid w:val="008550B7"/>
    <w:rsid w:val="00883052"/>
    <w:rsid w:val="00892950"/>
    <w:rsid w:val="00892FE1"/>
    <w:rsid w:val="008C70E9"/>
    <w:rsid w:val="00900B00"/>
    <w:rsid w:val="009635DC"/>
    <w:rsid w:val="009A635F"/>
    <w:rsid w:val="00A01F46"/>
    <w:rsid w:val="00A02981"/>
    <w:rsid w:val="00A65CC0"/>
    <w:rsid w:val="00A7550E"/>
    <w:rsid w:val="00A84C1A"/>
    <w:rsid w:val="00AC66FA"/>
    <w:rsid w:val="00AD47E4"/>
    <w:rsid w:val="00AF3D59"/>
    <w:rsid w:val="00AF702D"/>
    <w:rsid w:val="00B005DA"/>
    <w:rsid w:val="00B04014"/>
    <w:rsid w:val="00B16394"/>
    <w:rsid w:val="00B17584"/>
    <w:rsid w:val="00B30B1D"/>
    <w:rsid w:val="00B4566C"/>
    <w:rsid w:val="00B7091D"/>
    <w:rsid w:val="00B97C26"/>
    <w:rsid w:val="00BB7818"/>
    <w:rsid w:val="00BB7B18"/>
    <w:rsid w:val="00BE23A7"/>
    <w:rsid w:val="00BF6C12"/>
    <w:rsid w:val="00C0654B"/>
    <w:rsid w:val="00C81FE3"/>
    <w:rsid w:val="00C8331F"/>
    <w:rsid w:val="00C90DE2"/>
    <w:rsid w:val="00C9160D"/>
    <w:rsid w:val="00CB7ED1"/>
    <w:rsid w:val="00CC0B7D"/>
    <w:rsid w:val="00CD1423"/>
    <w:rsid w:val="00D01708"/>
    <w:rsid w:val="00D030FB"/>
    <w:rsid w:val="00D057F8"/>
    <w:rsid w:val="00D72C6D"/>
    <w:rsid w:val="00D81E8F"/>
    <w:rsid w:val="00DB3F96"/>
    <w:rsid w:val="00DF5286"/>
    <w:rsid w:val="00DF7F5A"/>
    <w:rsid w:val="00E35982"/>
    <w:rsid w:val="00E4730E"/>
    <w:rsid w:val="00E71368"/>
    <w:rsid w:val="00E96292"/>
    <w:rsid w:val="00ED184F"/>
    <w:rsid w:val="00F009F6"/>
    <w:rsid w:val="00F15D37"/>
    <w:rsid w:val="00F230F6"/>
    <w:rsid w:val="00F40126"/>
    <w:rsid w:val="00F617E6"/>
    <w:rsid w:val="00F92223"/>
    <w:rsid w:val="00FA5C90"/>
    <w:rsid w:val="00FA5E24"/>
    <w:rsid w:val="00FD6B61"/>
    <w:rsid w:val="00FF7F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B9055D"/>
  <w15:chartTrackingRefBased/>
  <w15:docId w15:val="{6FF2FA61-8948-46F2-A5EF-4802EAD77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713A6"/>
    <w:pPr>
      <w:spacing w:after="160" w:line="259"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9222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92223"/>
  </w:style>
  <w:style w:type="paragraph" w:styleId="Stopka">
    <w:name w:val="footer"/>
    <w:basedOn w:val="Normalny"/>
    <w:link w:val="StopkaZnak"/>
    <w:uiPriority w:val="99"/>
    <w:unhideWhenUsed/>
    <w:rsid w:val="00F9222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92223"/>
  </w:style>
  <w:style w:type="paragraph" w:styleId="NormalnyWeb">
    <w:name w:val="Normal (Web)"/>
    <w:basedOn w:val="Normalny"/>
    <w:uiPriority w:val="99"/>
    <w:unhideWhenUsed/>
    <w:rsid w:val="00D057F8"/>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uiPriority w:val="22"/>
    <w:qFormat/>
    <w:rsid w:val="00D057F8"/>
    <w:rPr>
      <w:b/>
      <w:bCs/>
    </w:rPr>
  </w:style>
  <w:style w:type="character" w:styleId="Uwydatnienie">
    <w:name w:val="Emphasis"/>
    <w:uiPriority w:val="20"/>
    <w:qFormat/>
    <w:rsid w:val="00D057F8"/>
    <w:rPr>
      <w:i/>
      <w:iCs/>
    </w:rPr>
  </w:style>
  <w:style w:type="paragraph" w:customStyle="1" w:styleId="isselectedend">
    <w:name w:val="isselectedend"/>
    <w:basedOn w:val="Normalny"/>
    <w:rsid w:val="0043460D"/>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pdq2pgselectionanchorcontainer">
    <w:name w:val="pdq2pg_selectionanchorcontainer"/>
    <w:basedOn w:val="Normalny"/>
    <w:rsid w:val="00B30B1D"/>
    <w:pPr>
      <w:spacing w:before="100" w:beforeAutospacing="1" w:after="100" w:afterAutospacing="1" w:line="240" w:lineRule="auto"/>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ciej%20Majzner\OneDrive%20-%2038PR%20&amp;%20Content%20Communication\Dokumenty\papier%20firmowy%20RMF%20FM.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papier firmowy RMF FM</Template>
  <TotalTime>1</TotalTime>
  <Pages>9</Pages>
  <Words>3014</Words>
  <Characters>18087</Characters>
  <Application>Microsoft Office Word</Application>
  <DocSecurity>0</DocSecurity>
  <Lines>150</Lines>
  <Paragraphs>42</Paragraphs>
  <ScaleCrop>false</ScaleCrop>
  <HeadingPairs>
    <vt:vector size="2" baseType="variant">
      <vt:variant>
        <vt:lpstr>Tytuł</vt:lpstr>
      </vt:variant>
      <vt:variant>
        <vt:i4>1</vt:i4>
      </vt:variant>
    </vt:vector>
  </HeadingPairs>
  <TitlesOfParts>
    <vt:vector size="1" baseType="lpstr">
      <vt:lpstr/>
    </vt:vector>
  </TitlesOfParts>
  <Company>Grupa RMF Sp. z o.o. Sp. k.</Company>
  <LinksUpToDate>false</LinksUpToDate>
  <CharactersWithSpaces>21059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Maciej Majzner</dc:creator>
  <cp:keywords/>
  <dc:description/>
  <cp:lastModifiedBy>Maciej Majzner</cp:lastModifiedBy>
  <cp:revision>2</cp:revision>
  <dcterms:created xsi:type="dcterms:W3CDTF">2026-09-11T13:40:00Z</dcterms:created>
  <dcterms:modified xsi:type="dcterms:W3CDTF">2026-09-11T13:40:00Z</dcterms:modified>
</cp:coreProperties>
</file>