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A0945" w:rsidR="00A46DD3" w:rsidP="00A46DD3" w:rsidRDefault="004C437B" w14:paraId="08E65E20" w14:textId="432491F0">
      <w:pPr>
        <w:jc w:val="right"/>
        <w:rPr>
          <w:rFonts w:cs="Calibri"/>
        </w:rPr>
      </w:pPr>
      <w:r w:rsidRPr="1E0D4F30" w:rsidR="40F6F38A">
        <w:rPr>
          <w:rFonts w:cs="Calibri"/>
        </w:rPr>
        <w:t>31</w:t>
      </w:r>
      <w:r w:rsidRPr="1E0D4F30" w:rsidR="005C3333">
        <w:rPr>
          <w:rFonts w:cs="Calibri"/>
        </w:rPr>
        <w:t>.0</w:t>
      </w:r>
      <w:r w:rsidRPr="1E0D4F30" w:rsidR="4A9B3712">
        <w:rPr>
          <w:rFonts w:cs="Calibri"/>
        </w:rPr>
        <w:t>8</w:t>
      </w:r>
      <w:r w:rsidRPr="1E0D4F30" w:rsidR="005C3333">
        <w:rPr>
          <w:rFonts w:cs="Calibri"/>
        </w:rPr>
        <w:t>.</w:t>
      </w:r>
      <w:r w:rsidRPr="1E0D4F30" w:rsidR="00A46DD3">
        <w:rPr>
          <w:rFonts w:cs="Calibri"/>
        </w:rPr>
        <w:t>2026</w:t>
      </w:r>
    </w:p>
    <w:p w:rsidRPr="00162F27" w:rsidR="00EC7839" w:rsidP="520BDAB8" w:rsidRDefault="00EC7839" w14:paraId="73CB5C82" w14:textId="1F279AAA">
      <w:pPr/>
      <w:r w:rsidRPr="520BDAB8" w:rsidR="00A46DD3">
        <w:rPr>
          <w:rFonts w:cs="Calibri"/>
        </w:rPr>
        <w:t>INFORMACJA PRASOWA</w:t>
      </w:r>
    </w:p>
    <w:p w:rsidRPr="00162F27" w:rsidR="00EC7839" w:rsidP="520BDAB8" w:rsidRDefault="00EC7839" w14:paraId="6F3C1DFC" w14:textId="7FED65DF">
      <w:pPr>
        <w:rPr>
          <w:rStyle w:val="Pogrubienie"/>
          <w:rFonts w:cs="Calibri"/>
          <w:b w:val="1"/>
          <w:bCs w:val="1"/>
        </w:rPr>
      </w:pPr>
    </w:p>
    <w:p w:rsidRPr="00162F27" w:rsidR="00EC7839" w:rsidP="520BDAB8" w:rsidRDefault="00EC7839" w14:paraId="1B6B7D4A" w14:textId="7DCCADCD">
      <w:pPr>
        <w:jc w:val="center"/>
        <w:rPr>
          <w:rStyle w:val="Pogrubienie"/>
          <w:rFonts w:cs="Calibri"/>
          <w:b w:val="1"/>
          <w:bCs w:val="1"/>
        </w:rPr>
      </w:pPr>
      <w:r w:rsidRPr="520BDAB8" w:rsidR="04749FCF">
        <w:rPr>
          <w:rStyle w:val="Pogrubienie"/>
          <w:rFonts w:cs="Calibri"/>
          <w:b w:val="1"/>
          <w:bCs w:val="1"/>
        </w:rPr>
        <w:t>Nowy rytm RMF FM od września. Stacja odsłania jesienną ramówkę</w:t>
      </w:r>
    </w:p>
    <w:p w:rsidR="35FF9AF8" w:rsidP="60D62878" w:rsidRDefault="35FF9AF8" w14:paraId="0BC1CF25" w14:textId="79A315F8">
      <w:pPr>
        <w:pStyle w:val="NormalnyWeb"/>
        <w:jc w:val="both"/>
        <w:rPr>
          <w:rFonts w:ascii="Calibri" w:hAnsi="Calibri" w:cs="Calibri"/>
          <w:b w:val="1"/>
          <w:bCs w:val="1"/>
          <w:sz w:val="22"/>
          <w:szCs w:val="22"/>
        </w:rPr>
      </w:pPr>
      <w:r w:rsidRPr="60D62878" w:rsidR="35FF9AF8">
        <w:rPr>
          <w:rFonts w:ascii="Calibri" w:hAnsi="Calibri" w:cs="Calibri"/>
          <w:b w:val="1"/>
          <w:bCs w:val="1"/>
          <w:sz w:val="22"/>
          <w:szCs w:val="22"/>
        </w:rPr>
        <w:t>Od września RMF FM odświeża swoją ramówkę, jeszcze mocniej dopasowując ją do rytmu dnia słuchaczy. Poszczególne pasma zyskują wyraźniej określony charakter: poranek ma budzić i dostarczać energii, przedpołudnie wspierać w pracy, popołudnie towarzyszyć w drodze i codziennych aktywnościach, a wieczór budować bliższą relację ze słuchaczami. Zmiany obejmą także weekendy, a na antenie pojawią się nowe programy i konfiguracje prowadzących.</w:t>
      </w:r>
    </w:p>
    <w:p w:rsidR="3A2B8885" w:rsidP="60D62878" w:rsidRDefault="3A2B8885" w14:paraId="15EB9C43" w14:textId="6F3F8CA3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60D62878" w:rsidR="3A2B8885">
        <w:rPr>
          <w:rFonts w:ascii="Calibri" w:hAnsi="Calibri" w:cs="Calibri"/>
          <w:sz w:val="22"/>
          <w:szCs w:val="22"/>
        </w:rPr>
        <w:t xml:space="preserve">Jesienna ramówka RMF FM to przede wszystkim ewolucja. Stacja porządkuje układ dnia tak, aby każde pasmo miało własny charakter i odpowiadało na konkretną potrzebę słuchacza – niezależnie od tego, czy ten dopiero </w:t>
      </w:r>
      <w:r w:rsidRPr="60D62878" w:rsidR="3A2B8885">
        <w:rPr>
          <w:rFonts w:ascii="Calibri" w:hAnsi="Calibri" w:cs="Calibri"/>
          <w:sz w:val="22"/>
          <w:szCs w:val="22"/>
        </w:rPr>
        <w:t>zaczyna dzień, pracuje, jest w drodze, czy wieczorem szuka informacji i rozrywki.</w:t>
      </w:r>
    </w:p>
    <w:p w:rsidR="3A2B8885" w:rsidP="60D62878" w:rsidRDefault="3A2B8885" w14:paraId="491C249B" w14:textId="78C24843">
      <w:pPr>
        <w:pStyle w:val="NormalnyWeb"/>
        <w:suppressLineNumbers w:val="0"/>
        <w:bidi w:val="0"/>
        <w:spacing w:beforeAutospacing="on" w:afterAutospacing="on" w:line="240" w:lineRule="auto"/>
        <w:ind w:left="0" w:right="0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60D62878" w:rsidR="3A2B8885">
        <w:rPr>
          <w:rFonts w:ascii="Calibri" w:hAnsi="Calibri" w:cs="Calibri"/>
          <w:sz w:val="22"/>
          <w:szCs w:val="22"/>
        </w:rPr>
        <w:t xml:space="preserve">– </w:t>
      </w:r>
      <w:r w:rsidRPr="60D62878" w:rsidR="7A5D62F2">
        <w:rPr>
          <w:rFonts w:ascii="Calibri" w:hAnsi="Calibri" w:cs="Calibri"/>
          <w:i w:val="1"/>
          <w:iCs w:val="1"/>
          <w:sz w:val="22"/>
          <w:szCs w:val="22"/>
        </w:rPr>
        <w:t>Nie chcemy zmieniać RMF FM dla samej zmiany. Chcemy jeszcze lepiej wykorzystać największe atuty naszej anteny: osobowości, energię i bliskość ze słuchaczami. Każda pora dnia ma swój rytm, dlatego zależy nam, by radio go rozumiało i potrafiło się do niego dopasować. Nasza jesienna ramówka to nie rewolucja, a ewolucja – bardziej wyraziste pasma, mocniejsze osobowości i jeszcze więcej powodów, żeby być z RMF FM przez cały dzień</w:t>
      </w:r>
      <w:r w:rsidRPr="60D62878" w:rsidR="3A2B8885">
        <w:rPr>
          <w:rFonts w:ascii="Calibri" w:hAnsi="Calibri" w:cs="Calibri"/>
          <w:sz w:val="22"/>
          <w:szCs w:val="22"/>
        </w:rPr>
        <w:t xml:space="preserve"> – </w:t>
      </w:r>
      <w:r w:rsidRPr="60D62878" w:rsidR="3A2B8885">
        <w:rPr>
          <w:rFonts w:ascii="Calibri" w:hAnsi="Calibri" w:cs="Calibri"/>
          <w:b w:val="1"/>
          <w:bCs w:val="1"/>
          <w:sz w:val="22"/>
          <w:szCs w:val="22"/>
        </w:rPr>
        <w:t>Iwona Bołdak, Dyrektor Programowa RMF FM</w:t>
      </w:r>
      <w:r w:rsidRPr="60D62878" w:rsidR="0BEC34D6">
        <w:rPr>
          <w:rFonts w:ascii="Calibri" w:hAnsi="Calibri" w:cs="Calibri"/>
          <w:b w:val="0"/>
          <w:bCs w:val="0"/>
          <w:sz w:val="22"/>
          <w:szCs w:val="22"/>
        </w:rPr>
        <w:t>.</w:t>
      </w:r>
    </w:p>
    <w:p w:rsidR="0BEC34D6" w:rsidP="1E0D4F30" w:rsidRDefault="0BEC34D6" w14:paraId="7A5A559C" w14:textId="5FD430EF">
      <w:pPr>
        <w:pStyle w:val="NormalnyWeb"/>
        <w:jc w:val="both"/>
        <w:rPr>
          <w:rFonts w:ascii="Calibri" w:hAnsi="Calibri" w:cs="Calibri"/>
          <w:b w:val="1"/>
          <w:bCs w:val="1"/>
          <w:sz w:val="22"/>
          <w:szCs w:val="22"/>
        </w:rPr>
      </w:pPr>
      <w:r w:rsidRPr="520BDAB8" w:rsidR="0BEC34D6">
        <w:rPr>
          <w:rFonts w:ascii="Calibri" w:hAnsi="Calibri" w:cs="Calibri"/>
          <w:b w:val="1"/>
          <w:bCs w:val="1"/>
          <w:sz w:val="22"/>
          <w:szCs w:val="22"/>
        </w:rPr>
        <w:t>Od pierwszej kawy do końca dnia</w:t>
      </w:r>
    </w:p>
    <w:p w:rsidR="7FE7D7EF" w:rsidP="520BDAB8" w:rsidRDefault="7FE7D7EF" w14:paraId="09BD4F78" w14:textId="14748855">
      <w:pPr>
        <w:pStyle w:val="NormalnyWeb"/>
        <w:jc w:val="both"/>
      </w:pPr>
      <w:r w:rsidRPr="60D62878" w:rsidR="01D42D71">
        <w:rPr>
          <w:rFonts w:ascii="Calibri" w:hAnsi="Calibri" w:cs="Calibri"/>
          <w:b w:val="0"/>
          <w:bCs w:val="0"/>
          <w:sz w:val="22"/>
          <w:szCs w:val="22"/>
        </w:rPr>
        <w:t>Początek dnia w RMF FM pozostaje bez zmian. Tak jak latem, jesienią</w:t>
      </w:r>
      <w:r w:rsidRPr="60D62878" w:rsidR="01D42D71">
        <w:rPr>
          <w:rFonts w:ascii="Calibri" w:hAnsi="Calibri" w:cs="Calibri"/>
          <w:b w:val="1"/>
          <w:bCs w:val="1"/>
          <w:sz w:val="22"/>
          <w:szCs w:val="22"/>
        </w:rPr>
        <w:t xml:space="preserve"> „Pierwsza Kawa z RMF FM”</w:t>
      </w:r>
      <w:r w:rsidRPr="60D62878" w:rsidR="01D42D71">
        <w:rPr>
          <w:rFonts w:ascii="Calibri" w:hAnsi="Calibri" w:cs="Calibri"/>
          <w:b w:val="0"/>
          <w:bCs w:val="0"/>
          <w:sz w:val="22"/>
          <w:szCs w:val="22"/>
        </w:rPr>
        <w:t xml:space="preserve"> startuje już o 3:00.</w:t>
      </w:r>
      <w:r w:rsidRPr="60D62878" w:rsidR="2EAD809C">
        <w:rPr>
          <w:rFonts w:ascii="Calibri" w:hAnsi="Calibri" w:cs="Calibri"/>
          <w:b w:val="0"/>
          <w:bCs w:val="0"/>
          <w:sz w:val="22"/>
          <w:szCs w:val="22"/>
        </w:rPr>
        <w:t xml:space="preserve"> Program potrwa do 5:45 i będzie skierowan</w:t>
      </w:r>
      <w:r w:rsidRPr="60D62878" w:rsidR="472E3038">
        <w:rPr>
          <w:rFonts w:ascii="Calibri" w:hAnsi="Calibri" w:cs="Calibri"/>
          <w:b w:val="0"/>
          <w:bCs w:val="0"/>
          <w:sz w:val="22"/>
          <w:szCs w:val="22"/>
        </w:rPr>
        <w:t>y</w:t>
      </w:r>
      <w:r w:rsidRPr="60D62878" w:rsidR="2EAD809C">
        <w:rPr>
          <w:rFonts w:ascii="Calibri" w:hAnsi="Calibri" w:cs="Calibri"/>
          <w:b w:val="0"/>
          <w:bCs w:val="0"/>
          <w:sz w:val="22"/>
          <w:szCs w:val="22"/>
        </w:rPr>
        <w:t xml:space="preserve"> do tych, którzy zaczynają dzień, gdy większość jeszcze nie myśli o budziku.</w:t>
      </w:r>
      <w:r w:rsidRPr="60D62878" w:rsidR="65B5A128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Pr="60D62878" w:rsidR="482748A3">
        <w:rPr>
          <w:rFonts w:ascii="Calibri" w:hAnsi="Calibri" w:cs="Calibri"/>
          <w:b w:val="0"/>
          <w:bCs w:val="0"/>
          <w:sz w:val="22"/>
          <w:szCs w:val="22"/>
        </w:rPr>
        <w:t>Zaraz potem na antenę wkracza</w:t>
      </w:r>
      <w:r w:rsidRPr="60D62878" w:rsidR="482748A3">
        <w:rPr>
          <w:rFonts w:ascii="Calibri" w:hAnsi="Calibri" w:cs="Calibri"/>
          <w:b w:val="1"/>
          <w:bCs w:val="1"/>
          <w:sz w:val="22"/>
          <w:szCs w:val="22"/>
        </w:rPr>
        <w:t xml:space="preserve"> „Wstawaj, szkoda dnia!”</w:t>
      </w:r>
      <w:r w:rsidRPr="60D62878" w:rsidR="482748A3">
        <w:rPr>
          <w:rFonts w:ascii="Calibri" w:hAnsi="Calibri" w:cs="Calibri"/>
          <w:b w:val="0"/>
          <w:bCs w:val="0"/>
          <w:sz w:val="22"/>
          <w:szCs w:val="22"/>
        </w:rPr>
        <w:t xml:space="preserve">. </w:t>
      </w:r>
      <w:r w:rsidRPr="60D62878" w:rsidR="482748A3">
        <w:rPr>
          <w:rFonts w:ascii="Calibri" w:hAnsi="Calibri" w:cs="Calibri"/>
          <w:b w:val="0"/>
          <w:bCs w:val="0"/>
          <w:sz w:val="22"/>
          <w:szCs w:val="22"/>
        </w:rPr>
        <w:t>Przemysław Skowron, Mariusz Kałamaga, Jacek Tomkowicz i Tomasz Olbratowski zadbają o to, by poranki były łatwiejsze, lżejsze i pełne dobrej energii.</w:t>
      </w:r>
    </w:p>
    <w:p w:rsidR="39D029B0" w:rsidP="520BDAB8" w:rsidRDefault="39D029B0" w14:paraId="6FA9E1F7" w14:textId="6E03CE75">
      <w:pPr>
        <w:pStyle w:val="NormalnyWeb"/>
        <w:suppressLineNumbers w:val="0"/>
        <w:bidi w:val="0"/>
        <w:spacing w:beforeAutospacing="on" w:afterAutospacing="on" w:line="240" w:lineRule="auto"/>
        <w:ind w:left="0" w:right="0"/>
        <w:jc w:val="both"/>
      </w:pPr>
      <w:r w:rsidRPr="758AFBB9" w:rsidR="32310588">
        <w:rPr>
          <w:rFonts w:ascii="Calibri" w:hAnsi="Calibri" w:cs="Calibri"/>
          <w:b w:val="0"/>
          <w:bCs w:val="0"/>
          <w:sz w:val="22"/>
          <w:szCs w:val="22"/>
        </w:rPr>
        <w:t>W godz. 9:00-14:00</w:t>
      </w:r>
      <w:r w:rsidRPr="758AFBB9" w:rsidR="2EAD809C">
        <w:rPr>
          <w:rFonts w:ascii="Calibri" w:hAnsi="Calibri" w:cs="Calibri"/>
          <w:b w:val="0"/>
          <w:bCs w:val="0"/>
          <w:sz w:val="22"/>
          <w:szCs w:val="22"/>
        </w:rPr>
        <w:t xml:space="preserve"> antena przejdzie w tryb </w:t>
      </w:r>
      <w:r w:rsidRPr="758AFBB9" w:rsidR="2EAD809C">
        <w:rPr>
          <w:rFonts w:ascii="Calibri" w:hAnsi="Calibri" w:cs="Calibri"/>
          <w:b w:val="1"/>
          <w:bCs w:val="1"/>
          <w:sz w:val="22"/>
          <w:szCs w:val="22"/>
        </w:rPr>
        <w:t>„Byle do Piątku!”</w:t>
      </w:r>
      <w:r w:rsidRPr="758AFBB9" w:rsidR="564662DA">
        <w:rPr>
          <w:rFonts w:ascii="Calibri" w:hAnsi="Calibri" w:cs="Calibri"/>
          <w:b w:val="0"/>
          <w:bCs w:val="0"/>
          <w:sz w:val="22"/>
          <w:szCs w:val="22"/>
        </w:rPr>
        <w:t>.</w:t>
      </w:r>
      <w:r w:rsidRPr="758AFBB9" w:rsidR="564662DA">
        <w:rPr>
          <w:rFonts w:ascii="Calibri" w:hAnsi="Calibri" w:cs="Calibri"/>
          <w:b w:val="1"/>
          <w:bCs w:val="1"/>
          <w:sz w:val="22"/>
          <w:szCs w:val="22"/>
        </w:rPr>
        <w:t xml:space="preserve"> </w:t>
      </w:r>
      <w:r w:rsidRPr="758AFBB9" w:rsidR="564662DA">
        <w:rPr>
          <w:rFonts w:ascii="Calibri" w:hAnsi="Calibri" w:cs="Calibri"/>
          <w:b w:val="0"/>
          <w:bCs w:val="0"/>
          <w:sz w:val="22"/>
          <w:szCs w:val="22"/>
        </w:rPr>
        <w:t>Przedpołudniowe pasmo wróci w nowej odsłonie, która ma przede wszystkim towarzyszyć słuchaczom w pracy.</w:t>
      </w:r>
      <w:r w:rsidRPr="758AFBB9" w:rsidR="2EAD809C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Pr="758AFBB9" w:rsidR="2EAD809C">
        <w:rPr>
          <w:rFonts w:ascii="Calibri" w:hAnsi="Calibri" w:cs="Calibri"/>
          <w:b w:val="0"/>
          <w:bCs w:val="0"/>
          <w:sz w:val="22"/>
          <w:szCs w:val="22"/>
        </w:rPr>
        <w:t xml:space="preserve">Nie zabraknie w nim wartościowych treści, dobrego humoru i tematów, które można zabrać ze sobą na resztę dnia. </w:t>
      </w:r>
      <w:r w:rsidRPr="758AFBB9" w:rsidR="28CFDBE3">
        <w:rPr>
          <w:rFonts w:ascii="Calibri" w:hAnsi="Calibri" w:cs="Calibri"/>
          <w:b w:val="0"/>
          <w:bCs w:val="0"/>
          <w:sz w:val="22"/>
          <w:szCs w:val="22"/>
        </w:rPr>
        <w:t>Wszystko w lekkiej, swobodnej odsłonie, by radio mogło towarzyszyć słuchaczom w tle, nie odciągając ich od codziennych obowiązków.</w:t>
      </w:r>
    </w:p>
    <w:p w:rsidR="73FF5156" w:rsidP="520BDAB8" w:rsidRDefault="73FF5156" w14:paraId="4C999702" w14:textId="5D60A6AC">
      <w:pPr>
        <w:pStyle w:val="NormalnyWeb"/>
        <w:jc w:val="both"/>
      </w:pPr>
      <w:r w:rsidRPr="758AFBB9" w:rsidR="2EAD809C">
        <w:rPr>
          <w:rFonts w:ascii="Calibri" w:hAnsi="Calibri" w:cs="Calibri"/>
          <w:b w:val="0"/>
          <w:bCs w:val="0"/>
          <w:sz w:val="22"/>
          <w:szCs w:val="22"/>
        </w:rPr>
        <w:t xml:space="preserve">O 14:00 przyjdzie czas na </w:t>
      </w:r>
      <w:r w:rsidRPr="758AFBB9" w:rsidR="2EAD809C">
        <w:rPr>
          <w:rFonts w:ascii="Calibri" w:hAnsi="Calibri" w:cs="Calibri"/>
          <w:b w:val="1"/>
          <w:bCs w:val="1"/>
          <w:sz w:val="22"/>
          <w:szCs w:val="22"/>
        </w:rPr>
        <w:t xml:space="preserve">„Lepszą Połowę Dnia” </w:t>
      </w:r>
      <w:r w:rsidRPr="758AFBB9" w:rsidR="2EAD809C">
        <w:rPr>
          <w:rFonts w:ascii="Calibri" w:hAnsi="Calibri" w:cs="Calibri"/>
          <w:b w:val="0"/>
          <w:bCs w:val="0"/>
          <w:sz w:val="22"/>
          <w:szCs w:val="22"/>
        </w:rPr>
        <w:t>– popołudniowe pasmo określane przez RMF FM mianem „małego poranka”</w:t>
      </w:r>
      <w:r w:rsidRPr="758AFBB9" w:rsidR="5D29D473">
        <w:rPr>
          <w:rFonts w:ascii="Calibri" w:hAnsi="Calibri" w:cs="Calibri"/>
          <w:b w:val="0"/>
          <w:bCs w:val="0"/>
          <w:sz w:val="22"/>
          <w:szCs w:val="22"/>
        </w:rPr>
        <w:t xml:space="preserve"> potrwa do 18:00</w:t>
      </w:r>
      <w:r w:rsidRPr="758AFBB9" w:rsidR="2EAD809C">
        <w:rPr>
          <w:rFonts w:ascii="Calibri" w:hAnsi="Calibri" w:cs="Calibri"/>
          <w:b w:val="0"/>
          <w:bCs w:val="0"/>
          <w:sz w:val="22"/>
          <w:szCs w:val="22"/>
        </w:rPr>
        <w:t xml:space="preserve">. Ma być dynamicznie i energetycznie, ale bez porannego pośpiechu. Za program odpowiadać będą rotacyjnie dwa duety: Paulina </w:t>
      </w:r>
      <w:r w:rsidRPr="758AFBB9" w:rsidR="10A274FD">
        <w:rPr>
          <w:rFonts w:ascii="Calibri" w:hAnsi="Calibri" w:cs="Calibri"/>
          <w:b w:val="0"/>
          <w:bCs w:val="0"/>
          <w:sz w:val="22"/>
          <w:szCs w:val="22"/>
        </w:rPr>
        <w:t>Sawicka</w:t>
      </w:r>
      <w:r w:rsidRPr="758AFBB9" w:rsidR="35EA9729">
        <w:rPr>
          <w:rFonts w:ascii="Calibri" w:hAnsi="Calibri" w:cs="Calibri"/>
          <w:b w:val="0"/>
          <w:bCs w:val="0"/>
          <w:sz w:val="22"/>
          <w:szCs w:val="22"/>
        </w:rPr>
        <w:t xml:space="preserve"> i</w:t>
      </w:r>
      <w:r w:rsidRPr="758AFBB9" w:rsidR="2EAD809C">
        <w:rPr>
          <w:rFonts w:ascii="Calibri" w:hAnsi="Calibri" w:cs="Calibri"/>
          <w:b w:val="0"/>
          <w:bCs w:val="0"/>
          <w:sz w:val="22"/>
          <w:szCs w:val="22"/>
        </w:rPr>
        <w:t xml:space="preserve"> Paweł Jawor oraz Ola</w:t>
      </w:r>
      <w:r w:rsidRPr="758AFBB9" w:rsidR="1053C178">
        <w:rPr>
          <w:rFonts w:ascii="Calibri" w:hAnsi="Calibri" w:cs="Calibri"/>
          <w:b w:val="0"/>
          <w:bCs w:val="0"/>
          <w:sz w:val="22"/>
          <w:szCs w:val="22"/>
        </w:rPr>
        <w:t xml:space="preserve"> Filipek</w:t>
      </w:r>
      <w:r w:rsidRPr="758AFBB9" w:rsidR="2EAD809C">
        <w:rPr>
          <w:rFonts w:ascii="Calibri" w:hAnsi="Calibri" w:cs="Calibri"/>
          <w:b w:val="0"/>
          <w:bCs w:val="0"/>
          <w:sz w:val="22"/>
          <w:szCs w:val="22"/>
        </w:rPr>
        <w:t xml:space="preserve"> i Olek</w:t>
      </w:r>
      <w:r w:rsidRPr="758AFBB9" w:rsidR="109C99DC">
        <w:rPr>
          <w:rFonts w:ascii="Calibri" w:hAnsi="Calibri" w:cs="Calibri"/>
          <w:b w:val="0"/>
          <w:bCs w:val="0"/>
          <w:sz w:val="22"/>
          <w:szCs w:val="22"/>
        </w:rPr>
        <w:t xml:space="preserve"> Sikora</w:t>
      </w:r>
      <w:r w:rsidRPr="758AFBB9" w:rsidR="2EAD809C">
        <w:rPr>
          <w:rFonts w:ascii="Calibri" w:hAnsi="Calibri" w:cs="Calibri"/>
          <w:b w:val="0"/>
          <w:bCs w:val="0"/>
          <w:sz w:val="22"/>
          <w:szCs w:val="22"/>
        </w:rPr>
        <w:t xml:space="preserve">. </w:t>
      </w:r>
      <w:r w:rsidRPr="758AFBB9" w:rsidR="6BB800AE">
        <w:rPr>
          <w:rFonts w:ascii="Calibri" w:hAnsi="Calibri" w:cs="Calibri"/>
          <w:b w:val="0"/>
          <w:bCs w:val="0"/>
          <w:sz w:val="22"/>
          <w:szCs w:val="22"/>
        </w:rPr>
        <w:t>Nie zabraknie również Krzysztofa Skiby.</w:t>
      </w:r>
    </w:p>
    <w:p w:rsidR="2DC2212C" w:rsidP="520BDAB8" w:rsidRDefault="2DC2212C" w14:paraId="078D0D1B" w14:textId="7C82EC23">
      <w:pPr>
        <w:pStyle w:val="NormalnyWeb"/>
        <w:suppressLineNumbers w:val="0"/>
        <w:bidi w:val="0"/>
        <w:spacing w:beforeAutospacing="on" w:afterAutospacing="on" w:line="240" w:lineRule="auto"/>
        <w:ind w:left="0" w:right="0"/>
        <w:jc w:val="both"/>
      </w:pPr>
      <w:r w:rsidRPr="758AFBB9" w:rsidR="7EC2530B">
        <w:rPr>
          <w:rFonts w:ascii="Calibri" w:hAnsi="Calibri" w:cs="Calibri"/>
          <w:b w:val="1"/>
          <w:bCs w:val="1"/>
          <w:sz w:val="22"/>
          <w:szCs w:val="22"/>
        </w:rPr>
        <w:t>Wieczór z nową energią</w:t>
      </w:r>
    </w:p>
    <w:p w:rsidR="4EFE99B6" w:rsidP="758AFBB9" w:rsidRDefault="4EFE99B6" w14:paraId="75E22FD9" w14:textId="2A1B01F8">
      <w:pPr>
        <w:pStyle w:val="NormalnyWeb"/>
        <w:suppressLineNumbers w:val="0"/>
        <w:bidi w:val="0"/>
        <w:spacing w:beforeAutospacing="on" w:afterAutospacing="on" w:line="240" w:lineRule="auto"/>
        <w:ind w:left="0" w:right="0"/>
        <w:jc w:val="both"/>
      </w:pPr>
      <w:r w:rsidRPr="399D35BE" w:rsidR="4EFE99B6">
        <w:rPr>
          <w:rFonts w:ascii="Calibri" w:hAnsi="Calibri" w:cs="Calibri"/>
          <w:b w:val="0"/>
          <w:bCs w:val="0"/>
          <w:sz w:val="22"/>
          <w:szCs w:val="22"/>
        </w:rPr>
        <w:t xml:space="preserve">Od poniedziałku do piątku o godz. 18:00 na antenie pojawi się znana słuchaczom </w:t>
      </w:r>
      <w:r w:rsidRPr="399D35BE" w:rsidR="4EFE99B6">
        <w:rPr>
          <w:rFonts w:ascii="Calibri" w:hAnsi="Calibri" w:cs="Calibri"/>
          <w:b w:val="1"/>
          <w:bCs w:val="1"/>
          <w:sz w:val="22"/>
          <w:szCs w:val="22"/>
        </w:rPr>
        <w:t>„POPLISTA NOTOWANIE”</w:t>
      </w:r>
      <w:r w:rsidRPr="399D35BE" w:rsidR="4EFE99B6">
        <w:rPr>
          <w:rFonts w:ascii="Calibri" w:hAnsi="Calibri" w:cs="Calibri"/>
          <w:b w:val="0"/>
          <w:bCs w:val="0"/>
          <w:sz w:val="22"/>
          <w:szCs w:val="22"/>
        </w:rPr>
        <w:t>. Godzinę później rozpocznie się</w:t>
      </w:r>
      <w:r w:rsidRPr="399D35BE" w:rsidR="4EFE99B6">
        <w:rPr>
          <w:rFonts w:ascii="Calibri" w:hAnsi="Calibri" w:cs="Calibri"/>
          <w:b w:val="1"/>
          <w:bCs w:val="1"/>
          <w:sz w:val="22"/>
          <w:szCs w:val="22"/>
        </w:rPr>
        <w:t xml:space="preserve"> „</w:t>
      </w:r>
      <w:r w:rsidRPr="399D35BE" w:rsidR="4EFE99B6">
        <w:rPr>
          <w:rFonts w:ascii="Calibri" w:hAnsi="Calibri" w:cs="Calibri"/>
          <w:b w:val="1"/>
          <w:bCs w:val="1"/>
          <w:sz w:val="22"/>
          <w:szCs w:val="22"/>
        </w:rPr>
        <w:t>PowerPlay</w:t>
      </w:r>
      <w:r w:rsidRPr="399D35BE" w:rsidR="4EFE99B6">
        <w:rPr>
          <w:rFonts w:ascii="Calibri" w:hAnsi="Calibri" w:cs="Calibri"/>
          <w:b w:val="1"/>
          <w:bCs w:val="1"/>
          <w:sz w:val="22"/>
          <w:szCs w:val="22"/>
        </w:rPr>
        <w:t>”</w:t>
      </w:r>
      <w:r w:rsidRPr="399D35BE" w:rsidR="4EFE99B6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Pr="399D35BE" w:rsidR="63A28513">
        <w:rPr>
          <w:rFonts w:ascii="Calibri" w:hAnsi="Calibri" w:cs="Calibri"/>
          <w:b w:val="0"/>
          <w:bCs w:val="0"/>
          <w:sz w:val="22"/>
          <w:szCs w:val="22"/>
        </w:rPr>
        <w:t>(</w:t>
      </w:r>
      <w:r w:rsidRPr="399D35BE" w:rsidR="63A28513">
        <w:rPr>
          <w:rFonts w:ascii="Calibri" w:hAnsi="Calibri" w:eastAsia="Calibri" w:cs="Calibri"/>
          <w:noProof w:val="0"/>
          <w:sz w:val="22"/>
          <w:szCs w:val="22"/>
          <w:lang w:val="pl-PL"/>
        </w:rPr>
        <w:t>poniedziałek-czwartek)</w:t>
      </w:r>
      <w:r w:rsidRPr="399D35BE" w:rsidR="63A28513">
        <w:rPr>
          <w:noProof w:val="0"/>
          <w:lang w:val="pl-PL"/>
        </w:rPr>
        <w:t xml:space="preserve"> </w:t>
      </w:r>
      <w:r w:rsidRPr="399D35BE" w:rsidR="4EFE99B6">
        <w:rPr>
          <w:rFonts w:ascii="Calibri" w:hAnsi="Calibri" w:cs="Calibri"/>
          <w:b w:val="0"/>
          <w:bCs w:val="0"/>
          <w:sz w:val="22"/>
          <w:szCs w:val="22"/>
        </w:rPr>
        <w:t xml:space="preserve">– nowe wieczorne pasmo, którego gospodarzami będą Marcin </w:t>
      </w:r>
      <w:r w:rsidRPr="399D35BE" w:rsidR="4EFE99B6">
        <w:rPr>
          <w:rFonts w:ascii="Calibri" w:hAnsi="Calibri" w:cs="Calibri"/>
          <w:b w:val="0"/>
          <w:bCs w:val="0"/>
          <w:sz w:val="22"/>
          <w:szCs w:val="22"/>
        </w:rPr>
        <w:t>Jędrych</w:t>
      </w:r>
      <w:r w:rsidRPr="399D35BE" w:rsidR="4EFE99B6">
        <w:rPr>
          <w:rFonts w:ascii="Calibri" w:hAnsi="Calibri" w:cs="Calibri"/>
          <w:b w:val="0"/>
          <w:bCs w:val="0"/>
          <w:sz w:val="22"/>
          <w:szCs w:val="22"/>
        </w:rPr>
        <w:t xml:space="preserve"> i Darek </w:t>
      </w:r>
      <w:r w:rsidRPr="399D35BE" w:rsidR="4EFE99B6">
        <w:rPr>
          <w:rFonts w:ascii="Calibri" w:hAnsi="Calibri" w:cs="Calibri"/>
          <w:b w:val="0"/>
          <w:bCs w:val="0"/>
          <w:sz w:val="22"/>
          <w:szCs w:val="22"/>
        </w:rPr>
        <w:t>Maciborek</w:t>
      </w:r>
      <w:r w:rsidRPr="399D35BE" w:rsidR="4EFE99B6">
        <w:rPr>
          <w:rFonts w:ascii="Calibri" w:hAnsi="Calibri" w:cs="Calibri"/>
          <w:b w:val="0"/>
          <w:bCs w:val="0"/>
          <w:sz w:val="22"/>
          <w:szCs w:val="22"/>
        </w:rPr>
        <w:t>. Program ma opierać się na chemii między prowadzącymi, emocjach, humorze i kontrolowanym konflikcie antenowym. Ich rozmowy, różnice zdań i słowne starcia mają być równie ważnym elementem audycji jak muzyka. To świadome nawiązanie do charakteru RMF FM z lat 90., ale przedstawione językiem współczesnego radia.</w:t>
      </w:r>
    </w:p>
    <w:p w:rsidR="2DC2212C" w:rsidP="520BDAB8" w:rsidRDefault="2DC2212C" w14:paraId="6A718FED" w14:textId="2EB77F05">
      <w:pPr>
        <w:pStyle w:val="NormalnyWeb"/>
        <w:jc w:val="both"/>
      </w:pPr>
      <w:r w:rsidRPr="520BDAB8" w:rsidR="2DC2212C">
        <w:rPr>
          <w:rFonts w:ascii="Calibri" w:hAnsi="Calibri" w:cs="Calibri"/>
          <w:b w:val="0"/>
          <w:bCs w:val="0"/>
          <w:sz w:val="22"/>
          <w:szCs w:val="22"/>
        </w:rPr>
        <w:t xml:space="preserve">O 22:00 rozpocznie się z kolei </w:t>
      </w:r>
      <w:r w:rsidRPr="520BDAB8" w:rsidR="2DC2212C">
        <w:rPr>
          <w:rFonts w:ascii="Calibri" w:hAnsi="Calibri" w:cs="Calibri"/>
          <w:b w:val="1"/>
          <w:bCs w:val="1"/>
          <w:sz w:val="22"/>
          <w:szCs w:val="22"/>
        </w:rPr>
        <w:t>„RMF FM Na Koniec Dnia”</w:t>
      </w:r>
      <w:r w:rsidRPr="520BDAB8" w:rsidR="2DC2212C">
        <w:rPr>
          <w:rFonts w:ascii="Calibri" w:hAnsi="Calibri" w:cs="Calibri"/>
          <w:b w:val="0"/>
          <w:bCs w:val="0"/>
          <w:sz w:val="22"/>
          <w:szCs w:val="22"/>
        </w:rPr>
        <w:t xml:space="preserve"> – program przygotowywany we współpracy z Faktami RMF FM, który podsumuje najważniejsze wydarzenia ostatnich godzin. To propozycja dla tych, którzy chcą wiedzieć, co wydarzyło się w Polsce i na świecie, zanim zakończą dzień.</w:t>
      </w:r>
    </w:p>
    <w:p w:rsidR="3C648A6E" w:rsidP="520BDAB8" w:rsidRDefault="3C648A6E" w14:paraId="004F1C08" w14:textId="7F190E9B">
      <w:pPr>
        <w:pStyle w:val="NormalnyWeb"/>
        <w:jc w:val="both"/>
      </w:pPr>
      <w:r w:rsidRPr="758AFBB9" w:rsidR="08243FD8">
        <w:rPr>
          <w:rFonts w:ascii="Calibri" w:hAnsi="Calibri" w:cs="Calibri"/>
          <w:b w:val="1"/>
          <w:bCs w:val="1"/>
          <w:sz w:val="22"/>
          <w:szCs w:val="22"/>
        </w:rPr>
        <w:t>Piątek pod znakiem wielkich hitów</w:t>
      </w:r>
    </w:p>
    <w:p w:rsidR="40A386A6" w:rsidP="758AFBB9" w:rsidRDefault="40A386A6" w14:paraId="6EA12188" w14:textId="018BCC56">
      <w:pPr>
        <w:spacing w:before="240" w:beforeAutospacing="off" w:after="240" w:afterAutospacing="off"/>
      </w:pPr>
      <w:r w:rsidRPr="758AFBB9" w:rsidR="40A386A6">
        <w:rPr>
          <w:noProof w:val="0"/>
          <w:lang w:val="pl-PL"/>
        </w:rPr>
        <w:t xml:space="preserve">Jedną z najbardziej charakterystycznych nowości jesiennej ramówki będzie piątkowy wieczór. O 19:00 rozpocznie się </w:t>
      </w:r>
      <w:r w:rsidRPr="758AFBB9" w:rsidR="40A386A6">
        <w:rPr>
          <w:b w:val="1"/>
          <w:bCs w:val="1"/>
          <w:noProof w:val="0"/>
          <w:lang w:val="pl-PL"/>
        </w:rPr>
        <w:t>„HITBLENDER”</w:t>
      </w:r>
      <w:r w:rsidRPr="758AFBB9" w:rsidR="40A386A6">
        <w:rPr>
          <w:noProof w:val="0"/>
          <w:lang w:val="pl-PL"/>
        </w:rPr>
        <w:t xml:space="preserve"> – wielogodzinne pasmo muzyczne, które potrwa aż do 1:00 w nocy. Jeden fotel, trzech prowadzących, którzy będą zmieniać się za konsoletą. Mateusz </w:t>
      </w:r>
      <w:r w:rsidRPr="758AFBB9" w:rsidR="40A386A6">
        <w:rPr>
          <w:noProof w:val="0"/>
          <w:lang w:val="pl-PL"/>
        </w:rPr>
        <w:t>Opyrchał</w:t>
      </w:r>
      <w:r w:rsidRPr="758AFBB9" w:rsidR="40A386A6">
        <w:rPr>
          <w:noProof w:val="0"/>
          <w:lang w:val="pl-PL"/>
        </w:rPr>
        <w:t xml:space="preserve">, Marcin </w:t>
      </w:r>
      <w:r w:rsidRPr="758AFBB9" w:rsidR="40A386A6">
        <w:rPr>
          <w:noProof w:val="0"/>
          <w:lang w:val="pl-PL"/>
        </w:rPr>
        <w:t>Jędrych</w:t>
      </w:r>
      <w:r w:rsidRPr="758AFBB9" w:rsidR="40A386A6">
        <w:rPr>
          <w:noProof w:val="0"/>
          <w:lang w:val="pl-PL"/>
        </w:rPr>
        <w:t xml:space="preserve"> i Maciej Rybak będą przejmować od siebie stery, pojawiając się zarówno solo, jak i w duetach. Skład prowadzących będzie zmieniał się w trakcie całego wieczoru.</w:t>
      </w:r>
    </w:p>
    <w:p w:rsidR="3C648A6E" w:rsidP="520BDAB8" w:rsidRDefault="3C648A6E" w14:paraId="471BE668" w14:textId="7EE635C2">
      <w:pPr>
        <w:pStyle w:val="NormalnyWeb"/>
        <w:suppressLineNumbers w:val="0"/>
        <w:bidi w:val="0"/>
        <w:spacing w:beforeAutospacing="on" w:afterAutospacing="on" w:line="240" w:lineRule="auto"/>
        <w:ind w:left="0" w:right="0"/>
        <w:jc w:val="both"/>
      </w:pPr>
      <w:r w:rsidRPr="520BDAB8" w:rsidR="3C648A6E">
        <w:rPr>
          <w:rFonts w:ascii="Calibri" w:hAnsi="Calibri" w:cs="Calibri"/>
          <w:b w:val="1"/>
          <w:bCs w:val="1"/>
          <w:sz w:val="22"/>
          <w:szCs w:val="22"/>
        </w:rPr>
        <w:t>Jesienne zmiany także w weekend</w:t>
      </w:r>
    </w:p>
    <w:p w:rsidR="3635EFEE" w:rsidP="520BDAB8" w:rsidRDefault="3635EFEE" w14:paraId="7A4F8364" w14:textId="220F297F">
      <w:pPr>
        <w:pStyle w:val="NormalnyWeb"/>
        <w:jc w:val="both"/>
      </w:pPr>
      <w:r w:rsidRPr="399D35BE" w:rsidR="3635EFEE">
        <w:rPr>
          <w:rFonts w:ascii="Calibri" w:hAnsi="Calibri" w:cs="Calibri"/>
          <w:b w:val="0"/>
          <w:bCs w:val="0"/>
          <w:sz w:val="22"/>
          <w:szCs w:val="22"/>
        </w:rPr>
        <w:t>Jesienna ewolucja ramówki obejmie również weekendy. Godziny emisji pasm pozostaną bez zmian, zmieni się natomiast ich charakter. Weekendowa antena, podobnie jak w dni powszednie, ma wyraźniej odpowiadać na potrzeby słuchaczy o różnych porach dnia.</w:t>
      </w:r>
    </w:p>
    <w:p w:rsidR="0E8CDDAE" w:rsidP="399D35BE" w:rsidRDefault="0E8CDDAE" w14:paraId="4A20E5D8" w14:textId="372D2D1D">
      <w:pPr>
        <w:pStyle w:val="NormalnyWeb"/>
        <w:jc w:val="both"/>
      </w:pPr>
      <w:r w:rsidRPr="399D35BE" w:rsidR="0E8CDDAE">
        <w:rPr>
          <w:rFonts w:ascii="Calibri" w:hAnsi="Calibri" w:cs="Calibri"/>
          <w:b w:val="0"/>
          <w:bCs w:val="0"/>
          <w:sz w:val="22"/>
          <w:szCs w:val="22"/>
        </w:rPr>
        <w:t xml:space="preserve">W sobotę i niedzielę na antenie pozostaną m.in. </w:t>
      </w:r>
      <w:r w:rsidRPr="399D35BE" w:rsidR="0E8CDDAE">
        <w:rPr>
          <w:rFonts w:ascii="Calibri" w:hAnsi="Calibri" w:cs="Calibri"/>
          <w:b w:val="1"/>
          <w:bCs w:val="1"/>
          <w:sz w:val="22"/>
          <w:szCs w:val="22"/>
        </w:rPr>
        <w:t>„RMF na Dzień Dobry!”</w:t>
      </w:r>
      <w:r w:rsidRPr="399D35BE" w:rsidR="0E8CDDAE">
        <w:rPr>
          <w:rFonts w:ascii="Calibri" w:hAnsi="Calibri" w:cs="Calibri"/>
          <w:b w:val="0"/>
          <w:bCs w:val="0"/>
          <w:sz w:val="22"/>
          <w:szCs w:val="22"/>
        </w:rPr>
        <w:t xml:space="preserve"> oraz </w:t>
      </w:r>
      <w:r w:rsidRPr="399D35BE" w:rsidR="0E8CDDAE">
        <w:rPr>
          <w:rFonts w:ascii="Calibri" w:hAnsi="Calibri" w:cs="Calibri"/>
          <w:b w:val="1"/>
          <w:bCs w:val="1"/>
          <w:sz w:val="22"/>
          <w:szCs w:val="22"/>
        </w:rPr>
        <w:t>„Lepiej być nie może w RMF FM!”</w:t>
      </w:r>
      <w:r w:rsidRPr="399D35BE" w:rsidR="0E8CDDAE">
        <w:rPr>
          <w:rFonts w:ascii="Calibri" w:hAnsi="Calibri" w:cs="Calibri"/>
          <w:b w:val="0"/>
          <w:bCs w:val="0"/>
          <w:sz w:val="22"/>
          <w:szCs w:val="22"/>
        </w:rPr>
        <w:t xml:space="preserve">, które zyskają odświeżoną formułę. W oba weekendowe dni między 15:00 a 20:00 na antenie pojawi się także </w:t>
      </w:r>
      <w:r w:rsidRPr="399D35BE" w:rsidR="0E8CDDAE">
        <w:rPr>
          <w:rFonts w:ascii="Calibri" w:hAnsi="Calibri" w:cs="Calibri"/>
          <w:b w:val="1"/>
          <w:bCs w:val="1"/>
          <w:sz w:val="22"/>
          <w:szCs w:val="22"/>
        </w:rPr>
        <w:t xml:space="preserve">„RMF w trasie!” </w:t>
      </w:r>
      <w:r w:rsidRPr="399D35BE" w:rsidR="0E8CDDAE">
        <w:rPr>
          <w:rFonts w:ascii="Calibri" w:hAnsi="Calibri" w:cs="Calibri"/>
          <w:b w:val="0"/>
          <w:bCs w:val="0"/>
          <w:sz w:val="22"/>
          <w:szCs w:val="22"/>
        </w:rPr>
        <w:t>– pasmo dla tych, którzy są w drodze.</w:t>
      </w:r>
    </w:p>
    <w:p w:rsidR="0E8CDDAE" w:rsidP="399D35BE" w:rsidRDefault="0E8CDDAE" w14:paraId="0148399C" w14:textId="520ABFA9">
      <w:pPr>
        <w:pStyle w:val="NormalnyWeb"/>
        <w:jc w:val="both"/>
      </w:pPr>
      <w:r w:rsidRPr="399D35BE" w:rsidR="0E8CDDAE">
        <w:rPr>
          <w:rFonts w:ascii="Calibri" w:hAnsi="Calibri" w:cs="Calibri"/>
          <w:b w:val="0"/>
          <w:bCs w:val="0"/>
          <w:sz w:val="22"/>
          <w:szCs w:val="22"/>
        </w:rPr>
        <w:t xml:space="preserve">W sobotę od 18:00 emitowana będzie </w:t>
      </w:r>
      <w:r w:rsidRPr="399D35BE" w:rsidR="0E8CDDAE">
        <w:rPr>
          <w:rFonts w:ascii="Calibri" w:hAnsi="Calibri" w:cs="Calibri"/>
          <w:b w:val="1"/>
          <w:bCs w:val="1"/>
          <w:sz w:val="22"/>
          <w:szCs w:val="22"/>
        </w:rPr>
        <w:t>„Grupa Sąsiedzka”</w:t>
      </w:r>
      <w:r w:rsidRPr="399D35BE" w:rsidR="0E8CDDAE">
        <w:rPr>
          <w:rFonts w:ascii="Calibri" w:hAnsi="Calibri" w:cs="Calibri"/>
          <w:b w:val="0"/>
          <w:bCs w:val="0"/>
          <w:sz w:val="22"/>
          <w:szCs w:val="22"/>
        </w:rPr>
        <w:t>, znana już z wakacyjnej ramówki. Po 20:00 antenę przejmie</w:t>
      </w:r>
      <w:r w:rsidRPr="399D35BE" w:rsidR="0E8CDDAE">
        <w:rPr>
          <w:rFonts w:ascii="Calibri" w:hAnsi="Calibri" w:cs="Calibri"/>
          <w:b w:val="1"/>
          <w:bCs w:val="1"/>
          <w:sz w:val="22"/>
          <w:szCs w:val="22"/>
        </w:rPr>
        <w:t xml:space="preserve"> „Gramy, gramy, nie gadamy!”</w:t>
      </w:r>
      <w:r w:rsidRPr="399D35BE" w:rsidR="0E8CDDAE">
        <w:rPr>
          <w:rFonts w:ascii="Calibri" w:hAnsi="Calibri" w:cs="Calibri"/>
          <w:b w:val="0"/>
          <w:bCs w:val="0"/>
          <w:sz w:val="22"/>
          <w:szCs w:val="22"/>
        </w:rPr>
        <w:t xml:space="preserve"> – wieczorne pasmo dla tych, którzy w weekend stawiają przede wszystkim na muzykę.</w:t>
      </w:r>
    </w:p>
    <w:p w:rsidR="0E8CDDAE" w:rsidP="399D35BE" w:rsidRDefault="0E8CDDAE" w14:paraId="14EC131D" w14:textId="492DC802">
      <w:pPr>
        <w:pStyle w:val="NormalnyWeb"/>
        <w:jc w:val="both"/>
      </w:pPr>
      <w:r w:rsidRPr="399D35BE" w:rsidR="0E8CDDAE">
        <w:rPr>
          <w:rFonts w:ascii="Calibri" w:hAnsi="Calibri" w:cs="Calibri"/>
          <w:b w:val="0"/>
          <w:bCs w:val="0"/>
          <w:sz w:val="22"/>
          <w:szCs w:val="22"/>
        </w:rPr>
        <w:t xml:space="preserve">W niedzielę od 10:00 do 12:00 pojawi się </w:t>
      </w:r>
      <w:r w:rsidRPr="399D35BE" w:rsidR="0E8CDDAE">
        <w:rPr>
          <w:rFonts w:ascii="Calibri" w:hAnsi="Calibri" w:cs="Calibri"/>
          <w:b w:val="1"/>
          <w:bCs w:val="1"/>
          <w:sz w:val="22"/>
          <w:szCs w:val="22"/>
        </w:rPr>
        <w:t xml:space="preserve">„W stylu </w:t>
      </w:r>
      <w:r w:rsidRPr="399D35BE" w:rsidR="0E8CDDAE">
        <w:rPr>
          <w:rFonts w:ascii="Calibri" w:hAnsi="Calibri" w:cs="Calibri"/>
          <w:b w:val="1"/>
          <w:bCs w:val="1"/>
          <w:sz w:val="22"/>
          <w:szCs w:val="22"/>
        </w:rPr>
        <w:t>Krychowiaka</w:t>
      </w:r>
      <w:r w:rsidRPr="399D35BE" w:rsidR="0E8CDDAE">
        <w:rPr>
          <w:rFonts w:ascii="Calibri" w:hAnsi="Calibri" w:cs="Calibri"/>
          <w:b w:val="1"/>
          <w:bCs w:val="1"/>
          <w:sz w:val="22"/>
          <w:szCs w:val="22"/>
        </w:rPr>
        <w:t>”</w:t>
      </w:r>
      <w:r w:rsidRPr="399D35BE" w:rsidR="0E8CDDAE">
        <w:rPr>
          <w:rFonts w:ascii="Calibri" w:hAnsi="Calibri" w:cs="Calibri"/>
          <w:b w:val="0"/>
          <w:bCs w:val="0"/>
          <w:sz w:val="22"/>
          <w:szCs w:val="22"/>
        </w:rPr>
        <w:t xml:space="preserve">, a o 20:00 – </w:t>
      </w:r>
      <w:r w:rsidRPr="399D35BE" w:rsidR="0E8CDDAE">
        <w:rPr>
          <w:rFonts w:ascii="Calibri" w:hAnsi="Calibri" w:cs="Calibri"/>
          <w:b w:val="1"/>
          <w:bCs w:val="1"/>
          <w:sz w:val="22"/>
          <w:szCs w:val="22"/>
        </w:rPr>
        <w:t>„Sceny Zbrodni”</w:t>
      </w:r>
      <w:r w:rsidRPr="399D35BE" w:rsidR="0E8CDDAE">
        <w:rPr>
          <w:rFonts w:ascii="Calibri" w:hAnsi="Calibri" w:cs="Calibri"/>
          <w:b w:val="0"/>
          <w:bCs w:val="0"/>
          <w:sz w:val="22"/>
          <w:szCs w:val="22"/>
        </w:rPr>
        <w:t>.</w:t>
      </w:r>
    </w:p>
    <w:p w:rsidR="3508D577" w:rsidP="520BDAB8" w:rsidRDefault="3508D577" w14:paraId="060265F4" w14:textId="2B5D64E3">
      <w:pPr>
        <w:pStyle w:val="NormalnyWeb"/>
        <w:suppressLineNumbers w:val="0"/>
        <w:bidi w:val="0"/>
        <w:spacing w:beforeAutospacing="on" w:afterAutospacing="on" w:line="240" w:lineRule="auto"/>
        <w:ind w:left="0" w:right="0"/>
        <w:jc w:val="both"/>
      </w:pPr>
      <w:r w:rsidRPr="520BDAB8" w:rsidR="3508D577">
        <w:rPr>
          <w:rFonts w:ascii="Calibri" w:hAnsi="Calibri" w:cs="Calibri"/>
          <w:b w:val="1"/>
          <w:bCs w:val="1"/>
          <w:sz w:val="22"/>
          <w:szCs w:val="22"/>
        </w:rPr>
        <w:t>Wrzesień pełen niespodzianek</w:t>
      </w:r>
    </w:p>
    <w:p w:rsidR="3508D577" w:rsidP="520BDAB8" w:rsidRDefault="3508D577" w14:paraId="2956559C" w14:textId="64460E7B">
      <w:pPr>
        <w:pStyle w:val="NormalnyWeb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60D62878" w:rsidR="3508D577">
        <w:rPr>
          <w:rFonts w:ascii="Calibri" w:hAnsi="Calibri" w:cs="Calibri"/>
          <w:b w:val="0"/>
          <w:bCs w:val="0"/>
          <w:sz w:val="22"/>
          <w:szCs w:val="22"/>
        </w:rPr>
        <w:t xml:space="preserve">Wrzesień przyniesie na antenę RMF FM również wyjątkowe projekty. W związku z premierą nowych ekranizacji </w:t>
      </w:r>
      <w:r w:rsidRPr="60D62878" w:rsidR="3508D577">
        <w:rPr>
          <w:rFonts w:ascii="Calibri" w:hAnsi="Calibri" w:cs="Calibri"/>
          <w:b w:val="1"/>
          <w:bCs w:val="1"/>
          <w:sz w:val="22"/>
          <w:szCs w:val="22"/>
        </w:rPr>
        <w:t>„Lalki”</w:t>
      </w:r>
      <w:r w:rsidRPr="60D62878" w:rsidR="3508D577">
        <w:rPr>
          <w:rFonts w:ascii="Calibri" w:hAnsi="Calibri" w:cs="Calibri"/>
          <w:b w:val="0"/>
          <w:bCs w:val="0"/>
          <w:sz w:val="22"/>
          <w:szCs w:val="22"/>
        </w:rPr>
        <w:t xml:space="preserve"> Bolesława Prusa stacja przygotowała własną wersję powieści, </w:t>
      </w:r>
      <w:r w:rsidRPr="60D62878" w:rsidR="03C82F58">
        <w:rPr>
          <w:rFonts w:ascii="Calibri" w:hAnsi="Calibri" w:cs="Calibri"/>
          <w:b w:val="0"/>
          <w:bCs w:val="0"/>
          <w:sz w:val="22"/>
          <w:szCs w:val="22"/>
        </w:rPr>
        <w:t xml:space="preserve">którą </w:t>
      </w:r>
      <w:r w:rsidRPr="60D62878" w:rsidR="1DCB3D40">
        <w:rPr>
          <w:rFonts w:ascii="Calibri" w:hAnsi="Calibri" w:cs="Calibri"/>
          <w:b w:val="0"/>
          <w:bCs w:val="0"/>
          <w:sz w:val="22"/>
          <w:szCs w:val="22"/>
        </w:rPr>
        <w:t>przeczytał</w:t>
      </w:r>
      <w:r w:rsidRPr="60D62878" w:rsidR="1DCB3D40">
        <w:rPr>
          <w:rFonts w:ascii="Calibri" w:hAnsi="Calibri" w:cs="Calibri"/>
          <w:b w:val="1"/>
          <w:bCs w:val="1"/>
          <w:sz w:val="22"/>
          <w:szCs w:val="22"/>
        </w:rPr>
        <w:t xml:space="preserve"> Andrzej Seweryn</w:t>
      </w:r>
      <w:r w:rsidRPr="60D62878" w:rsidR="1DCB3D40">
        <w:rPr>
          <w:rFonts w:ascii="Calibri" w:hAnsi="Calibri" w:cs="Calibri"/>
          <w:b w:val="0"/>
          <w:bCs w:val="0"/>
          <w:sz w:val="22"/>
          <w:szCs w:val="22"/>
        </w:rPr>
        <w:t>, wcielający się w Tomasza Łęckiego w nowej kinowej ekranizacji powieści.</w:t>
      </w:r>
      <w:r w:rsidRPr="60D62878" w:rsidR="52D44D89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Pr="60D62878" w:rsidR="5E1692A1">
        <w:rPr>
          <w:rFonts w:ascii="Calibri" w:hAnsi="Calibri" w:cs="Calibri"/>
          <w:b w:val="0"/>
          <w:bCs w:val="0"/>
          <w:sz w:val="22"/>
          <w:szCs w:val="22"/>
        </w:rPr>
        <w:t>„Lalka” będzie emitowana na antenie od 1 września o 23:40.</w:t>
      </w:r>
      <w:r w:rsidRPr="60D62878" w:rsidR="12679856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</w:p>
    <w:p w:rsidR="1E0D4F30" w:rsidP="1E0D4F30" w:rsidRDefault="1E0D4F30" w14:paraId="02F71AEC" w14:textId="485411B3">
      <w:pPr>
        <w:pStyle w:val="NormalnyWeb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sectPr w:rsidRPr="008D0EEE" w:rsidR="00A46DD3" w:rsidSect="00F92223">
      <w:headerReference w:type="default" r:id="rId6"/>
      <w:footerReference w:type="default" r:id="rId7"/>
      <w:pgSz w:w="11906" w:h="16838" w:orient="portrait" w:code="9"/>
      <w:pgMar w:top="2835" w:right="851" w:bottom="1701" w:left="851" w:header="851" w:footer="851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2512" w:rsidP="00F92223" w:rsidRDefault="004E2512" w14:paraId="2A195187" w14:textId="77777777">
      <w:pPr>
        <w:spacing w:after="0" w:line="240" w:lineRule="auto"/>
      </w:pPr>
      <w:r>
        <w:separator/>
      </w:r>
    </w:p>
  </w:endnote>
  <w:endnote w:type="continuationSeparator" w:id="0">
    <w:p w:rsidR="004E2512" w:rsidP="00F92223" w:rsidRDefault="004E2512" w14:paraId="08BC7C1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2223" w:rsidP="00F92223" w:rsidRDefault="001973D8" w14:paraId="55699FD7" w14:textId="77777777">
    <w:pPr>
      <w:pStyle w:val="Stopka"/>
      <w:jc w:val="center"/>
    </w:pPr>
    <w:r>
      <w:rPr>
        <w:noProof/>
        <w:lang w:eastAsia="pl-PL"/>
      </w:rPr>
      <w:pict w14:anchorId="36CFF1F3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Obraz 2" style="width:510pt;height:16pt;visibility:visible" o:spid="_x0000_i1026" type="#_x0000_t75">
          <v:imagedata o:title="" r:id="rId1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2512" w:rsidP="00F92223" w:rsidRDefault="004E2512" w14:paraId="6DBA70B7" w14:textId="77777777">
      <w:pPr>
        <w:spacing w:after="0" w:line="240" w:lineRule="auto"/>
      </w:pPr>
      <w:r>
        <w:separator/>
      </w:r>
    </w:p>
  </w:footnote>
  <w:footnote w:type="continuationSeparator" w:id="0">
    <w:p w:rsidR="004E2512" w:rsidP="00F92223" w:rsidRDefault="004E2512" w14:paraId="514FC10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2223" w:rsidRDefault="001973D8" w14:paraId="5CCDA640" w14:textId="77777777">
    <w:pPr>
      <w:pStyle w:val="Nagwek"/>
    </w:pPr>
    <w:r>
      <w:rPr>
        <w:noProof/>
        <w:lang w:eastAsia="pl-PL"/>
      </w:rPr>
      <w:pict w14:anchorId="38307A48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Obraz 1" style="width:510.5pt;height:1in;visibility:visible" o:spid="_x0000_i1025" type="#_x0000_t75">
          <v:imagedata o:title="" r:id="rId1"/>
        </v:shape>
      </w:pict>
    </w:r>
  </w:p>
</w:hdr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trackRevisions w:val="false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6DD3"/>
    <w:rsid w:val="00162F27"/>
    <w:rsid w:val="001973D8"/>
    <w:rsid w:val="002113A0"/>
    <w:rsid w:val="002A50AD"/>
    <w:rsid w:val="002E6DE5"/>
    <w:rsid w:val="00345978"/>
    <w:rsid w:val="00381C88"/>
    <w:rsid w:val="003B3E97"/>
    <w:rsid w:val="004A3CCE"/>
    <w:rsid w:val="004C437B"/>
    <w:rsid w:val="004E0089"/>
    <w:rsid w:val="004E2512"/>
    <w:rsid w:val="00516F39"/>
    <w:rsid w:val="00543FB0"/>
    <w:rsid w:val="00551D19"/>
    <w:rsid w:val="005552DC"/>
    <w:rsid w:val="005626C6"/>
    <w:rsid w:val="005918AC"/>
    <w:rsid w:val="005C3333"/>
    <w:rsid w:val="005D632C"/>
    <w:rsid w:val="00677F77"/>
    <w:rsid w:val="006F271B"/>
    <w:rsid w:val="007123B6"/>
    <w:rsid w:val="00782AFB"/>
    <w:rsid w:val="007A7F24"/>
    <w:rsid w:val="00804CBA"/>
    <w:rsid w:val="00842ADC"/>
    <w:rsid w:val="00853886"/>
    <w:rsid w:val="00892FE1"/>
    <w:rsid w:val="00896870"/>
    <w:rsid w:val="008C7838"/>
    <w:rsid w:val="008D0EEE"/>
    <w:rsid w:val="009A26B7"/>
    <w:rsid w:val="00A01F46"/>
    <w:rsid w:val="00A43005"/>
    <w:rsid w:val="00A46DD3"/>
    <w:rsid w:val="00B25B79"/>
    <w:rsid w:val="00B84589"/>
    <w:rsid w:val="00BA3167"/>
    <w:rsid w:val="00BA44BF"/>
    <w:rsid w:val="00BB3E97"/>
    <w:rsid w:val="00BD2D5A"/>
    <w:rsid w:val="00C5175D"/>
    <w:rsid w:val="00CD1D94"/>
    <w:rsid w:val="00D72051"/>
    <w:rsid w:val="00D80CBE"/>
    <w:rsid w:val="00DA0945"/>
    <w:rsid w:val="00DAF059"/>
    <w:rsid w:val="00DE139B"/>
    <w:rsid w:val="00E96292"/>
    <w:rsid w:val="00EA324D"/>
    <w:rsid w:val="00EC7839"/>
    <w:rsid w:val="00F03684"/>
    <w:rsid w:val="00F15D37"/>
    <w:rsid w:val="00F708AA"/>
    <w:rsid w:val="00F92223"/>
    <w:rsid w:val="00F9657C"/>
    <w:rsid w:val="00FD4399"/>
    <w:rsid w:val="01144CF3"/>
    <w:rsid w:val="011DFA6A"/>
    <w:rsid w:val="01246DB0"/>
    <w:rsid w:val="0187FA40"/>
    <w:rsid w:val="01D42D71"/>
    <w:rsid w:val="0304092C"/>
    <w:rsid w:val="03B2D5B7"/>
    <w:rsid w:val="03C82F58"/>
    <w:rsid w:val="0404AF3A"/>
    <w:rsid w:val="04749FCF"/>
    <w:rsid w:val="04C1C867"/>
    <w:rsid w:val="0556663B"/>
    <w:rsid w:val="06AF780F"/>
    <w:rsid w:val="08243FD8"/>
    <w:rsid w:val="095394BF"/>
    <w:rsid w:val="09C53658"/>
    <w:rsid w:val="0BD9BD8A"/>
    <w:rsid w:val="0BEC34D6"/>
    <w:rsid w:val="0C49ACC1"/>
    <w:rsid w:val="0C898944"/>
    <w:rsid w:val="0CDE2E83"/>
    <w:rsid w:val="0E59FC36"/>
    <w:rsid w:val="0E8CDDAE"/>
    <w:rsid w:val="0EC90426"/>
    <w:rsid w:val="0F8E0F2A"/>
    <w:rsid w:val="1053C178"/>
    <w:rsid w:val="109C99DC"/>
    <w:rsid w:val="10A274FD"/>
    <w:rsid w:val="119B997F"/>
    <w:rsid w:val="12679856"/>
    <w:rsid w:val="1552B9ED"/>
    <w:rsid w:val="1561D97B"/>
    <w:rsid w:val="1666FF5A"/>
    <w:rsid w:val="17DC6D25"/>
    <w:rsid w:val="19FF0F90"/>
    <w:rsid w:val="1A7A8366"/>
    <w:rsid w:val="1C053178"/>
    <w:rsid w:val="1CB73CAF"/>
    <w:rsid w:val="1DCB3D40"/>
    <w:rsid w:val="1E0D4F30"/>
    <w:rsid w:val="1F25A729"/>
    <w:rsid w:val="203DF7F4"/>
    <w:rsid w:val="208C3F74"/>
    <w:rsid w:val="20D7CA2A"/>
    <w:rsid w:val="216203A5"/>
    <w:rsid w:val="21D0DE76"/>
    <w:rsid w:val="222D0111"/>
    <w:rsid w:val="22F8747F"/>
    <w:rsid w:val="2354A432"/>
    <w:rsid w:val="237F3B13"/>
    <w:rsid w:val="239C5BE8"/>
    <w:rsid w:val="23A6999C"/>
    <w:rsid w:val="23FA7649"/>
    <w:rsid w:val="2523C863"/>
    <w:rsid w:val="259A4054"/>
    <w:rsid w:val="26BB64CB"/>
    <w:rsid w:val="26C51AB6"/>
    <w:rsid w:val="26E05587"/>
    <w:rsid w:val="270C0D82"/>
    <w:rsid w:val="27F3E609"/>
    <w:rsid w:val="28CFDBE3"/>
    <w:rsid w:val="2908B7D5"/>
    <w:rsid w:val="29755165"/>
    <w:rsid w:val="2A09EB5B"/>
    <w:rsid w:val="2AA264E1"/>
    <w:rsid w:val="2ACBF4D7"/>
    <w:rsid w:val="2ACF0A84"/>
    <w:rsid w:val="2AF95D87"/>
    <w:rsid w:val="2C9D9DA7"/>
    <w:rsid w:val="2CABDE59"/>
    <w:rsid w:val="2CC2751C"/>
    <w:rsid w:val="2CC8005A"/>
    <w:rsid w:val="2D504601"/>
    <w:rsid w:val="2D8B9143"/>
    <w:rsid w:val="2DC2212C"/>
    <w:rsid w:val="2EAD809C"/>
    <w:rsid w:val="30A8C9BD"/>
    <w:rsid w:val="30AAB58F"/>
    <w:rsid w:val="3194856A"/>
    <w:rsid w:val="31CA51A6"/>
    <w:rsid w:val="31DDF363"/>
    <w:rsid w:val="32310588"/>
    <w:rsid w:val="333F39EB"/>
    <w:rsid w:val="3508D577"/>
    <w:rsid w:val="35B27F01"/>
    <w:rsid w:val="35C3ADE7"/>
    <w:rsid w:val="35EA9729"/>
    <w:rsid w:val="35FF9AF8"/>
    <w:rsid w:val="3635EFEE"/>
    <w:rsid w:val="36833656"/>
    <w:rsid w:val="369D426F"/>
    <w:rsid w:val="36BF8C78"/>
    <w:rsid w:val="377AE824"/>
    <w:rsid w:val="387A845A"/>
    <w:rsid w:val="38B03F35"/>
    <w:rsid w:val="399D35BE"/>
    <w:rsid w:val="39D029B0"/>
    <w:rsid w:val="3A207ED9"/>
    <w:rsid w:val="3A2B8885"/>
    <w:rsid w:val="3C48F4B9"/>
    <w:rsid w:val="3C4C0963"/>
    <w:rsid w:val="3C4D1D38"/>
    <w:rsid w:val="3C648A6E"/>
    <w:rsid w:val="3C884787"/>
    <w:rsid w:val="3CAE3D09"/>
    <w:rsid w:val="3D1E30EC"/>
    <w:rsid w:val="3D6675B5"/>
    <w:rsid w:val="3D9A17CF"/>
    <w:rsid w:val="3EBDB56A"/>
    <w:rsid w:val="3F756E48"/>
    <w:rsid w:val="400220E1"/>
    <w:rsid w:val="40837F84"/>
    <w:rsid w:val="40A386A6"/>
    <w:rsid w:val="40BF5944"/>
    <w:rsid w:val="40CF8C00"/>
    <w:rsid w:val="40F6F38A"/>
    <w:rsid w:val="4250F3D7"/>
    <w:rsid w:val="449E892B"/>
    <w:rsid w:val="465F62CA"/>
    <w:rsid w:val="472E3038"/>
    <w:rsid w:val="482748A3"/>
    <w:rsid w:val="48849ACF"/>
    <w:rsid w:val="48AD30B3"/>
    <w:rsid w:val="48D1FEA1"/>
    <w:rsid w:val="496E3EB0"/>
    <w:rsid w:val="49E31DE3"/>
    <w:rsid w:val="49F3E735"/>
    <w:rsid w:val="4A9B3712"/>
    <w:rsid w:val="4AA78641"/>
    <w:rsid w:val="4AC8DC07"/>
    <w:rsid w:val="4AD50522"/>
    <w:rsid w:val="4B740991"/>
    <w:rsid w:val="4BDAFF91"/>
    <w:rsid w:val="4C88019B"/>
    <w:rsid w:val="4E1EF8D8"/>
    <w:rsid w:val="4EA6745C"/>
    <w:rsid w:val="4EFE99B6"/>
    <w:rsid w:val="4F44385B"/>
    <w:rsid w:val="4F678AF5"/>
    <w:rsid w:val="50551073"/>
    <w:rsid w:val="50780A17"/>
    <w:rsid w:val="50AA4F62"/>
    <w:rsid w:val="50E7FA4C"/>
    <w:rsid w:val="51F34294"/>
    <w:rsid w:val="520BDAB8"/>
    <w:rsid w:val="527A4161"/>
    <w:rsid w:val="52D44D89"/>
    <w:rsid w:val="5350D4FB"/>
    <w:rsid w:val="536EBCF3"/>
    <w:rsid w:val="5561922C"/>
    <w:rsid w:val="564662DA"/>
    <w:rsid w:val="570AFCA7"/>
    <w:rsid w:val="571848AA"/>
    <w:rsid w:val="57BA99E8"/>
    <w:rsid w:val="57D2F95C"/>
    <w:rsid w:val="5858A3B8"/>
    <w:rsid w:val="58620677"/>
    <w:rsid w:val="58BC42B1"/>
    <w:rsid w:val="5907E5EF"/>
    <w:rsid w:val="59A53449"/>
    <w:rsid w:val="59CEEF5E"/>
    <w:rsid w:val="5A1A80C5"/>
    <w:rsid w:val="5A2A7435"/>
    <w:rsid w:val="5A8FDE1C"/>
    <w:rsid w:val="5BDAB9ED"/>
    <w:rsid w:val="5C0786ED"/>
    <w:rsid w:val="5C551C56"/>
    <w:rsid w:val="5D29D473"/>
    <w:rsid w:val="5DCD5346"/>
    <w:rsid w:val="5DF995BE"/>
    <w:rsid w:val="5E1692A1"/>
    <w:rsid w:val="5E602510"/>
    <w:rsid w:val="60CA0B22"/>
    <w:rsid w:val="60D62878"/>
    <w:rsid w:val="615A9FBC"/>
    <w:rsid w:val="63A12E99"/>
    <w:rsid w:val="63A28513"/>
    <w:rsid w:val="6447BAA3"/>
    <w:rsid w:val="64C0EB42"/>
    <w:rsid w:val="64E1C998"/>
    <w:rsid w:val="65B199F4"/>
    <w:rsid w:val="65B5A128"/>
    <w:rsid w:val="66263E8D"/>
    <w:rsid w:val="66896EAB"/>
    <w:rsid w:val="687B1640"/>
    <w:rsid w:val="68C78AC1"/>
    <w:rsid w:val="6B2240EC"/>
    <w:rsid w:val="6B58E6B9"/>
    <w:rsid w:val="6BB800AE"/>
    <w:rsid w:val="6CC27320"/>
    <w:rsid w:val="6CDB1F74"/>
    <w:rsid w:val="6EF162F8"/>
    <w:rsid w:val="6F14B08E"/>
    <w:rsid w:val="6F791DF9"/>
    <w:rsid w:val="711F4739"/>
    <w:rsid w:val="7167FB8B"/>
    <w:rsid w:val="71808FFD"/>
    <w:rsid w:val="71B1452A"/>
    <w:rsid w:val="72212505"/>
    <w:rsid w:val="72EAB959"/>
    <w:rsid w:val="7383102D"/>
    <w:rsid w:val="73FF5156"/>
    <w:rsid w:val="74B3D0E6"/>
    <w:rsid w:val="758AFBB9"/>
    <w:rsid w:val="7629C7B7"/>
    <w:rsid w:val="7800A044"/>
    <w:rsid w:val="78471DAC"/>
    <w:rsid w:val="7962DB4C"/>
    <w:rsid w:val="79A745C9"/>
    <w:rsid w:val="7A5D62F2"/>
    <w:rsid w:val="7ACCC439"/>
    <w:rsid w:val="7CC5FE34"/>
    <w:rsid w:val="7D70EAE7"/>
    <w:rsid w:val="7DA84BEB"/>
    <w:rsid w:val="7EC2530B"/>
    <w:rsid w:val="7FE7D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09EFF"/>
  <w15:chartTrackingRefBased/>
  <w15:docId w15:val="{36AA0D37-02BF-4929-BCB0-80F247F0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B3E97"/>
    <w:pPr>
      <w:keepNext/>
      <w:spacing w:before="240" w:after="60"/>
      <w:outlineLvl w:val="2"/>
    </w:pPr>
    <w:rPr>
      <w:rFonts w:ascii="Aptos Display" w:hAnsi="Aptos Display" w:eastAsia="Times New Roman"/>
      <w:b/>
      <w:bCs/>
      <w:sz w:val="26"/>
      <w:szCs w:val="26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F92223"/>
  </w:style>
  <w:style w:type="paragraph" w:styleId="Stopka">
    <w:name w:val="footer"/>
    <w:basedOn w:val="Normalny"/>
    <w:link w:val="Stopka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F92223"/>
  </w:style>
  <w:style w:type="paragraph" w:styleId="NormalnyWeb">
    <w:name w:val="Normal (Web)"/>
    <w:basedOn w:val="Normalny"/>
    <w:uiPriority w:val="99"/>
    <w:unhideWhenUsed/>
    <w:rsid w:val="00A46DD3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46DD3"/>
    <w:rPr>
      <w:b/>
      <w:bCs/>
    </w:rPr>
  </w:style>
  <w:style w:type="character" w:styleId="relative" w:customStyle="1">
    <w:name w:val="relative"/>
    <w:basedOn w:val="Domylnaczcionkaakapitu"/>
    <w:rsid w:val="00A46DD3"/>
  </w:style>
  <w:style w:type="paragraph" w:styleId="not-prose" w:customStyle="1">
    <w:name w:val="not-prose"/>
    <w:basedOn w:val="Normalny"/>
    <w:rsid w:val="00A46DD3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5C3333"/>
    <w:rPr>
      <w:i/>
      <w:iCs/>
    </w:rPr>
  </w:style>
  <w:style w:type="character" w:styleId="Nagwek3Znak" w:customStyle="1">
    <w:name w:val="Nagłówek 3 Znak"/>
    <w:link w:val="Nagwek3"/>
    <w:uiPriority w:val="9"/>
    <w:rsid w:val="00BB3E97"/>
    <w:rPr>
      <w:rFonts w:ascii="Aptos Display" w:hAnsi="Aptos Display" w:eastAsia="Times New Roman" w:cs="Times New Roman"/>
      <w:b/>
      <w:bCs/>
      <w:sz w:val="26"/>
      <w:szCs w:val="26"/>
      <w:lang w:eastAsia="en-US"/>
    </w:rPr>
  </w:style>
  <w:style w:type="character" w:styleId="whitespace-normal" w:customStyle="1">
    <w:name w:val="whitespace-normal"/>
    <w:basedOn w:val="Domylnaczcionkaakapitu"/>
    <w:rsid w:val="00CD1D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microsoft.com/office/2016/09/relationships/commentsIds" Target="commentsIds.xml" Id="Re7780fc5ec8144bb" /><Relationship Type="http://schemas.microsoft.com/office/2011/relationships/commentsExtended" Target="commentsExtended.xml" Id="Ra4ec24898e924008" /><Relationship Type="http://schemas.microsoft.com/office/2011/relationships/people" Target="people.xml" Id="Rd0d5ba5dbbe7455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ciej%20Majzner\OneDrive%20-%2038PR%20&amp;%20Content%20Communication\Dokumenty\papier%20firmowy%20RMF%20FM.dot" TargetMode="External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papier firmowy RMF FM</ap:Template>
  <ap:Application>Microsoft Word for the web</ap:Application>
  <ap:DocSecurity>0</ap:DocSecurity>
  <ap:ScaleCrop>false</ap:ScaleCrop>
  <ap:Company>Grupa RMF Sp. z o.o. Sp. k.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Maciej Majzner</dc:creator>
  <keywords/>
  <dc:description/>
  <lastModifiedBy>Karolina Czepkiewicz</lastModifiedBy>
  <revision>12</revision>
  <dcterms:created xsi:type="dcterms:W3CDTF">2026-04-23T14:02:00.0000000Z</dcterms:created>
  <dcterms:modified xsi:type="dcterms:W3CDTF">2026-08-31T13:34:36.4404367Z</dcterms:modified>
</coreProperties>
</file>