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736AA" w14:textId="2391FF3E" w:rsidR="001713A6" w:rsidRPr="00177AFE" w:rsidRDefault="00AD2DA7" w:rsidP="001713A6">
      <w:pPr>
        <w:jc w:val="right"/>
        <w:rPr>
          <w:rFonts w:cs="Calibri"/>
        </w:rPr>
      </w:pPr>
      <w:r>
        <w:rPr>
          <w:rFonts w:cs="Calibri"/>
        </w:rPr>
        <w:t>28</w:t>
      </w:r>
      <w:r w:rsidR="00A02981">
        <w:rPr>
          <w:rFonts w:cs="Calibri"/>
        </w:rPr>
        <w:t>.08</w:t>
      </w:r>
      <w:r w:rsidR="001713A6" w:rsidRPr="00177AFE">
        <w:rPr>
          <w:rFonts w:cs="Calibri"/>
        </w:rPr>
        <w:t>.</w:t>
      </w:r>
      <w:proofErr w:type="gramStart"/>
      <w:r w:rsidR="001713A6" w:rsidRPr="00177AFE">
        <w:rPr>
          <w:rFonts w:cs="Calibri"/>
        </w:rPr>
        <w:t>2026r.</w:t>
      </w:r>
      <w:proofErr w:type="gramEnd"/>
    </w:p>
    <w:p w14:paraId="37A90381" w14:textId="77777777" w:rsidR="001713A6" w:rsidRDefault="001713A6" w:rsidP="001713A6">
      <w:pPr>
        <w:rPr>
          <w:rFonts w:cs="Calibri"/>
        </w:rPr>
      </w:pPr>
      <w:r>
        <w:rPr>
          <w:rFonts w:cs="Calibri"/>
        </w:rPr>
        <w:t>ZAPIS ROZMOWY</w:t>
      </w:r>
    </w:p>
    <w:p w14:paraId="4C2FA77D" w14:textId="77777777" w:rsidR="00F15D37" w:rsidRDefault="00F15D37"/>
    <w:p w14:paraId="7B02E41D" w14:textId="77FF26C5" w:rsidR="001713A6" w:rsidRDefault="00EE3882" w:rsidP="001713A6">
      <w:pPr>
        <w:spacing w:before="100" w:beforeAutospacing="1" w:after="100" w:afterAutospacing="1" w:line="240" w:lineRule="auto"/>
        <w:jc w:val="center"/>
        <w:rPr>
          <w:rFonts w:eastAsia="Times New Roman" w:cs="Calibri"/>
          <w:b/>
          <w:bCs/>
          <w:lang w:eastAsia="pl-PL"/>
        </w:rPr>
      </w:pPr>
      <w:r>
        <w:rPr>
          <w:rFonts w:eastAsia="Times New Roman" w:cs="Calibri"/>
          <w:b/>
          <w:bCs/>
          <w:lang w:eastAsia="pl-PL"/>
        </w:rPr>
        <w:t>AGATA LEWANDOWSKA</w:t>
      </w:r>
      <w:r w:rsidR="005F7997">
        <w:rPr>
          <w:rFonts w:eastAsia="Times New Roman" w:cs="Calibri"/>
          <w:b/>
          <w:bCs/>
          <w:lang w:eastAsia="pl-PL"/>
        </w:rPr>
        <w:t xml:space="preserve"> GOŚ</w:t>
      </w:r>
      <w:r w:rsidR="00CB7ED1">
        <w:rPr>
          <w:rFonts w:eastAsia="Times New Roman" w:cs="Calibri"/>
          <w:b/>
          <w:bCs/>
          <w:lang w:eastAsia="pl-PL"/>
        </w:rPr>
        <w:t>CINIĄ</w:t>
      </w:r>
      <w:r w:rsidR="002D6F8B">
        <w:rPr>
          <w:rFonts w:eastAsia="Times New Roman" w:cs="Calibri"/>
          <w:b/>
          <w:bCs/>
          <w:lang w:eastAsia="pl-PL"/>
        </w:rPr>
        <w:t xml:space="preserve"> PODCASTU „BRATNIE DUSZE” W </w:t>
      </w:r>
      <w:r w:rsidR="0030275C">
        <w:rPr>
          <w:rFonts w:eastAsia="Times New Roman" w:cs="Calibri"/>
          <w:b/>
          <w:bCs/>
          <w:lang w:eastAsia="pl-PL"/>
        </w:rPr>
        <w:t xml:space="preserve">RMF </w:t>
      </w:r>
      <w:r w:rsidR="003F4169">
        <w:rPr>
          <w:rFonts w:eastAsia="Times New Roman" w:cs="Calibri"/>
          <w:b/>
          <w:bCs/>
          <w:lang w:eastAsia="pl-PL"/>
        </w:rPr>
        <w:t>MAXX</w:t>
      </w:r>
    </w:p>
    <w:p w14:paraId="26C1BEFF" w14:textId="77777777" w:rsidR="001713A6" w:rsidRDefault="001713A6"/>
    <w:p w14:paraId="0530FDBA" w14:textId="77777777" w:rsidR="00B4768E" w:rsidRPr="00B26740" w:rsidRDefault="00B4768E" w:rsidP="00B4768E">
      <w:pPr>
        <w:pStyle w:val="pdq2pgselectionanchorcontainer"/>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Pamiętasz pierwszy moment, kiedy wrzuciłaś coś na </w:t>
      </w:r>
      <w:proofErr w:type="spellStart"/>
      <w:r w:rsidRPr="00B26740">
        <w:rPr>
          <w:rFonts w:ascii="Calibri" w:hAnsi="Calibri" w:cs="Calibri"/>
          <w:sz w:val="22"/>
          <w:szCs w:val="22"/>
        </w:rPr>
        <w:t>TikToka</w:t>
      </w:r>
      <w:proofErr w:type="spellEnd"/>
      <w:r w:rsidRPr="00B26740">
        <w:rPr>
          <w:rFonts w:ascii="Calibri" w:hAnsi="Calibri" w:cs="Calibri"/>
          <w:sz w:val="22"/>
          <w:szCs w:val="22"/>
        </w:rPr>
        <w:t xml:space="preserve"> albo Instagram i pomyślałaś: „O kurde, to może być coś więcej”?</w:t>
      </w:r>
    </w:p>
    <w:p w14:paraId="4382893C"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Na pewno szerszy wydźwięk miały filmy o truskawkach. Miałam też serię </w:t>
      </w:r>
      <w:proofErr w:type="spellStart"/>
      <w:r w:rsidRPr="00B26740">
        <w:rPr>
          <w:rFonts w:ascii="Calibri" w:hAnsi="Calibri" w:cs="Calibri"/>
          <w:sz w:val="22"/>
          <w:szCs w:val="22"/>
        </w:rPr>
        <w:t>TikToków</w:t>
      </w:r>
      <w:proofErr w:type="spellEnd"/>
      <w:r w:rsidRPr="00B26740">
        <w:rPr>
          <w:rFonts w:ascii="Calibri" w:hAnsi="Calibri" w:cs="Calibri"/>
          <w:sz w:val="22"/>
          <w:szCs w:val="22"/>
        </w:rPr>
        <w:t xml:space="preserve">, w której szukałam zamiennika różu ze starej paletki Douglas. Chodziłam po </w:t>
      </w:r>
      <w:proofErr w:type="spellStart"/>
      <w:r w:rsidRPr="00B26740">
        <w:rPr>
          <w:rFonts w:ascii="Calibri" w:hAnsi="Calibri" w:cs="Calibri"/>
          <w:sz w:val="22"/>
          <w:szCs w:val="22"/>
        </w:rPr>
        <w:t>Sephorze</w:t>
      </w:r>
      <w:proofErr w:type="spellEnd"/>
      <w:r w:rsidRPr="00B26740">
        <w:rPr>
          <w:rFonts w:ascii="Calibri" w:hAnsi="Calibri" w:cs="Calibri"/>
          <w:sz w:val="22"/>
          <w:szCs w:val="22"/>
        </w:rPr>
        <w:t xml:space="preserve">, Douglasie, Hebe, testowałam, robiłam </w:t>
      </w:r>
      <w:proofErr w:type="spellStart"/>
      <w:r w:rsidRPr="00B26740">
        <w:rPr>
          <w:rFonts w:ascii="Calibri" w:hAnsi="Calibri" w:cs="Calibri"/>
          <w:sz w:val="22"/>
          <w:szCs w:val="22"/>
        </w:rPr>
        <w:t>swatche</w:t>
      </w:r>
      <w:proofErr w:type="spellEnd"/>
      <w:r w:rsidRPr="00B26740">
        <w:rPr>
          <w:rFonts w:ascii="Calibri" w:hAnsi="Calibri" w:cs="Calibri"/>
          <w:sz w:val="22"/>
          <w:szCs w:val="22"/>
        </w:rPr>
        <w:t xml:space="preserve">. Do dziś ludzie piszą, że są ze mną od tej serii. To chyba były moje pierwsze naprawdę </w:t>
      </w:r>
      <w:proofErr w:type="spellStart"/>
      <w:r w:rsidRPr="00B26740">
        <w:rPr>
          <w:rFonts w:ascii="Calibri" w:hAnsi="Calibri" w:cs="Calibri"/>
          <w:sz w:val="22"/>
          <w:szCs w:val="22"/>
        </w:rPr>
        <w:t>viralowe</w:t>
      </w:r>
      <w:proofErr w:type="spellEnd"/>
      <w:r w:rsidRPr="00B26740">
        <w:rPr>
          <w:rFonts w:ascii="Calibri" w:hAnsi="Calibri" w:cs="Calibri"/>
          <w:sz w:val="22"/>
          <w:szCs w:val="22"/>
        </w:rPr>
        <w:t xml:space="preserve"> materiały.</w:t>
      </w:r>
    </w:p>
    <w:p w14:paraId="01D79346"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A kiedy poczułaś, że to już naprawdę jest praca na dużym poziomie?</w:t>
      </w:r>
    </w:p>
    <w:p w14:paraId="46399B0D"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Chyba kiedy zarobiłam pierwsze pieniądze. Nie mam agencji, od początku pracuję sama. Chciałam nauczyć się czytać umowy i świadomie podchodzić do tego biznesu, a nie zajmować się wyłącznie </w:t>
      </w:r>
      <w:proofErr w:type="spellStart"/>
      <w:r w:rsidRPr="00B26740">
        <w:rPr>
          <w:rFonts w:ascii="Calibri" w:hAnsi="Calibri" w:cs="Calibri"/>
          <w:sz w:val="22"/>
          <w:szCs w:val="22"/>
        </w:rPr>
        <w:t>contentem</w:t>
      </w:r>
      <w:proofErr w:type="spellEnd"/>
      <w:r w:rsidRPr="00B26740">
        <w:rPr>
          <w:rFonts w:ascii="Calibri" w:hAnsi="Calibri" w:cs="Calibri"/>
          <w:sz w:val="22"/>
          <w:szCs w:val="22"/>
        </w:rPr>
        <w:t>. Mam analityczną głowę i lubię wszystko kontrolować.</w:t>
      </w:r>
    </w:p>
    <w:p w14:paraId="2AFE2B86" w14:textId="77777777" w:rsidR="00B4768E" w:rsidRPr="00B26740" w:rsidRDefault="00B4768E" w:rsidP="00B4768E">
      <w:pPr>
        <w:pStyle w:val="NormalnyWeb"/>
        <w:rPr>
          <w:rFonts w:ascii="Calibri" w:hAnsi="Calibri" w:cs="Calibri"/>
          <w:sz w:val="22"/>
          <w:szCs w:val="22"/>
        </w:rPr>
      </w:pPr>
      <w:r w:rsidRPr="00B26740">
        <w:rPr>
          <w:rFonts w:ascii="Calibri" w:hAnsi="Calibri" w:cs="Calibri"/>
          <w:sz w:val="22"/>
          <w:szCs w:val="22"/>
        </w:rPr>
        <w:t xml:space="preserve">Przy większych projektach konsultuję się już z osobą, która mi pomaga, bo nadal nie zawsze wiem, jak wyceniać duże kontrakty. Jestem w </w:t>
      </w:r>
      <w:proofErr w:type="spellStart"/>
      <w:r w:rsidRPr="00B26740">
        <w:rPr>
          <w:rFonts w:ascii="Calibri" w:hAnsi="Calibri" w:cs="Calibri"/>
          <w:sz w:val="22"/>
          <w:szCs w:val="22"/>
        </w:rPr>
        <w:t>internecie</w:t>
      </w:r>
      <w:proofErr w:type="spellEnd"/>
      <w:r w:rsidRPr="00B26740">
        <w:rPr>
          <w:rFonts w:ascii="Calibri" w:hAnsi="Calibri" w:cs="Calibri"/>
          <w:sz w:val="22"/>
          <w:szCs w:val="22"/>
        </w:rPr>
        <w:t xml:space="preserve"> dopiero dwa lata i na początku popełniłam przez to mnóstwo błędów.</w:t>
      </w:r>
    </w:p>
    <w:p w14:paraId="73D89070"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Jakich?</w:t>
      </w:r>
    </w:p>
    <w:p w14:paraId="562A13F2"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Regularnie współpracowałam z jedną firmą. Sama wyceniałam kampanie i byłam bardzo zadowolona. W pewnym momencie dowiedziałam się, ile za dokładnie tę samą pracę dostaje dziewczyna z podobną liczbą obserwujących i wyświetleń. </w:t>
      </w:r>
      <w:r w:rsidRPr="00B26740">
        <w:rPr>
          <w:rStyle w:val="Pogrubienie"/>
          <w:rFonts w:ascii="Calibri" w:hAnsi="Calibri" w:cs="Calibri"/>
          <w:sz w:val="22"/>
          <w:szCs w:val="22"/>
        </w:rPr>
        <w:t>To była kwota siedmiokrotnie wyższa.</w:t>
      </w:r>
    </w:p>
    <w:p w14:paraId="274BFD1D" w14:textId="77777777" w:rsidR="00B4768E" w:rsidRPr="00B26740" w:rsidRDefault="00B4768E" w:rsidP="00B4768E">
      <w:pPr>
        <w:pStyle w:val="NormalnyWeb"/>
        <w:rPr>
          <w:rFonts w:ascii="Calibri" w:hAnsi="Calibri" w:cs="Calibri"/>
          <w:sz w:val="22"/>
          <w:szCs w:val="22"/>
        </w:rPr>
      </w:pPr>
      <w:r w:rsidRPr="00B26740">
        <w:rPr>
          <w:rFonts w:ascii="Calibri" w:hAnsi="Calibri" w:cs="Calibri"/>
          <w:sz w:val="22"/>
          <w:szCs w:val="22"/>
        </w:rPr>
        <w:t xml:space="preserve">Wtedy zrozumiałam, dlaczego co miesiąc biorą mnie do wszystkich kampanii. Można powiedzieć, że dawałam się wykorzystywać, ale po prostu nie miałam świadomości. Dzisiaj traktuję to trochę jak psucie rynku. Trzeba się cenić tak, jak wycenia nas rynek. </w:t>
      </w:r>
    </w:p>
    <w:p w14:paraId="2939FEFA"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Na początku twój </w:t>
      </w:r>
      <w:proofErr w:type="spellStart"/>
      <w:r w:rsidRPr="00B26740">
        <w:rPr>
          <w:rFonts w:ascii="Calibri" w:hAnsi="Calibri" w:cs="Calibri"/>
          <w:sz w:val="22"/>
          <w:szCs w:val="22"/>
        </w:rPr>
        <w:t>content</w:t>
      </w:r>
      <w:proofErr w:type="spellEnd"/>
      <w:r w:rsidRPr="00B26740">
        <w:rPr>
          <w:rFonts w:ascii="Calibri" w:hAnsi="Calibri" w:cs="Calibri"/>
          <w:sz w:val="22"/>
          <w:szCs w:val="22"/>
        </w:rPr>
        <w:t xml:space="preserve"> nie był też specjalnie family </w:t>
      </w:r>
      <w:proofErr w:type="spellStart"/>
      <w:r w:rsidRPr="00B26740">
        <w:rPr>
          <w:rFonts w:ascii="Calibri" w:hAnsi="Calibri" w:cs="Calibri"/>
          <w:sz w:val="22"/>
          <w:szCs w:val="22"/>
        </w:rPr>
        <w:t>friendly</w:t>
      </w:r>
      <w:proofErr w:type="spellEnd"/>
      <w:r w:rsidRPr="00B26740">
        <w:rPr>
          <w:rFonts w:ascii="Calibri" w:hAnsi="Calibri" w:cs="Calibri"/>
          <w:sz w:val="22"/>
          <w:szCs w:val="22"/>
        </w:rPr>
        <w:t>. Przeklinałaś, pozwalałaś sobie na ostrzejszy język. Nie bałaś się, że przez to zablokujesz sobie współprace?</w:t>
      </w:r>
    </w:p>
    <w:p w14:paraId="30F79490"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W ogóle o tym nie myślałam. Ten </w:t>
      </w:r>
      <w:proofErr w:type="spellStart"/>
      <w:r w:rsidRPr="00B26740">
        <w:rPr>
          <w:rFonts w:ascii="Calibri" w:hAnsi="Calibri" w:cs="Calibri"/>
          <w:sz w:val="22"/>
          <w:szCs w:val="22"/>
        </w:rPr>
        <w:t>content</w:t>
      </w:r>
      <w:proofErr w:type="spellEnd"/>
      <w:r w:rsidRPr="00B26740">
        <w:rPr>
          <w:rFonts w:ascii="Calibri" w:hAnsi="Calibri" w:cs="Calibri"/>
          <w:sz w:val="22"/>
          <w:szCs w:val="22"/>
        </w:rPr>
        <w:t xml:space="preserve"> był bardzo nieokrzesany. Nagrywałam też z bratem i pokazaliśmy się jako zwykli ludzie, którzy chcą złapać kontakt z podobnymi osobami w </w:t>
      </w:r>
      <w:proofErr w:type="spellStart"/>
      <w:r w:rsidRPr="00B26740">
        <w:rPr>
          <w:rFonts w:ascii="Calibri" w:hAnsi="Calibri" w:cs="Calibri"/>
          <w:sz w:val="22"/>
          <w:szCs w:val="22"/>
        </w:rPr>
        <w:t>internecie</w:t>
      </w:r>
      <w:proofErr w:type="spellEnd"/>
      <w:r w:rsidRPr="00B26740">
        <w:rPr>
          <w:rFonts w:ascii="Calibri" w:hAnsi="Calibri" w:cs="Calibri"/>
          <w:sz w:val="22"/>
          <w:szCs w:val="22"/>
        </w:rPr>
        <w:t>.</w:t>
      </w:r>
    </w:p>
    <w:p w14:paraId="250B26B1" w14:textId="77777777" w:rsidR="00B4768E" w:rsidRPr="00B26740" w:rsidRDefault="00B4768E" w:rsidP="00B4768E">
      <w:pPr>
        <w:pStyle w:val="NormalnyWeb"/>
        <w:rPr>
          <w:rFonts w:ascii="Calibri" w:hAnsi="Calibri" w:cs="Calibri"/>
          <w:sz w:val="22"/>
          <w:szCs w:val="22"/>
        </w:rPr>
      </w:pPr>
      <w:r w:rsidRPr="00B26740">
        <w:rPr>
          <w:rFonts w:ascii="Calibri" w:hAnsi="Calibri" w:cs="Calibri"/>
          <w:sz w:val="22"/>
          <w:szCs w:val="22"/>
        </w:rPr>
        <w:lastRenderedPageBreak/>
        <w:t xml:space="preserve">Dopiero kiedy zaczęłam poznawać ludzi z branży, słyszałam: „Ty się nie boisz mówić takich słów?”. Musiałam nauczyć się, jak działa ten biznes. Nadal czasami przeklinam, bo robię to na co dzień i nie chcę udawać. Ale jeśli chce się zarabiać w </w:t>
      </w:r>
      <w:proofErr w:type="spellStart"/>
      <w:r w:rsidRPr="00B26740">
        <w:rPr>
          <w:rFonts w:ascii="Calibri" w:hAnsi="Calibri" w:cs="Calibri"/>
          <w:sz w:val="22"/>
          <w:szCs w:val="22"/>
        </w:rPr>
        <w:t>internecie</w:t>
      </w:r>
      <w:proofErr w:type="spellEnd"/>
      <w:r w:rsidRPr="00B26740">
        <w:rPr>
          <w:rFonts w:ascii="Calibri" w:hAnsi="Calibri" w:cs="Calibri"/>
          <w:sz w:val="22"/>
          <w:szCs w:val="22"/>
        </w:rPr>
        <w:t>, trochę trzeba się podporządkować. Widzowie często nie zdają sobie z tego sprawy.</w:t>
      </w:r>
    </w:p>
    <w:p w14:paraId="37D807A1"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Wyświetlenia wpływają na twój humor?</w:t>
      </w:r>
    </w:p>
    <w:p w14:paraId="75A96F38"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Powoli mi to przechodzi, ale na początku bardzo uzależniałam od nich swój nastrój. Jak się nad tym zastanowić, brzmi absurdalnie, ale to jest nasza praca. Jeśli komuś źle idzie w pracy, też często ma gorszy humor. Pogodziłam się już z tym, że są góry i doliny.</w:t>
      </w:r>
    </w:p>
    <w:p w14:paraId="001CBF58"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Wielu twórców, kiedy są na fali, boi się tego, co będzie później. Ty też?</w:t>
      </w:r>
    </w:p>
    <w:p w14:paraId="69E53A27"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Pamiętam naszą rozmowę. Pytałam cię, czy masz poczucie, że największa fala już minęła. Powiedziałaś wtedy, że później pojawia się większy komfort, bo nie jest się już aż tak na świeczniku.</w:t>
      </w:r>
    </w:p>
    <w:p w14:paraId="19F4EA4D"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Bo uważam, że ty jesteś teraz w swoim </w:t>
      </w:r>
      <w:proofErr w:type="spellStart"/>
      <w:r w:rsidRPr="00B26740">
        <w:rPr>
          <w:rFonts w:ascii="Calibri" w:hAnsi="Calibri" w:cs="Calibri"/>
          <w:sz w:val="22"/>
          <w:szCs w:val="22"/>
        </w:rPr>
        <w:t>prime</w:t>
      </w:r>
      <w:proofErr w:type="spellEnd"/>
      <w:r w:rsidRPr="00B26740">
        <w:rPr>
          <w:rFonts w:ascii="Calibri" w:hAnsi="Calibri" w:cs="Calibri"/>
          <w:sz w:val="22"/>
          <w:szCs w:val="22"/>
        </w:rPr>
        <w:t>. A może nawet dopiero przed nim. Trudny jest nie tylko spadek. Będąc bardzo wysoko, cały czas masz poczucie, że musisz robić więcej, żeby się tam utrzymać.</w:t>
      </w:r>
    </w:p>
    <w:p w14:paraId="63CD3EB2"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Ja bardzo lubię tę pracę. Staram się codziennie coś publikować, chociaż zdarzają się dni, kiedy po prostu mi się nie chce. To jest praca siedem dni w tygodniu, szczególnie kiedy nie ma się agencji. Dopóki mam przestrzeń, zajmuję się wszystkim sama.</w:t>
      </w:r>
    </w:p>
    <w:p w14:paraId="53EB31BE" w14:textId="77777777" w:rsidR="00B4768E" w:rsidRPr="00B26740" w:rsidRDefault="00B4768E" w:rsidP="00B4768E">
      <w:pPr>
        <w:pStyle w:val="NormalnyWeb"/>
        <w:rPr>
          <w:rFonts w:ascii="Calibri" w:hAnsi="Calibri" w:cs="Calibri"/>
          <w:sz w:val="22"/>
          <w:szCs w:val="22"/>
        </w:rPr>
      </w:pPr>
      <w:r w:rsidRPr="00B26740">
        <w:rPr>
          <w:rFonts w:ascii="Calibri" w:hAnsi="Calibri" w:cs="Calibri"/>
          <w:sz w:val="22"/>
          <w:szCs w:val="22"/>
        </w:rPr>
        <w:t>Nie mam jeszcze świadomości, że obserwuje mnie tak dużo ludzi. Próbowałam kiedyś przełożyć tę liczbę na stadiony.</w:t>
      </w:r>
    </w:p>
    <w:p w14:paraId="00E02244"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Robiłam to samo.</w:t>
      </w:r>
    </w:p>
    <w:p w14:paraId="318F2ED2"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To są chore liczby. Kiedy jedna osoba podchodzi do mnie na ulicy, myślę, że to przypadek. Ale kiedy podczas jednego wyjścia robi się z tego małe </w:t>
      </w:r>
      <w:proofErr w:type="spellStart"/>
      <w:r w:rsidRPr="00B26740">
        <w:rPr>
          <w:rFonts w:ascii="Calibri" w:hAnsi="Calibri" w:cs="Calibri"/>
          <w:sz w:val="22"/>
          <w:szCs w:val="22"/>
        </w:rPr>
        <w:t>meet</w:t>
      </w:r>
      <w:proofErr w:type="spellEnd"/>
      <w:r w:rsidRPr="00B26740">
        <w:rPr>
          <w:rFonts w:ascii="Calibri" w:hAnsi="Calibri" w:cs="Calibri"/>
          <w:sz w:val="22"/>
          <w:szCs w:val="22"/>
        </w:rPr>
        <w:t xml:space="preserve"> and </w:t>
      </w:r>
      <w:proofErr w:type="spellStart"/>
      <w:r w:rsidRPr="00B26740">
        <w:rPr>
          <w:rFonts w:ascii="Calibri" w:hAnsi="Calibri" w:cs="Calibri"/>
          <w:sz w:val="22"/>
          <w:szCs w:val="22"/>
        </w:rPr>
        <w:t>greet</w:t>
      </w:r>
      <w:proofErr w:type="spellEnd"/>
      <w:r w:rsidRPr="00B26740">
        <w:rPr>
          <w:rFonts w:ascii="Calibri" w:hAnsi="Calibri" w:cs="Calibri"/>
          <w:sz w:val="22"/>
          <w:szCs w:val="22"/>
        </w:rPr>
        <w:t xml:space="preserve">, myślę: „O co tu chodzi? Po co chcecie do mnie podejść? Przecież nagrywam tylko jakieś głupie filmy do </w:t>
      </w:r>
      <w:proofErr w:type="spellStart"/>
      <w:r w:rsidRPr="00B26740">
        <w:rPr>
          <w:rFonts w:ascii="Calibri" w:hAnsi="Calibri" w:cs="Calibri"/>
          <w:sz w:val="22"/>
          <w:szCs w:val="22"/>
        </w:rPr>
        <w:t>internetu</w:t>
      </w:r>
      <w:proofErr w:type="spellEnd"/>
      <w:r w:rsidRPr="00B26740">
        <w:rPr>
          <w:rFonts w:ascii="Calibri" w:hAnsi="Calibri" w:cs="Calibri"/>
          <w:sz w:val="22"/>
          <w:szCs w:val="22"/>
        </w:rPr>
        <w:t>”.</w:t>
      </w:r>
    </w:p>
    <w:p w14:paraId="5D03F6E5" w14:textId="77777777" w:rsidR="00B4768E" w:rsidRPr="00B26740" w:rsidRDefault="00B4768E" w:rsidP="00B4768E">
      <w:pPr>
        <w:pStyle w:val="NormalnyWeb"/>
        <w:rPr>
          <w:rFonts w:ascii="Calibri" w:hAnsi="Calibri" w:cs="Calibri"/>
          <w:sz w:val="22"/>
          <w:szCs w:val="22"/>
        </w:rPr>
      </w:pPr>
      <w:r w:rsidRPr="00B26740">
        <w:rPr>
          <w:rFonts w:ascii="Calibri" w:hAnsi="Calibri" w:cs="Calibri"/>
          <w:sz w:val="22"/>
          <w:szCs w:val="22"/>
        </w:rPr>
        <w:t xml:space="preserve">Nadal jest to dla mnie szokujące i bardzo mnie cieszy. W </w:t>
      </w:r>
      <w:proofErr w:type="spellStart"/>
      <w:r w:rsidRPr="00B26740">
        <w:rPr>
          <w:rFonts w:ascii="Calibri" w:hAnsi="Calibri" w:cs="Calibri"/>
          <w:sz w:val="22"/>
          <w:szCs w:val="22"/>
        </w:rPr>
        <w:t>internecie</w:t>
      </w:r>
      <w:proofErr w:type="spellEnd"/>
      <w:r w:rsidRPr="00B26740">
        <w:rPr>
          <w:rFonts w:ascii="Calibri" w:hAnsi="Calibri" w:cs="Calibri"/>
          <w:sz w:val="22"/>
          <w:szCs w:val="22"/>
        </w:rPr>
        <w:t xml:space="preserve"> widzę cyferki, nie ludzi. Nie potrafię sobie tego przełożyć w głowie.</w:t>
      </w:r>
    </w:p>
    <w:p w14:paraId="7C2394E7"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Popularność cię zmieniła?</w:t>
      </w:r>
    </w:p>
    <w:p w14:paraId="7C14650A"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Bliscy mówią, że nie. Chciałabym, żeby tak zostało. Trzymam się głównie z ludźmi spoza </w:t>
      </w:r>
      <w:proofErr w:type="spellStart"/>
      <w:r w:rsidRPr="00B26740">
        <w:rPr>
          <w:rFonts w:ascii="Calibri" w:hAnsi="Calibri" w:cs="Calibri"/>
          <w:sz w:val="22"/>
          <w:szCs w:val="22"/>
        </w:rPr>
        <w:t>internetu</w:t>
      </w:r>
      <w:proofErr w:type="spellEnd"/>
      <w:r w:rsidRPr="00B26740">
        <w:rPr>
          <w:rFonts w:ascii="Calibri" w:hAnsi="Calibri" w:cs="Calibri"/>
          <w:sz w:val="22"/>
          <w:szCs w:val="22"/>
        </w:rPr>
        <w:t>. Mam też swoją najbliższą trójkę – No Co Ty Anię i Kubę Walewskiego. Trzymamy się razem już około roku i jest to bardziej prywatna niż zawodowa znajomość. Przez cały rok nagraliśmy może sześć wspólnych filmów, a spędzamy ze sobą bardzo dużo czasu.</w:t>
      </w:r>
    </w:p>
    <w:p w14:paraId="35752C0A"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A ludzie i tak piszą, że to znajomość pod wyświetlenia albo że ktoś jest fałszywy.</w:t>
      </w:r>
    </w:p>
    <w:p w14:paraId="6B275BC3"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To dobrze. Jeżeli ludzie szukają sensacji w jakiejś znajomości, to znaczy, że jest dla nich interesująca.</w:t>
      </w:r>
    </w:p>
    <w:p w14:paraId="5FF849C4"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lastRenderedPageBreak/>
        <w:t>Gospodynie:</w:t>
      </w:r>
      <w:r w:rsidRPr="00B26740">
        <w:rPr>
          <w:rFonts w:ascii="Calibri" w:hAnsi="Calibri" w:cs="Calibri"/>
          <w:sz w:val="22"/>
          <w:szCs w:val="22"/>
        </w:rPr>
        <w:t xml:space="preserve"> Masz w ogóle dużo hejtu?</w:t>
      </w:r>
    </w:p>
    <w:p w14:paraId="5332BCD8"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Oczywiście. W przypadku naszej trójki najczęściej czytam, że jestem osobą, która „psuje Anię”. Że nasza znajomość źle na nią wpływa, że na pewno zrobię jej krzywdę. Częściej widzę to pod jej filmami albo na innych portalach niż u siebie. Ale chyba jest to jakaś miara sukcesu.</w:t>
      </w:r>
    </w:p>
    <w:p w14:paraId="5C837FBC"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A jak naprawdę wygląda wasza przyjaźń z Anią poza kamerami?</w:t>
      </w:r>
    </w:p>
    <w:p w14:paraId="3BC84443"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Bardzo dużo rozmawiamy. Czasami kilka razy dziennie. Najczęściej dzwoni Ania, bo ona jest bardziej osobą mówiącą, a ja słuchającą. Często się widujemy. Wczoraj wróciłam od niej z Krakowa.</w:t>
      </w:r>
    </w:p>
    <w:p w14:paraId="0CEF8693" w14:textId="77777777" w:rsidR="00B4768E" w:rsidRPr="00B26740" w:rsidRDefault="00B4768E" w:rsidP="00B4768E">
      <w:pPr>
        <w:pStyle w:val="NormalnyWeb"/>
        <w:rPr>
          <w:rFonts w:ascii="Calibri" w:hAnsi="Calibri" w:cs="Calibri"/>
          <w:sz w:val="22"/>
          <w:szCs w:val="22"/>
        </w:rPr>
      </w:pPr>
      <w:r w:rsidRPr="00B26740">
        <w:rPr>
          <w:rFonts w:ascii="Calibri" w:hAnsi="Calibri" w:cs="Calibri"/>
          <w:sz w:val="22"/>
          <w:szCs w:val="22"/>
        </w:rPr>
        <w:t xml:space="preserve">To jest znajomość dużo bardziej realna niż internetowa. W </w:t>
      </w:r>
      <w:proofErr w:type="spellStart"/>
      <w:r w:rsidRPr="00B26740">
        <w:rPr>
          <w:rFonts w:ascii="Calibri" w:hAnsi="Calibri" w:cs="Calibri"/>
          <w:sz w:val="22"/>
          <w:szCs w:val="22"/>
        </w:rPr>
        <w:t>internecie</w:t>
      </w:r>
      <w:proofErr w:type="spellEnd"/>
      <w:r w:rsidRPr="00B26740">
        <w:rPr>
          <w:rFonts w:ascii="Calibri" w:hAnsi="Calibri" w:cs="Calibri"/>
          <w:sz w:val="22"/>
          <w:szCs w:val="22"/>
        </w:rPr>
        <w:t xml:space="preserve"> jest może pięć procent tego, co naprawdę jest między nami. Trzymamy się całą piątką – Kuba z chłopakiem, Ania z mężem i ja. Ja oczywiście jestem singielką, więc ostatnio próbuję czasami angażować w nasze wyjazdy brata, żeby nie być sama.</w:t>
      </w:r>
    </w:p>
    <w:p w14:paraId="5C0A6CC6"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No właśnie, bo ludzie cię „</w:t>
      </w:r>
      <w:proofErr w:type="spellStart"/>
      <w:r w:rsidRPr="00B26740">
        <w:rPr>
          <w:rFonts w:ascii="Calibri" w:hAnsi="Calibri" w:cs="Calibri"/>
          <w:sz w:val="22"/>
          <w:szCs w:val="22"/>
        </w:rPr>
        <w:t>shipują</w:t>
      </w:r>
      <w:proofErr w:type="spellEnd"/>
      <w:r w:rsidRPr="00B26740">
        <w:rPr>
          <w:rFonts w:ascii="Calibri" w:hAnsi="Calibri" w:cs="Calibri"/>
          <w:sz w:val="22"/>
          <w:szCs w:val="22"/>
        </w:rPr>
        <w:t>”. Najpierw był Robert, później Igor. Z Robertem coś się rozwija?</w:t>
      </w:r>
    </w:p>
    <w:p w14:paraId="16FBCAB0"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Z Robertem historia była taka, że szukałam osoby towarzyszącej na wesele. Zgłosił się w komentarzu, zaczęliśmy pisać i wymyślać wspólny </w:t>
      </w:r>
      <w:proofErr w:type="spellStart"/>
      <w:r w:rsidRPr="00B26740">
        <w:rPr>
          <w:rFonts w:ascii="Calibri" w:hAnsi="Calibri" w:cs="Calibri"/>
          <w:sz w:val="22"/>
          <w:szCs w:val="22"/>
        </w:rPr>
        <w:t>content</w:t>
      </w:r>
      <w:proofErr w:type="spellEnd"/>
      <w:r w:rsidRPr="00B26740">
        <w:rPr>
          <w:rFonts w:ascii="Calibri" w:hAnsi="Calibri" w:cs="Calibri"/>
          <w:sz w:val="22"/>
          <w:szCs w:val="22"/>
        </w:rPr>
        <w:t>. Mamy jeszcze kilka zaplanowanych materiałów. Ale czy widujemy się prywatnie? Nie.</w:t>
      </w:r>
    </w:p>
    <w:p w14:paraId="549B84D9"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A Igor? Leżeliście razem w łóżku.</w:t>
      </w:r>
    </w:p>
    <w:p w14:paraId="6D445A89"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Igor bardzo szybko skraca dystans. Widzieliśmy się tylko raz i to właśnie wtedy, kiedy nagrywaliśmy.</w:t>
      </w:r>
    </w:p>
    <w:p w14:paraId="72523493"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I skończyliście w łóżku.</w:t>
      </w:r>
    </w:p>
    <w:p w14:paraId="56B7E084"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w:t>
      </w:r>
      <w:r w:rsidRPr="00B26740">
        <w:rPr>
          <w:rStyle w:val="Pogrubienie"/>
          <w:rFonts w:ascii="Calibri" w:hAnsi="Calibri" w:cs="Calibri"/>
          <w:sz w:val="22"/>
          <w:szCs w:val="22"/>
        </w:rPr>
        <w:t xml:space="preserve">Skończyliśmy w łóżku na pierwszym spotkaniu. A nigdy wcześniej mi się to nie zdarzyło. Żaden one </w:t>
      </w:r>
      <w:proofErr w:type="spellStart"/>
      <w:r w:rsidRPr="00B26740">
        <w:rPr>
          <w:rStyle w:val="Pogrubienie"/>
          <w:rFonts w:ascii="Calibri" w:hAnsi="Calibri" w:cs="Calibri"/>
          <w:sz w:val="22"/>
          <w:szCs w:val="22"/>
        </w:rPr>
        <w:t>night</w:t>
      </w:r>
      <w:proofErr w:type="spellEnd"/>
      <w:r w:rsidRPr="00B26740">
        <w:rPr>
          <w:rStyle w:val="Pogrubienie"/>
          <w:rFonts w:ascii="Calibri" w:hAnsi="Calibri" w:cs="Calibri"/>
          <w:sz w:val="22"/>
          <w:szCs w:val="22"/>
        </w:rPr>
        <w:t xml:space="preserve"> stand mi się nie zdarzył, więc pierwszy raz leżałam z obcą osobą w łóżku.</w:t>
      </w:r>
      <w:r w:rsidRPr="00B26740">
        <w:rPr>
          <w:rFonts w:ascii="Calibri" w:hAnsi="Calibri" w:cs="Calibri"/>
          <w:sz w:val="22"/>
          <w:szCs w:val="22"/>
        </w:rPr>
        <w:t xml:space="preserve"> Oczywiście chodziło o nagranie. Igor później napisał, czy spotkamy się na kolejne </w:t>
      </w:r>
      <w:proofErr w:type="spellStart"/>
      <w:r w:rsidRPr="00B26740">
        <w:rPr>
          <w:rFonts w:ascii="Calibri" w:hAnsi="Calibri" w:cs="Calibri"/>
          <w:sz w:val="22"/>
          <w:szCs w:val="22"/>
        </w:rPr>
        <w:t>nagrywki</w:t>
      </w:r>
      <w:proofErr w:type="spellEnd"/>
      <w:r w:rsidRPr="00B26740">
        <w:rPr>
          <w:rFonts w:ascii="Calibri" w:hAnsi="Calibri" w:cs="Calibri"/>
          <w:sz w:val="22"/>
          <w:szCs w:val="22"/>
        </w:rPr>
        <w:t>, a ja chyba nie odpisałam od trzech tygodni. Przepraszam cię, Igor.</w:t>
      </w:r>
    </w:p>
    <w:p w14:paraId="672CFE32" w14:textId="77777777" w:rsidR="00B4768E" w:rsidRPr="00B26740" w:rsidRDefault="00B4768E" w:rsidP="00B4768E">
      <w:pPr>
        <w:pStyle w:val="NormalnyWeb"/>
        <w:rPr>
          <w:rFonts w:ascii="Calibri" w:hAnsi="Calibri" w:cs="Calibri"/>
          <w:sz w:val="22"/>
          <w:szCs w:val="22"/>
        </w:rPr>
      </w:pPr>
      <w:r w:rsidRPr="00B26740">
        <w:rPr>
          <w:rFonts w:ascii="Calibri" w:hAnsi="Calibri" w:cs="Calibri"/>
          <w:sz w:val="22"/>
          <w:szCs w:val="22"/>
        </w:rPr>
        <w:t>Ale jeżeli pytacie o „</w:t>
      </w:r>
      <w:proofErr w:type="spellStart"/>
      <w:r w:rsidRPr="00B26740">
        <w:rPr>
          <w:rFonts w:ascii="Calibri" w:hAnsi="Calibri" w:cs="Calibri"/>
          <w:sz w:val="22"/>
          <w:szCs w:val="22"/>
        </w:rPr>
        <w:t>shipowanie</w:t>
      </w:r>
      <w:proofErr w:type="spellEnd"/>
      <w:r w:rsidRPr="00B26740">
        <w:rPr>
          <w:rFonts w:ascii="Calibri" w:hAnsi="Calibri" w:cs="Calibri"/>
          <w:sz w:val="22"/>
          <w:szCs w:val="22"/>
        </w:rPr>
        <w:t xml:space="preserve">” mnie z </w:t>
      </w:r>
      <w:proofErr w:type="spellStart"/>
      <w:r w:rsidRPr="00B26740">
        <w:rPr>
          <w:rFonts w:ascii="Calibri" w:hAnsi="Calibri" w:cs="Calibri"/>
          <w:sz w:val="22"/>
          <w:szCs w:val="22"/>
        </w:rPr>
        <w:t>influencerami</w:t>
      </w:r>
      <w:proofErr w:type="spellEnd"/>
      <w:r w:rsidRPr="00B26740">
        <w:rPr>
          <w:rFonts w:ascii="Calibri" w:hAnsi="Calibri" w:cs="Calibri"/>
          <w:sz w:val="22"/>
          <w:szCs w:val="22"/>
        </w:rPr>
        <w:t xml:space="preserve"> – nie chciałabym być z </w:t>
      </w:r>
      <w:proofErr w:type="spellStart"/>
      <w:r w:rsidRPr="00B26740">
        <w:rPr>
          <w:rFonts w:ascii="Calibri" w:hAnsi="Calibri" w:cs="Calibri"/>
          <w:sz w:val="22"/>
          <w:szCs w:val="22"/>
        </w:rPr>
        <w:t>influencerem</w:t>
      </w:r>
      <w:proofErr w:type="spellEnd"/>
      <w:r w:rsidRPr="00B26740">
        <w:rPr>
          <w:rFonts w:ascii="Calibri" w:hAnsi="Calibri" w:cs="Calibri"/>
          <w:sz w:val="22"/>
          <w:szCs w:val="22"/>
        </w:rPr>
        <w:t xml:space="preserve">. </w:t>
      </w:r>
    </w:p>
    <w:p w14:paraId="4420A0A0"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Dlaczego?</w:t>
      </w:r>
    </w:p>
    <w:p w14:paraId="32BEF983"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Chciałabym, żeby </w:t>
      </w:r>
      <w:proofErr w:type="spellStart"/>
      <w:r w:rsidRPr="00B26740">
        <w:rPr>
          <w:rFonts w:ascii="Calibri" w:hAnsi="Calibri" w:cs="Calibri"/>
          <w:sz w:val="22"/>
          <w:szCs w:val="22"/>
        </w:rPr>
        <w:t>internet</w:t>
      </w:r>
      <w:proofErr w:type="spellEnd"/>
      <w:r w:rsidRPr="00B26740">
        <w:rPr>
          <w:rFonts w:ascii="Calibri" w:hAnsi="Calibri" w:cs="Calibri"/>
          <w:sz w:val="22"/>
          <w:szCs w:val="22"/>
        </w:rPr>
        <w:t xml:space="preserve"> był moją przestrzenią. Gdybym miała chłopaka, nie interesowałoby mnie nagrywanie z nim. Nie chciałabym żyć i pracować z tą samą osobą. Rozumiem dziewczyny, które chcą być z </w:t>
      </w:r>
      <w:proofErr w:type="spellStart"/>
      <w:r w:rsidRPr="00B26740">
        <w:rPr>
          <w:rFonts w:ascii="Calibri" w:hAnsi="Calibri" w:cs="Calibri"/>
          <w:sz w:val="22"/>
          <w:szCs w:val="22"/>
        </w:rPr>
        <w:t>influencerami</w:t>
      </w:r>
      <w:proofErr w:type="spellEnd"/>
      <w:r w:rsidRPr="00B26740">
        <w:rPr>
          <w:rFonts w:ascii="Calibri" w:hAnsi="Calibri" w:cs="Calibri"/>
          <w:sz w:val="22"/>
          <w:szCs w:val="22"/>
        </w:rPr>
        <w:t xml:space="preserve"> i razem tworzyć </w:t>
      </w:r>
      <w:proofErr w:type="spellStart"/>
      <w:r w:rsidRPr="00B26740">
        <w:rPr>
          <w:rFonts w:ascii="Calibri" w:hAnsi="Calibri" w:cs="Calibri"/>
          <w:sz w:val="22"/>
          <w:szCs w:val="22"/>
        </w:rPr>
        <w:t>content</w:t>
      </w:r>
      <w:proofErr w:type="spellEnd"/>
      <w:r w:rsidRPr="00B26740">
        <w:rPr>
          <w:rFonts w:ascii="Calibri" w:hAnsi="Calibri" w:cs="Calibri"/>
          <w:sz w:val="22"/>
          <w:szCs w:val="22"/>
        </w:rPr>
        <w:t>, ale ja podziękuję.</w:t>
      </w:r>
    </w:p>
    <w:p w14:paraId="6376D2D5"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Igor po waszym spotkaniu zaczął robić serię, że szuka dziewczyny i żony. Może go zainspirowałaś? Próbował czegoś więcej?</w:t>
      </w:r>
    </w:p>
    <w:p w14:paraId="608310B7"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Pomidor.</w:t>
      </w:r>
    </w:p>
    <w:p w14:paraId="1F25266E"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lastRenderedPageBreak/>
        <w:t>Gospodynie:</w:t>
      </w:r>
      <w:r w:rsidRPr="00B26740">
        <w:rPr>
          <w:rFonts w:ascii="Calibri" w:hAnsi="Calibri" w:cs="Calibri"/>
          <w:sz w:val="22"/>
          <w:szCs w:val="22"/>
        </w:rPr>
        <w:t xml:space="preserve"> </w:t>
      </w:r>
      <w:proofErr w:type="gramStart"/>
      <w:r w:rsidRPr="00B26740">
        <w:rPr>
          <w:rFonts w:ascii="Calibri" w:hAnsi="Calibri" w:cs="Calibri"/>
          <w:sz w:val="22"/>
          <w:szCs w:val="22"/>
        </w:rPr>
        <w:t>To</w:t>
      </w:r>
      <w:proofErr w:type="gramEnd"/>
      <w:r w:rsidRPr="00B26740">
        <w:rPr>
          <w:rFonts w:ascii="Calibri" w:hAnsi="Calibri" w:cs="Calibri"/>
          <w:sz w:val="22"/>
          <w:szCs w:val="22"/>
        </w:rPr>
        <w:t xml:space="preserve"> dlaczego nie Igor? Bo jest </w:t>
      </w:r>
      <w:proofErr w:type="spellStart"/>
      <w:r w:rsidRPr="00B26740">
        <w:rPr>
          <w:rFonts w:ascii="Calibri" w:hAnsi="Calibri" w:cs="Calibri"/>
          <w:sz w:val="22"/>
          <w:szCs w:val="22"/>
        </w:rPr>
        <w:t>influencerem</w:t>
      </w:r>
      <w:proofErr w:type="spellEnd"/>
      <w:r w:rsidRPr="00B26740">
        <w:rPr>
          <w:rFonts w:ascii="Calibri" w:hAnsi="Calibri" w:cs="Calibri"/>
          <w:sz w:val="22"/>
          <w:szCs w:val="22"/>
        </w:rPr>
        <w:t>?</w:t>
      </w:r>
    </w:p>
    <w:p w14:paraId="6F401DA7"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Między innymi. Nie mieszka też w Polsce. W ogóle mam trudności, żeby kogoś poznać. Wydaje mi się, że jestem trudna, wybredna i sama nie wiem, czego chcę.</w:t>
      </w:r>
    </w:p>
    <w:p w14:paraId="09BE8BC1"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Byłaś kiedyś w długim związku?</w:t>
      </w:r>
    </w:p>
    <w:p w14:paraId="6E0416CB"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Nie byłam w żadnym dłuższym niż półtora roku.</w:t>
      </w:r>
    </w:p>
    <w:p w14:paraId="2DEB65FB"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W którejś z tych relacji czułaś, że to już „to”?</w:t>
      </w:r>
    </w:p>
    <w:p w14:paraId="3AB407F4"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W żadnej. Ostatnio zastanawiałam się nawet, czy mając 27 lat, </w:t>
      </w:r>
      <w:r w:rsidRPr="00B26740">
        <w:rPr>
          <w:rStyle w:val="Pogrubienie"/>
          <w:rFonts w:ascii="Calibri" w:hAnsi="Calibri" w:cs="Calibri"/>
          <w:sz w:val="22"/>
          <w:szCs w:val="22"/>
        </w:rPr>
        <w:t>w ogóle kiedykolwiek byłam zakochana.</w:t>
      </w:r>
      <w:r w:rsidRPr="00B26740">
        <w:rPr>
          <w:rFonts w:ascii="Calibri" w:hAnsi="Calibri" w:cs="Calibri"/>
          <w:sz w:val="22"/>
          <w:szCs w:val="22"/>
        </w:rPr>
        <w:t xml:space="preserve"> Może to niemiłe dla moich byłych chłopaków, ale wydaje mi się, że chyba nie.</w:t>
      </w:r>
    </w:p>
    <w:p w14:paraId="27A1F734"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Mocne.</w:t>
      </w:r>
    </w:p>
    <w:p w14:paraId="0B955E62"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Tylko właściwie nie da się tego zmierzyć, więc ciężko powiedzieć.</w:t>
      </w:r>
    </w:p>
    <w:p w14:paraId="7C529CEE"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A po czym poznasz, że to jest „to”? Spokój, motyle?</w:t>
      </w:r>
    </w:p>
    <w:p w14:paraId="085B53AB"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Mam trochę inne podejście. Na tym etapie życia nie zakładam, że chciałabym być z jedną osobą do końca życia. Oczywiście chciałabym walczyć o związek, ale jeżeli po dziesięciu czy piętnastu latach przyjdzie moment, kiedy będę chciała zmienić partnera, nie będę się kurczowo trzymała myśli, że coś musi trwać do końca.</w:t>
      </w:r>
    </w:p>
    <w:p w14:paraId="32A58EAE" w14:textId="77777777" w:rsidR="00B4768E" w:rsidRPr="00B26740" w:rsidRDefault="00B4768E" w:rsidP="00B4768E">
      <w:pPr>
        <w:pStyle w:val="NormalnyWeb"/>
        <w:rPr>
          <w:rFonts w:ascii="Calibri" w:hAnsi="Calibri" w:cs="Calibri"/>
          <w:sz w:val="22"/>
          <w:szCs w:val="22"/>
        </w:rPr>
      </w:pPr>
      <w:proofErr w:type="gramStart"/>
      <w:r w:rsidRPr="00B26740">
        <w:rPr>
          <w:rFonts w:ascii="Calibri" w:hAnsi="Calibri" w:cs="Calibri"/>
          <w:sz w:val="22"/>
          <w:szCs w:val="22"/>
        </w:rPr>
        <w:t>Fajnie</w:t>
      </w:r>
      <w:proofErr w:type="gramEnd"/>
      <w:r w:rsidRPr="00B26740">
        <w:rPr>
          <w:rFonts w:ascii="Calibri" w:hAnsi="Calibri" w:cs="Calibri"/>
          <w:sz w:val="22"/>
          <w:szCs w:val="22"/>
        </w:rPr>
        <w:t xml:space="preserve"> jest się zakochiwać, </w:t>
      </w:r>
      <w:proofErr w:type="gramStart"/>
      <w:r w:rsidRPr="00B26740">
        <w:rPr>
          <w:rFonts w:ascii="Calibri" w:hAnsi="Calibri" w:cs="Calibri"/>
          <w:sz w:val="22"/>
          <w:szCs w:val="22"/>
        </w:rPr>
        <w:t>fajne</w:t>
      </w:r>
      <w:proofErr w:type="gramEnd"/>
      <w:r w:rsidRPr="00B26740">
        <w:rPr>
          <w:rFonts w:ascii="Calibri" w:hAnsi="Calibri" w:cs="Calibri"/>
          <w:sz w:val="22"/>
          <w:szCs w:val="22"/>
        </w:rPr>
        <w:t xml:space="preserve"> są różowe okulary i ta głupota na początku związku. Jeżeli dany </w:t>
      </w:r>
      <w:proofErr w:type="gramStart"/>
      <w:r w:rsidRPr="00B26740">
        <w:rPr>
          <w:rFonts w:ascii="Calibri" w:hAnsi="Calibri" w:cs="Calibri"/>
          <w:sz w:val="22"/>
          <w:szCs w:val="22"/>
        </w:rPr>
        <w:t>facet</w:t>
      </w:r>
      <w:proofErr w:type="gramEnd"/>
      <w:r w:rsidRPr="00B26740">
        <w:rPr>
          <w:rFonts w:ascii="Calibri" w:hAnsi="Calibri" w:cs="Calibri"/>
          <w:sz w:val="22"/>
          <w:szCs w:val="22"/>
        </w:rPr>
        <w:t xml:space="preserve"> będzie ze mną przez jakiś okres życia, to też jest </w:t>
      </w:r>
      <w:proofErr w:type="spellStart"/>
      <w:r w:rsidRPr="00B26740">
        <w:rPr>
          <w:rFonts w:ascii="Calibri" w:hAnsi="Calibri" w:cs="Calibri"/>
          <w:sz w:val="22"/>
          <w:szCs w:val="22"/>
        </w:rPr>
        <w:t>okej</w:t>
      </w:r>
      <w:proofErr w:type="spellEnd"/>
      <w:r w:rsidRPr="00B26740">
        <w:rPr>
          <w:rFonts w:ascii="Calibri" w:hAnsi="Calibri" w:cs="Calibri"/>
          <w:sz w:val="22"/>
          <w:szCs w:val="22"/>
        </w:rPr>
        <w:t>.</w:t>
      </w:r>
    </w:p>
    <w:p w14:paraId="145F6E99"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Ale nadal nie powiedziałaś, po czym poznasz, że to właśnie ten człowiek.</w:t>
      </w:r>
    </w:p>
    <w:p w14:paraId="2C229EB4"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Może po tym, że totalnie zmieni mi się myślenie o dzieciach. Mama cały czas mówi: „Jak znajdziesz tego jedynego, będziesz chciała mieć dzieci”. </w:t>
      </w:r>
      <w:r w:rsidRPr="00B26740">
        <w:rPr>
          <w:rStyle w:val="Pogrubienie"/>
          <w:rFonts w:ascii="Calibri" w:hAnsi="Calibri" w:cs="Calibri"/>
          <w:sz w:val="22"/>
          <w:szCs w:val="22"/>
        </w:rPr>
        <w:t>Na ten moment nie chciałabym mieć dzieci nigdy.</w:t>
      </w:r>
      <w:r w:rsidRPr="00B26740">
        <w:rPr>
          <w:rFonts w:ascii="Calibri" w:hAnsi="Calibri" w:cs="Calibri"/>
          <w:sz w:val="22"/>
          <w:szCs w:val="22"/>
        </w:rPr>
        <w:t xml:space="preserve"> Może więc kiedy pojawi się instynkt macierzyński, będzie to jakiś znak. Albo kiedy będę chciała z kimś wziąć kredyt. </w:t>
      </w:r>
    </w:p>
    <w:p w14:paraId="472F1EEE"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A wierzysz w istnienie bratniej duszy? Albo w to, że możemy mieć ich kilka na różnych etapach życia?</w:t>
      </w:r>
    </w:p>
    <w:p w14:paraId="75C26B7F"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W ogóle nie jestem spirytualna, a trochę mi się to z tym kojarzy. Nie czuję takich połączeń ani myślenia, że coś było zapisane. Nazwa waszego </w:t>
      </w:r>
      <w:proofErr w:type="spellStart"/>
      <w:r w:rsidRPr="00B26740">
        <w:rPr>
          <w:rFonts w:ascii="Calibri" w:hAnsi="Calibri" w:cs="Calibri"/>
          <w:sz w:val="22"/>
          <w:szCs w:val="22"/>
        </w:rPr>
        <w:t>podcastu</w:t>
      </w:r>
      <w:proofErr w:type="spellEnd"/>
      <w:r w:rsidRPr="00B26740">
        <w:rPr>
          <w:rFonts w:ascii="Calibri" w:hAnsi="Calibri" w:cs="Calibri"/>
          <w:sz w:val="22"/>
          <w:szCs w:val="22"/>
        </w:rPr>
        <w:t xml:space="preserve"> jest super, ale chyba po prostu jeszcze tego nie czuję.</w:t>
      </w:r>
    </w:p>
    <w:p w14:paraId="3EA2DB93"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Może dlatego, że jeszcze swojej bratniej duszy nie znalazłaś. Przyjdziesz za dwa lata i powiesz: „Dziewczyny, przepadłam”.</w:t>
      </w:r>
    </w:p>
    <w:p w14:paraId="08CE7ABC"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Może tak być.</w:t>
      </w:r>
    </w:p>
    <w:p w14:paraId="74473A16"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lastRenderedPageBreak/>
        <w:t>Gospodynie:</w:t>
      </w:r>
      <w:r w:rsidRPr="00B26740">
        <w:rPr>
          <w:rFonts w:ascii="Calibri" w:hAnsi="Calibri" w:cs="Calibri"/>
          <w:sz w:val="22"/>
          <w:szCs w:val="22"/>
        </w:rPr>
        <w:t xml:space="preserve"> </w:t>
      </w:r>
      <w:proofErr w:type="spellStart"/>
      <w:r w:rsidRPr="00B26740">
        <w:rPr>
          <w:rFonts w:ascii="Calibri" w:hAnsi="Calibri" w:cs="Calibri"/>
          <w:sz w:val="22"/>
          <w:szCs w:val="22"/>
        </w:rPr>
        <w:t>Dziarma</w:t>
      </w:r>
      <w:proofErr w:type="spellEnd"/>
      <w:r w:rsidRPr="00B26740">
        <w:rPr>
          <w:rFonts w:ascii="Calibri" w:hAnsi="Calibri" w:cs="Calibri"/>
          <w:sz w:val="22"/>
          <w:szCs w:val="22"/>
        </w:rPr>
        <w:t xml:space="preserve"> mówiła u nas: „</w:t>
      </w:r>
      <w:proofErr w:type="spellStart"/>
      <w:r w:rsidRPr="00B26740">
        <w:rPr>
          <w:rFonts w:ascii="Calibri" w:hAnsi="Calibri" w:cs="Calibri"/>
          <w:sz w:val="22"/>
          <w:szCs w:val="22"/>
        </w:rPr>
        <w:t>If</w:t>
      </w:r>
      <w:proofErr w:type="spellEnd"/>
      <w:r w:rsidRPr="00B26740">
        <w:rPr>
          <w:rFonts w:ascii="Calibri" w:hAnsi="Calibri" w:cs="Calibri"/>
          <w:sz w:val="22"/>
          <w:szCs w:val="22"/>
        </w:rPr>
        <w:t xml:space="preserve"> </w:t>
      </w:r>
      <w:proofErr w:type="spellStart"/>
      <w:r w:rsidRPr="00B26740">
        <w:rPr>
          <w:rFonts w:ascii="Calibri" w:hAnsi="Calibri" w:cs="Calibri"/>
          <w:sz w:val="22"/>
          <w:szCs w:val="22"/>
        </w:rPr>
        <w:t>you</w:t>
      </w:r>
      <w:proofErr w:type="spellEnd"/>
      <w:r w:rsidRPr="00B26740">
        <w:rPr>
          <w:rFonts w:ascii="Calibri" w:hAnsi="Calibri" w:cs="Calibri"/>
          <w:sz w:val="22"/>
          <w:szCs w:val="22"/>
        </w:rPr>
        <w:t xml:space="preserve"> </w:t>
      </w:r>
      <w:proofErr w:type="spellStart"/>
      <w:r w:rsidRPr="00B26740">
        <w:rPr>
          <w:rFonts w:ascii="Calibri" w:hAnsi="Calibri" w:cs="Calibri"/>
          <w:sz w:val="22"/>
          <w:szCs w:val="22"/>
        </w:rPr>
        <w:t>know</w:t>
      </w:r>
      <w:proofErr w:type="spellEnd"/>
      <w:r w:rsidRPr="00B26740">
        <w:rPr>
          <w:rFonts w:ascii="Calibri" w:hAnsi="Calibri" w:cs="Calibri"/>
          <w:sz w:val="22"/>
          <w:szCs w:val="22"/>
        </w:rPr>
        <w:t xml:space="preserve">, </w:t>
      </w:r>
      <w:proofErr w:type="spellStart"/>
      <w:r w:rsidRPr="00B26740">
        <w:rPr>
          <w:rFonts w:ascii="Calibri" w:hAnsi="Calibri" w:cs="Calibri"/>
          <w:sz w:val="22"/>
          <w:szCs w:val="22"/>
        </w:rPr>
        <w:t>you</w:t>
      </w:r>
      <w:proofErr w:type="spellEnd"/>
      <w:r w:rsidRPr="00B26740">
        <w:rPr>
          <w:rFonts w:ascii="Calibri" w:hAnsi="Calibri" w:cs="Calibri"/>
          <w:sz w:val="22"/>
          <w:szCs w:val="22"/>
        </w:rPr>
        <w:t xml:space="preserve"> </w:t>
      </w:r>
      <w:proofErr w:type="spellStart"/>
      <w:r w:rsidRPr="00B26740">
        <w:rPr>
          <w:rFonts w:ascii="Calibri" w:hAnsi="Calibri" w:cs="Calibri"/>
          <w:sz w:val="22"/>
          <w:szCs w:val="22"/>
        </w:rPr>
        <w:t>know</w:t>
      </w:r>
      <w:proofErr w:type="spellEnd"/>
      <w:r w:rsidRPr="00B26740">
        <w:rPr>
          <w:rFonts w:ascii="Calibri" w:hAnsi="Calibri" w:cs="Calibri"/>
          <w:sz w:val="22"/>
          <w:szCs w:val="22"/>
        </w:rPr>
        <w:t>”.</w:t>
      </w:r>
    </w:p>
    <w:p w14:paraId="6B8C5C3E"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Obserwowałam jej wcześniejsze poczynania romantyczne i z tego, co pamiętam, też nie było jej łatwo znaleźć poważnego kandydata. Jak widać, udało się i jest nawet tego owoc.</w:t>
      </w:r>
    </w:p>
    <w:p w14:paraId="02BBB947"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Mała truskaweczka.</w:t>
      </w:r>
    </w:p>
    <w:p w14:paraId="76BF8AEB" w14:textId="77777777" w:rsidR="00B4768E" w:rsidRPr="00B26740" w:rsidRDefault="00B4768E" w:rsidP="00B4768E">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Tak, mała truskaweczka. Dokładnie.</w:t>
      </w:r>
    </w:p>
    <w:p w14:paraId="2D414712" w14:textId="77777777" w:rsidR="00B4768E" w:rsidRPr="00B26740" w:rsidRDefault="00B4768E" w:rsidP="00B4768E">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A jak patrzysz na relacje w swojej rodzinie? Skoro mama mówi, że kiedy poznasz „tego jedynego”, będziesz chciała mieć dzieci, to może sama tak miała?</w:t>
      </w:r>
    </w:p>
    <w:p w14:paraId="296CAFBF" w14:textId="77777777" w:rsidR="00B26740" w:rsidRPr="00B26740" w:rsidRDefault="00B26740" w:rsidP="00B26740">
      <w:pPr>
        <w:pStyle w:val="pdq2pgselectionanchorcontainer"/>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A jak wyglądają relacje twoich rodziców? Mówiłaś, że mama twierdzi: „Jak poznasz tego jedynego, będziesz chciała mieć dzieci”.</w:t>
      </w:r>
    </w:p>
    <w:p w14:paraId="499EF932"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To mogę wam zdradzić rodzinną historię. Moja mama nie planowała dziecka, tata też nie. Mama poszła do ginekologa, dowiedziała się, że jest w ciąży, przychodzi do taty do samochodu i mówi: „Jestem w ciąży”. A tata: </w:t>
      </w:r>
      <w:r w:rsidRPr="00B26740">
        <w:rPr>
          <w:rStyle w:val="Pogrubienie"/>
          <w:rFonts w:ascii="Calibri" w:hAnsi="Calibri" w:cs="Calibri"/>
          <w:sz w:val="22"/>
          <w:szCs w:val="22"/>
        </w:rPr>
        <w:t>„A co ona tam, kurwa, może wiedzieć?”</w:t>
      </w:r>
      <w:r w:rsidRPr="00B26740">
        <w:rPr>
          <w:rFonts w:ascii="Calibri" w:hAnsi="Calibri" w:cs="Calibri"/>
          <w:sz w:val="22"/>
          <w:szCs w:val="22"/>
        </w:rPr>
        <w:t xml:space="preserve">. Tak wyglądała rozmowa. Na szczęście jestem tutaj, więc perspektywa im się zmieniła. </w:t>
      </w:r>
    </w:p>
    <w:p w14:paraId="72CABF97"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A ich związek?</w:t>
      </w:r>
    </w:p>
    <w:p w14:paraId="6724E82F"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Moi rodzice są razem. Są górki i doliny, ale aktualnie to bardzo stabilny związek i myślę, że będą ze sobą do końca życia. Nie są natomiast wylewni i emocjonalni wobec siebie, nie ma tam dużo czułości.</w:t>
      </w:r>
    </w:p>
    <w:p w14:paraId="0DEC354F" w14:textId="77777777" w:rsidR="00B26740" w:rsidRPr="00B26740" w:rsidRDefault="00B26740" w:rsidP="00B26740">
      <w:pPr>
        <w:pStyle w:val="NormalnyWeb"/>
        <w:rPr>
          <w:rFonts w:ascii="Calibri" w:hAnsi="Calibri" w:cs="Calibri"/>
          <w:sz w:val="22"/>
          <w:szCs w:val="22"/>
        </w:rPr>
      </w:pPr>
      <w:r w:rsidRPr="00B26740">
        <w:rPr>
          <w:rFonts w:ascii="Calibri" w:hAnsi="Calibri" w:cs="Calibri"/>
          <w:sz w:val="22"/>
          <w:szCs w:val="22"/>
        </w:rPr>
        <w:t xml:space="preserve">Ja też mam w sobie mało romantyzmu. W każdej relacji słyszałam, że jestem zimna, oschła, że nie wiadomo, o co mi chodzi. Być może wyniosłam to z domu. Mówię o tym </w:t>
      </w:r>
      <w:proofErr w:type="gramStart"/>
      <w:r w:rsidRPr="00B26740">
        <w:rPr>
          <w:rFonts w:ascii="Calibri" w:hAnsi="Calibri" w:cs="Calibri"/>
          <w:sz w:val="22"/>
          <w:szCs w:val="22"/>
        </w:rPr>
        <w:t>facetom</w:t>
      </w:r>
      <w:proofErr w:type="gramEnd"/>
      <w:r w:rsidRPr="00B26740">
        <w:rPr>
          <w:rFonts w:ascii="Calibri" w:hAnsi="Calibri" w:cs="Calibri"/>
          <w:sz w:val="22"/>
          <w:szCs w:val="22"/>
        </w:rPr>
        <w:t xml:space="preserve"> już na początku.</w:t>
      </w:r>
    </w:p>
    <w:p w14:paraId="39C5D032"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Co jeszcze </w:t>
      </w:r>
      <w:proofErr w:type="gramStart"/>
      <w:r w:rsidRPr="00B26740">
        <w:rPr>
          <w:rFonts w:ascii="Calibri" w:hAnsi="Calibri" w:cs="Calibri"/>
          <w:sz w:val="22"/>
          <w:szCs w:val="22"/>
        </w:rPr>
        <w:t>facet</w:t>
      </w:r>
      <w:proofErr w:type="gramEnd"/>
      <w:r w:rsidRPr="00B26740">
        <w:rPr>
          <w:rFonts w:ascii="Calibri" w:hAnsi="Calibri" w:cs="Calibri"/>
          <w:sz w:val="22"/>
          <w:szCs w:val="22"/>
        </w:rPr>
        <w:t xml:space="preserve"> powinien wiedzieć o tobie na starcie?</w:t>
      </w:r>
    </w:p>
    <w:p w14:paraId="74D0E65A"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Że bardzo dużo się spóźniam. Ostatnio osoba, z którą zaczęłam się spotykać, powiedziała, że to oznacza brak szacunku. Ale wtedy nie miałabym szacunku do nikogo, kogo znam, bo spóźniam się zawsze i wszędzie.</w:t>
      </w:r>
    </w:p>
    <w:p w14:paraId="0D2202E2"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Jak bardzo?</w:t>
      </w:r>
    </w:p>
    <w:p w14:paraId="6CD55910"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Jeżeli kogoś nie znam, staram się i wtedy spóźnię się piętnaście minut, a nie godzinę. Wiem, że to denerwujące. Kiedyś podjęłam z tym walkę, nie udało się i sobie odpuściłam. Z Anią umawiamy się na dwudziestą i obie wiemy, że zobaczymy się o dwudziestej drugiej.</w:t>
      </w:r>
    </w:p>
    <w:p w14:paraId="4FC6A728" w14:textId="77777777" w:rsidR="00B26740" w:rsidRPr="00B26740" w:rsidRDefault="00B26740" w:rsidP="00B26740">
      <w:pPr>
        <w:pStyle w:val="NormalnyWeb"/>
        <w:rPr>
          <w:rFonts w:ascii="Calibri" w:hAnsi="Calibri" w:cs="Calibri"/>
          <w:sz w:val="22"/>
          <w:szCs w:val="22"/>
        </w:rPr>
      </w:pPr>
      <w:r w:rsidRPr="00B26740">
        <w:rPr>
          <w:rFonts w:ascii="Calibri" w:hAnsi="Calibri" w:cs="Calibri"/>
          <w:sz w:val="22"/>
          <w:szCs w:val="22"/>
        </w:rPr>
        <w:t>Moja przyjaciółka mówi mi teraz, żebym przyszła pół godziny wcześniej, sama przychodzi pół godziny później i dzięki temu czeka tylko piętnaście minut zamiast czterdziestu pięciu.</w:t>
      </w:r>
    </w:p>
    <w:p w14:paraId="13079C8D"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Trzeba się dotrzeć. A spotykałaś się kiedyś z </w:t>
      </w:r>
      <w:proofErr w:type="spellStart"/>
      <w:r w:rsidRPr="00B26740">
        <w:rPr>
          <w:rFonts w:ascii="Calibri" w:hAnsi="Calibri" w:cs="Calibri"/>
          <w:sz w:val="22"/>
          <w:szCs w:val="22"/>
        </w:rPr>
        <w:t>influencerami</w:t>
      </w:r>
      <w:proofErr w:type="spellEnd"/>
      <w:r w:rsidRPr="00B26740">
        <w:rPr>
          <w:rFonts w:ascii="Calibri" w:hAnsi="Calibri" w:cs="Calibri"/>
          <w:sz w:val="22"/>
          <w:szCs w:val="22"/>
        </w:rPr>
        <w:t>? Na pewno pojawiały się jakieś wiadomości.</w:t>
      </w:r>
    </w:p>
    <w:p w14:paraId="260D79BB"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lastRenderedPageBreak/>
        <w:t>Agata Lewandowska:</w:t>
      </w:r>
      <w:r w:rsidRPr="00B26740">
        <w:rPr>
          <w:rFonts w:ascii="Calibri" w:hAnsi="Calibri" w:cs="Calibri"/>
          <w:sz w:val="22"/>
          <w:szCs w:val="22"/>
        </w:rPr>
        <w:t xml:space="preserve"> Przysięgam, że nie.</w:t>
      </w:r>
    </w:p>
    <w:p w14:paraId="6E03D0B9"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Ani wiadomości, ani spotkań?</w:t>
      </w:r>
    </w:p>
    <w:p w14:paraId="236B4896"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Jedno i drugie. Nie. Mam wrażenie, że męskie towarzystwo już zobaczyło, jak zachowuję się na pierwszych randkach i jaka jestem oschła, więc może nie mają odwagi pisać. I może słusznie.</w:t>
      </w:r>
    </w:p>
    <w:p w14:paraId="65CC743D"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Co właściwie oznacza u ciebie „oschła”? Nie lubisz się przytulać, zbliżeń czy po prostu nie okazujesz uczuć?</w:t>
      </w:r>
    </w:p>
    <w:p w14:paraId="6F942884"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Bardziej chodzi o kontakt. Jeśli się z kimś nie widzę, praktycznie go nie utrzymuję. Moja przyjaciółka była przez miesiąc na zbiorze truskawek w Niemczech i rozmawiałyśmy przez telefon dwa razy. Żadna nie miała z tym problemu.</w:t>
      </w:r>
    </w:p>
    <w:p w14:paraId="21E3406C" w14:textId="77777777" w:rsidR="00B26740" w:rsidRPr="00B26740" w:rsidRDefault="00B26740" w:rsidP="00B26740">
      <w:pPr>
        <w:pStyle w:val="NormalnyWeb"/>
        <w:rPr>
          <w:rFonts w:ascii="Calibri" w:hAnsi="Calibri" w:cs="Calibri"/>
          <w:sz w:val="22"/>
          <w:szCs w:val="22"/>
        </w:rPr>
      </w:pPr>
      <w:r w:rsidRPr="00B26740">
        <w:rPr>
          <w:rFonts w:ascii="Calibri" w:hAnsi="Calibri" w:cs="Calibri"/>
          <w:sz w:val="22"/>
          <w:szCs w:val="22"/>
        </w:rPr>
        <w:t>Lubię spotkania w cztery oczy. Nie piszę wiadomości, potrafię nie odpisać przez tydzień. Wolę napisać: „Dobra, zobaczmy się jutro i ci opowiem”. Przy moim trybie życia może to być odbierane jako brak zaangażowania.</w:t>
      </w:r>
    </w:p>
    <w:p w14:paraId="262B3B70"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A widzisz siebie w roli mamy?</w:t>
      </w:r>
    </w:p>
    <w:p w14:paraId="6394071C"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w:t>
      </w:r>
      <w:r w:rsidRPr="00B26740">
        <w:rPr>
          <w:rStyle w:val="Pogrubienie"/>
          <w:rFonts w:ascii="Calibri" w:hAnsi="Calibri" w:cs="Calibri"/>
          <w:sz w:val="22"/>
          <w:szCs w:val="22"/>
        </w:rPr>
        <w:t>Nie. Nie chciałabym być mamą. Nie chciałabym mieć dziecka.</w:t>
      </w:r>
      <w:r w:rsidRPr="00B26740">
        <w:rPr>
          <w:rFonts w:ascii="Calibri" w:hAnsi="Calibri" w:cs="Calibri"/>
          <w:sz w:val="22"/>
          <w:szCs w:val="22"/>
        </w:rPr>
        <w:t xml:space="preserve"> Póki co wydaje mi się, że jest to determinowane moim egoizmem i wygodą. Być może kiedyś mi się zmieni, ale na ten moment nie. I też mówię o tym na pierwszych randkach.</w:t>
      </w:r>
    </w:p>
    <w:p w14:paraId="40E1ABB1"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Ci </w:t>
      </w:r>
      <w:proofErr w:type="gramStart"/>
      <w:r w:rsidRPr="00B26740">
        <w:rPr>
          <w:rFonts w:ascii="Calibri" w:hAnsi="Calibri" w:cs="Calibri"/>
          <w:sz w:val="22"/>
          <w:szCs w:val="22"/>
        </w:rPr>
        <w:t>faceci</w:t>
      </w:r>
      <w:proofErr w:type="gramEnd"/>
      <w:r w:rsidRPr="00B26740">
        <w:rPr>
          <w:rFonts w:ascii="Calibri" w:hAnsi="Calibri" w:cs="Calibri"/>
          <w:sz w:val="22"/>
          <w:szCs w:val="22"/>
        </w:rPr>
        <w:t xml:space="preserve"> mają z tobą nieźle. „Jestem oschła, nie chcę dzieci, nie będę ci odpisywać...”.</w:t>
      </w:r>
    </w:p>
    <w:p w14:paraId="2C847C12"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Jestem okropna, więc nie ma co się dziwić, że jestem singielką. Ja dosłownie przychodzę na pierwszą randkę z ankietą. Pytam: „Robiłeś kiedyś badania na HIV? Masz problem z używkami?”. Jadę ze wszystkim od początku. Jestem już za stara, żeby się bawić.</w:t>
      </w:r>
    </w:p>
    <w:p w14:paraId="71987F0D"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To dla odmiany powiedz, co jest w tobie </w:t>
      </w:r>
      <w:proofErr w:type="gramStart"/>
      <w:r w:rsidRPr="00B26740">
        <w:rPr>
          <w:rFonts w:ascii="Calibri" w:hAnsi="Calibri" w:cs="Calibri"/>
          <w:sz w:val="22"/>
          <w:szCs w:val="22"/>
        </w:rPr>
        <w:t>fajnego</w:t>
      </w:r>
      <w:proofErr w:type="gramEnd"/>
      <w:r w:rsidRPr="00B26740">
        <w:rPr>
          <w:rFonts w:ascii="Calibri" w:hAnsi="Calibri" w:cs="Calibri"/>
          <w:sz w:val="22"/>
          <w:szCs w:val="22"/>
        </w:rPr>
        <w:t xml:space="preserve"> jako partnerce.</w:t>
      </w:r>
    </w:p>
    <w:p w14:paraId="024EFEA0"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Wbrew pozorom jestem bardzo kochliwa. Bardzo się angażuję emocjonalnie, tylko mało to pokazuję. Nie ma opcji, żebym kogoś zdradziła.</w:t>
      </w:r>
    </w:p>
    <w:p w14:paraId="2B8AFEFE" w14:textId="77777777" w:rsidR="00B26740" w:rsidRPr="00B26740" w:rsidRDefault="00B26740" w:rsidP="00B26740">
      <w:pPr>
        <w:pStyle w:val="NormalnyWeb"/>
        <w:rPr>
          <w:rFonts w:ascii="Calibri" w:hAnsi="Calibri" w:cs="Calibri"/>
          <w:sz w:val="22"/>
          <w:szCs w:val="22"/>
        </w:rPr>
      </w:pPr>
      <w:r w:rsidRPr="00B26740">
        <w:rPr>
          <w:rFonts w:ascii="Calibri" w:hAnsi="Calibri" w:cs="Calibri"/>
          <w:sz w:val="22"/>
          <w:szCs w:val="22"/>
        </w:rPr>
        <w:t xml:space="preserve">Jeśli jestem z kimś w związku, </w:t>
      </w:r>
      <w:r w:rsidRPr="00B26740">
        <w:rPr>
          <w:rStyle w:val="Pogrubienie"/>
          <w:rFonts w:ascii="Calibri" w:hAnsi="Calibri" w:cs="Calibri"/>
          <w:sz w:val="22"/>
          <w:szCs w:val="22"/>
        </w:rPr>
        <w:t xml:space="preserve">oddałabym mu ostatnie czyste </w:t>
      </w:r>
      <w:proofErr w:type="gramStart"/>
      <w:r w:rsidRPr="00B26740">
        <w:rPr>
          <w:rStyle w:val="Pogrubienie"/>
          <w:rFonts w:ascii="Calibri" w:hAnsi="Calibri" w:cs="Calibri"/>
          <w:sz w:val="22"/>
          <w:szCs w:val="22"/>
        </w:rPr>
        <w:t>gacie</w:t>
      </w:r>
      <w:proofErr w:type="gramEnd"/>
      <w:r w:rsidRPr="00B26740">
        <w:rPr>
          <w:rFonts w:ascii="Calibri" w:hAnsi="Calibri" w:cs="Calibri"/>
          <w:sz w:val="22"/>
          <w:szCs w:val="22"/>
        </w:rPr>
        <w:t>. Zrobię dla tej osoby wszystko czynami. Potrzebujesz, żebym przyjechała – przyjadę. Nie masz pieniędzy – pożyczę. Nie masz czasu się spotkać – przyjadę i będę siedzieć z tobą w pracy. Po prostu działam, a mniej mówię.</w:t>
      </w:r>
    </w:p>
    <w:p w14:paraId="0E6518F7"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Miałaś kiedyś złamane serce czy raczej to ty łamałaś serca?</w:t>
      </w:r>
    </w:p>
    <w:p w14:paraId="577B792C"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Wydaje mi się, że nie miałam.</w:t>
      </w:r>
    </w:p>
    <w:p w14:paraId="36E464BA"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Może po prostu tłumisz emocje?</w:t>
      </w:r>
    </w:p>
    <w:p w14:paraId="72F901F1"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lastRenderedPageBreak/>
        <w:t>Agata Lewandowska:</w:t>
      </w:r>
      <w:r w:rsidRPr="00B26740">
        <w:rPr>
          <w:rFonts w:ascii="Calibri" w:hAnsi="Calibri" w:cs="Calibri"/>
          <w:sz w:val="22"/>
          <w:szCs w:val="22"/>
        </w:rPr>
        <w:t xml:space="preserve"> Nie. Jestem zwolenniczką ryczenia, położenia się do łóżka i przeżycia wszystkiego. Po ostatniej relacji dwa tygodnie leżałam w łóżku i moczyłam poduszkę. Całe szczęście tylko poduszkę, bo „prześcieradło” zabrzmiałoby zabawnie.</w:t>
      </w:r>
    </w:p>
    <w:p w14:paraId="55CC7A9A" w14:textId="77777777" w:rsidR="00B26740" w:rsidRPr="00B26740" w:rsidRDefault="00B26740" w:rsidP="00B26740">
      <w:pPr>
        <w:pStyle w:val="NormalnyWeb"/>
        <w:rPr>
          <w:rFonts w:ascii="Calibri" w:hAnsi="Calibri" w:cs="Calibri"/>
          <w:sz w:val="22"/>
          <w:szCs w:val="22"/>
        </w:rPr>
      </w:pPr>
      <w:r w:rsidRPr="00B26740">
        <w:rPr>
          <w:rFonts w:ascii="Calibri" w:hAnsi="Calibri" w:cs="Calibri"/>
          <w:sz w:val="22"/>
          <w:szCs w:val="22"/>
        </w:rPr>
        <w:t xml:space="preserve">Bardzo się zaangażowałam, a druga osoba trochę mniej, mimo że deklarowała inaczej. Wiedziałam, że może się to skończyć jednostronnym zaangażowaniem, ale i tak bolało. Musiałam to przeżyć. Nie wiem jednak, czy nazwałabym to złamanym sercem. </w:t>
      </w:r>
    </w:p>
    <w:p w14:paraId="2088501F"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Kiedy ostatni raz powiedziałaś komuś „kocham cię”?</w:t>
      </w:r>
    </w:p>
    <w:p w14:paraId="28767780"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Szczerze? Nie wiem, czy kiedykolwiek.</w:t>
      </w:r>
    </w:p>
    <w:p w14:paraId="63D332DA"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Nie tylko </w:t>
      </w:r>
      <w:proofErr w:type="gramStart"/>
      <w:r w:rsidRPr="00B26740">
        <w:rPr>
          <w:rFonts w:ascii="Calibri" w:hAnsi="Calibri" w:cs="Calibri"/>
          <w:sz w:val="22"/>
          <w:szCs w:val="22"/>
        </w:rPr>
        <w:t>facetowi</w:t>
      </w:r>
      <w:proofErr w:type="gramEnd"/>
      <w:r w:rsidRPr="00B26740">
        <w:rPr>
          <w:rFonts w:ascii="Calibri" w:hAnsi="Calibri" w:cs="Calibri"/>
          <w:sz w:val="22"/>
          <w:szCs w:val="22"/>
        </w:rPr>
        <w:t>. Mamie, tacie?</w:t>
      </w:r>
    </w:p>
    <w:p w14:paraId="3852CEBB"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Nie.</w:t>
      </w:r>
    </w:p>
    <w:p w14:paraId="5BD1A73C"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Bratu?</w:t>
      </w:r>
    </w:p>
    <w:p w14:paraId="150997B2"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Też nie. Nie mówię takich rzeczy. Wskoczylibyśmy za sobą w ogień, ale mój brat też jest takim oschłym dziadem.</w:t>
      </w:r>
    </w:p>
    <w:p w14:paraId="2C0D348C"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To zadzwoń teraz do niego i powiedz, że go kochasz.</w:t>
      </w:r>
    </w:p>
    <w:p w14:paraId="11A5B122"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Boże. Mogę. Tylko on chyba śpi w samochodzie.</w:t>
      </w:r>
    </w:p>
    <w:p w14:paraId="1C8929C3"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Powiedz, że skończyłyśmy rozmowę, pomyślałaś o nim i chciałaś mu podziękować, że przyjechał.</w:t>
      </w:r>
    </w:p>
    <w:p w14:paraId="5513F175"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Dobrze. Zróbmy to.</w:t>
      </w:r>
    </w:p>
    <w:p w14:paraId="79230A9D"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Halo? Śpisz?</w:t>
      </w:r>
    </w:p>
    <w:p w14:paraId="505B2591"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Filip:</w:t>
      </w:r>
      <w:r w:rsidRPr="00B26740">
        <w:rPr>
          <w:rFonts w:ascii="Calibri" w:hAnsi="Calibri" w:cs="Calibri"/>
          <w:sz w:val="22"/>
          <w:szCs w:val="22"/>
        </w:rPr>
        <w:t xml:space="preserve"> No, a co?</w:t>
      </w:r>
    </w:p>
    <w:p w14:paraId="53BD0151"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Właśnie skończyłam i miałam taką emocjonalną rozmowę, że pomyślałam sobie, że do ciebie zadzwonię i powiem, że cię kocham.</w:t>
      </w:r>
    </w:p>
    <w:p w14:paraId="14E871DF"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Filip:</w:t>
      </w:r>
      <w:r w:rsidRPr="00B26740">
        <w:rPr>
          <w:rFonts w:ascii="Calibri" w:hAnsi="Calibri" w:cs="Calibri"/>
          <w:sz w:val="22"/>
          <w:szCs w:val="22"/>
        </w:rPr>
        <w:t xml:space="preserve"> O, fajnie. Nie jestem przyzwyczajony do takich tekstów.</w:t>
      </w:r>
    </w:p>
    <w:p w14:paraId="34652BA3"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Wiem, ja też, ale tak mnie naszło.</w:t>
      </w:r>
    </w:p>
    <w:p w14:paraId="2847EBD3"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Filip:</w:t>
      </w:r>
      <w:r w:rsidRPr="00B26740">
        <w:rPr>
          <w:rFonts w:ascii="Calibri" w:hAnsi="Calibri" w:cs="Calibri"/>
          <w:sz w:val="22"/>
          <w:szCs w:val="22"/>
        </w:rPr>
        <w:t xml:space="preserve"> Ale już skończyłaś?</w:t>
      </w:r>
    </w:p>
    <w:p w14:paraId="6A2ECECC"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Tak, zaraz wychodzę.</w:t>
      </w:r>
    </w:p>
    <w:p w14:paraId="20C05D73"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lastRenderedPageBreak/>
        <w:t>Filip:</w:t>
      </w:r>
      <w:r w:rsidRPr="00B26740">
        <w:rPr>
          <w:rFonts w:ascii="Calibri" w:hAnsi="Calibri" w:cs="Calibri"/>
          <w:sz w:val="22"/>
          <w:szCs w:val="22"/>
        </w:rPr>
        <w:t xml:space="preserve"> To jedziemy na chleb z jajecznicą?</w:t>
      </w:r>
    </w:p>
    <w:p w14:paraId="0ECDC97D"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Pójdziemy.</w:t>
      </w:r>
    </w:p>
    <w:p w14:paraId="07B7898B"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Filip:</w:t>
      </w:r>
      <w:r w:rsidRPr="00B26740">
        <w:rPr>
          <w:rFonts w:ascii="Calibri" w:hAnsi="Calibri" w:cs="Calibri"/>
          <w:sz w:val="22"/>
          <w:szCs w:val="22"/>
        </w:rPr>
        <w:t xml:space="preserve"> Petarda. Dobra.</w:t>
      </w:r>
    </w:p>
    <w:p w14:paraId="272457C3"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Dobra, pa.</w:t>
      </w:r>
    </w:p>
    <w:p w14:paraId="3847AB82"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No i masz pierwsze „kocham cię” za sobą.</w:t>
      </w:r>
    </w:p>
    <w:p w14:paraId="308B61A2"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Jestem w szoku. On nie wie, co się dzieje. Ja chyba też.</w:t>
      </w:r>
    </w:p>
    <w:p w14:paraId="6E2D61A9" w14:textId="77777777" w:rsidR="00B26740" w:rsidRPr="00B26740" w:rsidRDefault="00B26740" w:rsidP="00B26740">
      <w:pPr>
        <w:pStyle w:val="NormalnyWeb"/>
        <w:rPr>
          <w:rFonts w:ascii="Calibri" w:hAnsi="Calibri" w:cs="Calibri"/>
          <w:sz w:val="22"/>
          <w:szCs w:val="22"/>
        </w:rPr>
      </w:pPr>
      <w:r w:rsidRPr="00B26740">
        <w:rPr>
          <w:rFonts w:ascii="Calibri" w:hAnsi="Calibri" w:cs="Calibri"/>
          <w:sz w:val="22"/>
          <w:szCs w:val="22"/>
        </w:rPr>
        <w:t xml:space="preserve">Jak powiedziałam to przez telefon, miałam wrażenie, jakbym nie wypowiadała słów, które rzeczywiście mówię. Było to dla mnie niekomfortowe. Ale ciekawy eksperyment. </w:t>
      </w:r>
      <w:proofErr w:type="gramStart"/>
      <w:r w:rsidRPr="00B26740">
        <w:rPr>
          <w:rFonts w:ascii="Calibri" w:hAnsi="Calibri" w:cs="Calibri"/>
          <w:sz w:val="22"/>
          <w:szCs w:val="22"/>
        </w:rPr>
        <w:t>Fajnie</w:t>
      </w:r>
      <w:proofErr w:type="gramEnd"/>
      <w:r w:rsidRPr="00B26740">
        <w:rPr>
          <w:rFonts w:ascii="Calibri" w:hAnsi="Calibri" w:cs="Calibri"/>
          <w:sz w:val="22"/>
          <w:szCs w:val="22"/>
        </w:rPr>
        <w:t>, że to zrobiłyśmy. Może powinnam więcej o tym pomyśleć.</w:t>
      </w:r>
    </w:p>
    <w:p w14:paraId="5E087A1E"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Wasza relacja musi być bardzo ważna.</w:t>
      </w:r>
    </w:p>
    <w:p w14:paraId="0641B621"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Bardzo. Wskoczylibyśmy za sobą w ogień. Spędzamy ze sobą prawie 24 godziny na dobę. Oboje nadal mieszkamy z rodzicami. Jest między nami siedem lat różnicy, a kiedy Filip miał jakieś piętnaście, szesnaście lat, bardzo się do siebie zbliżyliśmy.</w:t>
      </w:r>
    </w:p>
    <w:p w14:paraId="21F4D2AD" w14:textId="77777777" w:rsidR="00B26740" w:rsidRPr="00B26740" w:rsidRDefault="00B26740" w:rsidP="00B26740">
      <w:pPr>
        <w:pStyle w:val="NormalnyWeb"/>
        <w:rPr>
          <w:rFonts w:ascii="Calibri" w:hAnsi="Calibri" w:cs="Calibri"/>
          <w:sz w:val="22"/>
          <w:szCs w:val="22"/>
        </w:rPr>
      </w:pPr>
      <w:r w:rsidRPr="00B26740">
        <w:rPr>
          <w:rFonts w:ascii="Calibri" w:hAnsi="Calibri" w:cs="Calibri"/>
          <w:sz w:val="22"/>
          <w:szCs w:val="22"/>
        </w:rPr>
        <w:t xml:space="preserve">Rozmawiamy absolutnie o wszystkim – o sprawach łóżkowych, romantycznych, wypróżnianiu, grzybicy. Nie ma między nami tematów tabu. W </w:t>
      </w:r>
      <w:proofErr w:type="spellStart"/>
      <w:r w:rsidRPr="00B26740">
        <w:rPr>
          <w:rFonts w:ascii="Calibri" w:hAnsi="Calibri" w:cs="Calibri"/>
          <w:sz w:val="22"/>
          <w:szCs w:val="22"/>
        </w:rPr>
        <w:t>internecie</w:t>
      </w:r>
      <w:proofErr w:type="spellEnd"/>
      <w:r w:rsidRPr="00B26740">
        <w:rPr>
          <w:rFonts w:ascii="Calibri" w:hAnsi="Calibri" w:cs="Calibri"/>
          <w:sz w:val="22"/>
          <w:szCs w:val="22"/>
        </w:rPr>
        <w:t xml:space="preserve"> czasami czytam, że to niezdrowe albo dziwne, ale dla nas jest zupełnie komfortowe.</w:t>
      </w:r>
    </w:p>
    <w:p w14:paraId="484303A6" w14:textId="77777777" w:rsidR="00B26740" w:rsidRPr="00B26740" w:rsidRDefault="00B26740" w:rsidP="00B26740">
      <w:pPr>
        <w:pStyle w:val="NormalnyWeb"/>
        <w:rPr>
          <w:rFonts w:ascii="Calibri" w:hAnsi="Calibri" w:cs="Calibri"/>
          <w:sz w:val="22"/>
          <w:szCs w:val="22"/>
        </w:rPr>
      </w:pPr>
      <w:r w:rsidRPr="00B26740">
        <w:rPr>
          <w:rFonts w:ascii="Calibri" w:hAnsi="Calibri" w:cs="Calibri"/>
          <w:sz w:val="22"/>
          <w:szCs w:val="22"/>
        </w:rPr>
        <w:t>Mam świadomość, że kiedy pojawi się partner, będę musiała dzielić swój czas inaczej. Kiedy Filip spotykał się z dziewczyną, sama poczułam coś w rodzaju zazdrości. Szybko to wychwyciłam i sobie z tym poradziłam.</w:t>
      </w:r>
    </w:p>
    <w:p w14:paraId="4DEFD81D" w14:textId="77777777" w:rsidR="00B26740" w:rsidRPr="00B26740" w:rsidRDefault="00B26740" w:rsidP="00B26740">
      <w:pPr>
        <w:pStyle w:val="NormalnyWeb"/>
        <w:rPr>
          <w:rFonts w:ascii="Calibri" w:hAnsi="Calibri" w:cs="Calibri"/>
          <w:sz w:val="22"/>
          <w:szCs w:val="22"/>
        </w:rPr>
      </w:pPr>
      <w:r w:rsidRPr="00B26740">
        <w:rPr>
          <w:rFonts w:ascii="Calibri" w:hAnsi="Calibri" w:cs="Calibri"/>
          <w:sz w:val="22"/>
          <w:szCs w:val="22"/>
        </w:rPr>
        <w:t xml:space="preserve">Mam wrażenie, że jemu jest jeszcze trudniej, kiedy ja spotykam się z </w:t>
      </w:r>
      <w:proofErr w:type="gramStart"/>
      <w:r w:rsidRPr="00B26740">
        <w:rPr>
          <w:rFonts w:ascii="Calibri" w:hAnsi="Calibri" w:cs="Calibri"/>
          <w:sz w:val="22"/>
          <w:szCs w:val="22"/>
        </w:rPr>
        <w:t>facetami</w:t>
      </w:r>
      <w:proofErr w:type="gramEnd"/>
      <w:r w:rsidRPr="00B26740">
        <w:rPr>
          <w:rFonts w:ascii="Calibri" w:hAnsi="Calibri" w:cs="Calibri"/>
          <w:sz w:val="22"/>
          <w:szCs w:val="22"/>
        </w:rPr>
        <w:t xml:space="preserve">. Często od razu znajduje czerwone flagi: „Ten jest taki, ten taki, kopnij go w dupę”. Być może podświadomie obojgu nam odpowiada, że mamy siebie na wyłączność. Ale jesteśmy już na tyle dorośli, że kiedy pojawią się partnerzy, ta relacja będzie musiała się trochę zmienić. </w:t>
      </w:r>
    </w:p>
    <w:p w14:paraId="05429E17"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Zastanawiam się, czy nie jest tak, że masz w domu tak komfortowe życie, że nie czujesz potrzeby szukania czegoś poza nim. Gdybyś zamieszkała sama, wieczorami nie byłoby mamy, brata, całego domowego ogniska – może bardziej otworzyłabyś się na relacje?</w:t>
      </w:r>
    </w:p>
    <w:p w14:paraId="67B78BC1"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Zgodzę się. Możesz mieć rację. Jestem właśnie w trakcie szukania mieszkania i myślę, że wydarzy się to w ciągu kilku tygodni. Potrzebuję swojej przestrzeni, również przez ilość rzeczy związanych z pracą.</w:t>
      </w:r>
    </w:p>
    <w:p w14:paraId="07795C2F" w14:textId="77777777" w:rsidR="00B26740" w:rsidRPr="00B26740" w:rsidRDefault="00B26740" w:rsidP="00B26740">
      <w:pPr>
        <w:pStyle w:val="NormalnyWeb"/>
        <w:rPr>
          <w:rFonts w:ascii="Calibri" w:hAnsi="Calibri" w:cs="Calibri"/>
          <w:sz w:val="22"/>
          <w:szCs w:val="22"/>
        </w:rPr>
      </w:pPr>
      <w:r w:rsidRPr="00B26740">
        <w:rPr>
          <w:rFonts w:ascii="Calibri" w:hAnsi="Calibri" w:cs="Calibri"/>
          <w:sz w:val="22"/>
          <w:szCs w:val="22"/>
        </w:rPr>
        <w:t xml:space="preserve">Ale trochę się boję. Prawie całe życie mieszkam z rodzicami, bratem i dziadkami. Cały czas jest głośno, ktoś coś robi, odkurza, sprząta, krzyczy. </w:t>
      </w:r>
      <w:r w:rsidRPr="00B26740">
        <w:rPr>
          <w:rStyle w:val="Pogrubienie"/>
          <w:rFonts w:ascii="Calibri" w:hAnsi="Calibri" w:cs="Calibri"/>
          <w:sz w:val="22"/>
          <w:szCs w:val="22"/>
        </w:rPr>
        <w:t>Boję się, że jak nagle zamknę się sama w dużym, pustym mieszkaniu, zacznę odbijać się od ścian.</w:t>
      </w:r>
      <w:r w:rsidRPr="00B26740">
        <w:rPr>
          <w:rFonts w:ascii="Calibri" w:hAnsi="Calibri" w:cs="Calibri"/>
          <w:sz w:val="22"/>
          <w:szCs w:val="22"/>
        </w:rPr>
        <w:t xml:space="preserve"> Nie wiem jeszcze, jak sobie z tym poradzę psychicznie.</w:t>
      </w:r>
    </w:p>
    <w:p w14:paraId="55D22E38"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lastRenderedPageBreak/>
        <w:t>Gospodynie:</w:t>
      </w:r>
      <w:r w:rsidRPr="00B26740">
        <w:rPr>
          <w:rFonts w:ascii="Calibri" w:hAnsi="Calibri" w:cs="Calibri"/>
          <w:sz w:val="22"/>
          <w:szCs w:val="22"/>
        </w:rPr>
        <w:t xml:space="preserve"> Warszawa czy okolice Poznania?</w:t>
      </w:r>
    </w:p>
    <w:p w14:paraId="7B440E8E"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Warszawa trochę mnie przytłacza. Lubię przyjechać na dwa, trzy, maksymalnie cztery dni, a później chcę wracać pod Poznań. Tam mam ciszę, las. Moim marzeniem byłby dom gdzieś w lesie. Pod Warszawą też może być, jeśli ktoś chciałby mi go sprezentować.</w:t>
      </w:r>
    </w:p>
    <w:p w14:paraId="7CEF5338"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Myślałam, że powiesz: „Jeśli ktoś chciałby ze mną zamieszkać”.</w:t>
      </w:r>
    </w:p>
    <w:p w14:paraId="04589272"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Nie, z tobą mieszkać nie.</w:t>
      </w:r>
    </w:p>
    <w:p w14:paraId="54F6BFB5"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Ale jak zapłaci za dom?</w:t>
      </w:r>
    </w:p>
    <w:p w14:paraId="1925679C"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Wtedy jeden pokoik mogę udostępnić.</w:t>
      </w:r>
    </w:p>
    <w:p w14:paraId="4B0491E1"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A jaka jest najdroższa rzecz, którą sobie kupiłaś?</w:t>
      </w:r>
    </w:p>
    <w:p w14:paraId="095D4626"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Uwielbiam kupować z drugiej ręki. Nie pochodzę z rodziny, w której było dużo pieniędzy, więc zostało we mnie dbanie o finanse. Wolę kupić coś używanego taniej, a później ewentualnie sprzedać bez straty.</w:t>
      </w:r>
    </w:p>
    <w:p w14:paraId="5A58D860" w14:textId="77777777" w:rsidR="00B26740" w:rsidRPr="00B26740" w:rsidRDefault="00B26740" w:rsidP="00B26740">
      <w:pPr>
        <w:pStyle w:val="NormalnyWeb"/>
        <w:rPr>
          <w:rFonts w:ascii="Calibri" w:hAnsi="Calibri" w:cs="Calibri"/>
          <w:sz w:val="22"/>
          <w:szCs w:val="22"/>
        </w:rPr>
      </w:pPr>
      <w:r w:rsidRPr="00B26740">
        <w:rPr>
          <w:rFonts w:ascii="Calibri" w:hAnsi="Calibri" w:cs="Calibri"/>
          <w:sz w:val="22"/>
          <w:szCs w:val="22"/>
        </w:rPr>
        <w:t xml:space="preserve">Marzyła mi się torebka, więc kupiłam dwie naraz. Oczywiście używane. </w:t>
      </w:r>
      <w:r w:rsidRPr="00B26740">
        <w:rPr>
          <w:rStyle w:val="Pogrubienie"/>
          <w:rFonts w:ascii="Calibri" w:hAnsi="Calibri" w:cs="Calibri"/>
          <w:sz w:val="22"/>
          <w:szCs w:val="22"/>
        </w:rPr>
        <w:t>Łącznie kosztowały około 30 tysięcy złotych.</w:t>
      </w:r>
      <w:r w:rsidRPr="00B26740">
        <w:rPr>
          <w:rFonts w:ascii="Calibri" w:hAnsi="Calibri" w:cs="Calibri"/>
          <w:sz w:val="22"/>
          <w:szCs w:val="22"/>
        </w:rPr>
        <w:t xml:space="preserve"> Nie bolało aż tak, bo kupiłam je w dobrej cenie, jeszcze ponegocjowałam i wiem, że mogę je później sprzedać za podobne pieniądze. </w:t>
      </w:r>
    </w:p>
    <w:p w14:paraId="1D71BA09"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Mamy dla ciebie wróżbę. Coś, w co nie wierzysz.</w:t>
      </w:r>
    </w:p>
    <w:p w14:paraId="2EFAB8F9"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w:t>
      </w:r>
      <w:proofErr w:type="spellStart"/>
      <w:r w:rsidRPr="00B26740">
        <w:rPr>
          <w:rFonts w:ascii="Calibri" w:hAnsi="Calibri" w:cs="Calibri"/>
          <w:sz w:val="22"/>
          <w:szCs w:val="22"/>
        </w:rPr>
        <w:t>Okej</w:t>
      </w:r>
      <w:proofErr w:type="spellEnd"/>
      <w:r w:rsidRPr="00B26740">
        <w:rPr>
          <w:rFonts w:ascii="Calibri" w:hAnsi="Calibri" w:cs="Calibri"/>
          <w:sz w:val="22"/>
          <w:szCs w:val="22"/>
        </w:rPr>
        <w:t>.</w:t>
      </w:r>
    </w:p>
    <w:p w14:paraId="6396E9CB"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Jest też pierścionek.</w:t>
      </w:r>
    </w:p>
    <w:p w14:paraId="2F93F992"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w:t>
      </w:r>
      <w:r w:rsidRPr="00B26740">
        <w:rPr>
          <w:rStyle w:val="Pogrubienie"/>
          <w:rFonts w:ascii="Calibri" w:hAnsi="Calibri" w:cs="Calibri"/>
          <w:sz w:val="22"/>
          <w:szCs w:val="22"/>
        </w:rPr>
        <w:t>Kurde, ja bym chciała zaręczyny, ale może nie ślub.</w:t>
      </w:r>
      <w:r w:rsidRPr="00B26740">
        <w:rPr>
          <w:rFonts w:ascii="Calibri" w:hAnsi="Calibri" w:cs="Calibri"/>
          <w:sz w:val="22"/>
          <w:szCs w:val="22"/>
        </w:rPr>
        <w:t xml:space="preserve"> Pierścionki są takie ładne.</w:t>
      </w:r>
    </w:p>
    <w:p w14:paraId="5ADA344C"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To też jest </w:t>
      </w:r>
      <w:proofErr w:type="spellStart"/>
      <w:r w:rsidRPr="00B26740">
        <w:rPr>
          <w:rFonts w:ascii="Calibri" w:hAnsi="Calibri" w:cs="Calibri"/>
          <w:sz w:val="22"/>
          <w:szCs w:val="22"/>
        </w:rPr>
        <w:t>okej</w:t>
      </w:r>
      <w:proofErr w:type="spellEnd"/>
      <w:r w:rsidRPr="00B26740">
        <w:rPr>
          <w:rFonts w:ascii="Calibri" w:hAnsi="Calibri" w:cs="Calibri"/>
          <w:sz w:val="22"/>
          <w:szCs w:val="22"/>
        </w:rPr>
        <w:t>. „Przyszłość ma wobec ciebie bardzo konkretne plany”.</w:t>
      </w:r>
    </w:p>
    <w:p w14:paraId="001534C9"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Czyli pieniądze?</w:t>
      </w:r>
    </w:p>
    <w:p w14:paraId="4896A915"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Oby.</w:t>
      </w:r>
    </w:p>
    <w:p w14:paraId="56E16EF5"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To jest właściwie o niczym, bo każdy może sobie dopisać znaczenie. Ale będę myśleć pozytywnie, że chodzi o te plany, które sama mam.</w:t>
      </w:r>
    </w:p>
    <w:p w14:paraId="216A9CCD"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Na koniec wróćmy do </w:t>
      </w:r>
      <w:proofErr w:type="spellStart"/>
      <w:r w:rsidRPr="00B26740">
        <w:rPr>
          <w:rFonts w:ascii="Calibri" w:hAnsi="Calibri" w:cs="Calibri"/>
          <w:sz w:val="22"/>
          <w:szCs w:val="22"/>
        </w:rPr>
        <w:t>internetu</w:t>
      </w:r>
      <w:proofErr w:type="spellEnd"/>
      <w:r w:rsidRPr="00B26740">
        <w:rPr>
          <w:rFonts w:ascii="Calibri" w:hAnsi="Calibri" w:cs="Calibri"/>
          <w:sz w:val="22"/>
          <w:szCs w:val="22"/>
        </w:rPr>
        <w:t>. Co powiedziałabyś osobom, które chciałyby zacząć nagrywać? Ten świat jest dla każdego?</w:t>
      </w:r>
    </w:p>
    <w:p w14:paraId="120E1840"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lastRenderedPageBreak/>
        <w:t>Agata Lewandowska:</w:t>
      </w:r>
      <w:r w:rsidRPr="00B26740">
        <w:rPr>
          <w:rFonts w:ascii="Calibri" w:hAnsi="Calibri" w:cs="Calibri"/>
          <w:sz w:val="22"/>
          <w:szCs w:val="22"/>
        </w:rPr>
        <w:t xml:space="preserve"> Jeśli naprawdę chcesz to robić i masz świadomość, że odbiór może być różny – po prostu rób. Ale jeśli twoje zdrowie psychiczne nie jest w dobrej kondycji i wiesz, że różne reakcje mogą cię przytłoczyć, zastanów się kilka razy.</w:t>
      </w:r>
    </w:p>
    <w:p w14:paraId="41C5166F" w14:textId="77777777" w:rsidR="00B26740" w:rsidRPr="00B26740" w:rsidRDefault="00B26740" w:rsidP="00B26740">
      <w:pPr>
        <w:pStyle w:val="NormalnyWeb"/>
        <w:rPr>
          <w:rFonts w:ascii="Calibri" w:hAnsi="Calibri" w:cs="Calibri"/>
          <w:sz w:val="22"/>
          <w:szCs w:val="22"/>
        </w:rPr>
      </w:pPr>
      <w:r w:rsidRPr="00B26740">
        <w:rPr>
          <w:rFonts w:ascii="Calibri" w:hAnsi="Calibri" w:cs="Calibri"/>
          <w:sz w:val="22"/>
          <w:szCs w:val="22"/>
        </w:rPr>
        <w:t>Ja zakładałam, że będą pisać: „Jesteś brzydka, gruba, krzywa, masz odstające uszy”. Pomyślałam: jeżeli napiszą to obcy ludzie, przeżyję. Ale gdyby robiły to osoby mi bliskie, nie dałabym rady.</w:t>
      </w:r>
    </w:p>
    <w:p w14:paraId="40FA693B"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Dlatego zaczęłam publikować dopiero wtedy, kiedy pokończyły się wszystkie moje znajomości. Po liceum zostałam absolutnie bez żadnej koleżanki. Tylko ja, brat, rodzice i chłopak, z którym się wtedy spotykałam.</w:t>
      </w:r>
      <w:r w:rsidRPr="00B26740">
        <w:rPr>
          <w:rFonts w:ascii="Calibri" w:hAnsi="Calibri" w:cs="Calibri"/>
          <w:sz w:val="22"/>
          <w:szCs w:val="22"/>
        </w:rPr>
        <w:t xml:space="preserve"> To właśnie on bardzo mnie motywował, żebym zaczęła. Wiedziałam, że komentarze obcych ludzi w </w:t>
      </w:r>
      <w:proofErr w:type="spellStart"/>
      <w:r w:rsidRPr="00B26740">
        <w:rPr>
          <w:rFonts w:ascii="Calibri" w:hAnsi="Calibri" w:cs="Calibri"/>
          <w:sz w:val="22"/>
          <w:szCs w:val="22"/>
        </w:rPr>
        <w:t>internecie</w:t>
      </w:r>
      <w:proofErr w:type="spellEnd"/>
      <w:r w:rsidRPr="00B26740">
        <w:rPr>
          <w:rFonts w:ascii="Calibri" w:hAnsi="Calibri" w:cs="Calibri"/>
          <w:sz w:val="22"/>
          <w:szCs w:val="22"/>
        </w:rPr>
        <w:t xml:space="preserve"> zniosę. Opinii koleżanek i ludzi ze szkoły wtedy bym nie uniosła. </w:t>
      </w:r>
    </w:p>
    <w:p w14:paraId="61A3CC28"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Dziękujemy ci bardzo za rozmowę.</w:t>
      </w:r>
    </w:p>
    <w:p w14:paraId="63DBFE8F"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Dziękuję. Bardzo fajnie się z wami rozmawiało. Cieszę się, że przyszłam, bo chciałam odmówić kilka razy.</w:t>
      </w:r>
    </w:p>
    <w:p w14:paraId="09C1A099"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Dlaczego?</w:t>
      </w:r>
    </w:p>
    <w:p w14:paraId="643ACF98"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Bo uważałam, że nie mam nic ciekawego do powiedzenia.</w:t>
      </w:r>
    </w:p>
    <w:p w14:paraId="3F3AD508" w14:textId="77777777" w:rsidR="00B26740" w:rsidRPr="00B26740" w:rsidRDefault="00B26740" w:rsidP="00B26740">
      <w:pPr>
        <w:pStyle w:val="NormalnyWeb"/>
        <w:rPr>
          <w:rFonts w:ascii="Calibri" w:hAnsi="Calibri" w:cs="Calibri"/>
          <w:sz w:val="22"/>
          <w:szCs w:val="22"/>
        </w:rPr>
      </w:pPr>
      <w:r w:rsidRPr="00B26740">
        <w:rPr>
          <w:rStyle w:val="Pogrubienie"/>
          <w:rFonts w:ascii="Calibri" w:hAnsi="Calibri" w:cs="Calibri"/>
          <w:sz w:val="22"/>
          <w:szCs w:val="22"/>
        </w:rPr>
        <w:t>Gospodynie:</w:t>
      </w:r>
      <w:r w:rsidRPr="00B26740">
        <w:rPr>
          <w:rFonts w:ascii="Calibri" w:hAnsi="Calibri" w:cs="Calibri"/>
          <w:sz w:val="22"/>
          <w:szCs w:val="22"/>
        </w:rPr>
        <w:t xml:space="preserve"> Po tej rozmowie chyba już wiemy, że miałaś. A </w:t>
      </w:r>
      <w:proofErr w:type="gramStart"/>
      <w:r w:rsidRPr="00B26740">
        <w:rPr>
          <w:rFonts w:ascii="Calibri" w:hAnsi="Calibri" w:cs="Calibri"/>
          <w:sz w:val="22"/>
          <w:szCs w:val="22"/>
        </w:rPr>
        <w:t>facetom</w:t>
      </w:r>
      <w:proofErr w:type="gramEnd"/>
      <w:r w:rsidRPr="00B26740">
        <w:rPr>
          <w:rFonts w:ascii="Calibri" w:hAnsi="Calibri" w:cs="Calibri"/>
          <w:sz w:val="22"/>
          <w:szCs w:val="22"/>
        </w:rPr>
        <w:t>, z którymi będziesz się spotykała, możesz po prostu wysyłać ten odcinek.</w:t>
      </w:r>
    </w:p>
    <w:p w14:paraId="4F0B7370" w14:textId="77777777" w:rsidR="00B26740" w:rsidRPr="00B26740" w:rsidRDefault="00B26740" w:rsidP="00B26740">
      <w:pPr>
        <w:pStyle w:val="NormalnyWeb"/>
        <w:rPr>
          <w:rFonts w:ascii="Calibri" w:hAnsi="Calibri" w:cs="Calibri"/>
          <w:sz w:val="22"/>
          <w:szCs w:val="22"/>
        </w:rPr>
      </w:pPr>
      <w:r w:rsidRPr="00B26740">
        <w:rPr>
          <w:rStyle w:val="Uwydatnienie"/>
          <w:rFonts w:ascii="Calibri" w:hAnsi="Calibri" w:cs="Calibri"/>
          <w:sz w:val="22"/>
          <w:szCs w:val="22"/>
        </w:rPr>
        <w:t>Agata Lewandowska:</w:t>
      </w:r>
      <w:r w:rsidRPr="00B26740">
        <w:rPr>
          <w:rFonts w:ascii="Calibri" w:hAnsi="Calibri" w:cs="Calibri"/>
          <w:sz w:val="22"/>
          <w:szCs w:val="22"/>
        </w:rPr>
        <w:t xml:space="preserve"> Tak zrobię. Bądźcie dla mnie łaskawi, proszę was.</w:t>
      </w:r>
    </w:p>
    <w:p w14:paraId="73638E06" w14:textId="77777777" w:rsidR="00AD47E4" w:rsidRDefault="00AD47E4"/>
    <w:sectPr w:rsidR="00AD47E4" w:rsidSect="00F92223">
      <w:headerReference w:type="default" r:id="rId6"/>
      <w:footerReference w:type="default" r:id="rId7"/>
      <w:pgSz w:w="11906" w:h="16838" w:code="9"/>
      <w:pgMar w:top="2835" w:right="851" w:bottom="170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EB87C" w14:textId="77777777" w:rsidR="00CB2817" w:rsidRDefault="00CB2817" w:rsidP="00F92223">
      <w:pPr>
        <w:spacing w:after="0" w:line="240" w:lineRule="auto"/>
      </w:pPr>
      <w:r>
        <w:separator/>
      </w:r>
    </w:p>
  </w:endnote>
  <w:endnote w:type="continuationSeparator" w:id="0">
    <w:p w14:paraId="21151DB0" w14:textId="77777777" w:rsidR="00CB2817" w:rsidRDefault="00CB2817" w:rsidP="00F9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AC00" w14:textId="77777777" w:rsidR="00F92223" w:rsidRDefault="00CB2817" w:rsidP="00F92223">
    <w:pPr>
      <w:pStyle w:val="Stopka"/>
      <w:jc w:val="center"/>
    </w:pPr>
    <w:r>
      <w:rPr>
        <w:noProof/>
        <w:lang w:eastAsia="pl-PL"/>
      </w:rPr>
      <w:pict w14:anchorId="1E7A8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510pt;height:16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0085C" w14:textId="77777777" w:rsidR="00CB2817" w:rsidRDefault="00CB2817" w:rsidP="00F92223">
      <w:pPr>
        <w:spacing w:after="0" w:line="240" w:lineRule="auto"/>
      </w:pPr>
      <w:r>
        <w:separator/>
      </w:r>
    </w:p>
  </w:footnote>
  <w:footnote w:type="continuationSeparator" w:id="0">
    <w:p w14:paraId="7C5A3BDB" w14:textId="77777777" w:rsidR="00CB2817" w:rsidRDefault="00CB2817" w:rsidP="00F9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CCF08" w14:textId="77777777" w:rsidR="00F92223" w:rsidRDefault="00CB2817">
    <w:pPr>
      <w:pStyle w:val="Nagwek"/>
    </w:pPr>
    <w:r>
      <w:rPr>
        <w:noProof/>
        <w:lang w:eastAsia="pl-PL"/>
      </w:rPr>
      <w:pict w14:anchorId="14911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10.5pt;height:1in;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13A6"/>
    <w:rsid w:val="000200E1"/>
    <w:rsid w:val="001555E4"/>
    <w:rsid w:val="001713A6"/>
    <w:rsid w:val="001A23F5"/>
    <w:rsid w:val="001E3E41"/>
    <w:rsid w:val="001F7EC1"/>
    <w:rsid w:val="00206337"/>
    <w:rsid w:val="00241EF2"/>
    <w:rsid w:val="002D6F8B"/>
    <w:rsid w:val="0030275C"/>
    <w:rsid w:val="00334EAD"/>
    <w:rsid w:val="00365DB0"/>
    <w:rsid w:val="00381C88"/>
    <w:rsid w:val="00381F77"/>
    <w:rsid w:val="003B6F22"/>
    <w:rsid w:val="003D0D2A"/>
    <w:rsid w:val="003F4169"/>
    <w:rsid w:val="00406B71"/>
    <w:rsid w:val="00412873"/>
    <w:rsid w:val="00425587"/>
    <w:rsid w:val="0043460D"/>
    <w:rsid w:val="00451389"/>
    <w:rsid w:val="004557D5"/>
    <w:rsid w:val="0047653B"/>
    <w:rsid w:val="004F1B15"/>
    <w:rsid w:val="00514467"/>
    <w:rsid w:val="005D7FE1"/>
    <w:rsid w:val="005F7997"/>
    <w:rsid w:val="00641433"/>
    <w:rsid w:val="006676AE"/>
    <w:rsid w:val="00684B8C"/>
    <w:rsid w:val="006917C8"/>
    <w:rsid w:val="006B7887"/>
    <w:rsid w:val="006C0590"/>
    <w:rsid w:val="006C5052"/>
    <w:rsid w:val="00715A3B"/>
    <w:rsid w:val="007242B9"/>
    <w:rsid w:val="00744606"/>
    <w:rsid w:val="007844E3"/>
    <w:rsid w:val="007A53C5"/>
    <w:rsid w:val="007D3A31"/>
    <w:rsid w:val="008140EB"/>
    <w:rsid w:val="008255C6"/>
    <w:rsid w:val="008262A3"/>
    <w:rsid w:val="0082711B"/>
    <w:rsid w:val="008550B7"/>
    <w:rsid w:val="00883052"/>
    <w:rsid w:val="00892950"/>
    <w:rsid w:val="00892FE1"/>
    <w:rsid w:val="00900B00"/>
    <w:rsid w:val="009635DC"/>
    <w:rsid w:val="009A635F"/>
    <w:rsid w:val="00A01F46"/>
    <w:rsid w:val="00A02981"/>
    <w:rsid w:val="00A65CC0"/>
    <w:rsid w:val="00A84C1A"/>
    <w:rsid w:val="00AC66FA"/>
    <w:rsid w:val="00AD2DA7"/>
    <w:rsid w:val="00AD47E4"/>
    <w:rsid w:val="00AF3D59"/>
    <w:rsid w:val="00AF702D"/>
    <w:rsid w:val="00B005DA"/>
    <w:rsid w:val="00B04014"/>
    <w:rsid w:val="00B16394"/>
    <w:rsid w:val="00B17584"/>
    <w:rsid w:val="00B26740"/>
    <w:rsid w:val="00B30B1D"/>
    <w:rsid w:val="00B4566C"/>
    <w:rsid w:val="00B4768E"/>
    <w:rsid w:val="00B7091D"/>
    <w:rsid w:val="00B97C26"/>
    <w:rsid w:val="00BB7818"/>
    <w:rsid w:val="00BB7B18"/>
    <w:rsid w:val="00BE23A7"/>
    <w:rsid w:val="00BF6C12"/>
    <w:rsid w:val="00C0654B"/>
    <w:rsid w:val="00C81FE3"/>
    <w:rsid w:val="00C8331F"/>
    <w:rsid w:val="00C90DE2"/>
    <w:rsid w:val="00C9160D"/>
    <w:rsid w:val="00CB2817"/>
    <w:rsid w:val="00CB7ED1"/>
    <w:rsid w:val="00CC0B7D"/>
    <w:rsid w:val="00CD1423"/>
    <w:rsid w:val="00D01708"/>
    <w:rsid w:val="00D030FB"/>
    <w:rsid w:val="00D057F8"/>
    <w:rsid w:val="00D72C6D"/>
    <w:rsid w:val="00D81E8F"/>
    <w:rsid w:val="00DB3F96"/>
    <w:rsid w:val="00DF5286"/>
    <w:rsid w:val="00DF7F5A"/>
    <w:rsid w:val="00E35982"/>
    <w:rsid w:val="00E4730E"/>
    <w:rsid w:val="00E71368"/>
    <w:rsid w:val="00E96292"/>
    <w:rsid w:val="00ED184F"/>
    <w:rsid w:val="00EE3882"/>
    <w:rsid w:val="00F009F6"/>
    <w:rsid w:val="00F15D37"/>
    <w:rsid w:val="00F40126"/>
    <w:rsid w:val="00F92223"/>
    <w:rsid w:val="00FA341D"/>
    <w:rsid w:val="00FA5C90"/>
    <w:rsid w:val="00FA5E24"/>
    <w:rsid w:val="00FD6B61"/>
    <w:rsid w:val="00FF7F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9055D"/>
  <w15:chartTrackingRefBased/>
  <w15:docId w15:val="{6FF2FA61-8948-46F2-A5EF-4802EAD77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13A6"/>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223"/>
  </w:style>
  <w:style w:type="paragraph" w:styleId="Stopka">
    <w:name w:val="footer"/>
    <w:basedOn w:val="Normalny"/>
    <w:link w:val="StopkaZnak"/>
    <w:uiPriority w:val="99"/>
    <w:unhideWhenUsed/>
    <w:rsid w:val="00F9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223"/>
  </w:style>
  <w:style w:type="paragraph" w:styleId="NormalnyWeb">
    <w:name w:val="Normal (Web)"/>
    <w:basedOn w:val="Normalny"/>
    <w:uiPriority w:val="99"/>
    <w:unhideWhenUsed/>
    <w:rsid w:val="00D057F8"/>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D057F8"/>
    <w:rPr>
      <w:b/>
      <w:bCs/>
    </w:rPr>
  </w:style>
  <w:style w:type="character" w:styleId="Uwydatnienie">
    <w:name w:val="Emphasis"/>
    <w:uiPriority w:val="20"/>
    <w:qFormat/>
    <w:rsid w:val="00D057F8"/>
    <w:rPr>
      <w:i/>
      <w:iCs/>
    </w:rPr>
  </w:style>
  <w:style w:type="paragraph" w:customStyle="1" w:styleId="isselectedend">
    <w:name w:val="isselectedend"/>
    <w:basedOn w:val="Normalny"/>
    <w:rsid w:val="0043460D"/>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pdq2pgselectionanchorcontainer">
    <w:name w:val="pdq2pg_selectionanchorcontainer"/>
    <w:basedOn w:val="Normalny"/>
    <w:rsid w:val="00B30B1D"/>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iej%20Majzner\OneDrive%20-%2038PR%20&amp;%20Content%20Communication\Dokumenty\papier%20firmowy%20RMF%20F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papier firmowy RMF FM</Template>
  <TotalTime>0</TotalTime>
  <Pages>10</Pages>
  <Words>2944</Words>
  <Characters>17670</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Grupa RMF Sp. z o.o. Sp. k.</Company>
  <LinksUpToDate>false</LinksUpToDate>
  <CharactersWithSpaces>20573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Majzner</dc:creator>
  <cp:keywords/>
  <dc:description/>
  <cp:lastModifiedBy>Maciej Majzner</cp:lastModifiedBy>
  <cp:revision>2</cp:revision>
  <dcterms:created xsi:type="dcterms:W3CDTF">2026-08-28T14:36:00Z</dcterms:created>
  <dcterms:modified xsi:type="dcterms:W3CDTF">2026-08-28T14:36:00Z</dcterms:modified>
</cp:coreProperties>
</file>