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5D37" w:rsidP="00EA7F83" w:rsidRDefault="00EA7F83" w14:paraId="40FCB704" w14:textId="6A6ED98C">
      <w:pPr>
        <w:jc w:val="right"/>
      </w:pPr>
      <w:r w:rsidR="2BD1777B">
        <w:rPr/>
        <w:t xml:space="preserve">Kraków, </w:t>
      </w:r>
      <w:r w:rsidR="3E6BC447">
        <w:rPr/>
        <w:t>31</w:t>
      </w:r>
      <w:r w:rsidR="2BD1777B">
        <w:rPr/>
        <w:t>.0</w:t>
      </w:r>
      <w:r w:rsidR="519CD773">
        <w:rPr/>
        <w:t>8</w:t>
      </w:r>
      <w:r w:rsidR="2BD1777B">
        <w:rPr/>
        <w:t>.2026</w:t>
      </w:r>
    </w:p>
    <w:p w:rsidR="00EA7F83" w:rsidRDefault="00EA7F83" w14:paraId="768534B6" w14:textId="5D6E3975">
      <w:r>
        <w:t>INFORMACJA PRASOWA</w:t>
      </w:r>
    </w:p>
    <w:p w:rsidR="02D107CC" w:rsidP="02D107CC" w:rsidRDefault="02D107CC" w14:paraId="59795064" w14:textId="0CF76FEB">
      <w:pPr>
        <w:jc w:val="center"/>
        <w:rPr>
          <w:b/>
          <w:bCs/>
        </w:rPr>
      </w:pPr>
    </w:p>
    <w:p w:rsidR="00E849DF" w:rsidP="3945C76F" w:rsidRDefault="00E849DF" w14:paraId="32E6C6C3" w14:textId="0B1E8445">
      <w:pPr>
        <w:pStyle w:val="Normalny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Pr="05272569" w:rsidR="30ABA74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Razem </w:t>
      </w:r>
      <w:r w:rsidRPr="05272569" w:rsidR="30ABA74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jesteś</w:t>
      </w:r>
      <w:r w:rsidRPr="05272569" w:rsidR="475588B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my</w:t>
      </w:r>
      <w:r w:rsidRPr="05272569" w:rsidR="30ABA74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RMF MAXX. Stacja </w:t>
      </w:r>
      <w:r w:rsidRPr="05272569" w:rsidR="60C713A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wejdzie </w:t>
      </w:r>
      <w:r w:rsidRPr="05272569" w:rsidR="30ABA74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w jesienny sezon z nową ramówką</w:t>
      </w:r>
    </w:p>
    <w:p w:rsidR="00E849DF" w:rsidP="05272569" w:rsidRDefault="00E849DF" w14:paraId="3A76F337" w14:textId="0B7DF8CD">
      <w:pPr>
        <w:pStyle w:val="Normalny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5272569" w:rsidR="30ABA74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RMF MAXX rozpocznie jesienny sezon pod hasłem „Razem </w:t>
      </w:r>
      <w:r w:rsidRPr="05272569" w:rsidR="30ABA74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jesteś</w:t>
      </w:r>
      <w:r w:rsidRPr="05272569" w:rsidR="05B954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my</w:t>
      </w:r>
      <w:r w:rsidRPr="05272569" w:rsidR="30ABA74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RMF MAXX”. Nowa ramówka stacji przyniesie więcej interakcji ze słuchaczami, mocniejszą obecność wideo i rozwój formatów dostępnych także poza anteną. Wśród zmian znajdą się nowe zestawienia prowadzących, zmienione godziny emisji oraz powroty dobrze znanych programów.</w:t>
      </w:r>
      <w:r w:rsidRPr="05272569" w:rsidR="7FFD0DC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</w:p>
    <w:p w:rsidR="00A48955" w:rsidP="05272569" w:rsidRDefault="00A48955" w14:paraId="2A4CEE73" w14:textId="21304ED3">
      <w:pPr>
        <w:shd w:val="clear" w:color="auto" w:fill="FFFFFF" w:themeFill="background1"/>
        <w:spacing w:before="240" w:beforeAutospacing="off" w:after="24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5272569" w:rsidR="7ABB574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„Razem </w:t>
      </w:r>
      <w:r w:rsidRPr="05272569" w:rsidR="7ABB574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jesteś</w:t>
      </w:r>
      <w:r w:rsidRPr="05272569" w:rsidR="497A684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my</w:t>
      </w:r>
      <w:r w:rsidRPr="05272569" w:rsidR="7ABB574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RMF MAXX”</w:t>
      </w:r>
      <w:r w:rsidRPr="05272569" w:rsidR="2963AA1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– pod tym hasłem stacja wejdzie w jesień, pokazując, że RMF MAXX </w:t>
      </w:r>
      <w:r w:rsidRPr="05272569" w:rsidR="43FC023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jest </w:t>
      </w:r>
      <w:r w:rsidRPr="05272569" w:rsidR="2963AA1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zespołem tworzonym przez ludzi radia, słuchaczy i gwiazdy. Nowa ramówka jeszcze mocniej postawi na interakcję i angażowanie odbiorców, a także na rozwój formatów wideo i obecność programów poza anteną.</w:t>
      </w:r>
    </w:p>
    <w:p w:rsidR="2ADFA94C" w:rsidP="3945C76F" w:rsidRDefault="2ADFA94C" w14:paraId="66BE0EAA" w14:textId="67EC7847">
      <w:pPr>
        <w:shd w:val="clear" w:color="auto" w:fill="FFFFFF" w:themeFill="background1"/>
        <w:spacing w:before="240" w:beforeAutospacing="off" w:after="24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</w:pPr>
      <w:r w:rsidRPr="3945C76F" w:rsidR="2ADFA94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>Jedną ze zmian będzie nowy skład prowadzących porann</w:t>
      </w:r>
      <w:r w:rsidRPr="3945C76F" w:rsidR="06FA4EC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>y</w:t>
      </w:r>
      <w:r w:rsidRPr="3945C76F" w:rsidR="2ADFA94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 xml:space="preserve"> </w:t>
      </w:r>
      <w:r w:rsidRPr="3945C76F" w:rsidR="1763E8C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>„Wstawaj, nie udawaj”</w:t>
      </w:r>
      <w:r w:rsidRPr="3945C76F" w:rsidR="1763E8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 xml:space="preserve"> (05:30–09:15). Program poprowadzą Filip Kliber, Karolina Kowalska i Mateusz Marek, znani już słuchaczom RMF MAXX.</w:t>
      </w:r>
    </w:p>
    <w:p w:rsidR="1763E8C5" w:rsidP="57D47966" w:rsidRDefault="1763E8C5" w14:paraId="284402D2" w14:textId="723E5888">
      <w:pPr>
        <w:shd w:val="clear" w:color="auto" w:fill="FFFFFF" w:themeFill="background1"/>
        <w:spacing w:before="240" w:beforeAutospacing="off" w:after="24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Zmienią się również godziny pozostałych pasm. 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„Byle do obiadu”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będzie nadawane od 9:</w:t>
      </w:r>
      <w:r w:rsidRPr="57D47966" w:rsidR="036D785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15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do 12:00, a o 12:00 rozpocznie się 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„I wszystko gra”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, które poprowadzą Irek Jakubek i Asia 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Meus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. Od 15:00 do 18:00 będzie można słuchać 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„Kanału Nadawczego”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Justyny Boryckiej i Michała Siwka – programu, w którym</w:t>
      </w:r>
      <w:r w:rsidRPr="57D47966" w:rsidR="2ABF587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najlepsze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hity spotyka</w:t>
      </w:r>
      <w:r w:rsidRPr="57D47966" w:rsidR="410D6C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ją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się z nieszablonowymi pomysłami prowadzących, 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memowym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humorem i dużym udziałem słuchaczy. Ważnym elementem programu </w:t>
      </w:r>
      <w:r w:rsidRPr="57D47966" w:rsidR="05F41B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jest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także jego obecność w 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social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mediach.</w:t>
      </w:r>
    </w:p>
    <w:p w:rsidR="1763E8C5" w:rsidP="3945C76F" w:rsidRDefault="1763E8C5" w14:paraId="746A144C" w14:textId="46268A2B">
      <w:pPr>
        <w:shd w:val="clear" w:color="auto" w:fill="FFFFFF" w:themeFill="background1"/>
        <w:spacing w:before="240" w:beforeAutospacing="off" w:after="24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</w:pPr>
      <w:r w:rsidRPr="05272569" w:rsidR="2963AA1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Program wieczorny wystartuje o 18:00, a od 20:00 jego częścią będzie </w:t>
      </w:r>
      <w:r w:rsidRPr="05272569" w:rsidR="2963AA1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„HOP-BĘC EXXTRA”</w:t>
      </w:r>
      <w:r w:rsidRPr="05272569" w:rsidR="2963AA1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– najmocniejsza dziesiątka hitów z listy </w:t>
      </w:r>
      <w:r w:rsidRPr="05272569" w:rsidR="2963AA1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„Hop Bęc”</w:t>
      </w:r>
      <w:r w:rsidRPr="05272569" w:rsidR="2963AA1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.</w:t>
      </w:r>
    </w:p>
    <w:p w:rsidR="794DE16D" w:rsidP="05272569" w:rsidRDefault="794DE16D" w14:paraId="6806BC48" w14:textId="39A74CF6">
      <w:pPr>
        <w:shd w:val="clear" w:color="auto" w:fill="FFFFFF" w:themeFill="background1"/>
        <w:spacing w:before="240" w:beforeAutospacing="off" w:after="240" w:afterAutospacing="off"/>
        <w:jc w:val="both"/>
      </w:pPr>
      <w:r w:rsidRPr="57D47966" w:rsidR="2A0CE2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 weekendy na antenę wrócą m.in.</w:t>
      </w:r>
      <w:r w:rsidRPr="57D47966" w:rsidR="2A0CE26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„Bratnie Dusze” </w:t>
      </w:r>
      <w:r w:rsidRPr="57D47966" w:rsidR="2A0CE2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– format cieszący się dużym zainteresowaniem słuchaczy, prowadzony przez dwie znane </w:t>
      </w:r>
      <w:r w:rsidRPr="57D47966" w:rsidR="2A0CE2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influencerki</w:t>
      </w:r>
      <w:r w:rsidRPr="57D47966" w:rsidR="2A0CE2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: Agatę Świderską (</w:t>
      </w:r>
      <w:r w:rsidRPr="57D47966" w:rsidR="70C71CD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haaipapi</w:t>
      </w:r>
      <w:r w:rsidRPr="57D47966" w:rsidR="2A0CE2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) oraz Adriannę </w:t>
      </w:r>
      <w:r w:rsidRPr="57D47966" w:rsidR="2A0CE2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Krysian</w:t>
      </w:r>
      <w:r w:rsidRPr="57D47966" w:rsidR="2A0CE2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. Program jest jednocześnie audycją na antenie RMF MAXX i podcastem, a w wersji antenowej współprowadzi go z nimi także Dawid Miązek, pr</w:t>
      </w:r>
      <w:r w:rsidRPr="57D47966" w:rsidR="2CA173B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ezenter</w:t>
      </w:r>
      <w:r w:rsidRPr="57D47966" w:rsidR="2A0CE2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RMF MAXX.</w:t>
      </w:r>
    </w:p>
    <w:p w:rsidR="1763E8C5" w:rsidP="3945C76F" w:rsidRDefault="1763E8C5" w14:paraId="46F36AB0" w14:textId="36A43E92">
      <w:pPr>
        <w:shd w:val="clear" w:color="auto" w:fill="FFFFFF" w:themeFill="background1"/>
        <w:spacing w:before="240" w:beforeAutospacing="off" w:after="24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</w:pPr>
      <w:r w:rsidRPr="3945C76F" w:rsidR="1763E8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 xml:space="preserve">Nie zabraknie również pełnego notowania </w:t>
      </w:r>
      <w:r w:rsidRPr="3945C76F" w:rsidR="1763E8C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 xml:space="preserve">„Hop </w:t>
      </w:r>
      <w:r w:rsidRPr="3945C76F" w:rsidR="1763E8C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>Bęca</w:t>
      </w:r>
      <w:r w:rsidRPr="3945C76F" w:rsidR="1763E8C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>”</w:t>
      </w:r>
      <w:r w:rsidRPr="3945C76F" w:rsidR="1763E8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 xml:space="preserve"> oraz </w:t>
      </w:r>
      <w:r w:rsidRPr="3945C76F" w:rsidR="1763E8C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>„Próby Mikrofonu”</w:t>
      </w:r>
      <w:r w:rsidRPr="3945C76F" w:rsidR="1763E8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 xml:space="preserve"> Kariny Nicińskiej – rozmów z artystami o muzyce, ich karierze i historiach, ciekawostkach oraz sprawach, o których nie zawsze </w:t>
      </w:r>
      <w:r w:rsidRPr="3945C76F" w:rsidR="5D9FA58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>chc</w:t>
      </w:r>
      <w:r w:rsidRPr="3945C76F" w:rsidR="1763E8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 xml:space="preserve">ą mówić publicznie. Jesienią programy RMF MAXX będą jeszcze mocniej obecne w sieci. Stacja będzie kontynuować m.in. transmisje na </w:t>
      </w:r>
      <w:r w:rsidRPr="3945C76F" w:rsidR="1763E8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>TikToku</w:t>
      </w:r>
      <w:r w:rsidRPr="3945C76F" w:rsidR="1763E8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D0D0D" w:themeColor="text1" w:themeTint="F2" w:themeShade="FF"/>
          <w:sz w:val="22"/>
          <w:szCs w:val="22"/>
          <w:lang w:val="pl-PL"/>
        </w:rPr>
        <w:t>.</w:t>
      </w:r>
    </w:p>
    <w:p w:rsidR="1763E8C5" w:rsidP="57D47966" w:rsidRDefault="1763E8C5" w14:paraId="2FB7B426" w14:textId="2E50BDC7">
      <w:pPr>
        <w:shd w:val="clear" w:color="auto" w:fill="FFFFFF" w:themeFill="background1"/>
        <w:spacing w:before="240" w:beforeAutospacing="off" w:after="240" w:afterAutospacing="off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– 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„Razem 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jesteś</w:t>
      </w:r>
      <w:r w:rsidRPr="57D47966" w:rsidR="599C3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my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RMF MAXX” </w:t>
      </w:r>
      <w:r w:rsidRPr="57D47966" w:rsidR="3A0BE7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jest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dla nas czymś więcej niż hasłem. </w:t>
      </w:r>
      <w:r w:rsidRPr="57D47966" w:rsidR="73B1CB9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Chcemy,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żeby słuchacze czuli, że są częścią naszej ekipy</w:t>
      </w:r>
      <w:r w:rsidRPr="57D47966" w:rsidR="6139ECA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, że mogą 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wpływać na to, co dzieje się na antenie, komentować, bawić się z nami i przenosić tę energię do 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internetu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. Dlatego jesienią rozwija</w:t>
      </w:r>
      <w:r w:rsidRPr="57D47966" w:rsidR="4826254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my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nie tylko ramówkę, ale całe doświadczenie MAXXa – łącząc radio, 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social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media i wideo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– mówi 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Jarosław Pioterczak, Dyrektor Programowy RMF MAXX</w:t>
      </w:r>
      <w:r w:rsidRPr="57D47966" w:rsidR="6AECF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.</w:t>
      </w:r>
    </w:p>
    <w:p w:rsidR="2963AA1F" w:rsidP="05272569" w:rsidRDefault="2963AA1F" w14:paraId="1D047D7C" w14:textId="70906020">
      <w:pPr>
        <w:shd w:val="clear" w:color="auto" w:fill="FFFFFF" w:themeFill="background1"/>
        <w:spacing w:before="240" w:beforeAutospacing="off" w:after="0" w:afterAutospacing="off"/>
        <w:jc w:val="both"/>
      </w:pPr>
      <w:r w:rsidRPr="05272569" w:rsidR="2963AA1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Nowy sezon będzie szczególny również ze względu na </w:t>
      </w:r>
      <w:r w:rsidRPr="05272569" w:rsidR="2963AA1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22. urodziny RMF MAXX</w:t>
      </w:r>
      <w:r w:rsidRPr="05272569" w:rsidR="2963AA1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, które stacja będzie świętować 27 września.</w:t>
      </w:r>
      <w:r w:rsidRPr="05272569" w:rsidR="38A26CC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05272569" w:rsidR="184CE5A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Wraz ze zbliżającymi się urodzinami RMF MAXX otworzy </w:t>
      </w:r>
      <w:r w:rsidRPr="05272569" w:rsidR="184CE5A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nowe multimedialne studio w Krakowie</w:t>
      </w:r>
      <w:r w:rsidRPr="05272569" w:rsidR="184CE5A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– najnowocześniejszą tego typu przestrzeń radiową, wyposażoną w kilka różnych planów zdjęciowych i stworzoną z myślą o jeszcze mocniejszym połączeniu radia, wideo i </w:t>
      </w:r>
      <w:r w:rsidRPr="05272569" w:rsidR="184CE5A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internetu</w:t>
      </w:r>
      <w:r w:rsidRPr="05272569" w:rsidR="184CE5A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. </w:t>
      </w:r>
    </w:p>
    <w:p w:rsidR="05272569" w:rsidP="05272569" w:rsidRDefault="05272569" w14:paraId="61D9DE01" w14:textId="4CA97511">
      <w:pPr>
        <w:pStyle w:val="Normalny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sectPr w:rsidR="00E849DF" w:rsidSect="00F922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5009" w:rsidP="00F92223" w:rsidRDefault="00B15009" w14:paraId="5AEA95DC" w14:textId="77777777">
      <w:pPr>
        <w:spacing w:after="0" w:line="240" w:lineRule="auto"/>
      </w:pPr>
      <w:r>
        <w:separator/>
      </w:r>
    </w:p>
  </w:endnote>
  <w:endnote w:type="continuationSeparator" w:id="0">
    <w:p w:rsidR="00B15009" w:rsidP="00F92223" w:rsidRDefault="00B15009" w14:paraId="048C39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2BC" w:rsidRDefault="00EF22BC" w14:paraId="2755143F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2223" w:rsidP="00F92223" w:rsidRDefault="005837ED" w14:paraId="5ED6E6DA" w14:textId="432DD707">
    <w:pPr>
      <w:pStyle w:val="Stopka"/>
      <w:jc w:val="center"/>
    </w:pPr>
    <w:r>
      <w:rPr>
        <w:noProof/>
      </w:rPr>
      <w:drawing>
        <wp:inline distT="0" distB="0" distL="0" distR="0" wp14:anchorId="75DAC343" wp14:editId="66CC3583">
          <wp:extent cx="6477000" cy="1981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2BC" w:rsidRDefault="00EF22BC" w14:paraId="091057DE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5009" w:rsidP="00F92223" w:rsidRDefault="00B15009" w14:paraId="2CC3EA1A" w14:textId="77777777">
      <w:pPr>
        <w:spacing w:after="0" w:line="240" w:lineRule="auto"/>
      </w:pPr>
      <w:r>
        <w:separator/>
      </w:r>
    </w:p>
  </w:footnote>
  <w:footnote w:type="continuationSeparator" w:id="0">
    <w:p w:rsidR="00B15009" w:rsidP="00F92223" w:rsidRDefault="00B15009" w14:paraId="493C004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2BC" w:rsidRDefault="00EF22BC" w14:paraId="7D8062AC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2223" w:rsidRDefault="005837ED" w14:paraId="28A2DEE1" w14:textId="0BA7022B">
    <w:pPr>
      <w:pStyle w:val="Nagwek"/>
    </w:pPr>
    <w:r>
      <w:rPr>
        <w:noProof/>
      </w:rPr>
      <w:drawing>
        <wp:inline distT="0" distB="0" distL="0" distR="0" wp14:anchorId="45C37134" wp14:editId="25460E80">
          <wp:extent cx="6477000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2BC" w:rsidRDefault="00EF22BC" w14:paraId="78B245D7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B70"/>
    <w:multiLevelType w:val="hybridMultilevel"/>
    <w:tmpl w:val="FFFFFFFF"/>
    <w:lvl w:ilvl="0" w:tplc="0BF885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71446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6628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A8DD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6CEB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267E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84DC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6EAA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B4E7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7540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83"/>
    <w:rsid w:val="000694D7"/>
    <w:rsid w:val="000869C1"/>
    <w:rsid w:val="00191ACF"/>
    <w:rsid w:val="002A5663"/>
    <w:rsid w:val="00376FBE"/>
    <w:rsid w:val="00381C88"/>
    <w:rsid w:val="005837ED"/>
    <w:rsid w:val="006A2537"/>
    <w:rsid w:val="007F5ABD"/>
    <w:rsid w:val="00892FE1"/>
    <w:rsid w:val="00A01F46"/>
    <w:rsid w:val="00A48955"/>
    <w:rsid w:val="00A5CEC3"/>
    <w:rsid w:val="00A64496"/>
    <w:rsid w:val="00A96782"/>
    <w:rsid w:val="00AF0EDD"/>
    <w:rsid w:val="00B15009"/>
    <w:rsid w:val="00C2C991"/>
    <w:rsid w:val="00C3CA0F"/>
    <w:rsid w:val="00D2B49A"/>
    <w:rsid w:val="00D76BC6"/>
    <w:rsid w:val="00E849DF"/>
    <w:rsid w:val="00E96292"/>
    <w:rsid w:val="00EA7F83"/>
    <w:rsid w:val="00ED1529"/>
    <w:rsid w:val="00EF22BC"/>
    <w:rsid w:val="00F15D37"/>
    <w:rsid w:val="00F6273E"/>
    <w:rsid w:val="00F92223"/>
    <w:rsid w:val="01A3D1A5"/>
    <w:rsid w:val="01DD92B0"/>
    <w:rsid w:val="02BAA5C5"/>
    <w:rsid w:val="02D107CC"/>
    <w:rsid w:val="02E07877"/>
    <w:rsid w:val="0354CB25"/>
    <w:rsid w:val="036D7859"/>
    <w:rsid w:val="04515E71"/>
    <w:rsid w:val="04813294"/>
    <w:rsid w:val="049FE2AA"/>
    <w:rsid w:val="05272569"/>
    <w:rsid w:val="057EBDF3"/>
    <w:rsid w:val="05B954D2"/>
    <w:rsid w:val="05BCB278"/>
    <w:rsid w:val="05DEE97C"/>
    <w:rsid w:val="05EAED06"/>
    <w:rsid w:val="05F41B2B"/>
    <w:rsid w:val="0627D5F9"/>
    <w:rsid w:val="06AEBDB1"/>
    <w:rsid w:val="06D3CEC5"/>
    <w:rsid w:val="06F72751"/>
    <w:rsid w:val="06FA4ECD"/>
    <w:rsid w:val="0767B254"/>
    <w:rsid w:val="07B985DC"/>
    <w:rsid w:val="08CF87C3"/>
    <w:rsid w:val="08F88946"/>
    <w:rsid w:val="096192CB"/>
    <w:rsid w:val="0A566CC8"/>
    <w:rsid w:val="0A7A5F88"/>
    <w:rsid w:val="0AE39DCA"/>
    <w:rsid w:val="0B2416E4"/>
    <w:rsid w:val="0D430DED"/>
    <w:rsid w:val="0D465C90"/>
    <w:rsid w:val="0E49F621"/>
    <w:rsid w:val="10893A4C"/>
    <w:rsid w:val="10DEA31C"/>
    <w:rsid w:val="1123F94B"/>
    <w:rsid w:val="116AF69E"/>
    <w:rsid w:val="1278D411"/>
    <w:rsid w:val="12806ED8"/>
    <w:rsid w:val="13344701"/>
    <w:rsid w:val="13B21FDC"/>
    <w:rsid w:val="13DE2F7F"/>
    <w:rsid w:val="14374F80"/>
    <w:rsid w:val="14FD4326"/>
    <w:rsid w:val="151B505C"/>
    <w:rsid w:val="1593D473"/>
    <w:rsid w:val="15C7EE43"/>
    <w:rsid w:val="16867B42"/>
    <w:rsid w:val="16AC1C17"/>
    <w:rsid w:val="1717C976"/>
    <w:rsid w:val="1718FAE1"/>
    <w:rsid w:val="1725CCEC"/>
    <w:rsid w:val="1763E8C5"/>
    <w:rsid w:val="17B11FAA"/>
    <w:rsid w:val="17F2AD24"/>
    <w:rsid w:val="184CE5A7"/>
    <w:rsid w:val="1A4F2362"/>
    <w:rsid w:val="1AB21F5C"/>
    <w:rsid w:val="1B511EC5"/>
    <w:rsid w:val="1CC20215"/>
    <w:rsid w:val="1D79CEE2"/>
    <w:rsid w:val="1E1B831E"/>
    <w:rsid w:val="1E2CD77E"/>
    <w:rsid w:val="1EE68738"/>
    <w:rsid w:val="20101A20"/>
    <w:rsid w:val="22767A9D"/>
    <w:rsid w:val="22EA823C"/>
    <w:rsid w:val="23CFCBDC"/>
    <w:rsid w:val="23F388F8"/>
    <w:rsid w:val="242D72C4"/>
    <w:rsid w:val="2466D63D"/>
    <w:rsid w:val="24F5515C"/>
    <w:rsid w:val="255CACB5"/>
    <w:rsid w:val="2585B8E9"/>
    <w:rsid w:val="25AB1A3A"/>
    <w:rsid w:val="26397A33"/>
    <w:rsid w:val="27DB6459"/>
    <w:rsid w:val="2889CFC5"/>
    <w:rsid w:val="2963AA1F"/>
    <w:rsid w:val="2A0CE26F"/>
    <w:rsid w:val="2A5432E3"/>
    <w:rsid w:val="2ABF587F"/>
    <w:rsid w:val="2AC9E3A3"/>
    <w:rsid w:val="2ADFA94C"/>
    <w:rsid w:val="2BD1777B"/>
    <w:rsid w:val="2CA173B4"/>
    <w:rsid w:val="2DDA944B"/>
    <w:rsid w:val="2E5FD8B6"/>
    <w:rsid w:val="2E95F0C7"/>
    <w:rsid w:val="2FD1A7BA"/>
    <w:rsid w:val="30ABA744"/>
    <w:rsid w:val="3127F02A"/>
    <w:rsid w:val="31437F95"/>
    <w:rsid w:val="326677FD"/>
    <w:rsid w:val="32BF7414"/>
    <w:rsid w:val="333ABB9B"/>
    <w:rsid w:val="333BF633"/>
    <w:rsid w:val="33A914C3"/>
    <w:rsid w:val="33B09A0F"/>
    <w:rsid w:val="33DB2BED"/>
    <w:rsid w:val="35AE5105"/>
    <w:rsid w:val="35BF0694"/>
    <w:rsid w:val="35D16D1A"/>
    <w:rsid w:val="36C5965F"/>
    <w:rsid w:val="37A3B29A"/>
    <w:rsid w:val="38946F4D"/>
    <w:rsid w:val="38A26CC8"/>
    <w:rsid w:val="3945C76F"/>
    <w:rsid w:val="399993A4"/>
    <w:rsid w:val="3A0BE7CC"/>
    <w:rsid w:val="3AD0622D"/>
    <w:rsid w:val="3C26620B"/>
    <w:rsid w:val="3C4640B9"/>
    <w:rsid w:val="3D832F60"/>
    <w:rsid w:val="3E318350"/>
    <w:rsid w:val="3E6BC447"/>
    <w:rsid w:val="3F59D6AF"/>
    <w:rsid w:val="3F784C76"/>
    <w:rsid w:val="3F93C2FB"/>
    <w:rsid w:val="406A6A8C"/>
    <w:rsid w:val="407C3CA1"/>
    <w:rsid w:val="41018F94"/>
    <w:rsid w:val="4107F6FE"/>
    <w:rsid w:val="410D6C6B"/>
    <w:rsid w:val="41B48283"/>
    <w:rsid w:val="43FC023A"/>
    <w:rsid w:val="44970C54"/>
    <w:rsid w:val="44D97CF4"/>
    <w:rsid w:val="4528DF78"/>
    <w:rsid w:val="45631322"/>
    <w:rsid w:val="463570CF"/>
    <w:rsid w:val="474B46DB"/>
    <w:rsid w:val="475588B1"/>
    <w:rsid w:val="4826254B"/>
    <w:rsid w:val="48B621C8"/>
    <w:rsid w:val="49488079"/>
    <w:rsid w:val="497A684A"/>
    <w:rsid w:val="4A35FD40"/>
    <w:rsid w:val="4A71A6A5"/>
    <w:rsid w:val="4D493C15"/>
    <w:rsid w:val="4E418D3C"/>
    <w:rsid w:val="4ECCB5DD"/>
    <w:rsid w:val="4F8A1383"/>
    <w:rsid w:val="4FB88989"/>
    <w:rsid w:val="51336922"/>
    <w:rsid w:val="519CD773"/>
    <w:rsid w:val="51DB4EDD"/>
    <w:rsid w:val="51E38590"/>
    <w:rsid w:val="5341DCCA"/>
    <w:rsid w:val="53AB7602"/>
    <w:rsid w:val="548FC626"/>
    <w:rsid w:val="54FAF5A7"/>
    <w:rsid w:val="550922E5"/>
    <w:rsid w:val="575C742E"/>
    <w:rsid w:val="57BEFDEE"/>
    <w:rsid w:val="57D47966"/>
    <w:rsid w:val="58A09F9D"/>
    <w:rsid w:val="599C312B"/>
    <w:rsid w:val="5C62D9FD"/>
    <w:rsid w:val="5D127107"/>
    <w:rsid w:val="5D9FA58E"/>
    <w:rsid w:val="5E5731C7"/>
    <w:rsid w:val="5E5A6B7E"/>
    <w:rsid w:val="5E5DD893"/>
    <w:rsid w:val="5FFA99B1"/>
    <w:rsid w:val="60C713A2"/>
    <w:rsid w:val="60FA5F91"/>
    <w:rsid w:val="612C697E"/>
    <w:rsid w:val="6139ECA3"/>
    <w:rsid w:val="61E4D051"/>
    <w:rsid w:val="620FEA3E"/>
    <w:rsid w:val="62F041B1"/>
    <w:rsid w:val="6318D013"/>
    <w:rsid w:val="6357835C"/>
    <w:rsid w:val="64F0408C"/>
    <w:rsid w:val="6592C84D"/>
    <w:rsid w:val="6729F650"/>
    <w:rsid w:val="67F3ECFB"/>
    <w:rsid w:val="683515C4"/>
    <w:rsid w:val="684FAA47"/>
    <w:rsid w:val="68B527F2"/>
    <w:rsid w:val="69C0FC5D"/>
    <w:rsid w:val="6A940BEF"/>
    <w:rsid w:val="6A9E3130"/>
    <w:rsid w:val="6AAC4A8A"/>
    <w:rsid w:val="6AB25561"/>
    <w:rsid w:val="6AECF840"/>
    <w:rsid w:val="6AFD3562"/>
    <w:rsid w:val="6B2F3661"/>
    <w:rsid w:val="6B405BCF"/>
    <w:rsid w:val="6C0F25BB"/>
    <w:rsid w:val="6CF41BF0"/>
    <w:rsid w:val="6D8F6DA5"/>
    <w:rsid w:val="6E3EA1D7"/>
    <w:rsid w:val="6EB30E03"/>
    <w:rsid w:val="6ED09796"/>
    <w:rsid w:val="707FF8CD"/>
    <w:rsid w:val="70C71CD6"/>
    <w:rsid w:val="72EA9277"/>
    <w:rsid w:val="72F796FE"/>
    <w:rsid w:val="73B1CB9A"/>
    <w:rsid w:val="7605BAE6"/>
    <w:rsid w:val="765E3935"/>
    <w:rsid w:val="7691A3A4"/>
    <w:rsid w:val="76B5DF4A"/>
    <w:rsid w:val="77BEE287"/>
    <w:rsid w:val="791140EA"/>
    <w:rsid w:val="791190CF"/>
    <w:rsid w:val="794DE16D"/>
    <w:rsid w:val="79F6AEE4"/>
    <w:rsid w:val="7A79119E"/>
    <w:rsid w:val="7ABB5745"/>
    <w:rsid w:val="7DABDC61"/>
    <w:rsid w:val="7E9CD7D4"/>
    <w:rsid w:val="7EFAC2FD"/>
    <w:rsid w:val="7F0BD429"/>
    <w:rsid w:val="7FBFF860"/>
    <w:rsid w:val="7FCD4007"/>
    <w:rsid w:val="7FFD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8F532"/>
  <w15:chartTrackingRefBased/>
  <w15:docId w15:val="{6AB94B31-208F-477A-8563-D9BFAC6D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uiPriority w:val="9"/>
    <w:qFormat/>
    <w:rsid w:val="3F59D6A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gwek2">
    <w:name w:val="heading 2"/>
    <w:uiPriority w:val="9"/>
    <w:unhideWhenUsed/>
    <w:qFormat/>
    <w:rsid w:val="3F59D6A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link w:val="NagwekZnak"/>
    <w:uiPriority w:val="99"/>
    <w:unhideWhenUsed/>
    <w:rsid w:val="3F59D6AF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3F59D6AF"/>
  </w:style>
  <w:style w:type="paragraph" w:styleId="Stopka">
    <w:name w:val="footer"/>
    <w:link w:val="StopkaZnak"/>
    <w:uiPriority w:val="99"/>
    <w:unhideWhenUsed/>
    <w:rsid w:val="3F59D6AF"/>
    <w:pPr>
      <w:tabs>
        <w:tab w:val="center" w:pos="4536"/>
        <w:tab w:val="right" w:pos="9072"/>
      </w:tabs>
    </w:pPr>
  </w:style>
  <w:style w:type="character" w:styleId="StopkaZnak" w:customStyle="1">
    <w:name w:val="Stopka Znak"/>
    <w:link w:val="Stopka"/>
    <w:uiPriority w:val="99"/>
    <w:rsid w:val="3F59D6AF"/>
  </w:style>
  <w:style w:type="paragraph" w:styleId="Akapitzlist">
    <w:name w:val="List Paragraph"/>
    <w:uiPriority w:val="34"/>
    <w:qFormat/>
    <w:rsid w:val="3F59D6AF"/>
    <w:pPr>
      <w:ind w:left="720"/>
      <w:contextualSpacing/>
    </w:pPr>
  </w:style>
  <w:style w:type="character" w:styleId="Hipercze">
    <w:name w:val="Hyperlink"/>
    <w:uiPriority w:val="99"/>
    <w:unhideWhenUsed/>
    <w:rsid w:val="3F59D6A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%20Langner\OneDrive%20-%2038PR%20&amp;%20Content%20Communication\RMF%20Fm\materia&#322;y%20od%20klienta\papier_firmowy\papier%20firmowy%20RMF%20MAXX.dot" TargetMode="External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papier%20firmowy%20RMF%20MAXX.dot</ap:Template>
  <ap:Application>Microsoft Word for the web</ap:Application>
  <ap:DocSecurity>0</ap:DocSecurity>
  <ap:ScaleCrop>false</ap:ScaleCrop>
  <ap:Company>Grupa RMF Sp. z o.o. Sp. k.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Biuro Prasowe</dc:creator>
  <keywords/>
  <dc:description/>
  <lastModifiedBy>Karolina Czepkiewicz</lastModifiedBy>
  <revision>13</revision>
  <dcterms:created xsi:type="dcterms:W3CDTF">2026-05-14T13:02:00.0000000Z</dcterms:created>
  <dcterms:modified xsi:type="dcterms:W3CDTF">2026-08-28T07:57:43.4126114Z</dcterms:modified>
</coreProperties>
</file>