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49E7" w:rsidP="00A031A2" w:rsidRDefault="00A031A2" w14:paraId="02D29E53" w14:textId="5B3E7DFC">
      <w:pPr>
        <w:jc w:val="right"/>
      </w:pPr>
      <w:r w:rsidR="448235E4">
        <w:rPr/>
        <w:t>31</w:t>
      </w:r>
      <w:r w:rsidR="079FF8B5">
        <w:rPr/>
        <w:t>.0</w:t>
      </w:r>
      <w:r w:rsidR="78D4C35D">
        <w:rPr/>
        <w:t>8</w:t>
      </w:r>
      <w:r w:rsidR="079FF8B5">
        <w:rPr/>
        <w:t>.2026</w:t>
      </w:r>
    </w:p>
    <w:p w:rsidR="00A031A2" w:rsidP="0BF4AC51" w:rsidRDefault="00A031A2" w14:paraId="774A27D2" w14:textId="1951C551">
      <w:pPr>
        <w:jc w:val="left"/>
      </w:pPr>
      <w:r w:rsidR="36A1597C">
        <w:rPr/>
        <w:t>INFORMACJA PRASOWA</w:t>
      </w:r>
    </w:p>
    <w:p w:rsidR="4CF4A6F8" w:rsidP="0BF4AC51" w:rsidRDefault="4CF4A6F8" w14:paraId="423D02F3" w14:textId="32C32339">
      <w:pPr>
        <w:jc w:val="center"/>
      </w:pPr>
      <w:r w:rsidRPr="0BF4AC51" w:rsidR="4CF4A6F8">
        <w:rPr>
          <w:b w:val="1"/>
          <w:bCs w:val="1"/>
        </w:rPr>
        <w:t>RMF Classic z jesienną ramówką. Więcej kultury, literatury i kina</w:t>
      </w:r>
    </w:p>
    <w:p w:rsidR="4373D699" w:rsidP="0BF4AC51" w:rsidRDefault="4373D699" w14:paraId="70AE0594" w14:textId="02E45988">
      <w:pPr>
        <w:jc w:val="both"/>
      </w:pPr>
      <w:r w:rsidRPr="0BF4AC51" w:rsidR="4373D699">
        <w:rPr>
          <w:b w:val="1"/>
          <w:bCs w:val="1"/>
        </w:rPr>
        <w:t>Jesienią RMF Classic wyraźniej wychodzi poza muzykę, kierując uwagę także na to, co dzieje się wokół niej – literaturę, kino, kulturę i bieżące wydarzenia. Stacja wydłuża poranne „Śniadanie Mistrzów”, wprowadza na antenę „Lalkę” Bolesława Prusa w interpretacji Andrzeja Seweryna, a popołudniowe pasmo przekształca w dynamiczny magazyn kulturalny. W weekendowej ramówce pojawi się natomiast program filmowy skierowany do całych rodzin.</w:t>
      </w:r>
    </w:p>
    <w:p w:rsidR="46CD57E9" w:rsidP="0BF4AC51" w:rsidRDefault="46CD57E9" w14:paraId="6100A87C" w14:textId="05E418DE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Pr="0BF4AC51" w:rsidR="46CD57E9">
        <w:rPr>
          <w:b w:val="0"/>
          <w:bCs w:val="0"/>
          <w:i w:val="1"/>
          <w:iCs w:val="1"/>
        </w:rPr>
        <w:t xml:space="preserve">– Muzyka pozostaje sercem RMF Classic, ale chcemy szerzej opowiadać o świecie, który z nią sąsiaduje. Jesienią będzie </w:t>
      </w:r>
      <w:r w:rsidRPr="0BF4AC51" w:rsidR="69CBCDBB">
        <w:rPr>
          <w:b w:val="0"/>
          <w:bCs w:val="0"/>
          <w:i w:val="1"/>
          <w:iCs w:val="1"/>
        </w:rPr>
        <w:t xml:space="preserve">zatem </w:t>
      </w:r>
      <w:r w:rsidRPr="0BF4AC51" w:rsidR="46CD57E9">
        <w:rPr>
          <w:b w:val="0"/>
          <w:bCs w:val="0"/>
          <w:i w:val="1"/>
          <w:iCs w:val="1"/>
        </w:rPr>
        <w:t>więcej literatury, kina, kultury i rozmów o tym, co dzieje się wokół nas. Nowa ramówka ma być bardziej różnorodna i dynamiczna, ale jednocześnie zachować to, co jest najważniejsze dla naszych słuchaczy – muzykę i charakter RMF Classic</w:t>
      </w:r>
      <w:r w:rsidRPr="0BF4AC51" w:rsidR="46CD57E9">
        <w:rPr>
          <w:b w:val="0"/>
          <w:bCs w:val="0"/>
          <w:i w:val="1"/>
          <w:iCs w:val="1"/>
        </w:rPr>
        <w:t xml:space="preserve"> –</w:t>
      </w:r>
      <w:r w:rsidRPr="0BF4AC51" w:rsidR="46CD57E9">
        <w:rPr>
          <w:b w:val="0"/>
          <w:bCs w:val="0"/>
          <w:i w:val="1"/>
          <w:iCs w:val="1"/>
        </w:rPr>
        <w:t xml:space="preserve"> </w:t>
      </w:r>
      <w:r w:rsidR="46CD57E9">
        <w:rPr>
          <w:b w:val="0"/>
          <w:bCs w:val="0"/>
        </w:rPr>
        <w:t>mówi</w:t>
      </w:r>
      <w:r w:rsidRPr="0BF4AC51" w:rsidR="46CD57E9">
        <w:rPr>
          <w:b w:val="1"/>
          <w:bCs w:val="1"/>
        </w:rPr>
        <w:t xml:space="preserve"> Paweł</w:t>
      </w:r>
      <w:r w:rsidRPr="0BF4AC51" w:rsidR="46CD57E9">
        <w:rPr>
          <w:b w:val="1"/>
          <w:bCs w:val="1"/>
        </w:rPr>
        <w:t xml:space="preserve"> Pawlik, Dyrektor Programowy RMF Classic</w:t>
      </w:r>
      <w:r w:rsidR="46CD57E9">
        <w:rPr>
          <w:b w:val="0"/>
          <w:bCs w:val="0"/>
        </w:rPr>
        <w:t>.</w:t>
      </w:r>
    </w:p>
    <w:p w:rsidR="4373D699" w:rsidP="0BF4AC51" w:rsidRDefault="4373D699" w14:paraId="4DAB7A57" w14:textId="27DF7FDF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b w:val="1"/>
          <w:bCs w:val="1"/>
        </w:rPr>
      </w:pPr>
      <w:r w:rsidRPr="0BF4AC51" w:rsidR="4373D699">
        <w:rPr>
          <w:b w:val="1"/>
          <w:bCs w:val="1"/>
        </w:rPr>
        <w:t>Poranek rozpocznie się wcześniej</w:t>
      </w:r>
    </w:p>
    <w:p w:rsidR="4373D699" w:rsidP="0BF4AC51" w:rsidRDefault="4373D699" w14:paraId="212CA392" w14:textId="7B6767C9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Pr="0BF4AC51" w:rsidR="4373D699">
        <w:rPr>
          <w:b w:val="1"/>
          <w:bCs w:val="1"/>
        </w:rPr>
        <w:t xml:space="preserve">„Śniadanie Mistrzów” </w:t>
      </w:r>
      <w:r w:rsidR="4373D699">
        <w:rPr>
          <w:b w:val="0"/>
          <w:bCs w:val="0"/>
        </w:rPr>
        <w:t xml:space="preserve">wystartuje 1 września już o 6:30, pół godziny wcześniej niż dotychczas. Wraz z początkiem pasma słuchacze usłyszą pierwsze „Fakty” oraz prognozę pogody. Nowym elementem poranka będzie </w:t>
      </w:r>
      <w:r w:rsidRPr="0BF4AC51" w:rsidR="4373D699">
        <w:rPr>
          <w:b w:val="1"/>
          <w:bCs w:val="1"/>
        </w:rPr>
        <w:t>„Trzy przed siódmą”</w:t>
      </w:r>
      <w:r w:rsidR="4373D699">
        <w:rPr>
          <w:b w:val="0"/>
          <w:bCs w:val="0"/>
        </w:rPr>
        <w:t xml:space="preserve"> – krótka zapowiedź trzech wydarzeń, które redakcja </w:t>
      </w:r>
      <w:r w:rsidR="3978951A">
        <w:rPr>
          <w:b w:val="0"/>
          <w:bCs w:val="0"/>
        </w:rPr>
        <w:t xml:space="preserve">uzna </w:t>
      </w:r>
      <w:r w:rsidR="4373D699">
        <w:rPr>
          <w:b w:val="0"/>
          <w:bCs w:val="0"/>
        </w:rPr>
        <w:t xml:space="preserve">za najciekawsze i najważniejsze danego dnia. </w:t>
      </w:r>
      <w:r w:rsidR="535D655F">
        <w:rPr>
          <w:b w:val="0"/>
          <w:bCs w:val="0"/>
        </w:rPr>
        <w:t xml:space="preserve">Ich rozwinięcie pojawi się w </w:t>
      </w:r>
      <w:r w:rsidR="133C7CC4">
        <w:rPr>
          <w:b w:val="0"/>
          <w:bCs w:val="0"/>
        </w:rPr>
        <w:t xml:space="preserve">późniejszych </w:t>
      </w:r>
      <w:r w:rsidR="535D655F">
        <w:rPr>
          <w:b w:val="0"/>
          <w:bCs w:val="0"/>
        </w:rPr>
        <w:t>audycjach.</w:t>
      </w:r>
      <w:r w:rsidR="4417ED1A">
        <w:rPr>
          <w:b w:val="0"/>
          <w:bCs w:val="0"/>
        </w:rPr>
        <w:t xml:space="preserve"> </w:t>
      </w:r>
      <w:r w:rsidR="3CD6DD99">
        <w:rPr>
          <w:b w:val="0"/>
          <w:bCs w:val="0"/>
        </w:rPr>
        <w:t xml:space="preserve">Wśród nowych propozycji znajdzie się także </w:t>
      </w:r>
      <w:r w:rsidRPr="0BF4AC51" w:rsidR="3CD6DD99">
        <w:rPr>
          <w:b w:val="1"/>
          <w:bCs w:val="1"/>
        </w:rPr>
        <w:t>„Poranek w asfaltowej dżungli”</w:t>
      </w:r>
      <w:r w:rsidR="3CD6DD99">
        <w:rPr>
          <w:b w:val="0"/>
          <w:bCs w:val="0"/>
        </w:rPr>
        <w:t>,</w:t>
      </w:r>
      <w:r w:rsidR="3CD6DD99">
        <w:rPr>
          <w:b w:val="0"/>
          <w:bCs w:val="0"/>
        </w:rPr>
        <w:t xml:space="preserve"> krótkie, lekkie opowieści o zwierzętach, które można spotkać w mieście w drodze do pracy.</w:t>
      </w:r>
    </w:p>
    <w:p w:rsidR="21B9CDAB" w:rsidP="0BF4AC51" w:rsidRDefault="21B9CDAB" w14:paraId="0F5408E8" w14:textId="7DD8E21F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Pr="0BF4AC51" w:rsidR="21B9CDAB">
        <w:rPr>
          <w:b w:val="1"/>
          <w:bCs w:val="1"/>
        </w:rPr>
        <w:t>Łęcka i Wokulski na antenie</w:t>
      </w:r>
    </w:p>
    <w:p w:rsidR="33C39B80" w:rsidP="0BF4AC51" w:rsidRDefault="33C39B80" w14:paraId="175EE38C" w14:textId="77460792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="33C39B80">
        <w:rPr>
          <w:b w:val="0"/>
          <w:bCs w:val="0"/>
        </w:rPr>
        <w:t xml:space="preserve">Od 1 września RMF Classic zaprosi słuchaczy do świata </w:t>
      </w:r>
      <w:r w:rsidRPr="0BF4AC51" w:rsidR="33C39B80">
        <w:rPr>
          <w:b w:val="1"/>
          <w:bCs w:val="1"/>
        </w:rPr>
        <w:t xml:space="preserve">„Lalki” </w:t>
      </w:r>
      <w:r w:rsidR="33C39B80">
        <w:rPr>
          <w:b w:val="0"/>
          <w:bCs w:val="0"/>
        </w:rPr>
        <w:t xml:space="preserve">Bolesława Prusa. Na antenie dwa razy dziennie – o 13:30 i 20:30 – </w:t>
      </w:r>
      <w:r w:rsidRPr="0BF4AC51" w:rsidR="33C39B80">
        <w:rPr>
          <w:b w:val="1"/>
          <w:bCs w:val="1"/>
        </w:rPr>
        <w:t>Andrzej Seweryn będzie czytał kolejne fragmenty powieści</w:t>
      </w:r>
      <w:r w:rsidR="33C39B80">
        <w:rPr>
          <w:b w:val="0"/>
          <w:bCs w:val="0"/>
        </w:rPr>
        <w:t>. Aktor wcieli się także w Tomasza Łęckiego, ojca Izabeli, w nowej filmowej ekranizacji „Lalki”. We wrześniu powieść powróci na ekrany również w wersji serialowej, dlatego lektura w RMF Classic będzie okazją, by przypomnieć sobie historię Wokulskiego i Łęckiej przed jej kolejnymi ekranowymi odsłonami.</w:t>
      </w:r>
    </w:p>
    <w:p w:rsidR="608ECC72" w:rsidP="0BF4AC51" w:rsidRDefault="608ECC72" w14:paraId="15CF40DF" w14:textId="105E839B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</w:pPr>
      <w:r w:rsidR="608ECC72">
        <w:rPr>
          <w:b w:val="0"/>
          <w:bCs w:val="0"/>
        </w:rPr>
        <w:t xml:space="preserve">Przez cały wrzesień literackiemu wątkowi poświęcone będzie także pasmo </w:t>
      </w:r>
      <w:r w:rsidRPr="0BF4AC51" w:rsidR="608ECC72">
        <w:rPr>
          <w:b w:val="1"/>
          <w:bCs w:val="1"/>
        </w:rPr>
        <w:t>„Świat z Lalki”</w:t>
      </w:r>
      <w:r w:rsidR="608ECC72">
        <w:rPr>
          <w:b w:val="0"/>
          <w:bCs w:val="0"/>
        </w:rPr>
        <w:t>, emitowane od 9:30 do 14:00. W programie znajdą się ciekawostki dotyczące codziennego życia Warszawy końca XIX wieku, mniej znane fakty z życia Bolesława Prusa oraz konkurs z kolekcjonerskimi wydaniami „Lalki” i koszulkami z wizerunkami bohaterów powieści.</w:t>
      </w:r>
    </w:p>
    <w:p w:rsidR="1937AF4E" w:rsidP="0BF4AC51" w:rsidRDefault="1937AF4E" w14:paraId="5F91DAA8" w14:textId="5DE3587C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b w:val="1"/>
          <w:bCs w:val="1"/>
        </w:rPr>
      </w:pPr>
      <w:r w:rsidRPr="0BF4AC51" w:rsidR="1937AF4E">
        <w:rPr>
          <w:b w:val="1"/>
          <w:bCs w:val="1"/>
        </w:rPr>
        <w:t xml:space="preserve">Popołudnie </w:t>
      </w:r>
      <w:r w:rsidRPr="0BF4AC51" w:rsidR="5D20B64D">
        <w:rPr>
          <w:b w:val="1"/>
          <w:bCs w:val="1"/>
        </w:rPr>
        <w:t>w nowej formule</w:t>
      </w:r>
    </w:p>
    <w:p w:rsidR="5D20B64D" w:rsidP="0BF4AC51" w:rsidRDefault="5D20B64D" w14:paraId="0E717361" w14:textId="507485B1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</w:pPr>
      <w:r w:rsidR="5D20B64D">
        <w:rPr>
          <w:b w:val="0"/>
          <w:bCs w:val="0"/>
        </w:rPr>
        <w:t>Od 14:00 do 15:00 pojawi się</w:t>
      </w:r>
      <w:r w:rsidRPr="0BF4AC51" w:rsidR="5D20B64D">
        <w:rPr>
          <w:b w:val="1"/>
          <w:bCs w:val="1"/>
        </w:rPr>
        <w:t xml:space="preserve"> „Godzina szczytu” </w:t>
      </w:r>
      <w:r w:rsidR="5D20B64D">
        <w:rPr>
          <w:b w:val="0"/>
          <w:bCs w:val="0"/>
        </w:rPr>
        <w:t>– specjalne pasmo muzyczne, którego jednym z elementów będzie „Puls dnia”, czyli krótki raport o tym, czego Polacy najczęściej szukają danego dnia w internecie.</w:t>
      </w:r>
    </w:p>
    <w:p w:rsidR="5D20B64D" w:rsidP="0BF4AC51" w:rsidRDefault="5D20B64D" w14:paraId="5B12493A" w14:textId="0B2FB3E5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</w:pPr>
      <w:r w:rsidR="5D20B64D">
        <w:rPr>
          <w:b w:val="0"/>
          <w:bCs w:val="0"/>
        </w:rPr>
        <w:t>Od 15:00, od poniedziałku do czwartku, słuchacze usłyszą</w:t>
      </w:r>
      <w:r w:rsidRPr="0BF4AC51" w:rsidR="5D20B64D">
        <w:rPr>
          <w:b w:val="1"/>
          <w:bCs w:val="1"/>
        </w:rPr>
        <w:t xml:space="preserve"> „Pop</w:t>
      </w:r>
      <w:r w:rsidRPr="0BF4AC51" w:rsidR="2ACDB3ED">
        <w:rPr>
          <w:b w:val="1"/>
          <w:bCs w:val="1"/>
        </w:rPr>
        <w:t>-K</w:t>
      </w:r>
      <w:r w:rsidRPr="0BF4AC51" w:rsidR="5D20B64D">
        <w:rPr>
          <w:b w:val="1"/>
          <w:bCs w:val="1"/>
        </w:rPr>
        <w:t>ulturę”</w:t>
      </w:r>
      <w:r w:rsidR="5D20B64D">
        <w:rPr>
          <w:b w:val="0"/>
          <w:bCs w:val="0"/>
        </w:rPr>
        <w:t>. Nowy magazyn zastąpi dotychczasową formułę popołudniowych pasm tematycznych. Znajdą się w nim najważniejsze informacje i ciekawostki ze świata muzyki, kultury i sztuki, prezentowane w dynamicznej, magazynowej formule. Piątkowe popołudnia pozostaną filmowe – o 15:00 na antenę wróci</w:t>
      </w:r>
      <w:r w:rsidRPr="0BF4AC51" w:rsidR="5D20B64D">
        <w:rPr>
          <w:b w:val="1"/>
          <w:bCs w:val="1"/>
        </w:rPr>
        <w:t xml:space="preserve"> „Kino w roli głównej”</w:t>
      </w:r>
      <w:r w:rsidR="5D20B64D">
        <w:rPr>
          <w:b w:val="0"/>
          <w:bCs w:val="0"/>
        </w:rPr>
        <w:t>.</w:t>
      </w:r>
    </w:p>
    <w:p w:rsidR="5D20B64D" w:rsidP="0BF4AC51" w:rsidRDefault="5D20B64D" w14:paraId="2D8B2DB2" w14:textId="4299C604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="5D20B64D">
        <w:rPr>
          <w:b w:val="0"/>
          <w:bCs w:val="0"/>
        </w:rPr>
        <w:t>Wieczorem, między 18:00 a 20:00, RMF Classic przygotuje słuchaczy do niedzielnego notowania „Listy Przebojów Muzyki Filmowej”. Muzyczne wieczory będą okazją do przypomnienia najważniejszych utworów oraz historii związanych z filmowymi kompozycjami.</w:t>
      </w:r>
    </w:p>
    <w:p w:rsidR="5D20B64D" w:rsidP="0BF4AC51" w:rsidRDefault="5D20B64D" w14:paraId="3232C67A" w14:textId="6255CDB9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  <w:rPr>
          <w:b w:val="1"/>
          <w:bCs w:val="1"/>
        </w:rPr>
      </w:pPr>
      <w:r w:rsidRPr="0BF4AC51" w:rsidR="5D20B64D">
        <w:rPr>
          <w:b w:val="1"/>
          <w:bCs w:val="1"/>
        </w:rPr>
        <w:t>Weekend z Kayah, Arturem Andrusem i kinem dla całej rodziny</w:t>
      </w:r>
    </w:p>
    <w:p w:rsidR="5D20B64D" w:rsidP="0BF4AC51" w:rsidRDefault="5D20B64D" w14:paraId="7064B9D3" w14:textId="1210A195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</w:pPr>
      <w:r w:rsidR="5D20B64D">
        <w:rPr>
          <w:b w:val="0"/>
          <w:bCs w:val="0"/>
        </w:rPr>
        <w:t xml:space="preserve">W soboty o 11:00 wraca </w:t>
      </w:r>
      <w:r w:rsidRPr="0BF4AC51" w:rsidR="5D20B64D">
        <w:rPr>
          <w:b w:val="1"/>
          <w:bCs w:val="1"/>
        </w:rPr>
        <w:t>„</w:t>
      </w:r>
      <w:r w:rsidRPr="0BF4AC51" w:rsidR="5D20B64D">
        <w:rPr>
          <w:b w:val="1"/>
          <w:bCs w:val="1"/>
        </w:rPr>
        <w:t>Kayah</w:t>
      </w:r>
      <w:r w:rsidRPr="0BF4AC51" w:rsidR="5D20B64D">
        <w:rPr>
          <w:b w:val="1"/>
          <w:bCs w:val="1"/>
        </w:rPr>
        <w:t xml:space="preserve"> zaprasza”</w:t>
      </w:r>
      <w:r w:rsidR="5D20B64D">
        <w:rPr>
          <w:b w:val="0"/>
          <w:bCs w:val="0"/>
        </w:rPr>
        <w:t>, czyli jeden z popularnych formatów stacji, dostępny również w wersji wideo na kanale YouTube RMF Classic. Niedzielne przedpołudnie ponownie należeć będzie do Artura Andrusa. Od 10:00 usłyszymy jego rozmowy pod nowym, rozszerzonym tytułem</w:t>
      </w:r>
      <w:r w:rsidRPr="0BF4AC51" w:rsidR="5D20B64D">
        <w:rPr>
          <w:b w:val="1"/>
          <w:bCs w:val="1"/>
        </w:rPr>
        <w:t xml:space="preserve"> „Niedomówienia – Pamiętniki”</w:t>
      </w:r>
      <w:r w:rsidR="5D20B64D">
        <w:rPr>
          <w:b w:val="0"/>
          <w:bCs w:val="0"/>
        </w:rPr>
        <w:t>.</w:t>
      </w:r>
    </w:p>
    <w:p w:rsidR="5D20B64D" w:rsidP="0BF4AC51" w:rsidRDefault="5D20B64D" w14:paraId="4DD58FF5" w14:textId="2B84C61E">
      <w:pPr>
        <w:pStyle w:val="Normalny"/>
        <w:bidi w:val="0"/>
        <w:spacing w:before="0" w:beforeAutospacing="off" w:after="160" w:afterAutospacing="off" w:line="259" w:lineRule="auto"/>
        <w:ind w:left="0" w:right="0"/>
        <w:jc w:val="both"/>
      </w:pPr>
      <w:r w:rsidR="5D20B64D">
        <w:rPr>
          <w:b w:val="0"/>
          <w:bCs w:val="0"/>
        </w:rPr>
        <w:t>Nowością będzie natomiast</w:t>
      </w:r>
      <w:r w:rsidRPr="0BF4AC51" w:rsidR="5D20B64D">
        <w:rPr>
          <w:b w:val="1"/>
          <w:bCs w:val="1"/>
        </w:rPr>
        <w:t xml:space="preserve"> „Kino Familijne”</w:t>
      </w:r>
      <w:r w:rsidR="5D20B64D">
        <w:rPr>
          <w:b w:val="0"/>
          <w:bCs w:val="0"/>
        </w:rPr>
        <w:t>, które w niedziele o 14:00 zaprosi przed radio zarówno młodszych słuchaczy, jak i ich rodziców. Program będzie opowiadał o najsłynniejszych filmach fabularnych i animowanych w historii kina, a także polecał produkcje, które warto obejrzeć wspólnie.</w:t>
      </w:r>
    </w:p>
    <w:p w:rsidR="3AF9ACA8" w:rsidP="0BF4AC51" w:rsidRDefault="3AF9ACA8" w14:paraId="737D0CB1" w14:textId="2A72CBBB">
      <w:pPr>
        <w:pStyle w:val="Normalny"/>
        <w:bidi w:val="0"/>
        <w:spacing w:before="0" w:beforeAutospacing="off" w:after="160" w:afterAutospacing="off" w:line="259" w:lineRule="auto"/>
        <w:ind w:left="0" w:right="0"/>
        <w:jc w:val="left"/>
      </w:pPr>
      <w:r w:rsidR="3AF9ACA8">
        <w:rPr>
          <w:b w:val="0"/>
          <w:bCs w:val="0"/>
        </w:rPr>
        <w:t xml:space="preserve">Opis całej jesiennej ramówki na </w:t>
      </w:r>
      <w:hyperlink r:id="R59efab3fd7cf47ce">
        <w:r w:rsidRPr="0BF4AC51" w:rsidR="3AF9ACA8">
          <w:rPr>
            <w:rStyle w:val="Hipercze"/>
            <w:b w:val="0"/>
            <w:bCs w:val="0"/>
          </w:rPr>
          <w:t>www.rmfclassi.pl</w:t>
        </w:r>
      </w:hyperlink>
      <w:r w:rsidR="3AF9ACA8">
        <w:rPr>
          <w:b w:val="0"/>
          <w:bCs w:val="0"/>
        </w:rPr>
        <w:t xml:space="preserve"> </w:t>
      </w:r>
    </w:p>
    <w:p w:rsidR="0BF4AC51" w:rsidP="0BF4AC51" w:rsidRDefault="0BF4AC51" w14:paraId="01BD4527" w14:textId="44B91A4A">
      <w:pPr>
        <w:pStyle w:val="Normalny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</w:p>
    <w:p w:rsidR="0BF4AC51" w:rsidP="0BF4AC51" w:rsidRDefault="0BF4AC51" w14:paraId="73B6B4F7" w14:textId="4759E58C">
      <w:pPr>
        <w:jc w:val="left"/>
        <w:rPr>
          <w:b w:val="1"/>
          <w:bCs w:val="1"/>
        </w:rPr>
      </w:pPr>
    </w:p>
    <w:p w:rsidR="00A031A2" w:rsidP="0BF4AC51" w:rsidRDefault="00A031A2" w14:paraId="75F2F6D6" w14:textId="77777777">
      <w:pPr>
        <w:jc w:val="left"/>
      </w:pPr>
    </w:p>
    <w:sectPr w:rsidR="00A031A2" w:rsidSect="00F92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729" w:rsidP="00F92223" w:rsidRDefault="00D56729" w14:paraId="314DBFF6" w14:textId="77777777">
      <w:pPr>
        <w:spacing w:after="0" w:line="240" w:lineRule="auto"/>
      </w:pPr>
      <w:r>
        <w:separator/>
      </w:r>
    </w:p>
  </w:endnote>
  <w:endnote w:type="continuationSeparator" w:id="0">
    <w:p w:rsidR="00D56729" w:rsidP="00F92223" w:rsidRDefault="00D56729" w14:paraId="75C769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246AC84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P="00F92223" w:rsidRDefault="00A031A2" w14:paraId="3DF2CEC5" w14:textId="2E32308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D2A0A29" wp14:editId="2DEE68AB">
          <wp:extent cx="6461760" cy="2057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23D1318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729" w:rsidP="00F92223" w:rsidRDefault="00D56729" w14:paraId="52EC6D4D" w14:textId="77777777">
      <w:pPr>
        <w:spacing w:after="0" w:line="240" w:lineRule="auto"/>
      </w:pPr>
      <w:r>
        <w:separator/>
      </w:r>
    </w:p>
  </w:footnote>
  <w:footnote w:type="continuationSeparator" w:id="0">
    <w:p w:rsidR="00D56729" w:rsidP="00F92223" w:rsidRDefault="00D56729" w14:paraId="0ED712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72F1F129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RDefault="00A031A2" w14:paraId="76BF56E4" w14:textId="7074C88B">
    <w:pPr>
      <w:pStyle w:val="Nagwek"/>
    </w:pPr>
    <w:r>
      <w:rPr>
        <w:noProof/>
        <w:lang w:eastAsia="pl-PL"/>
      </w:rPr>
      <w:drawing>
        <wp:inline distT="0" distB="0" distL="0" distR="0" wp14:anchorId="382A6323" wp14:editId="51421D8F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5946A01E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A2"/>
    <w:rsid w:val="001D49E7"/>
    <w:rsid w:val="00381C88"/>
    <w:rsid w:val="007C3B22"/>
    <w:rsid w:val="00853AD0"/>
    <w:rsid w:val="00A01F46"/>
    <w:rsid w:val="00A031A2"/>
    <w:rsid w:val="00A958C8"/>
    <w:rsid w:val="00D56729"/>
    <w:rsid w:val="00F92223"/>
    <w:rsid w:val="01A31639"/>
    <w:rsid w:val="023E8667"/>
    <w:rsid w:val="0482B9B5"/>
    <w:rsid w:val="04DD47DB"/>
    <w:rsid w:val="05354267"/>
    <w:rsid w:val="079FF8B5"/>
    <w:rsid w:val="0BCA1A9A"/>
    <w:rsid w:val="0BF4AC51"/>
    <w:rsid w:val="0DBDFDB1"/>
    <w:rsid w:val="13218F2D"/>
    <w:rsid w:val="133C7CC4"/>
    <w:rsid w:val="135FF327"/>
    <w:rsid w:val="136B2CB2"/>
    <w:rsid w:val="14650F9D"/>
    <w:rsid w:val="1513A967"/>
    <w:rsid w:val="15540ACB"/>
    <w:rsid w:val="16DB1756"/>
    <w:rsid w:val="1937AF4E"/>
    <w:rsid w:val="1A23B146"/>
    <w:rsid w:val="1B7E8453"/>
    <w:rsid w:val="1E29C643"/>
    <w:rsid w:val="1EA29AD4"/>
    <w:rsid w:val="1EC4FFE6"/>
    <w:rsid w:val="1FF417A4"/>
    <w:rsid w:val="21221013"/>
    <w:rsid w:val="21B9CDAB"/>
    <w:rsid w:val="231BE9F5"/>
    <w:rsid w:val="23D9B1F2"/>
    <w:rsid w:val="24989257"/>
    <w:rsid w:val="252B3341"/>
    <w:rsid w:val="290503F7"/>
    <w:rsid w:val="29ACED86"/>
    <w:rsid w:val="2A1D5CF3"/>
    <w:rsid w:val="2ACDB3ED"/>
    <w:rsid w:val="2C193E96"/>
    <w:rsid w:val="2D06CE25"/>
    <w:rsid w:val="2D7750DC"/>
    <w:rsid w:val="2E4FFF24"/>
    <w:rsid w:val="3137BA17"/>
    <w:rsid w:val="33C39B80"/>
    <w:rsid w:val="36A1597C"/>
    <w:rsid w:val="36D74C9D"/>
    <w:rsid w:val="3978951A"/>
    <w:rsid w:val="3AF9ACA8"/>
    <w:rsid w:val="3CD6DD99"/>
    <w:rsid w:val="3E548788"/>
    <w:rsid w:val="4084CF35"/>
    <w:rsid w:val="42F8410B"/>
    <w:rsid w:val="4373D699"/>
    <w:rsid w:val="4417ED1A"/>
    <w:rsid w:val="448235E4"/>
    <w:rsid w:val="46CD57E9"/>
    <w:rsid w:val="47BBE233"/>
    <w:rsid w:val="4834244C"/>
    <w:rsid w:val="4993F5ED"/>
    <w:rsid w:val="4A113F13"/>
    <w:rsid w:val="4CF4A6F8"/>
    <w:rsid w:val="4D9ED275"/>
    <w:rsid w:val="50BD1A0C"/>
    <w:rsid w:val="535D655F"/>
    <w:rsid w:val="56B8B6D6"/>
    <w:rsid w:val="589B3B10"/>
    <w:rsid w:val="5941686F"/>
    <w:rsid w:val="5AB5A961"/>
    <w:rsid w:val="5B71AB85"/>
    <w:rsid w:val="5C6E8203"/>
    <w:rsid w:val="5D20B64D"/>
    <w:rsid w:val="5D306B16"/>
    <w:rsid w:val="5D64019C"/>
    <w:rsid w:val="5D65B8FB"/>
    <w:rsid w:val="5DA054A2"/>
    <w:rsid w:val="606AF25A"/>
    <w:rsid w:val="608ECC72"/>
    <w:rsid w:val="60F3B5DE"/>
    <w:rsid w:val="617CE1AF"/>
    <w:rsid w:val="638E4930"/>
    <w:rsid w:val="63DAE8EF"/>
    <w:rsid w:val="648CD843"/>
    <w:rsid w:val="68F15F29"/>
    <w:rsid w:val="69C4CAE9"/>
    <w:rsid w:val="69CBCDBB"/>
    <w:rsid w:val="6A3EA34E"/>
    <w:rsid w:val="6E3AFBBF"/>
    <w:rsid w:val="6F5BB91D"/>
    <w:rsid w:val="6F8C95D4"/>
    <w:rsid w:val="6FD3F00A"/>
    <w:rsid w:val="70A11FCB"/>
    <w:rsid w:val="70C5775E"/>
    <w:rsid w:val="70D101E8"/>
    <w:rsid w:val="70E33468"/>
    <w:rsid w:val="716E4EE9"/>
    <w:rsid w:val="71F49BBA"/>
    <w:rsid w:val="72AC78D9"/>
    <w:rsid w:val="73581973"/>
    <w:rsid w:val="735CD6A3"/>
    <w:rsid w:val="73806D15"/>
    <w:rsid w:val="750A8F9C"/>
    <w:rsid w:val="774B29F9"/>
    <w:rsid w:val="77B9FA93"/>
    <w:rsid w:val="78862C0E"/>
    <w:rsid w:val="78D4C35D"/>
    <w:rsid w:val="7C398958"/>
    <w:rsid w:val="7CA66152"/>
    <w:rsid w:val="7D92B9B0"/>
    <w:rsid w:val="7E204E88"/>
    <w:rsid w:val="7E5CFE07"/>
    <w:rsid w:val="7E71B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AD13D"/>
  <w15:chartTrackingRefBased/>
  <w15:docId w15:val="{A89E7E3C-0924-4F01-BA06-E2DBD3E2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link w:val="Nagwek"/>
    <w:uiPriority w:val="99"/>
    <w:rsid w:val="6F5BB91D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link w:val="Stopka"/>
    <w:uiPriority w:val="99"/>
    <w:rsid w:val="6F5BB91D"/>
  </w:style>
  <w:style w:type="character" w:styleId="Hipercze">
    <w:name w:val="Hyperlink"/>
    <w:uiPriority w:val="99"/>
    <w:unhideWhenUsed/>
    <w:rsid w:val="6F5BB9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www.rmfclassi.pl" TargetMode="External" Id="R59efab3fd7cf47ce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Classic.dot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papier%20firmowy%20RMF%20Classic.dot</ap:Template>
  <ap:Application>Microsoft Word for the web</ap:Application>
  <ap:DocSecurity>0</ap:DocSecurity>
  <ap:ScaleCrop>false</ap:ScaleCrop>
  <ap:Company>Grupa RMF Sp. z o.o. Sp. k.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Langner</dc:creator>
  <keywords/>
  <dc:description/>
  <lastModifiedBy>Karolina Czepkiewicz</lastModifiedBy>
  <revision>5</revision>
  <dcterms:created xsi:type="dcterms:W3CDTF">2026-08-26T10:29:00.0000000Z</dcterms:created>
  <dcterms:modified xsi:type="dcterms:W3CDTF">2026-08-28T10:46:25.9147005Z</dcterms:modified>
</coreProperties>
</file>