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51B8" w14:textId="714E8D35" w:rsidR="000C3B21" w:rsidRPr="00177AFE" w:rsidRDefault="00EC72DD" w:rsidP="000C3B21">
      <w:pPr>
        <w:jc w:val="right"/>
        <w:rPr>
          <w:rFonts w:cs="Calibri"/>
        </w:rPr>
      </w:pPr>
      <w:r>
        <w:rPr>
          <w:rFonts w:cs="Calibri"/>
        </w:rPr>
        <w:t>28.08</w:t>
      </w:r>
      <w:r w:rsidR="000C3B21" w:rsidRPr="00177AFE">
        <w:rPr>
          <w:rFonts w:cs="Calibri"/>
        </w:rPr>
        <w:t>.</w:t>
      </w:r>
      <w:proofErr w:type="gramStart"/>
      <w:r w:rsidR="000C3B21" w:rsidRPr="00177AFE">
        <w:rPr>
          <w:rFonts w:cs="Calibri"/>
        </w:rPr>
        <w:t>2026r.</w:t>
      </w:r>
      <w:proofErr w:type="gramEnd"/>
    </w:p>
    <w:p w14:paraId="14DCBFC3" w14:textId="77777777" w:rsidR="000C3B21" w:rsidRDefault="000C3B21" w:rsidP="000C3B21">
      <w:pPr>
        <w:rPr>
          <w:rFonts w:cs="Calibri"/>
        </w:rPr>
      </w:pPr>
      <w:r>
        <w:rPr>
          <w:rFonts w:cs="Calibri"/>
        </w:rPr>
        <w:t>ZAPIS ROZMOWY</w:t>
      </w:r>
    </w:p>
    <w:p w14:paraId="6E788C93" w14:textId="77777777" w:rsidR="00F15D37" w:rsidRPr="00905488" w:rsidRDefault="00F15D37">
      <w:pPr>
        <w:rPr>
          <w:rFonts w:cs="Calibri"/>
        </w:rPr>
      </w:pPr>
    </w:p>
    <w:p w14:paraId="5884C035" w14:textId="148D198E" w:rsidR="008A0D36" w:rsidRPr="00731B88" w:rsidRDefault="00EC72DD" w:rsidP="00731B88">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BARTOSZ KUREK</w:t>
      </w:r>
      <w:r w:rsidR="00905488" w:rsidRPr="00905488">
        <w:rPr>
          <w:rFonts w:eastAsia="Times New Roman" w:cs="Calibri"/>
          <w:b/>
          <w:bCs/>
          <w:lang w:eastAsia="pl-PL"/>
        </w:rPr>
        <w:t xml:space="preserve"> GOŚCIEM GRZEGORZA KRYCHOWIAKA W PODCAŚCIE „W STYLU KRYCHO</w:t>
      </w:r>
      <w:r w:rsidR="00E6139A">
        <w:rPr>
          <w:rFonts w:eastAsia="Times New Roman" w:cs="Calibri"/>
          <w:b/>
          <w:bCs/>
          <w:lang w:eastAsia="pl-PL"/>
        </w:rPr>
        <w:t>WIAKA”</w:t>
      </w:r>
    </w:p>
    <w:p w14:paraId="2A3CFA8A" w14:textId="516FB4D2" w:rsidR="00905488" w:rsidRDefault="00905488" w:rsidP="00905488">
      <w:pPr>
        <w:spacing w:before="100" w:beforeAutospacing="1" w:after="100" w:afterAutospacing="1" w:line="240" w:lineRule="auto"/>
        <w:rPr>
          <w:rFonts w:eastAsia="Times New Roman" w:cs="Calibri"/>
          <w:lang w:eastAsia="pl-PL"/>
        </w:rPr>
      </w:pPr>
    </w:p>
    <w:p w14:paraId="2BF6D191" w14:textId="77777777" w:rsidR="00540652" w:rsidRPr="00D81736" w:rsidRDefault="00540652" w:rsidP="00540652">
      <w:pPr>
        <w:pStyle w:val="pdq2pgselectionanchorcontainer"/>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Dzień dobry. Dzisiaj jeden z najlepszych siatkarzy nie tylko w Polsce, ale na całym świecie. Moim gościem Bartosz Kurek.</w:t>
      </w:r>
    </w:p>
    <w:p w14:paraId="36D272FB"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Cześć.</w:t>
      </w:r>
    </w:p>
    <w:p w14:paraId="4291CFB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W maju wrzuciłeś post, dziękując kibicom za sezon. Wiedziałeś już, że wrócisz?</w:t>
      </w:r>
    </w:p>
    <w:p w14:paraId="6EDA72B9"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Nie było to jeszcze w stu procentach potwierdzone, ale raczej byliśmy już dogadani z klubem.</w:t>
      </w:r>
    </w:p>
    <w:p w14:paraId="4D701BD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A reprezentacja?</w:t>
      </w:r>
    </w:p>
    <w:p w14:paraId="60E8F207"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Poprosiłem trenera </w:t>
      </w:r>
      <w:proofErr w:type="spellStart"/>
      <w:r w:rsidRPr="00D81736">
        <w:rPr>
          <w:rFonts w:ascii="Calibri" w:hAnsi="Calibri" w:cs="Calibri"/>
          <w:sz w:val="22"/>
          <w:szCs w:val="22"/>
        </w:rPr>
        <w:t>Grbicia</w:t>
      </w:r>
      <w:proofErr w:type="spellEnd"/>
      <w:r w:rsidRPr="00D81736">
        <w:rPr>
          <w:rFonts w:ascii="Calibri" w:hAnsi="Calibri" w:cs="Calibri"/>
          <w:sz w:val="22"/>
          <w:szCs w:val="22"/>
        </w:rPr>
        <w:t>, żeby w te wakacje dał mi wolne. Potrzebowałem oddechu od kołowrotka, w którym byłem od dwudziestu lat. Definitywnie kariery reprezentacyjnej nie skończyłem. Co przyniesie przyszłość? Zobaczymy.</w:t>
      </w:r>
    </w:p>
    <w:p w14:paraId="6399D819"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Czyli kolejny sezon pozostaje otwarty?</w:t>
      </w:r>
    </w:p>
    <w:p w14:paraId="200423F5"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ale jestem realistą i wiem, od jakich cyfr zaczyna się mój PESEL. Żeby dzisiaj załapać się do reprezentacji Polski, trzeba być wybitnym. Zobaczymy, jak będzie wyglądał mój sezon, zdrowie, a trener oceni, czy jeszcze się przydam.</w:t>
      </w:r>
    </w:p>
    <w:p w14:paraId="59E41E8E"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Twoja rola jest ważna również poza boiskiem.</w:t>
      </w:r>
    </w:p>
    <w:p w14:paraId="1F752267"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Chciałbym zasłużyć sportowo. Trener widzi moje cechy przywódcze, ale chciałbym, żeby nie było wątpliwości, że na miejsce zasłużyłem grą.</w:t>
      </w:r>
    </w:p>
    <w:p w14:paraId="6BB583B6"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Co ustaliłeś z trenerem?</w:t>
      </w:r>
    </w:p>
    <w:p w14:paraId="2D8AC319"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Powiedziałem, że robię sobie rok przerwy. Zostaliśmy w kontakcie. Jeżeli za rok uzna, że nie ma dla mnie miejsca, zadzwoni i powie: „Bartek, twój czas minął”. Nie będę wkurzony. On jest szefem i ma przywieźć złoto z Los Angeles.</w:t>
      </w:r>
    </w:p>
    <w:p w14:paraId="3F6B51CD"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Mógłbyś wrócić jako rezerwowy?</w:t>
      </w:r>
    </w:p>
    <w:p w14:paraId="132DF666"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lastRenderedPageBreak/>
        <w:t>Bartosz Kurek:</w:t>
      </w:r>
      <w:r w:rsidRPr="00D81736">
        <w:rPr>
          <w:rFonts w:ascii="Calibri" w:hAnsi="Calibri" w:cs="Calibri"/>
          <w:sz w:val="22"/>
          <w:szCs w:val="22"/>
        </w:rPr>
        <w:t xml:space="preserve"> Bez problemu. Od wielu lat nie jeżdżę do reprezentacji pokazywać, jaki jestem zajebisty. Jadę reprezentować kraj i zdobywać medale. Jeżeli pomogę drużynie, siedząc na ławce, zrobię to.</w:t>
      </w:r>
    </w:p>
    <w:p w14:paraId="6552611F"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Idealne zakończenie? Los Angeles?</w:t>
      </w:r>
    </w:p>
    <w:p w14:paraId="2464D9B3"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Byłoby piękne. Udało mi się w karierze upiec naprawdę dobry tort, a Los Angeles byłoby wisienką. Ale chciałbym tam pojechać walczyć o złoto, a nie tylko powiedzieć: „O, jestem na igrzyskach”.</w:t>
      </w:r>
    </w:p>
    <w:p w14:paraId="4C007008"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To jest cel?</w:t>
      </w:r>
    </w:p>
    <w:p w14:paraId="47D6D21A"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Nadal jest we mnie dzieciak zakochany w siatkówce. Nie gram po to, żeby być przeciętnym. Chcę być wybitny. A wybitny zawodnik pojedzie do Los Angeles.</w:t>
      </w:r>
    </w:p>
    <w:p w14:paraId="1746F834"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Kiedyś nie chciałeś pożegnania z pompą.</w:t>
      </w:r>
    </w:p>
    <w:p w14:paraId="18ACA4AE"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Trochę mi się zmieniło. Chciałbym zaprosić ludzi, którzy mi pomogli, i im podziękować. Ktoś powiedział mi też, że jestem to winny kibicom. Nie potrzebuję autobusu z otwartym dachem. Wystarczyłoby pożegnanie przy okazji meczu reprezentacji. Chciałbym postawić kropkę.</w:t>
      </w:r>
    </w:p>
    <w:p w14:paraId="32366D1F"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Boisz się końca kariery?</w:t>
      </w:r>
    </w:p>
    <w:p w14:paraId="6D0503CB"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Bardzo długo się bałem. Siatkówka niezdrowo zdominowała moje życie. Gdybyś mi ją wtedy zabrał, zabrałbyś dziewięćdziesiąt procent powodu, dla którego byłem na tym świecie. Byłem najpierw siatkarzem, a później Bartkiem.</w:t>
      </w:r>
    </w:p>
    <w:p w14:paraId="746F7229"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Od paru lat mam większy balans. Szczególnie od kiedy pojawiła się moja żona. Dała mi perspektywę. Nadal nie wiem, co będzie później, ale jakieś plany mam.</w:t>
      </w:r>
    </w:p>
    <w:p w14:paraId="727B92FE"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Zdajesz sobie sprawę, co z tatą zrobiliście, grając razem?</w:t>
      </w:r>
    </w:p>
    <w:p w14:paraId="09C2FD1C"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Wtedy nie. Moje pierwsze wspomnienie to hala i tata odbijający piłkę. Wychowałem się na hali, aż jako piętnastolatek trafiłem do pierwszego zespołu.</w:t>
      </w:r>
    </w:p>
    <w:p w14:paraId="1874BEC4"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Dosłownie było: „Młody, chodź grać”?</w:t>
      </w:r>
    </w:p>
    <w:p w14:paraId="51C72365"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Brakowało ludzi. Miałem piętnaście lat i dwa metry wzrostu, więc uznali: „Odbija piłkę, nie będzie przeszkadzał. Weźmy go”.</w:t>
      </w:r>
    </w:p>
    <w:p w14:paraId="5FA5AA63"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Pojechałem na obóz i umierałem. Trener Jan Ryś powiedział mi: „Za miękki jesteś, nic z tego nie będzie”. Dał mi takiego kopa, że później cały czas próbowałem przełamywać swoje bariery.</w:t>
      </w:r>
    </w:p>
    <w:p w14:paraId="718689DA"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Chwilę później grałeś z tatą.</w:t>
      </w:r>
    </w:p>
    <w:p w14:paraId="516373FE"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Pierwsza klasa liceum, a my razem w szatni. Tata świetnie to rozegrał. Nie otaczał mnie parasolem ochronnym, traktował jak kolegę z drużyny.</w:t>
      </w:r>
    </w:p>
    <w:p w14:paraId="6F65C49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lastRenderedPageBreak/>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Pokłóciliście się kiedyś?</w:t>
      </w:r>
    </w:p>
    <w:p w14:paraId="2E33D595"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Pamiętam trening. Przegrywaliśmy, tata powiedział: „Kurwa, czego ten Palacz was tam uczy? Przecież jesteście drewniani”. Odpowiedziałem: „O co ci chodzi?”. On: „Zamknij się”. Ja: „Sam się zamknij”.</w:t>
      </w:r>
    </w:p>
    <w:p w14:paraId="1595915E"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Najlepsze, że miałem piętnaście lat i nie miałem prawa jazdy. Po treningu siedzę wkurzony i dociera do mnie: ktoś mnie musi odwieźć. Pytam: „Jedziemy?”. „Jedziemy”. Siedem minut przez Nysę w kompletnej ciszy.</w:t>
      </w:r>
    </w:p>
    <w:p w14:paraId="25F68DA1"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Zapytałeś kiedyś tatę, co czuł, grając z synem?</w:t>
      </w:r>
    </w:p>
    <w:p w14:paraId="7EA42217"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Nie. I teraz sobie uświadomiłem, że nie znam jego perspektywy. Jak wrócę, zapytam.</w:t>
      </w:r>
    </w:p>
    <w:p w14:paraId="79BCCCEE"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A mama?</w:t>
      </w:r>
    </w:p>
    <w:p w14:paraId="5B0EBAF9"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Pewnie przeżywała to nawet bardziej. Ale sport nigdy nie przychodził z tatą do domu.</w:t>
      </w:r>
    </w:p>
    <w:p w14:paraId="5F27CDAE"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 xml:space="preserve">Najlepszą historię miałem na igrzyskach w Rio. Podeszła do mnie Kasia Niewiadoma. Myślałem, że chce zdjęcie, a ona pyta: „Ty jesteś tym synem Iwony Kurek?”. Pierwszy raz ktoś sprowadził mnie do roli syna mojej mamy. </w:t>
      </w:r>
      <w:proofErr w:type="spellStart"/>
      <w:r w:rsidRPr="00D81736">
        <w:rPr>
          <w:rFonts w:ascii="Calibri" w:hAnsi="Calibri" w:cs="Calibri"/>
          <w:sz w:val="22"/>
          <w:szCs w:val="22"/>
        </w:rPr>
        <w:t>Zarąbiste</w:t>
      </w:r>
      <w:proofErr w:type="spellEnd"/>
      <w:r w:rsidRPr="00D81736">
        <w:rPr>
          <w:rFonts w:ascii="Calibri" w:hAnsi="Calibri" w:cs="Calibri"/>
          <w:sz w:val="22"/>
          <w:szCs w:val="22"/>
        </w:rPr>
        <w:t>.</w:t>
      </w:r>
    </w:p>
    <w:p w14:paraId="150A6348"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Jak wyglądał debiut w reprezentacji?</w:t>
      </w:r>
    </w:p>
    <w:p w14:paraId="4A8F772E"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1 czerwca 2007 roku z Argentyną. Zagrałem nieźle, ale ze stresu skręciłem kostkę. Z boiska zniósł mnie Sebastian Świderski. </w:t>
      </w:r>
      <w:proofErr w:type="spellStart"/>
      <w:r w:rsidRPr="00D81736">
        <w:rPr>
          <w:rFonts w:ascii="Calibri" w:hAnsi="Calibri" w:cs="Calibri"/>
          <w:sz w:val="22"/>
          <w:szCs w:val="22"/>
        </w:rPr>
        <w:t>Kadziu</w:t>
      </w:r>
      <w:proofErr w:type="spellEnd"/>
      <w:r w:rsidRPr="00D81736">
        <w:rPr>
          <w:rFonts w:ascii="Calibri" w:hAnsi="Calibri" w:cs="Calibri"/>
          <w:sz w:val="22"/>
          <w:szCs w:val="22"/>
        </w:rPr>
        <w:t xml:space="preserve"> powiedział: „Młody, powinieneś kończyć karierę. Zagrałeś w reprezentacji, dobrze, a z boiska zniósł cię Świder. Zrobiłeś wszystko”.</w:t>
      </w:r>
    </w:p>
    <w:p w14:paraId="7CDBF81F"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Który trener miał na ciebie największy wpływ?</w:t>
      </w:r>
    </w:p>
    <w:p w14:paraId="1DCACA5B"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w:t>
      </w:r>
      <w:proofErr w:type="spellStart"/>
      <w:r w:rsidRPr="00D81736">
        <w:rPr>
          <w:rFonts w:ascii="Calibri" w:hAnsi="Calibri" w:cs="Calibri"/>
          <w:sz w:val="22"/>
          <w:szCs w:val="22"/>
        </w:rPr>
        <w:t>Vital</w:t>
      </w:r>
      <w:proofErr w:type="spellEnd"/>
      <w:r w:rsidRPr="00D81736">
        <w:rPr>
          <w:rFonts w:ascii="Calibri" w:hAnsi="Calibri" w:cs="Calibri"/>
          <w:sz w:val="22"/>
          <w:szCs w:val="22"/>
        </w:rPr>
        <w:t xml:space="preserve"> </w:t>
      </w:r>
      <w:proofErr w:type="spellStart"/>
      <w:r w:rsidRPr="00D81736">
        <w:rPr>
          <w:rFonts w:ascii="Calibri" w:hAnsi="Calibri" w:cs="Calibri"/>
          <w:sz w:val="22"/>
          <w:szCs w:val="22"/>
        </w:rPr>
        <w:t>Heynen</w:t>
      </w:r>
      <w:proofErr w:type="spellEnd"/>
      <w:r w:rsidRPr="00D81736">
        <w:rPr>
          <w:rFonts w:ascii="Calibri" w:hAnsi="Calibri" w:cs="Calibri"/>
          <w:sz w:val="22"/>
          <w:szCs w:val="22"/>
        </w:rPr>
        <w:t xml:space="preserve"> zmienił moje życie. Do niego byłem bardzo dobrym siatkarzem, ale czegoś brakowało. Z nim zdobyliśmy mistrzostwo świata, zostałem MVP i moja kariera wskoczyła na inny poziom.</w:t>
      </w:r>
    </w:p>
    <w:p w14:paraId="07C1B9BD"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Co zmienił?</w:t>
      </w:r>
    </w:p>
    <w:p w14:paraId="2DFF2F6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Dostał trzydziestoletniego zawodnika i podszedł do niego jak do juniora. Przeanalizował moją grę. Miałem ogromny repertuar i chciałem pokazać wszystko. On powiedział: jeżeli coś działa, rób to do bólu.</w:t>
      </w:r>
    </w:p>
    <w:p w14:paraId="31C933B1"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Pokazał mi też, że mogę być liderem. Zrobił anonimowy test, w którym mieliśmy zaznaczyć, jak ważni są zawodnicy dla drużyny. Ja postawiłem siebie gdzieś z boku. Chłopaki umieścili mnie blisko Michała Kubiaka, który był w centrum.</w:t>
      </w:r>
    </w:p>
    <w:p w14:paraId="0ED0E186"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Pomyślałem: „Kurde, oni naprawdę patrzą na mnie jak na lidera”. Zrozumiałem, że moją rolą nie jest tylko wbić piłkę w parkiet.</w:t>
      </w:r>
    </w:p>
    <w:p w14:paraId="7E688B72"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Trudno po trzydziestce przyjąć, że trener chce cię przebudować.</w:t>
      </w:r>
    </w:p>
    <w:p w14:paraId="0BBA9658"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lastRenderedPageBreak/>
        <w:t>Bartosz Kurek:</w:t>
      </w:r>
      <w:r w:rsidRPr="00D81736">
        <w:rPr>
          <w:rFonts w:ascii="Calibri" w:hAnsi="Calibri" w:cs="Calibri"/>
          <w:sz w:val="22"/>
          <w:szCs w:val="22"/>
        </w:rPr>
        <w:t xml:space="preserve"> Pomogło mi doświadczenie z 2014 roku ze Stephanem </w:t>
      </w:r>
      <w:proofErr w:type="spellStart"/>
      <w:r w:rsidRPr="00D81736">
        <w:rPr>
          <w:rFonts w:ascii="Calibri" w:hAnsi="Calibri" w:cs="Calibri"/>
          <w:sz w:val="22"/>
          <w:szCs w:val="22"/>
        </w:rPr>
        <w:t>Antigą</w:t>
      </w:r>
      <w:proofErr w:type="spellEnd"/>
      <w:r w:rsidRPr="00D81736">
        <w:rPr>
          <w:rFonts w:ascii="Calibri" w:hAnsi="Calibri" w:cs="Calibri"/>
          <w:sz w:val="22"/>
          <w:szCs w:val="22"/>
        </w:rPr>
        <w:t>. On też próbował pokazać, że muszę się dostosować, ale nie byłem gotowy. Skończyło się tym, że zabrakło mnie na mistrzostwach świata.</w:t>
      </w:r>
    </w:p>
    <w:p w14:paraId="10266040" w14:textId="77777777" w:rsidR="00540652" w:rsidRPr="00D81736" w:rsidRDefault="00540652" w:rsidP="00540652">
      <w:pPr>
        <w:pStyle w:val="NormalnyWeb"/>
        <w:rPr>
          <w:rFonts w:ascii="Calibri" w:hAnsi="Calibri" w:cs="Calibri"/>
          <w:sz w:val="22"/>
          <w:szCs w:val="22"/>
        </w:rPr>
      </w:pPr>
      <w:proofErr w:type="spellStart"/>
      <w:r w:rsidRPr="00D81736">
        <w:rPr>
          <w:rFonts w:ascii="Calibri" w:hAnsi="Calibri" w:cs="Calibri"/>
          <w:sz w:val="22"/>
          <w:szCs w:val="22"/>
        </w:rPr>
        <w:t>Vital</w:t>
      </w:r>
      <w:proofErr w:type="spellEnd"/>
      <w:r w:rsidRPr="00D81736">
        <w:rPr>
          <w:rFonts w:ascii="Calibri" w:hAnsi="Calibri" w:cs="Calibri"/>
          <w:sz w:val="22"/>
          <w:szCs w:val="22"/>
        </w:rPr>
        <w:t xml:space="preserve"> powiedział mi: „To robisz świetnie, ale to, to i to jest do dupy”. Mogłem odpowiedzieć: „Spadaj, coś już wygrałem”. Wiedziałem jednak, że drugi raz nie chcę popełnić tego samego błędu.</w:t>
      </w:r>
    </w:p>
    <w:p w14:paraId="2B472628"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Lubisz bezpośredniość?</w:t>
      </w:r>
    </w:p>
    <w:p w14:paraId="638F9B21"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Uwielbiam. Powiedz mi, że jestem głupi albo słabym siatkarzem – możemy porozmawiać. Muszę tylko wiedzieć, że trener mówi to, bo chce, żebym był lepszy, a nie żeby mnie poniżyć.</w:t>
      </w:r>
    </w:p>
    <w:p w14:paraId="173F2F96"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Jak młody Bartek wszedł do reprezentacji pełnej gwiazd?</w:t>
      </w:r>
    </w:p>
    <w:p w14:paraId="6E1144DD"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Chłopaki chwilę wcześniej zdobyli srebro mistrzostw świata. Kiedy udało mi się zablokować wicemistrza świata albo zdobyć przeciwko niemu punkt, pomyślałem: „Skoro mogę z nimi rywalizować, może powinienem zacząć myśleć o mistrzostwie świata?”.</w:t>
      </w:r>
    </w:p>
    <w:p w14:paraId="278BB50B"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Dzisiejsze pokolenie ma inaczej?</w:t>
      </w:r>
    </w:p>
    <w:p w14:paraId="35AD2A0F"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Dorastają, oglądając sukcesy polskiej siatkówki. Wiedzą, że Polaków stać na złoto. My zastanawialiśmy się: „Czy w ogóle możemy być najlepsi?”. Oni mają inną presję – praktycznie z każdej imprezy muszą przywieźć medal.</w:t>
      </w:r>
    </w:p>
    <w:p w14:paraId="4F334ABA"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Bartosz Kurek:</w:t>
      </w:r>
      <w:r w:rsidRPr="00D81736">
        <w:rPr>
          <w:rFonts w:ascii="Calibri" w:hAnsi="Calibri" w:cs="Calibri"/>
          <w:sz w:val="22"/>
          <w:szCs w:val="22"/>
        </w:rPr>
        <w:t xml:space="preserve"> Jest coś, czego wam, piłkarzom, nie zazdroszczę – presji przed wielkimi turniejami. Z mojej perspektywy często nie miała podstaw w poprzednich wynikach.</w:t>
      </w:r>
    </w:p>
    <w:p w14:paraId="7DC6B422"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Często mówię, że jestem przeciętnym piłkarzem. Nasz zespół w 2016 roku też był przeciętny plus, tylko mieliśmy fundamenty, żeby aspirować do czegoś więcej. Oczekiwania mogły być zbyt duże.</w:t>
      </w:r>
    </w:p>
    <w:p w14:paraId="4AF97223"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Kiedy poczułeś się równoprawnym zawodnikiem reprezentacji?</w:t>
      </w:r>
    </w:p>
    <w:p w14:paraId="5E9C973C"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Bardzo późno. Już w 2009 roku byłem pierwszoplanowym zawodnikiem mistrzów Europy, ale czułem, że ludzie oczekują ode mnie też osobowości i bycia liderem. W szatni nie byłem jeszcze na tyle pewny siebie.</w:t>
      </w:r>
    </w:p>
    <w:p w14:paraId="3862AF91"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Miałem ciągłe poczucie, że zawodzę. Sport jest pod tym względem popierdolony – od 36-latka oczekuje energii dwudziestolatka, a od dwudziestolatka doświadczenia 36-latka. Chciałem być bezbłędny.</w:t>
      </w:r>
    </w:p>
    <w:p w14:paraId="3CF60E31"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Ten perfekcjonizm pomagał?</w:t>
      </w:r>
    </w:p>
    <w:p w14:paraId="468B3056"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 mistrzostwie Europy stał się toksyczny. Wbiłem sobie do głowy, że skoro raz osiągnąłem sukces, muszę go powtarzać. Siatkówka stała się osią życia.</w:t>
      </w:r>
    </w:p>
    <w:p w14:paraId="64CA3878"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Nie było przestrzeni na błąd, oddech czy szaleństwo. Dzisiaj pozwalam sobie zrobić coś głupiego, pójść z chłopakami na piwo, zagrać w planszówki, zrobić z siebie idiotę. Kiedyś nie było na to miejsca.</w:t>
      </w:r>
    </w:p>
    <w:p w14:paraId="3CE53CA5"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lastRenderedPageBreak/>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Zapomniałeś o przyjemności?</w:t>
      </w:r>
    </w:p>
    <w:p w14:paraId="415452BE"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Zupełnie. Liczyło się zwycięstwo. Później poleciałem do Rosji i dostałem pierwszego dużego kopa od życia. Nie podołałem temu wyjazdowi. Wtedy myślałem tylko: znowu zawiodłem.</w:t>
      </w:r>
    </w:p>
    <w:p w14:paraId="5AF723D4"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 xml:space="preserve">Kiedy przegrywałem, zamykałem się na siłowni i pracowałem jeszcze ciężej. Dopiero później przestałem definiować siebie wyłącznie jako siatkarza. Zacząłem myśleć: jestem Bartkiem, generalnie spoko gościem i nie muszę być </w:t>
      </w:r>
      <w:proofErr w:type="gramStart"/>
      <w:r w:rsidRPr="00D81736">
        <w:rPr>
          <w:rFonts w:ascii="Calibri" w:hAnsi="Calibri" w:cs="Calibri"/>
          <w:sz w:val="22"/>
          <w:szCs w:val="22"/>
        </w:rPr>
        <w:t>super siatkarzem</w:t>
      </w:r>
      <w:proofErr w:type="gramEnd"/>
      <w:r w:rsidRPr="00D81736">
        <w:rPr>
          <w:rFonts w:ascii="Calibri" w:hAnsi="Calibri" w:cs="Calibri"/>
          <w:sz w:val="22"/>
          <w:szCs w:val="22"/>
        </w:rPr>
        <w:t>, żeby nim być.</w:t>
      </w:r>
    </w:p>
    <w:p w14:paraId="56266FEE"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I 2014 rok.</w:t>
      </w:r>
    </w:p>
    <w:p w14:paraId="1BA0D73A"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Byłem w toksycznym stanie umysłu. Pojawiło się nieporozumienie ze Stephanem </w:t>
      </w:r>
      <w:proofErr w:type="spellStart"/>
      <w:r w:rsidRPr="00D81736">
        <w:rPr>
          <w:rFonts w:ascii="Calibri" w:hAnsi="Calibri" w:cs="Calibri"/>
          <w:sz w:val="22"/>
          <w:szCs w:val="22"/>
        </w:rPr>
        <w:t>Antigą</w:t>
      </w:r>
      <w:proofErr w:type="spellEnd"/>
      <w:r w:rsidRPr="00D81736">
        <w:rPr>
          <w:rFonts w:ascii="Calibri" w:hAnsi="Calibri" w:cs="Calibri"/>
          <w:sz w:val="22"/>
          <w:szCs w:val="22"/>
        </w:rPr>
        <w:t>.</w:t>
      </w:r>
    </w:p>
    <w:p w14:paraId="046D96C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Jak dowiedziałeś się, że nie jedziesz na mistrzostwa świata?</w:t>
      </w:r>
    </w:p>
    <w:p w14:paraId="7B3E077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Ja się nie dowiedziałem. To ja zrezygnowałem.</w:t>
      </w:r>
    </w:p>
    <w:p w14:paraId="15B047E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Co się stało?</w:t>
      </w:r>
    </w:p>
    <w:p w14:paraId="26C33845"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Poszedłem do niego w autobusie. W brutalnych słowach oznajmiłem, że jutro mnie nie ma. I wyjechałem.</w:t>
      </w:r>
    </w:p>
    <w:p w14:paraId="2A527041"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Miałem ochotę roznieść hotel, trenera, autobus i piłkę. Dzisiaj żartuję do chłopaków: „Nie musicie mi dziękować, ale to dzięki mnie wygraliście mistrzostwo świata”. Gdybym pojechał w takim stanie, mógłbym zaszkodzić drużynie.</w:t>
      </w:r>
    </w:p>
    <w:p w14:paraId="37A94881"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Dzisiaj inaczej patrzysz na takich zawodników?</w:t>
      </w:r>
    </w:p>
    <w:p w14:paraId="744F3D0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Łatwo powiedzieć: „Co za </w:t>
      </w:r>
      <w:proofErr w:type="gramStart"/>
      <w:r w:rsidRPr="00D81736">
        <w:rPr>
          <w:rFonts w:ascii="Calibri" w:hAnsi="Calibri" w:cs="Calibri"/>
          <w:sz w:val="22"/>
          <w:szCs w:val="22"/>
        </w:rPr>
        <w:t>debil</w:t>
      </w:r>
      <w:proofErr w:type="gramEnd"/>
      <w:r w:rsidRPr="00D81736">
        <w:rPr>
          <w:rFonts w:ascii="Calibri" w:hAnsi="Calibri" w:cs="Calibri"/>
          <w:sz w:val="22"/>
          <w:szCs w:val="22"/>
        </w:rPr>
        <w:t>, ogarnij się”. Ale gdyby ktoś wtedy ze mną usiadł i przepracował, co doprowadziło mnie do tego momentu, może nie byłoby eksplozji. Wtedy nie mieliśmy w reprezentacji takiej osoby. Co dziwne, nadal jej nie ma.</w:t>
      </w:r>
    </w:p>
    <w:p w14:paraId="1EE4156C"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Jak zniosłeś krytykę?</w:t>
      </w:r>
    </w:p>
    <w:p w14:paraId="2F16A3C8"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Pojawiły się artykuły przedstawiające mnie jako problem drużyny. Bolało. Największym złem byłem wtedy jednak dla siebie samego. Cieszę się, że nie próbowałem bronić się, dyskredytując trenera.</w:t>
      </w:r>
    </w:p>
    <w:p w14:paraId="1295F771"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Oglądałeś mistrzostwa?</w:t>
      </w:r>
    </w:p>
    <w:p w14:paraId="1E425DFA"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Nie. Może pół seta pierwszego meczu. Uwielbiam siatkówkę, więc to pokazuje, jak było mi ciężko.</w:t>
      </w:r>
    </w:p>
    <w:p w14:paraId="731C14F0"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Kiedy zdobyli złoto?</w:t>
      </w:r>
    </w:p>
    <w:p w14:paraId="175C2237"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Popłakałem się. Czułem, że straciłem coś, o czym marzyłem, a jednocześnie ulgę, że turniej się skończył. To były łzy wszystkiego – złości, stresu, zmęczenia.</w:t>
      </w:r>
    </w:p>
    <w:p w14:paraId="4499688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lastRenderedPageBreak/>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A później zadzwonił </w:t>
      </w:r>
      <w:proofErr w:type="spellStart"/>
      <w:r w:rsidRPr="00D81736">
        <w:rPr>
          <w:rFonts w:ascii="Calibri" w:hAnsi="Calibri" w:cs="Calibri"/>
          <w:sz w:val="22"/>
          <w:szCs w:val="22"/>
        </w:rPr>
        <w:t>Antiga</w:t>
      </w:r>
      <w:proofErr w:type="spellEnd"/>
      <w:r w:rsidRPr="00D81736">
        <w:rPr>
          <w:rFonts w:ascii="Calibri" w:hAnsi="Calibri" w:cs="Calibri"/>
          <w:sz w:val="22"/>
          <w:szCs w:val="22"/>
        </w:rPr>
        <w:t>?</w:t>
      </w:r>
    </w:p>
    <w:p w14:paraId="4C4BE6FF"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Zapytał, czy jestem otwarty na współpracę i powiedział, że widzi mnie jako atakującego. Odpowiedziałem: „Tak”. Później usiedliśmy. Ja przeprosiłem za swoją reakcję, on powiedział, że też mógł zachować się inaczej. Wystarczyło.</w:t>
      </w:r>
    </w:p>
    <w:p w14:paraId="16E9AA51"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I jeszcze mocniej zacząłeś trenować.</w:t>
      </w:r>
    </w:p>
    <w:p w14:paraId="1D37AB9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To było chore. Grałem praktycznie każdy mecz, a w wolne dni biegałem albo chodziłem na siłownię. Myślałem: inni odpoczywają, ja będę trenował i zdobędę swoje mistrzostwo świata.</w:t>
      </w:r>
    </w:p>
    <w:p w14:paraId="7BBD6762"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Potem przyszły igrzyska w Rio i znowu skończyło się ćwierćfinałem. Wtedy coś we mnie pękło. To był jeden z największych dołków w moim życiu.</w:t>
      </w:r>
    </w:p>
    <w:p w14:paraId="2C342406"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Po Rio miałeś lecieć do Japonii.</w:t>
      </w:r>
    </w:p>
    <w:p w14:paraId="6756B2C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Miałem bardzo dobry kontrakt. W wakacje poznałem żonę, ale nie zrezygnowałem z Japonii dlatego, że poznałem dziewczynę. Miałem dość siatkówki. Moja psychika nie pozwoliła mi tam polecieć.</w:t>
      </w:r>
    </w:p>
    <w:p w14:paraId="04144EEA"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Menedżer powiedział: „Uratujmy ciebie dla tej dyscypliny, ale przede wszystkim sprawmy, żebyś wrócił do normalnego funkcjonowania”. Są kontuzje kolana, pleców. Ja miałem wtedy kontuzję głowy.</w:t>
      </w:r>
    </w:p>
    <w:p w14:paraId="1A240E59"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Rozmawiałem z twoją żoną. Kim była wtedy dla ciebie?</w:t>
      </w:r>
    </w:p>
    <w:p w14:paraId="74472DAB"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Moim aniołem. Bez niej na pewno bym sobie nie poradził. Znaliśmy się trzy, cztery miesiące, a nagle spadł na nią taki ciężar. Zobaczyła moją inną twarz. </w:t>
      </w:r>
      <w:proofErr w:type="gramStart"/>
      <w:r w:rsidRPr="00D81736">
        <w:rPr>
          <w:rFonts w:ascii="Calibri" w:hAnsi="Calibri" w:cs="Calibri"/>
          <w:sz w:val="22"/>
          <w:szCs w:val="22"/>
        </w:rPr>
        <w:t>Facet</w:t>
      </w:r>
      <w:proofErr w:type="gramEnd"/>
      <w:r w:rsidRPr="00D81736">
        <w:rPr>
          <w:rFonts w:ascii="Calibri" w:hAnsi="Calibri" w:cs="Calibri"/>
          <w:sz w:val="22"/>
          <w:szCs w:val="22"/>
        </w:rPr>
        <w:t xml:space="preserve"> z problemami mentalnymi to nie jest twarz, którą chcesz komukolwiek pokazywać. Ona weszła w ten związek na </w:t>
      </w:r>
      <w:proofErr w:type="spellStart"/>
      <w:r w:rsidRPr="00D81736">
        <w:rPr>
          <w:rFonts w:ascii="Calibri" w:hAnsi="Calibri" w:cs="Calibri"/>
          <w:sz w:val="22"/>
          <w:szCs w:val="22"/>
        </w:rPr>
        <w:t>maksa</w:t>
      </w:r>
      <w:proofErr w:type="spellEnd"/>
      <w:r w:rsidRPr="00D81736">
        <w:rPr>
          <w:rFonts w:ascii="Calibri" w:hAnsi="Calibri" w:cs="Calibri"/>
          <w:sz w:val="22"/>
          <w:szCs w:val="22"/>
        </w:rPr>
        <w:t>.</w:t>
      </w:r>
    </w:p>
    <w:p w14:paraId="69AFE1F2"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Powiedziała: „Wiedziałam, że to jest ten </w:t>
      </w:r>
      <w:proofErr w:type="gramStart"/>
      <w:r w:rsidRPr="00D81736">
        <w:rPr>
          <w:rFonts w:ascii="Calibri" w:hAnsi="Calibri" w:cs="Calibri"/>
          <w:sz w:val="22"/>
          <w:szCs w:val="22"/>
        </w:rPr>
        <w:t>facet</w:t>
      </w:r>
      <w:proofErr w:type="gramEnd"/>
      <w:r w:rsidRPr="00D81736">
        <w:rPr>
          <w:rFonts w:ascii="Calibri" w:hAnsi="Calibri" w:cs="Calibri"/>
          <w:sz w:val="22"/>
          <w:szCs w:val="22"/>
        </w:rPr>
        <w:t>. On jest moim idolem i jestem z niego dumna”.</w:t>
      </w:r>
    </w:p>
    <w:p w14:paraId="1B7BDF4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Ciężko się nie wzruszyć, kiedy słyszysz takie słowa od kobiety swojego życia. Ja też jestem z Ani bardzo dumny. Chciałbym kiedyś pokazać ją światu. Ma świetnie poukładane wartości i wyjątkową perspektywę.</w:t>
      </w:r>
    </w:p>
    <w:p w14:paraId="7A306806"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Powiedziała też, że to był mroczny moment. Możemy mówić o depresji?</w:t>
      </w:r>
    </w:p>
    <w:p w14:paraId="2E139CDA"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Nigdy tego tak nie nazywałem. Ale miałem ataki paniki. Dzisiaj wiem, że prawdopodobnie zaczęły się od stanów depresyjnych, od depresji. Depresji często nie widzisz, kiedy cię zjada. Widzą ją bliscy. Ataków paniki nie da się już nie zauważyć.</w:t>
      </w:r>
    </w:p>
    <w:p w14:paraId="4175159C"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Jak sobie z tym poradziłeś?</w:t>
      </w:r>
    </w:p>
    <w:p w14:paraId="43CAE746"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Miałem wsparcie Ani, rodziców i specjalistów. To nie jest coś, co z siebie wyplenisz. Ta część zawsze będzie we mnie. Trzeba ją zaakceptować i nad nią pracować.</w:t>
      </w:r>
    </w:p>
    <w:p w14:paraId="5A174DF5"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lastRenderedPageBreak/>
        <w:t>Dlatego mówię o tym otwarcie. Jeśli młody zawodnik zobaczy mnie nieradzącego sobie i szukającego pomocy, może pomyśli: „Kurde, może ja też powinienem”. Nie musisz się wstydzić, ale musisz szukać pomocy.</w:t>
      </w:r>
    </w:p>
    <w:p w14:paraId="4B168E90"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To nadal z tobą zostaje?</w:t>
      </w:r>
    </w:p>
    <w:p w14:paraId="3B680CFE"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Zostaje. Nie żyję w ciągłym strachu, że wróci. Próbuję zrozumieć, dlaczego się wydarzyło. Nadal nad tym pracuję i jestem z tego dumny.</w:t>
      </w:r>
    </w:p>
    <w:p w14:paraId="21C74E95"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Trzymanie wszystkiego w sobie jest trochę męskie? Sportowe?</w:t>
      </w:r>
    </w:p>
    <w:p w14:paraId="761E6997"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Jest toksycznie męskie i toksycznie sportowe. Wychowaliśmy się na micie gladiatorów, którzy nigdy nie płaczą i idą przez życie taranem. Tacy ludzie nie istnieją.</w:t>
      </w:r>
    </w:p>
    <w:p w14:paraId="07C5C04B"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Rodzice wiedzieli?</w:t>
      </w:r>
    </w:p>
    <w:p w14:paraId="486EA93B"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Mama od razu wiedziała, z czym to się je, tata potrzebował czasu. Dostałem od nich pełne wsparcie. Lekarz kadry załatwił profesjonalną pomoc. Potem z Anią zniknęliśmy na kilka tygodni z mapy, a ja pracowałem, żeby znowu być sobą.</w:t>
      </w:r>
    </w:p>
    <w:p w14:paraId="585F07CF"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Dzisiaj wiem, że kiedy ktoś przeżywa trudny moment, często wystarczy obecność. Nie musisz dawać odpowiedzi. Wystarczy być.</w:t>
      </w:r>
    </w:p>
    <w:p w14:paraId="50BB8610"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Kiedy zaczęło być dobrze?</w:t>
      </w:r>
    </w:p>
    <w:p w14:paraId="4512E2F0"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Bełchatów dał mi oddech. Później z Anią pojechaliśmy do Ankary. Miałem katastrofalny sezon, ale byłem szczęśliwy, bo byłem z kobietą mojego życia. Zrozumiałem, że nie jestem najpierw siatkarzem, a później Bartkiem. Jest odwrotnie.</w:t>
      </w:r>
    </w:p>
    <w:p w14:paraId="0098E3D6"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Dwa lata później, od człowieka, który był naprawdę złamany, doszedłem do mistrzostwa świata.</w:t>
      </w:r>
    </w:p>
    <w:p w14:paraId="046949A2"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W 2018 roku zostałeś MVP. Pomyślałeś: „Zrobiłem to”?</w:t>
      </w:r>
    </w:p>
    <w:p w14:paraId="563A8ADE"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Po półfinale z Amerykanami zacząłem płakać. </w:t>
      </w:r>
      <w:proofErr w:type="spellStart"/>
      <w:r w:rsidRPr="00D81736">
        <w:rPr>
          <w:rFonts w:ascii="Calibri" w:hAnsi="Calibri" w:cs="Calibri"/>
          <w:sz w:val="22"/>
          <w:szCs w:val="22"/>
        </w:rPr>
        <w:t>Vital</w:t>
      </w:r>
      <w:proofErr w:type="spellEnd"/>
      <w:r w:rsidRPr="00D81736">
        <w:rPr>
          <w:rFonts w:ascii="Calibri" w:hAnsi="Calibri" w:cs="Calibri"/>
          <w:sz w:val="22"/>
          <w:szCs w:val="22"/>
        </w:rPr>
        <w:t xml:space="preserve"> powiedział: „Jutro jest najważniejsze”. Odpowiedziałem: „Stary, to jest mój moment. Muszę wyrzucić z siebie te emocje”. Coś spadło mi z ramion.</w:t>
      </w:r>
    </w:p>
    <w:p w14:paraId="1EEE42C5"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Kluczowy był podobno mecz z Serbią.</w:t>
      </w:r>
    </w:p>
    <w:p w14:paraId="35844B2C"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Przed nim spotkaliśmy się sami w pokoju. </w:t>
      </w:r>
      <w:proofErr w:type="spellStart"/>
      <w:r w:rsidRPr="00D81736">
        <w:rPr>
          <w:rFonts w:ascii="Calibri" w:hAnsi="Calibri" w:cs="Calibri"/>
          <w:sz w:val="22"/>
          <w:szCs w:val="22"/>
        </w:rPr>
        <w:t>Kubi</w:t>
      </w:r>
      <w:proofErr w:type="spellEnd"/>
      <w:r w:rsidRPr="00D81736">
        <w:rPr>
          <w:rFonts w:ascii="Calibri" w:hAnsi="Calibri" w:cs="Calibri"/>
          <w:sz w:val="22"/>
          <w:szCs w:val="22"/>
        </w:rPr>
        <w:t xml:space="preserve"> zadzwonił po wszystkich. Nigdy nie mówimy, co dokładnie się tam wydarzyło, ale jego przemowa coś we mnie zmieniła.</w:t>
      </w:r>
    </w:p>
    <w:p w14:paraId="2F449507"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Wyszedłem na mecz i nie miałem nawet pół procenta wątpliwości, że wygramy. Są mecze, które wygrywasz już w autokarze. Od tego momentu z każdym spotkaniem grałem lepiej.</w:t>
      </w:r>
    </w:p>
    <w:p w14:paraId="7515F04D"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Co </w:t>
      </w:r>
      <w:proofErr w:type="spellStart"/>
      <w:r w:rsidRPr="00D81736">
        <w:rPr>
          <w:rFonts w:ascii="Calibri" w:hAnsi="Calibri" w:cs="Calibri"/>
          <w:sz w:val="22"/>
          <w:szCs w:val="22"/>
        </w:rPr>
        <w:t>Kubi</w:t>
      </w:r>
      <w:proofErr w:type="spellEnd"/>
      <w:r w:rsidRPr="00D81736">
        <w:rPr>
          <w:rFonts w:ascii="Calibri" w:hAnsi="Calibri" w:cs="Calibri"/>
          <w:sz w:val="22"/>
          <w:szCs w:val="22"/>
        </w:rPr>
        <w:t xml:space="preserve"> powiedział?</w:t>
      </w:r>
    </w:p>
    <w:p w14:paraId="65B0B41B"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lastRenderedPageBreak/>
        <w:t>Bartosz Kurek:</w:t>
      </w:r>
      <w:r w:rsidRPr="00D81736">
        <w:rPr>
          <w:rFonts w:ascii="Calibri" w:hAnsi="Calibri" w:cs="Calibri"/>
          <w:sz w:val="22"/>
          <w:szCs w:val="22"/>
        </w:rPr>
        <w:t xml:space="preserve"> Nie powiem. Jeśli będzie chciał, sam to zrobi. Dla mnie wydarzyło się tam coś magicznego. Kiedy zdobyliśmy mistrzostwo, wykrzyczałem mu, że to on wygrał dla nas ten turniej.</w:t>
      </w:r>
    </w:p>
    <w:p w14:paraId="46FA4CA5"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Stocznia Szczecin. Co tam się wydarzyło?</w:t>
      </w:r>
    </w:p>
    <w:p w14:paraId="0B5B31CF"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Kabaret. Były problemy z pieniędzmi. Pewnego dnia podczas treningu usłyszałem: „Bartek, musisz jechać na otwarcie Muzeum Figur Woskowych, bo będzie tam ktoś, kto może pomóc finansowo klubowi”.</w:t>
      </w:r>
    </w:p>
    <w:p w14:paraId="449279D6"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Pojechałeś?</w:t>
      </w:r>
    </w:p>
    <w:p w14:paraId="4258E3F4"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Pojechałem.</w:t>
      </w:r>
    </w:p>
    <w:p w14:paraId="672DDFFB"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Załatwiłeś?</w:t>
      </w:r>
    </w:p>
    <w:p w14:paraId="65F67FF1"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Nie. Tego gościa nawet tam nie było.</w:t>
      </w:r>
    </w:p>
    <w:p w14:paraId="3C971FA3" w14:textId="77777777" w:rsidR="00540652" w:rsidRPr="00D81736" w:rsidRDefault="00540652" w:rsidP="00540652">
      <w:pPr>
        <w:pStyle w:val="NormalnyWeb"/>
        <w:rPr>
          <w:rFonts w:ascii="Calibri" w:hAnsi="Calibri" w:cs="Calibri"/>
          <w:sz w:val="22"/>
          <w:szCs w:val="22"/>
        </w:rPr>
      </w:pPr>
      <w:r w:rsidRPr="00D81736">
        <w:rPr>
          <w:rFonts w:ascii="Calibri" w:hAnsi="Calibri" w:cs="Calibri"/>
          <w:sz w:val="22"/>
          <w:szCs w:val="22"/>
        </w:rPr>
        <w:t>Byłem świeżo po mistrzostwie świata i MVP. Powiedziałem chłopakom, że rozwiązuję kontrakt. Chciałem grać na najwyższym poziomie, a nie zastanawiać się, czy zaraz sami będziemy płacić za bilety na PKS.</w:t>
      </w:r>
    </w:p>
    <w:p w14:paraId="0CA576F3"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Później w końcu Japonia.</w:t>
      </w:r>
    </w:p>
    <w:p w14:paraId="42D10DBC"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Najpierw </w:t>
      </w:r>
      <w:proofErr w:type="spellStart"/>
      <w:r w:rsidRPr="00D81736">
        <w:rPr>
          <w:rFonts w:ascii="Calibri" w:hAnsi="Calibri" w:cs="Calibri"/>
          <w:sz w:val="22"/>
          <w:szCs w:val="22"/>
        </w:rPr>
        <w:t>Monza</w:t>
      </w:r>
      <w:proofErr w:type="spellEnd"/>
      <w:r w:rsidRPr="00D81736">
        <w:rPr>
          <w:rFonts w:ascii="Calibri" w:hAnsi="Calibri" w:cs="Calibri"/>
          <w:sz w:val="22"/>
          <w:szCs w:val="22"/>
        </w:rPr>
        <w:t>. Miałem operację kręgosłupa i mimo MVP nikt specjalnie nie chciał mnie wziąć. We Włoszech się odbudowałem, a później pojechałem do Japonii. Spędziliśmy z Anią fantastyczne cztery lata w Nagoi. Teraz znowu jesteśmy w Tokio.</w:t>
      </w:r>
    </w:p>
    <w:p w14:paraId="6908CDBF"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Ania zrezygnowała wtedy z kariery?</w:t>
      </w:r>
    </w:p>
    <w:p w14:paraId="11C9FA2C"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Tak. Uznaliśmy, że związek na odległość nie jest dla nas. Chcieliśmy być razem i tworzyć rodzinę. To wymagało od Ani ogromnego poświęcenia.</w:t>
      </w:r>
    </w:p>
    <w:p w14:paraId="0C8F1F09"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Powiedziała: „Jest żal, że mogłam więcej wycisnąć z kariery. Ale byłam pewna tego człowieka”.</w:t>
      </w:r>
    </w:p>
    <w:p w14:paraId="69A666D2"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Nie możesz mi takich rzeczy robić. Ja też byłem jej pewny. Cieszę się, że Ania wróciła do grania. Miała papiery na naprawdę wielką siatkówkę. Teraz w Japonii ona też może się realizować.</w:t>
      </w:r>
    </w:p>
    <w:p w14:paraId="2FC37C3A"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Masz 38 lat. Jak długo jeszcze?</w:t>
      </w:r>
    </w:p>
    <w:p w14:paraId="79819329"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Jakieś dobre geny mam. Dbam o siebie i robię wszystko, żeby grać jak najlepiej. Resztę zostawiam ludziom, którzy będą decydować, czy chcą podpisywać ze mną kolejne kontrakty.</w:t>
      </w:r>
    </w:p>
    <w:p w14:paraId="7AF780C8"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W przyszłym roku mistrzostwa świata w Polsce. Światowa federacja dopuściła Rosję.</w:t>
      </w:r>
    </w:p>
    <w:p w14:paraId="04146049"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lastRenderedPageBreak/>
        <w:t>Bartosz Kurek:</w:t>
      </w:r>
      <w:r w:rsidRPr="00D81736">
        <w:rPr>
          <w:rFonts w:ascii="Calibri" w:hAnsi="Calibri" w:cs="Calibri"/>
          <w:sz w:val="22"/>
          <w:szCs w:val="22"/>
        </w:rPr>
        <w:t xml:space="preserve"> Stawianie Polski i reprezentacji, które nie akceptują tego, co dzieje się za naszą wschodnią granicą, w takiej sytuacji to katastrofa. To jakiś nieśmieszny żart. Czasem mam wrażenie, że przez takie decyzje siatkówka jest tam, gdzie jest.</w:t>
      </w:r>
    </w:p>
    <w:p w14:paraId="1CBE8C17" w14:textId="77777777" w:rsidR="00540652" w:rsidRPr="00D81736" w:rsidRDefault="00540652" w:rsidP="00540652">
      <w:pPr>
        <w:pStyle w:val="NormalnyWeb"/>
        <w:rPr>
          <w:rFonts w:ascii="Calibri" w:hAnsi="Calibri" w:cs="Calibri"/>
          <w:sz w:val="22"/>
          <w:szCs w:val="22"/>
        </w:rPr>
      </w:pPr>
      <w:r w:rsidRPr="00D81736">
        <w:rPr>
          <w:rStyle w:val="Pogrubienie"/>
          <w:rFonts w:ascii="Calibri" w:hAnsi="Calibri" w:cs="Calibri"/>
          <w:sz w:val="22"/>
          <w:szCs w:val="22"/>
        </w:rPr>
        <w:t xml:space="preserve">Grzegorz </w:t>
      </w:r>
      <w:proofErr w:type="spellStart"/>
      <w:r w:rsidRPr="00D81736">
        <w:rPr>
          <w:rStyle w:val="Pogrubienie"/>
          <w:rFonts w:ascii="Calibri" w:hAnsi="Calibri" w:cs="Calibri"/>
          <w:sz w:val="22"/>
          <w:szCs w:val="22"/>
        </w:rPr>
        <w:t>Krychowiak</w:t>
      </w:r>
      <w:proofErr w:type="spellEnd"/>
      <w:r w:rsidRPr="00D81736">
        <w:rPr>
          <w:rStyle w:val="Pogrubienie"/>
          <w:rFonts w:ascii="Calibri" w:hAnsi="Calibri" w:cs="Calibri"/>
          <w:sz w:val="22"/>
          <w:szCs w:val="22"/>
        </w:rPr>
        <w:t>:</w:t>
      </w:r>
      <w:r w:rsidRPr="00D81736">
        <w:rPr>
          <w:rFonts w:ascii="Calibri" w:hAnsi="Calibri" w:cs="Calibri"/>
          <w:sz w:val="22"/>
          <w:szCs w:val="22"/>
        </w:rPr>
        <w:t xml:space="preserve"> Bartek, dziękuję za rozmowę. To inspirująca historia nie tylko dla sportowców.</w:t>
      </w:r>
    </w:p>
    <w:p w14:paraId="55111157" w14:textId="77777777" w:rsidR="00540652" w:rsidRPr="00D81736" w:rsidRDefault="00540652" w:rsidP="00540652">
      <w:pPr>
        <w:pStyle w:val="NormalnyWeb"/>
        <w:rPr>
          <w:rFonts w:ascii="Calibri" w:hAnsi="Calibri" w:cs="Calibri"/>
          <w:sz w:val="22"/>
          <w:szCs w:val="22"/>
        </w:rPr>
      </w:pPr>
      <w:r w:rsidRPr="00D81736">
        <w:rPr>
          <w:rStyle w:val="Uwydatnienie"/>
          <w:rFonts w:ascii="Calibri" w:hAnsi="Calibri" w:cs="Calibri"/>
          <w:sz w:val="22"/>
          <w:szCs w:val="22"/>
        </w:rPr>
        <w:t>Bartosz Kurek:</w:t>
      </w:r>
      <w:r w:rsidRPr="00D81736">
        <w:rPr>
          <w:rFonts w:ascii="Calibri" w:hAnsi="Calibri" w:cs="Calibri"/>
          <w:sz w:val="22"/>
          <w:szCs w:val="22"/>
        </w:rPr>
        <w:t xml:space="preserve"> Dziękuję. A ja zaraz dzwonię do żony i pytam, dlaczego wystawiła mnie tutaj na takie strzały. Ciężko było opanować emocje, kiedy przytaczałeś jej słowa. Dzięki, było bardzo miło. </w:t>
      </w:r>
    </w:p>
    <w:p w14:paraId="76968B1A" w14:textId="77777777" w:rsidR="00E6139A" w:rsidRPr="00905488" w:rsidRDefault="00E6139A" w:rsidP="00905488">
      <w:pPr>
        <w:spacing w:before="100" w:beforeAutospacing="1" w:after="100" w:afterAutospacing="1" w:line="240" w:lineRule="auto"/>
        <w:rPr>
          <w:rFonts w:eastAsia="Times New Roman" w:cs="Calibri"/>
          <w:lang w:eastAsia="pl-PL"/>
        </w:rPr>
      </w:pPr>
    </w:p>
    <w:sectPr w:rsidR="00E6139A" w:rsidRPr="00905488"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0F4C4" w14:textId="77777777" w:rsidR="00ED663A" w:rsidRDefault="00ED663A" w:rsidP="00F92223">
      <w:pPr>
        <w:spacing w:after="0" w:line="240" w:lineRule="auto"/>
      </w:pPr>
      <w:r>
        <w:separator/>
      </w:r>
    </w:p>
  </w:endnote>
  <w:endnote w:type="continuationSeparator" w:id="0">
    <w:p w14:paraId="2F7C7822" w14:textId="77777777" w:rsidR="00ED663A" w:rsidRDefault="00ED663A"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B9A0" w14:textId="77777777" w:rsidR="00F92223" w:rsidRDefault="00ED663A" w:rsidP="00F92223">
    <w:pPr>
      <w:pStyle w:val="Stopka"/>
      <w:jc w:val="center"/>
    </w:pPr>
    <w:r>
      <w:rPr>
        <w:noProof/>
        <w:lang w:eastAsia="pl-PL"/>
      </w:rPr>
      <w:pict w14:anchorId="4A81F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4A8F" w14:textId="77777777" w:rsidR="00ED663A" w:rsidRDefault="00ED663A" w:rsidP="00F92223">
      <w:pPr>
        <w:spacing w:after="0" w:line="240" w:lineRule="auto"/>
      </w:pPr>
      <w:r>
        <w:separator/>
      </w:r>
    </w:p>
  </w:footnote>
  <w:footnote w:type="continuationSeparator" w:id="0">
    <w:p w14:paraId="65DC69D6" w14:textId="77777777" w:rsidR="00ED663A" w:rsidRDefault="00ED663A"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99BD" w14:textId="77777777" w:rsidR="00F92223" w:rsidRDefault="00ED663A">
    <w:pPr>
      <w:pStyle w:val="Nagwek"/>
    </w:pPr>
    <w:r>
      <w:rPr>
        <w:noProof/>
        <w:lang w:eastAsia="pl-PL"/>
      </w:rPr>
      <w:pict w14:anchorId="5C6C8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B21"/>
    <w:rsid w:val="000C3B21"/>
    <w:rsid w:val="00127710"/>
    <w:rsid w:val="001B1309"/>
    <w:rsid w:val="001D1025"/>
    <w:rsid w:val="00381C88"/>
    <w:rsid w:val="004B68FE"/>
    <w:rsid w:val="00540652"/>
    <w:rsid w:val="005D1683"/>
    <w:rsid w:val="00731B88"/>
    <w:rsid w:val="00892FE1"/>
    <w:rsid w:val="008A0D36"/>
    <w:rsid w:val="00905488"/>
    <w:rsid w:val="009746DA"/>
    <w:rsid w:val="00A01F46"/>
    <w:rsid w:val="00D81736"/>
    <w:rsid w:val="00E6139A"/>
    <w:rsid w:val="00E96292"/>
    <w:rsid w:val="00EC6D03"/>
    <w:rsid w:val="00EC72DD"/>
    <w:rsid w:val="00ED663A"/>
    <w:rsid w:val="00F15D37"/>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180A"/>
  <w15:chartTrackingRefBased/>
  <w15:docId w15:val="{A0EC221E-F062-46B7-A5B8-67425CD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3B2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customStyle="1" w:styleId="pdq2pgselectionanchorcontainer">
    <w:name w:val="pdq2pg_selectionanchorcontainer"/>
    <w:basedOn w:val="Normalny"/>
    <w:rsid w:val="008A0D36"/>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8A0D36"/>
    <w:rPr>
      <w:b/>
      <w:bCs/>
    </w:rPr>
  </w:style>
  <w:style w:type="paragraph" w:styleId="NormalnyWeb">
    <w:name w:val="Normal (Web)"/>
    <w:basedOn w:val="Normalny"/>
    <w:uiPriority w:val="99"/>
    <w:semiHidden/>
    <w:unhideWhenUsed/>
    <w:rsid w:val="008A0D36"/>
    <w:pPr>
      <w:spacing w:before="100" w:beforeAutospacing="1" w:after="100" w:afterAutospacing="1" w:line="240" w:lineRule="auto"/>
    </w:pPr>
    <w:rPr>
      <w:rFonts w:ascii="Times New Roman" w:eastAsia="Times New Roman" w:hAnsi="Times New Roman"/>
      <w:sz w:val="24"/>
      <w:szCs w:val="24"/>
      <w:lang w:eastAsia="pl-PL"/>
    </w:rPr>
  </w:style>
  <w:style w:type="character" w:styleId="Uwydatnienie">
    <w:name w:val="Emphasis"/>
    <w:uiPriority w:val="20"/>
    <w:qFormat/>
    <w:rsid w:val="008A0D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9</Pages>
  <Words>2562</Words>
  <Characters>15377</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2026-08-28T13:04:00Z</dcterms:created>
  <dcterms:modified xsi:type="dcterms:W3CDTF">2026-08-28T13:04:00Z</dcterms:modified>
</cp:coreProperties>
</file>