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36AA" w14:textId="45469922" w:rsidR="001713A6" w:rsidRPr="00177AFE" w:rsidRDefault="00417E45" w:rsidP="001713A6">
      <w:pPr>
        <w:jc w:val="right"/>
        <w:rPr>
          <w:rFonts w:cs="Calibri"/>
        </w:rPr>
      </w:pPr>
      <w:r>
        <w:rPr>
          <w:rFonts w:cs="Calibri"/>
        </w:rPr>
        <w:t>21.08</w:t>
      </w:r>
      <w:r w:rsidR="001713A6" w:rsidRPr="00177AFE">
        <w:rPr>
          <w:rFonts w:cs="Calibri"/>
        </w:rPr>
        <w:t>.</w:t>
      </w:r>
      <w:proofErr w:type="gramStart"/>
      <w:r w:rsidR="001713A6" w:rsidRPr="00177AFE">
        <w:rPr>
          <w:rFonts w:cs="Calibri"/>
        </w:rPr>
        <w:t>2026r.</w:t>
      </w:r>
      <w:proofErr w:type="gramEnd"/>
    </w:p>
    <w:p w14:paraId="37A90381" w14:textId="77777777" w:rsidR="001713A6" w:rsidRDefault="001713A6" w:rsidP="001713A6">
      <w:pPr>
        <w:rPr>
          <w:rFonts w:cs="Calibri"/>
        </w:rPr>
      </w:pPr>
      <w:r>
        <w:rPr>
          <w:rFonts w:cs="Calibri"/>
        </w:rPr>
        <w:t>ZAPIS ROZMOWY</w:t>
      </w:r>
    </w:p>
    <w:p w14:paraId="4C2FA77D" w14:textId="77777777" w:rsidR="00F15D37" w:rsidRDefault="00F15D37"/>
    <w:p w14:paraId="7B02E41D" w14:textId="1595A6ED" w:rsidR="001713A6" w:rsidRDefault="00417E45" w:rsidP="001713A6">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WOJTEK GOLA</w:t>
      </w:r>
      <w:r w:rsidR="005F7997">
        <w:rPr>
          <w:rFonts w:eastAsia="Times New Roman" w:cs="Calibri"/>
          <w:b/>
          <w:bCs/>
          <w:lang w:eastAsia="pl-PL"/>
        </w:rPr>
        <w:t xml:space="preserve"> GOŚ</w:t>
      </w:r>
      <w:r>
        <w:rPr>
          <w:rFonts w:eastAsia="Times New Roman" w:cs="Calibri"/>
          <w:b/>
          <w:bCs/>
          <w:lang w:eastAsia="pl-PL"/>
        </w:rPr>
        <w:t>CIEM</w:t>
      </w:r>
      <w:r w:rsidR="002D6F8B">
        <w:rPr>
          <w:rFonts w:eastAsia="Times New Roman" w:cs="Calibri"/>
          <w:b/>
          <w:bCs/>
          <w:lang w:eastAsia="pl-PL"/>
        </w:rPr>
        <w:t xml:space="preserve"> PODCASTU „BRATNIE DUSZE” W </w:t>
      </w:r>
      <w:r w:rsidR="0030275C">
        <w:rPr>
          <w:rFonts w:eastAsia="Times New Roman" w:cs="Calibri"/>
          <w:b/>
          <w:bCs/>
          <w:lang w:eastAsia="pl-PL"/>
        </w:rPr>
        <w:t xml:space="preserve">RMF </w:t>
      </w:r>
      <w:r>
        <w:rPr>
          <w:rFonts w:eastAsia="Times New Roman" w:cs="Calibri"/>
          <w:b/>
          <w:bCs/>
          <w:lang w:eastAsia="pl-PL"/>
        </w:rPr>
        <w:t>MAXX</w:t>
      </w:r>
    </w:p>
    <w:p w14:paraId="26C1BEFF" w14:textId="77777777" w:rsidR="001713A6" w:rsidRDefault="001713A6"/>
    <w:p w14:paraId="2A86637E" w14:textId="77777777" w:rsidR="00061DCC" w:rsidRPr="004F1E31" w:rsidRDefault="00061DCC" w:rsidP="00061DCC">
      <w:pPr>
        <w:pStyle w:val="pdq2pgselectionanchorcontainer"/>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Wojtek, chciałybyśmy zacząć od spełnienia twojego małego marzenia. Słyszałyśmy, że marzyłeś o okładce „</w:t>
      </w:r>
      <w:proofErr w:type="spellStart"/>
      <w:r w:rsidRPr="004F1E31">
        <w:rPr>
          <w:rFonts w:ascii="Calibri" w:hAnsi="Calibri" w:cs="Calibri"/>
          <w:sz w:val="22"/>
          <w:szCs w:val="22"/>
        </w:rPr>
        <w:t>Men’s</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Health</w:t>
      </w:r>
      <w:proofErr w:type="spellEnd"/>
      <w:r w:rsidRPr="004F1E31">
        <w:rPr>
          <w:rFonts w:ascii="Calibri" w:hAnsi="Calibri" w:cs="Calibri"/>
          <w:sz w:val="22"/>
          <w:szCs w:val="22"/>
        </w:rPr>
        <w:t>”. Mamy ją dla ciebie.</w:t>
      </w:r>
    </w:p>
    <w:p w14:paraId="00A3B28B"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w:t>
      </w:r>
      <w:proofErr w:type="spellStart"/>
      <w:r w:rsidRPr="004F1E31">
        <w:rPr>
          <w:rFonts w:ascii="Calibri" w:hAnsi="Calibri" w:cs="Calibri"/>
          <w:sz w:val="22"/>
          <w:szCs w:val="22"/>
        </w:rPr>
        <w:t>Wow</w:t>
      </w:r>
      <w:proofErr w:type="spellEnd"/>
      <w:r w:rsidRPr="004F1E31">
        <w:rPr>
          <w:rFonts w:ascii="Calibri" w:hAnsi="Calibri" w:cs="Calibri"/>
          <w:sz w:val="22"/>
          <w:szCs w:val="22"/>
        </w:rPr>
        <w:t>. Dziękuję bardzo. Fantastycznie.</w:t>
      </w:r>
    </w:p>
    <w:p w14:paraId="230522D7"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Masz jeszcze jakieś marzenia, których nie spełniłeś?</w:t>
      </w:r>
    </w:p>
    <w:p w14:paraId="17164942"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Mam wiele. Jednym z największych jest przeżyć życie tak, żeby być spełnionym w stu procentach i przestać ciągle za tym spełnieniem gonić. Jestem szczęśliwą osobą, ale cały czas za czymś gonię. Chciałbym trochę zwolnić i powiedzieć sobie: „Kurczę, już tyle zrobiłem”. Wyjechać na wakacje, odłożyć telefon i odpocząć. Marzyłem też, żeby mieć dom, pieska, w przyszłości rodzinę i dzieci. Rodzinę stawiam na pierwszym miejscu. Chciałbym przeżyć życie tak, żeby potem powiedzieć sobie, że niczego nie żałuję.</w:t>
      </w:r>
    </w:p>
    <w:p w14:paraId="4D051BF7"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Masz jakieś sposoby, żeby się uziemić, uspokoić?</w:t>
      </w:r>
    </w:p>
    <w:p w14:paraId="580EB0A7"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Idę na siłownię albo jeżdżę wyczynowo na motocyklu, </w:t>
      </w:r>
      <w:proofErr w:type="spellStart"/>
      <w:r w:rsidRPr="004F1E31">
        <w:rPr>
          <w:rFonts w:ascii="Calibri" w:hAnsi="Calibri" w:cs="Calibri"/>
          <w:sz w:val="22"/>
          <w:szCs w:val="22"/>
        </w:rPr>
        <w:t>freestyle</w:t>
      </w:r>
      <w:proofErr w:type="spellEnd"/>
      <w:r w:rsidRPr="004F1E31">
        <w:rPr>
          <w:rFonts w:ascii="Calibri" w:hAnsi="Calibri" w:cs="Calibri"/>
          <w:sz w:val="22"/>
          <w:szCs w:val="22"/>
        </w:rPr>
        <w:t xml:space="preserve"> motocross, motocross. Jeżdżę też na nartach. To daje mi wolność i odetchnięcie. Albo włączam wieczorem film z dziewczyną, wyjeżdżam na wakacje, gram w </w:t>
      </w:r>
      <w:proofErr w:type="spellStart"/>
      <w:r w:rsidRPr="004F1E31">
        <w:rPr>
          <w:rFonts w:ascii="Calibri" w:hAnsi="Calibri" w:cs="Calibri"/>
          <w:sz w:val="22"/>
          <w:szCs w:val="22"/>
        </w:rPr>
        <w:t>Counter-Strike’a</w:t>
      </w:r>
      <w:proofErr w:type="spellEnd"/>
      <w:r w:rsidRPr="004F1E31">
        <w:rPr>
          <w:rFonts w:ascii="Calibri" w:hAnsi="Calibri" w:cs="Calibri"/>
          <w:sz w:val="22"/>
          <w:szCs w:val="22"/>
        </w:rPr>
        <w:t>.</w:t>
      </w:r>
    </w:p>
    <w:p w14:paraId="469BD7A0"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Zastanawiałeś się, za czym właściwie gonisz? Wydaje się, że masz już trochę wszystko. Nie boisz się, że będziesz gonił całe życie?</w:t>
      </w:r>
    </w:p>
    <w:p w14:paraId="63ABF09C"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Może będę. Z drugiej strony, jak nie gonisz, to zaczyna ci się nudzić. Może to nieodłączny element mojego życia i sprawia mi satysfakcję. Lubię dużo robić. Mam 38 lat i właściwie przez cały ten czas coś robiłem, od małego miałem pasje. Chciałbym mieć je przez całe życie, bo dają motywację, siłę do rozwoju i jakiś cel. </w:t>
      </w:r>
    </w:p>
    <w:p w14:paraId="563A888E"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Powiedziałeś, że bardzo ważna jest dla ciebie rodzina. W młodym wieku straciłeś tatę i mówiłeś, że przez rok właściwie nie pamiętasz, co się działo. Da się kiedyś wypełnić taką pustkę?</w:t>
      </w:r>
    </w:p>
    <w:p w14:paraId="1E95A168"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Wydawało mi się, że nie. Miałem osiemnaście lat, niby człowiek już dojrzały, ale nie do końca. Cały czas czasami śni mi się tata. Nie przepracowałem tego u psychologa. Kiedyś spotkałem osobę, która zamiast się nade mną użalać, powiedziała: „Wojtek, ty tego nie przepracowałeś. Musisz iść do psychologa”. Dużo mi tym pomogła. Trzy lata po śmierci taty był Sylwester, dwunasta w nocy, a ja poszedłem do łazienki i płakałem.</w:t>
      </w:r>
    </w:p>
    <w:p w14:paraId="6D5DC2E2"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Aż mi się teraz zachciało płakać.</w:t>
      </w:r>
    </w:p>
    <w:p w14:paraId="410A4978"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lastRenderedPageBreak/>
        <w:t>WOJTEK GOLA:</w:t>
      </w:r>
      <w:r w:rsidRPr="004F1E31">
        <w:rPr>
          <w:rFonts w:ascii="Calibri" w:hAnsi="Calibri" w:cs="Calibri"/>
          <w:sz w:val="22"/>
          <w:szCs w:val="22"/>
        </w:rPr>
        <w:t xml:space="preserve"> Teraz po latach łatwiej mi o tym mówić, ale cały czas mnie to rusza. Tata był moim największym przyjacielem. Czasami myślę, że gdyby żył, podbilibyśmy razem świat. Brakuje mi takiej osoby, której można bezgranicznie ufać. Miałem później kogoś, komu bardzo ufałem, ale się zawiodłem i nasze drogi się rozeszły.</w:t>
      </w:r>
    </w:p>
    <w:p w14:paraId="42B153B0"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Możesz powiedzieć, kto to był?</w:t>
      </w:r>
    </w:p>
    <w:p w14:paraId="27E471A3"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Nie chcę.</w:t>
      </w:r>
    </w:p>
    <w:p w14:paraId="01E846DF"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Czego najbardziej brakowało ci po odejściu taty?</w:t>
      </w:r>
    </w:p>
    <w:p w14:paraId="46F38585"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Byłem młodym chłopakiem z dużymi aspiracjami, ale bez wiedzy biznesowej. Po jego śmierci zakładałem firmę i nawet nie wiedziałem, co to ZUS. Mama mi pomagała, ale zostałem wrzucony na głęboką wodę. Otworzyłem studio filmowe, dużo pracowałem i ono mocno się rozwinęło. Później robiłem kolejne biznesy. Tata bardzo by mi w tym wszystkim pomógł. Rodzinie ufasz bezgranicznie. Myślę, że uchroniłby mnie przed wieloma błędami biznesowymi i życiowymi.</w:t>
      </w:r>
    </w:p>
    <w:p w14:paraId="0756151E"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Sukcesy były też próbą pokazania mu: „Tato, byłbyś ze mnie dumny”?</w:t>
      </w:r>
    </w:p>
    <w:p w14:paraId="0C74C331"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Na pewno. Chciałem, żeby tata był dumny, żeby mama była dumna. Chciałem zapewnić bezpieczeństwo rodzinie. </w:t>
      </w:r>
    </w:p>
    <w:p w14:paraId="7670F77A"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Chodziłeś do szkoły katolickiej. Jesteś osobą wierzącą?</w:t>
      </w:r>
    </w:p>
    <w:p w14:paraId="66D30ADD"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Tak. Mam nawet wytatuowane „Pater </w:t>
      </w:r>
      <w:proofErr w:type="spellStart"/>
      <w:r w:rsidRPr="004F1E31">
        <w:rPr>
          <w:rFonts w:ascii="Calibri" w:hAnsi="Calibri" w:cs="Calibri"/>
          <w:sz w:val="22"/>
          <w:szCs w:val="22"/>
        </w:rPr>
        <w:t>noster</w:t>
      </w:r>
      <w:proofErr w:type="spellEnd"/>
      <w:r w:rsidRPr="004F1E31">
        <w:rPr>
          <w:rFonts w:ascii="Calibri" w:hAnsi="Calibri" w:cs="Calibri"/>
          <w:sz w:val="22"/>
          <w:szCs w:val="22"/>
        </w:rPr>
        <w:t xml:space="preserve">”, czyli „Ojcze nasz” po łacinie. Edukacja była dla mnie ważna, mimo że nie byłem </w:t>
      </w:r>
      <w:proofErr w:type="spellStart"/>
      <w:r w:rsidRPr="004F1E31">
        <w:rPr>
          <w:rFonts w:ascii="Calibri" w:hAnsi="Calibri" w:cs="Calibri"/>
          <w:sz w:val="22"/>
          <w:szCs w:val="22"/>
        </w:rPr>
        <w:t>superuczniem</w:t>
      </w:r>
      <w:proofErr w:type="spellEnd"/>
      <w:r w:rsidRPr="004F1E31">
        <w:rPr>
          <w:rFonts w:ascii="Calibri" w:hAnsi="Calibri" w:cs="Calibri"/>
          <w:sz w:val="22"/>
          <w:szCs w:val="22"/>
        </w:rPr>
        <w:t xml:space="preserve"> ani pokornym, grzecznym chłopakiem. Trzeba było nosić mundurek, nie wolno było żelować włosów, a ja zawsze miałem je </w:t>
      </w:r>
      <w:proofErr w:type="spellStart"/>
      <w:r w:rsidRPr="004F1E31">
        <w:rPr>
          <w:rFonts w:ascii="Calibri" w:hAnsi="Calibri" w:cs="Calibri"/>
          <w:sz w:val="22"/>
          <w:szCs w:val="22"/>
        </w:rPr>
        <w:t>wyżelowane</w:t>
      </w:r>
      <w:proofErr w:type="spellEnd"/>
      <w:r w:rsidRPr="004F1E31">
        <w:rPr>
          <w:rFonts w:ascii="Calibri" w:hAnsi="Calibri" w:cs="Calibri"/>
          <w:sz w:val="22"/>
          <w:szCs w:val="22"/>
        </w:rPr>
        <w:t>. Tata chciał, żebym skończył studia, więc zrobiłem magistra turystyki i rekreacji. Później myślałem nawet o doktoracie dotyczącym sportów ekstremalnych, ale czasowo było to zbyt wymagające i skupiłem się na biznesie.</w:t>
      </w:r>
    </w:p>
    <w:p w14:paraId="4954B0C1"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Po „</w:t>
      </w:r>
      <w:proofErr w:type="spellStart"/>
      <w:r w:rsidRPr="004F1E31">
        <w:rPr>
          <w:rFonts w:ascii="Calibri" w:hAnsi="Calibri" w:cs="Calibri"/>
          <w:sz w:val="22"/>
          <w:szCs w:val="22"/>
        </w:rPr>
        <w:t>Warsaw</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Shore</w:t>
      </w:r>
      <w:proofErr w:type="spellEnd"/>
      <w:r w:rsidRPr="004F1E31">
        <w:rPr>
          <w:rFonts w:ascii="Calibri" w:hAnsi="Calibri" w:cs="Calibri"/>
          <w:sz w:val="22"/>
          <w:szCs w:val="22"/>
        </w:rPr>
        <w:t xml:space="preserve">” mówiłeś o sobie, że jesteś </w:t>
      </w:r>
      <w:proofErr w:type="spellStart"/>
      <w:r w:rsidRPr="004F1E31">
        <w:rPr>
          <w:rFonts w:ascii="Calibri" w:hAnsi="Calibri" w:cs="Calibri"/>
          <w:sz w:val="22"/>
          <w:szCs w:val="22"/>
        </w:rPr>
        <w:t>influencerem</w:t>
      </w:r>
      <w:proofErr w:type="spellEnd"/>
      <w:r w:rsidRPr="004F1E31">
        <w:rPr>
          <w:rFonts w:ascii="Calibri" w:hAnsi="Calibri" w:cs="Calibri"/>
          <w:sz w:val="22"/>
          <w:szCs w:val="22"/>
        </w:rPr>
        <w:t xml:space="preserve"> czy celebrytą kategorii D. Jaką kategorię przyznałbyś sobie dzisiaj?</w:t>
      </w:r>
    </w:p>
    <w:p w14:paraId="510DA83D"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 plus, A minus. Po piętnastu latach zrobiłem tyle rzeczy, byłem w tylu programach, że zdobyłem dosyć dużą rozpoznawalność w Polsce. Myślę, że B plus na pewno.</w:t>
      </w:r>
    </w:p>
    <w:p w14:paraId="13FC1AFB"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Co najbardziej dał ci program?</w:t>
      </w:r>
    </w:p>
    <w:p w14:paraId="49A3DB76"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Bardzo dużą rozpoznawalność i znajomości. Zawsze ciągnęło mnie do adrenaliny, przygód i ekstremy. Jestem ekstrawertykiem, lubię ludzi, chociaż czasami mnie przytłaczają. Po piętnastu latach trudno się nie zmienić. Nauczyłem się asertywności, bo ludzie często wchodzili mi na głowę.</w:t>
      </w:r>
    </w:p>
    <w:p w14:paraId="2E271443" w14:textId="77777777" w:rsidR="00061DCC" w:rsidRPr="004F1E31" w:rsidRDefault="00061DCC" w:rsidP="00061DCC">
      <w:pPr>
        <w:pStyle w:val="NormalnyWeb"/>
        <w:rPr>
          <w:rFonts w:ascii="Calibri" w:hAnsi="Calibri" w:cs="Calibri"/>
          <w:sz w:val="22"/>
          <w:szCs w:val="22"/>
        </w:rPr>
      </w:pPr>
      <w:r w:rsidRPr="004F1E31">
        <w:rPr>
          <w:rFonts w:ascii="Calibri" w:hAnsi="Calibri" w:cs="Calibri"/>
          <w:sz w:val="22"/>
          <w:szCs w:val="22"/>
        </w:rPr>
        <w:t>Po wyjściu z programu nie byłem poważnie traktowany przez celebrytów najwyższego szczebla. Dzisiaj to się zmieniło. Wchodziłem do programu nie dla pieniędzy, ale dla popularności, otwarcia drzwi i zdobycia kontaktów. I uważam, że to był dobry kierunek. Czasami lepiej budować swoją ścieżkę długodystansowo i powoli piąć się w górę, zamiast wystrzelić jednym hitem i równie szybko spaść.</w:t>
      </w:r>
    </w:p>
    <w:p w14:paraId="2C411260"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lastRenderedPageBreak/>
        <w:t>PROWADZĄCE:</w:t>
      </w:r>
      <w:r w:rsidRPr="004F1E31">
        <w:rPr>
          <w:rFonts w:ascii="Calibri" w:hAnsi="Calibri" w:cs="Calibri"/>
          <w:sz w:val="22"/>
          <w:szCs w:val="22"/>
        </w:rPr>
        <w:t xml:space="preserve"> Kto zrobił najlepszą karierę z „</w:t>
      </w:r>
      <w:proofErr w:type="spellStart"/>
      <w:r w:rsidRPr="004F1E31">
        <w:rPr>
          <w:rFonts w:ascii="Calibri" w:hAnsi="Calibri" w:cs="Calibri"/>
          <w:sz w:val="22"/>
          <w:szCs w:val="22"/>
        </w:rPr>
        <w:t>Warsaw</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Shore</w:t>
      </w:r>
      <w:proofErr w:type="spellEnd"/>
      <w:r w:rsidRPr="004F1E31">
        <w:rPr>
          <w:rFonts w:ascii="Calibri" w:hAnsi="Calibri" w:cs="Calibri"/>
          <w:sz w:val="22"/>
          <w:szCs w:val="22"/>
        </w:rPr>
        <w:t>”?</w:t>
      </w:r>
    </w:p>
    <w:p w14:paraId="576AC404"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Nieskromnie mówiąc, wydaje mi się, że ja. Ale wiele osób nadal dobrze sobie radzi. Mała, </w:t>
      </w:r>
      <w:proofErr w:type="spellStart"/>
      <w:r w:rsidRPr="004F1E31">
        <w:rPr>
          <w:rFonts w:ascii="Calibri" w:hAnsi="Calibri" w:cs="Calibri"/>
          <w:sz w:val="22"/>
          <w:szCs w:val="22"/>
        </w:rPr>
        <w:t>Sofi</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Stifler</w:t>
      </w:r>
      <w:proofErr w:type="spellEnd"/>
      <w:r w:rsidRPr="004F1E31">
        <w:rPr>
          <w:rFonts w:ascii="Calibri" w:hAnsi="Calibri" w:cs="Calibri"/>
          <w:sz w:val="22"/>
          <w:szCs w:val="22"/>
        </w:rPr>
        <w:t xml:space="preserve">. To nie jest łatwe, bo zobaczcie, ile było programów: „Love Island”, „Hotel </w:t>
      </w:r>
      <w:proofErr w:type="spellStart"/>
      <w:r w:rsidRPr="004F1E31">
        <w:rPr>
          <w:rFonts w:ascii="Calibri" w:hAnsi="Calibri" w:cs="Calibri"/>
          <w:sz w:val="22"/>
          <w:szCs w:val="22"/>
        </w:rPr>
        <w:t>Paradise</w:t>
      </w:r>
      <w:proofErr w:type="spellEnd"/>
      <w:r w:rsidRPr="004F1E31">
        <w:rPr>
          <w:rFonts w:ascii="Calibri" w:hAnsi="Calibri" w:cs="Calibri"/>
          <w:sz w:val="22"/>
          <w:szCs w:val="22"/>
        </w:rPr>
        <w:t xml:space="preserve">”, „Love </w:t>
      </w:r>
      <w:proofErr w:type="spellStart"/>
      <w:r w:rsidRPr="004F1E31">
        <w:rPr>
          <w:rFonts w:ascii="Calibri" w:hAnsi="Calibri" w:cs="Calibri"/>
          <w:sz w:val="22"/>
          <w:szCs w:val="22"/>
        </w:rPr>
        <w:t>Never</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Lies</w:t>
      </w:r>
      <w:proofErr w:type="spellEnd"/>
      <w:r w:rsidRPr="004F1E31">
        <w:rPr>
          <w:rFonts w:ascii="Calibri" w:hAnsi="Calibri" w:cs="Calibri"/>
          <w:sz w:val="22"/>
          <w:szCs w:val="22"/>
        </w:rPr>
        <w:t xml:space="preserve">”, „Love </w:t>
      </w:r>
      <w:proofErr w:type="spellStart"/>
      <w:r w:rsidRPr="004F1E31">
        <w:rPr>
          <w:rFonts w:ascii="Calibri" w:hAnsi="Calibri" w:cs="Calibri"/>
          <w:sz w:val="22"/>
          <w:szCs w:val="22"/>
        </w:rPr>
        <w:t>Is</w:t>
      </w:r>
      <w:proofErr w:type="spellEnd"/>
      <w:r w:rsidRPr="004F1E31">
        <w:rPr>
          <w:rFonts w:ascii="Calibri" w:hAnsi="Calibri" w:cs="Calibri"/>
          <w:sz w:val="22"/>
          <w:szCs w:val="22"/>
        </w:rPr>
        <w:t xml:space="preserve"> Blind”. Z </w:t>
      </w:r>
      <w:proofErr w:type="spellStart"/>
      <w:r w:rsidRPr="004F1E31">
        <w:rPr>
          <w:rFonts w:ascii="Calibri" w:hAnsi="Calibri" w:cs="Calibri"/>
          <w:sz w:val="22"/>
          <w:szCs w:val="22"/>
        </w:rPr>
        <w:t>reality</w:t>
      </w:r>
      <w:proofErr w:type="spellEnd"/>
      <w:r w:rsidRPr="004F1E31">
        <w:rPr>
          <w:rFonts w:ascii="Calibri" w:hAnsi="Calibri" w:cs="Calibri"/>
          <w:sz w:val="22"/>
          <w:szCs w:val="22"/>
        </w:rPr>
        <w:t xml:space="preserve"> show wychodzi mnóstwo osób, a później trzeba umieć wykorzystać swoje pięć minut.</w:t>
      </w:r>
    </w:p>
    <w:p w14:paraId="35EEB0CF" w14:textId="77777777" w:rsidR="00061DCC" w:rsidRPr="004F1E31" w:rsidRDefault="00061DCC" w:rsidP="00061DCC">
      <w:pPr>
        <w:pStyle w:val="NormalnyWeb"/>
        <w:rPr>
          <w:rFonts w:ascii="Calibri" w:hAnsi="Calibri" w:cs="Calibri"/>
          <w:sz w:val="22"/>
          <w:szCs w:val="22"/>
        </w:rPr>
      </w:pPr>
      <w:r w:rsidRPr="004F1E31">
        <w:rPr>
          <w:rFonts w:ascii="Calibri" w:hAnsi="Calibri" w:cs="Calibri"/>
          <w:sz w:val="22"/>
          <w:szCs w:val="22"/>
        </w:rPr>
        <w:t>Sam kiedyś bardzo chciałem dostać się do „Too Hot to Handle”. Jak zobaczyłem pierwszy sezon, miałem dokładnie takie uczucie jak kiedyś przy „</w:t>
      </w:r>
      <w:proofErr w:type="spellStart"/>
      <w:r w:rsidRPr="004F1E31">
        <w:rPr>
          <w:rFonts w:ascii="Calibri" w:hAnsi="Calibri" w:cs="Calibri"/>
          <w:sz w:val="22"/>
          <w:szCs w:val="22"/>
        </w:rPr>
        <w:t>Warsaw</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Shore</w:t>
      </w:r>
      <w:proofErr w:type="spellEnd"/>
      <w:r w:rsidRPr="004F1E31">
        <w:rPr>
          <w:rFonts w:ascii="Calibri" w:hAnsi="Calibri" w:cs="Calibri"/>
          <w:sz w:val="22"/>
          <w:szCs w:val="22"/>
        </w:rPr>
        <w:t xml:space="preserve">”: „Muszę w tym być”. Miałem nawet jakieś szanse, ale </w:t>
      </w:r>
      <w:proofErr w:type="gramStart"/>
      <w:r w:rsidRPr="004F1E31">
        <w:rPr>
          <w:rFonts w:ascii="Calibri" w:hAnsi="Calibri" w:cs="Calibri"/>
          <w:sz w:val="22"/>
          <w:szCs w:val="22"/>
        </w:rPr>
        <w:t>finalnie</w:t>
      </w:r>
      <w:proofErr w:type="gramEnd"/>
      <w:r w:rsidRPr="004F1E31">
        <w:rPr>
          <w:rFonts w:ascii="Calibri" w:hAnsi="Calibri" w:cs="Calibri"/>
          <w:sz w:val="22"/>
          <w:szCs w:val="22"/>
        </w:rPr>
        <w:t xml:space="preserve"> odpuściłem.</w:t>
      </w:r>
    </w:p>
    <w:p w14:paraId="2101C97F"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Najtrudniej jest chyba utrzymać popularność?</w:t>
      </w:r>
    </w:p>
    <w:p w14:paraId="5C9BCDE0"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Cały czas trzeba coś robić, kombinować i mieć duże pomysły na siebie. </w:t>
      </w:r>
    </w:p>
    <w:p w14:paraId="6035E1D1"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Imprezowałeś z celebrytami i </w:t>
      </w:r>
      <w:proofErr w:type="spellStart"/>
      <w:r w:rsidRPr="004F1E31">
        <w:rPr>
          <w:rFonts w:ascii="Calibri" w:hAnsi="Calibri" w:cs="Calibri"/>
          <w:sz w:val="22"/>
          <w:szCs w:val="22"/>
        </w:rPr>
        <w:t>influencerami</w:t>
      </w:r>
      <w:proofErr w:type="spellEnd"/>
      <w:r w:rsidRPr="004F1E31">
        <w:rPr>
          <w:rFonts w:ascii="Calibri" w:hAnsi="Calibri" w:cs="Calibri"/>
          <w:sz w:val="22"/>
          <w:szCs w:val="22"/>
        </w:rPr>
        <w:t xml:space="preserve">. Co najbardziej zaskakuje w tym świecie, czego nie widzimy w </w:t>
      </w:r>
      <w:proofErr w:type="spellStart"/>
      <w:r w:rsidRPr="004F1E31">
        <w:rPr>
          <w:rFonts w:ascii="Calibri" w:hAnsi="Calibri" w:cs="Calibri"/>
          <w:sz w:val="22"/>
          <w:szCs w:val="22"/>
        </w:rPr>
        <w:t>internecie</w:t>
      </w:r>
      <w:proofErr w:type="spellEnd"/>
      <w:r w:rsidRPr="004F1E31">
        <w:rPr>
          <w:rFonts w:ascii="Calibri" w:hAnsi="Calibri" w:cs="Calibri"/>
          <w:sz w:val="22"/>
          <w:szCs w:val="22"/>
        </w:rPr>
        <w:t>?</w:t>
      </w:r>
    </w:p>
    <w:p w14:paraId="0E24E7CB"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Imprezowałem też z celebrytami światowej rangi i ludzie nawet nie pomyśleliby, co dzieje się na takich imprezach.</w:t>
      </w:r>
    </w:p>
    <w:p w14:paraId="38DD1A8F"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To opowiedz bez nazwisk.</w:t>
      </w:r>
    </w:p>
    <w:p w14:paraId="1550A230"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Bywa tak, że jest raper światowej sławy i kolejka dziesięciu dziewczyn, które czekają na swoją kolej, żeby się z nim przespać, wiedząc, że w pokoju jest właśnie z inną. Ostatnio widziałem, że ludzie byli w szoku, bo jakaś dziewczyna krzyczała numer pokoju do The </w:t>
      </w:r>
      <w:proofErr w:type="spellStart"/>
      <w:r w:rsidRPr="004F1E31">
        <w:rPr>
          <w:rFonts w:ascii="Calibri" w:hAnsi="Calibri" w:cs="Calibri"/>
          <w:sz w:val="22"/>
          <w:szCs w:val="22"/>
        </w:rPr>
        <w:t>Weeknda</w:t>
      </w:r>
      <w:proofErr w:type="spellEnd"/>
      <w:r w:rsidRPr="004F1E31">
        <w:rPr>
          <w:rFonts w:ascii="Calibri" w:hAnsi="Calibri" w:cs="Calibri"/>
          <w:sz w:val="22"/>
          <w:szCs w:val="22"/>
        </w:rPr>
        <w:t xml:space="preserve">. Wyobraźcie sobie, że to jest </w:t>
      </w:r>
      <w:proofErr w:type="spellStart"/>
      <w:r w:rsidRPr="004F1E31">
        <w:rPr>
          <w:rFonts w:ascii="Calibri" w:hAnsi="Calibri" w:cs="Calibri"/>
          <w:sz w:val="22"/>
          <w:szCs w:val="22"/>
        </w:rPr>
        <w:t>pikuś</w:t>
      </w:r>
      <w:proofErr w:type="spellEnd"/>
      <w:r w:rsidRPr="004F1E31">
        <w:rPr>
          <w:rFonts w:ascii="Calibri" w:hAnsi="Calibri" w:cs="Calibri"/>
          <w:sz w:val="22"/>
          <w:szCs w:val="22"/>
        </w:rPr>
        <w:t>.</w:t>
      </w:r>
    </w:p>
    <w:p w14:paraId="516AD4CB" w14:textId="77777777" w:rsidR="00061DCC" w:rsidRPr="004F1E31" w:rsidRDefault="00061DCC" w:rsidP="00061DCC">
      <w:pPr>
        <w:pStyle w:val="NormalnyWeb"/>
        <w:rPr>
          <w:rFonts w:ascii="Calibri" w:hAnsi="Calibri" w:cs="Calibri"/>
          <w:sz w:val="22"/>
          <w:szCs w:val="22"/>
        </w:rPr>
      </w:pPr>
      <w:r w:rsidRPr="004F1E31">
        <w:rPr>
          <w:rFonts w:ascii="Calibri" w:hAnsi="Calibri" w:cs="Calibri"/>
          <w:sz w:val="22"/>
          <w:szCs w:val="22"/>
        </w:rPr>
        <w:t xml:space="preserve">Bywałem na afterparty z naprawdę topowymi gwiazdami. </w:t>
      </w:r>
      <w:proofErr w:type="spellStart"/>
      <w:r w:rsidRPr="004F1E31">
        <w:rPr>
          <w:rFonts w:ascii="Calibri" w:hAnsi="Calibri" w:cs="Calibri"/>
          <w:sz w:val="22"/>
          <w:szCs w:val="22"/>
        </w:rPr>
        <w:t>Ariana</w:t>
      </w:r>
      <w:proofErr w:type="spellEnd"/>
      <w:r w:rsidRPr="004F1E31">
        <w:rPr>
          <w:rFonts w:ascii="Calibri" w:hAnsi="Calibri" w:cs="Calibri"/>
          <w:sz w:val="22"/>
          <w:szCs w:val="22"/>
        </w:rPr>
        <w:t xml:space="preserve"> Grande, One </w:t>
      </w:r>
      <w:proofErr w:type="spellStart"/>
      <w:r w:rsidRPr="004F1E31">
        <w:rPr>
          <w:rFonts w:ascii="Calibri" w:hAnsi="Calibri" w:cs="Calibri"/>
          <w:sz w:val="22"/>
          <w:szCs w:val="22"/>
        </w:rPr>
        <w:t>Direction</w:t>
      </w:r>
      <w:proofErr w:type="spellEnd"/>
      <w:r w:rsidRPr="004F1E31">
        <w:rPr>
          <w:rFonts w:ascii="Calibri" w:hAnsi="Calibri" w:cs="Calibri"/>
          <w:sz w:val="22"/>
          <w:szCs w:val="22"/>
        </w:rPr>
        <w:t xml:space="preserve">. Dla mnie abstrakcją było, że piję sobie z </w:t>
      </w:r>
      <w:proofErr w:type="spellStart"/>
      <w:r w:rsidRPr="004F1E31">
        <w:rPr>
          <w:rFonts w:ascii="Calibri" w:hAnsi="Calibri" w:cs="Calibri"/>
          <w:sz w:val="22"/>
          <w:szCs w:val="22"/>
        </w:rPr>
        <w:t>Hasselhoffem</w:t>
      </w:r>
      <w:proofErr w:type="spellEnd"/>
      <w:r w:rsidRPr="004F1E31">
        <w:rPr>
          <w:rFonts w:ascii="Calibri" w:hAnsi="Calibri" w:cs="Calibri"/>
          <w:sz w:val="22"/>
          <w:szCs w:val="22"/>
        </w:rPr>
        <w:t>. Oczywiście nie każdy tak się zachowuje. Jest masa całkiem normalnych ludzi.</w:t>
      </w:r>
    </w:p>
    <w:p w14:paraId="0A7242EC"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Masz jakąś historię z imprez ze światowymi gwiazdami?</w:t>
      </w:r>
    </w:p>
    <w:p w14:paraId="5C7DFCAC"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Była impreza z bardzo znanym aktorem. Mocno się napiliśmy i pamiętam, że tańczyliśmy breakdance, a dookoła stały gwiazdy światowego formatu. Dla mnie to było abstrakcyjne. Czułem taką aurę: kurczę, chciałbym kiedyś być na takim poziomie, bawić się z Justinem </w:t>
      </w:r>
      <w:proofErr w:type="spellStart"/>
      <w:r w:rsidRPr="004F1E31">
        <w:rPr>
          <w:rFonts w:ascii="Calibri" w:hAnsi="Calibri" w:cs="Calibri"/>
          <w:sz w:val="22"/>
          <w:szCs w:val="22"/>
        </w:rPr>
        <w:t>Bieberem</w:t>
      </w:r>
      <w:proofErr w:type="spellEnd"/>
      <w:r w:rsidRPr="004F1E31">
        <w:rPr>
          <w:rFonts w:ascii="Calibri" w:hAnsi="Calibri" w:cs="Calibri"/>
          <w:sz w:val="22"/>
          <w:szCs w:val="22"/>
        </w:rPr>
        <w:t xml:space="preserve"> i całą światową ekipą.</w:t>
      </w:r>
    </w:p>
    <w:p w14:paraId="68534160" w14:textId="77777777" w:rsidR="00061DCC" w:rsidRPr="004F1E31" w:rsidRDefault="00061DCC" w:rsidP="00061DCC">
      <w:pPr>
        <w:pStyle w:val="NormalnyWeb"/>
        <w:rPr>
          <w:rFonts w:ascii="Calibri" w:hAnsi="Calibri" w:cs="Calibri"/>
          <w:sz w:val="22"/>
          <w:szCs w:val="22"/>
        </w:rPr>
      </w:pPr>
      <w:r w:rsidRPr="004F1E31">
        <w:rPr>
          <w:rFonts w:ascii="Calibri" w:hAnsi="Calibri" w:cs="Calibri"/>
          <w:sz w:val="22"/>
          <w:szCs w:val="22"/>
        </w:rPr>
        <w:t xml:space="preserve">Zawsze marzyłem też o Stanach. Znam sporo bardzo popularnych osób stamtąd, mam z nimi otwarte DM-y, rozmawiamy. Myślę, że gdybym poleciał do Stanów, miałbym szansę coś tam zrobić, wejść na mocnego </w:t>
      </w:r>
      <w:proofErr w:type="spellStart"/>
      <w:r w:rsidRPr="004F1E31">
        <w:rPr>
          <w:rFonts w:ascii="Calibri" w:hAnsi="Calibri" w:cs="Calibri"/>
          <w:sz w:val="22"/>
          <w:szCs w:val="22"/>
        </w:rPr>
        <w:t>streama</w:t>
      </w:r>
      <w:proofErr w:type="spellEnd"/>
      <w:r w:rsidRPr="004F1E31">
        <w:rPr>
          <w:rFonts w:ascii="Calibri" w:hAnsi="Calibri" w:cs="Calibri"/>
          <w:sz w:val="22"/>
          <w:szCs w:val="22"/>
        </w:rPr>
        <w:t>, gdzieś się pokazać. Ale na razie tutaj jest mi dobrze.</w:t>
      </w:r>
    </w:p>
    <w:p w14:paraId="5CFFF97B"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Wróćmy do tych kolejek dziewczyn. Kiedy byłeś singlem i już byłeś popularny, też czułeś, że możesz mieć praktycznie każdą dziewczynę?</w:t>
      </w:r>
    </w:p>
    <w:p w14:paraId="6312DC51"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Z każdą to zależy, ale na pewno jest łatwiej. Masz popularność, jakiś status finansowy. Zdarzało się, że wchodziłeś do klubu i podczas jednej imprezy dostawałeś trzy propozycje seksu.</w:t>
      </w:r>
    </w:p>
    <w:p w14:paraId="659AFA32"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lastRenderedPageBreak/>
        <w:t>PROWADZĄCE:</w:t>
      </w:r>
      <w:r w:rsidRPr="004F1E31">
        <w:rPr>
          <w:rFonts w:ascii="Calibri" w:hAnsi="Calibri" w:cs="Calibri"/>
          <w:sz w:val="22"/>
          <w:szCs w:val="22"/>
        </w:rPr>
        <w:t xml:space="preserve"> W Warszawie?</w:t>
      </w:r>
    </w:p>
    <w:p w14:paraId="057D4A27"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W Warszawie trochę mniej, bo ludzie są bardziej obyci, ale też się zdarzało.</w:t>
      </w:r>
    </w:p>
    <w:p w14:paraId="3292628E"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Korzystałeś?</w:t>
      </w:r>
    </w:p>
    <w:p w14:paraId="34DBB7C1"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Jak byłem w „</w:t>
      </w:r>
      <w:proofErr w:type="spellStart"/>
      <w:r w:rsidRPr="004F1E31">
        <w:rPr>
          <w:rFonts w:ascii="Calibri" w:hAnsi="Calibri" w:cs="Calibri"/>
          <w:sz w:val="22"/>
          <w:szCs w:val="22"/>
        </w:rPr>
        <w:t>Warsaw</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Shore</w:t>
      </w:r>
      <w:proofErr w:type="spellEnd"/>
      <w:r w:rsidRPr="004F1E31">
        <w:rPr>
          <w:rFonts w:ascii="Calibri" w:hAnsi="Calibri" w:cs="Calibri"/>
          <w:sz w:val="22"/>
          <w:szCs w:val="22"/>
        </w:rPr>
        <w:t xml:space="preserve">”, zdarzało się różne rzeczy robić. Przeżyłem różne przygody. Jak byłem singlem, oczywiście też się z kimś spotykałem. Popularność ma swoje plusy, ale trzeba mieć głowę na karku. </w:t>
      </w:r>
    </w:p>
    <w:p w14:paraId="6C253C9B"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Bałeś się kiedyś, że nie znajdziesz miłości, bo kobietom będzie zależało przede wszystkim na twojej sławie?</w:t>
      </w:r>
    </w:p>
    <w:p w14:paraId="6B92E9D0"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Wydawało mi się, że umiem wyczuć intencje, ale wiele razy okazywało się, że nie. Ktoś mówił, że absolutnie nie leci na popularność, a później pojawiały się jakieś zdjęcia z ukrycia na randkach czy inne dziwne akcje.</w:t>
      </w:r>
    </w:p>
    <w:p w14:paraId="7E20B2CA"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Miałeś kiedyś złamane serce?</w:t>
      </w:r>
    </w:p>
    <w:p w14:paraId="4777F4AE"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Jak byłem młodszy, chyba tak. Może nawet nie raz. Miałem sporo kobiet w życiu, może byłem trochę lowelasem. Ale zawsze chciałem znaleźć kobietę i się zakochać, znaleźć miłość swojego życia. Kiedy odszedł mój tata, dziewczyna mnie zostawiła, bo nie miałem wtedy za bardzo głowy do związku.</w:t>
      </w:r>
    </w:p>
    <w:p w14:paraId="5FF29671"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Czujesz, że teraz odnalazłeś bratnią duszę? Co </w:t>
      </w:r>
      <w:proofErr w:type="spellStart"/>
      <w:r w:rsidRPr="004F1E31">
        <w:rPr>
          <w:rFonts w:ascii="Calibri" w:hAnsi="Calibri" w:cs="Calibri"/>
          <w:sz w:val="22"/>
          <w:szCs w:val="22"/>
        </w:rPr>
        <w:t>Sofi</w:t>
      </w:r>
      <w:proofErr w:type="spellEnd"/>
      <w:r w:rsidRPr="004F1E31">
        <w:rPr>
          <w:rFonts w:ascii="Calibri" w:hAnsi="Calibri" w:cs="Calibri"/>
          <w:sz w:val="22"/>
          <w:szCs w:val="22"/>
        </w:rPr>
        <w:t xml:space="preserve"> miała w sobie takiego, że poczułeś, że chcesz z nią budować coś więcej?</w:t>
      </w:r>
    </w:p>
    <w:p w14:paraId="78826814"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Była niedostępna. To ja musiałem bardziej o nią zabiegać. Ale nie mówię, że to jest klucz do sukcesu. Najpierw przyciąga uroda, a potem charakter.</w:t>
      </w:r>
    </w:p>
    <w:p w14:paraId="3DDFD136"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Łatwo ci powiedzieć komuś, że go kochasz?</w:t>
      </w:r>
    </w:p>
    <w:p w14:paraId="4E69C787"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Nie, ale jestem uczuciowym gościem. Jak już się zakocham, to można powiedzieć, że jestem romantykiem.</w:t>
      </w:r>
    </w:p>
    <w:p w14:paraId="4B1867C0"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Masz wtedy tak, że trochę przepadasz?</w:t>
      </w:r>
    </w:p>
    <w:p w14:paraId="02510533"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Raczej mam głowę na karku, ale zdarzy się przepaść.</w:t>
      </w:r>
    </w:p>
    <w:p w14:paraId="79411DD6"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Między tobą i </w:t>
      </w:r>
      <w:proofErr w:type="spellStart"/>
      <w:r w:rsidRPr="004F1E31">
        <w:rPr>
          <w:rFonts w:ascii="Calibri" w:hAnsi="Calibri" w:cs="Calibri"/>
          <w:sz w:val="22"/>
          <w:szCs w:val="22"/>
        </w:rPr>
        <w:t>Sofi</w:t>
      </w:r>
      <w:proofErr w:type="spellEnd"/>
      <w:r w:rsidRPr="004F1E31">
        <w:rPr>
          <w:rFonts w:ascii="Calibri" w:hAnsi="Calibri" w:cs="Calibri"/>
          <w:sz w:val="22"/>
          <w:szCs w:val="22"/>
        </w:rPr>
        <w:t xml:space="preserve"> jest spora różnica wieku. Czujesz ją w związku?</w:t>
      </w:r>
    </w:p>
    <w:p w14:paraId="5222904E"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Raczej nam nie przeszkadza. Nie jestem </w:t>
      </w:r>
      <w:proofErr w:type="spellStart"/>
      <w:r w:rsidRPr="004F1E31">
        <w:rPr>
          <w:rFonts w:ascii="Calibri" w:hAnsi="Calibri" w:cs="Calibri"/>
          <w:sz w:val="22"/>
          <w:szCs w:val="22"/>
        </w:rPr>
        <w:t>superpoważnym</w:t>
      </w:r>
      <w:proofErr w:type="spellEnd"/>
      <w:r w:rsidRPr="004F1E31">
        <w:rPr>
          <w:rFonts w:ascii="Calibri" w:hAnsi="Calibri" w:cs="Calibri"/>
          <w:sz w:val="22"/>
          <w:szCs w:val="22"/>
        </w:rPr>
        <w:t xml:space="preserve"> gościem, mam dużo młodszych znajomych. Spotykałem się też ze starszymi kobietami. </w:t>
      </w:r>
      <w:proofErr w:type="spellStart"/>
      <w:r w:rsidRPr="004F1E31">
        <w:rPr>
          <w:rFonts w:ascii="Calibri" w:hAnsi="Calibri" w:cs="Calibri"/>
          <w:sz w:val="22"/>
          <w:szCs w:val="22"/>
        </w:rPr>
        <w:t>Sofi</w:t>
      </w:r>
      <w:proofErr w:type="spellEnd"/>
      <w:r w:rsidRPr="004F1E31">
        <w:rPr>
          <w:rFonts w:ascii="Calibri" w:hAnsi="Calibri" w:cs="Calibri"/>
          <w:sz w:val="22"/>
          <w:szCs w:val="22"/>
        </w:rPr>
        <w:t xml:space="preserve"> ma teraz 22 lata, ale nie czuję, żeby różnica wieku jakoś szczególnie wpływała na nasz związek.</w:t>
      </w:r>
    </w:p>
    <w:p w14:paraId="1306F0F5"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Masz swoją definicję miłości?</w:t>
      </w:r>
    </w:p>
    <w:p w14:paraId="0C569AB5"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lastRenderedPageBreak/>
        <w:t>WOJTEK GOLA:</w:t>
      </w:r>
      <w:r w:rsidRPr="004F1E31">
        <w:rPr>
          <w:rFonts w:ascii="Calibri" w:hAnsi="Calibri" w:cs="Calibri"/>
          <w:sz w:val="22"/>
          <w:szCs w:val="22"/>
        </w:rPr>
        <w:t xml:space="preserve"> To się po prostu czuje. Nie ma definicji miłości. Trzeba czuć miłość.</w:t>
      </w:r>
    </w:p>
    <w:p w14:paraId="7179D1F7" w14:textId="77777777" w:rsidR="00061DCC" w:rsidRPr="004F1E31" w:rsidRDefault="00061DCC" w:rsidP="00061DCC">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A miłość wystarcza czy związek jest jednak pracą?</w:t>
      </w:r>
    </w:p>
    <w:p w14:paraId="6978E41E" w14:textId="77777777" w:rsidR="00061DCC" w:rsidRPr="004F1E31" w:rsidRDefault="00061DCC" w:rsidP="00061DCC">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Na pewno jest ciężką pracą. Miłość i związek trzeba pielęgnować. To nie jest łatwe, szczególnie w dzisiejszych czasach. Nie wiem, co będzie za dziesięć czy piętnaście lat. </w:t>
      </w:r>
    </w:p>
    <w:p w14:paraId="2B339766"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Mówiłeś, że w dzisiejszych czasach trudniej utrzymać związek. Dlaczego?</w:t>
      </w:r>
    </w:p>
    <w:p w14:paraId="7543E23E"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Jest dużo pokus. Ludzie bardziej skupiają się na karierze, mam wrażenie, że miłość stawiają na drugim miejscu. Mamy masę aplikacji randkowych, nie trzeba wychodzić z domu, żeby kogoś poznać. Wygodnie jest być singlem. Dużo ludzi czeka z wejściem w relację, a pokus jest masa. Ciężej jest utrzymać związek.</w:t>
      </w:r>
    </w:p>
    <w:p w14:paraId="484B5B96"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Wierzysz, że dla każdego istnieje tylko jedna bratnia dusza?</w:t>
      </w:r>
    </w:p>
    <w:p w14:paraId="0E055519"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Myślę, że może być ich więcej. Byłem w dłuższych związkach i dobrze je wspominam. Z każdego można coś wyciągnąć, czegoś się nauczyć, poznać siebie. Nie uważam, że można zakochać się tylko raz. Można zakochać się więcej razy. </w:t>
      </w:r>
    </w:p>
    <w:p w14:paraId="7D9E5E1F"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A wy z </w:t>
      </w:r>
      <w:proofErr w:type="spellStart"/>
      <w:r w:rsidRPr="004F1E31">
        <w:rPr>
          <w:rFonts w:ascii="Calibri" w:hAnsi="Calibri" w:cs="Calibri"/>
          <w:sz w:val="22"/>
          <w:szCs w:val="22"/>
        </w:rPr>
        <w:t>Sofi</w:t>
      </w:r>
      <w:proofErr w:type="spellEnd"/>
      <w:r w:rsidRPr="004F1E31">
        <w:rPr>
          <w:rFonts w:ascii="Calibri" w:hAnsi="Calibri" w:cs="Calibri"/>
          <w:sz w:val="22"/>
          <w:szCs w:val="22"/>
        </w:rPr>
        <w:t xml:space="preserve"> myślicie o kolejnych etapach? Macie już dom, pieska… Mamy dla ciebie małą rzecz. Niczego nie sugerujemy, ale możesz wylosować wróżbę i pierścionek dla swojej przyszłej żony.</w:t>
      </w:r>
    </w:p>
    <w:p w14:paraId="3F8DB463"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Wylosujmy, zobaczymy.</w:t>
      </w:r>
    </w:p>
    <w:p w14:paraId="3A4E0DCF"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„Zielony – kolor nadziei”. I zobacz, jaki masz pierścionek.</w:t>
      </w:r>
    </w:p>
    <w:p w14:paraId="5F74A1DA"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„Najlepszy rozdział twojego życia dopiero się pisze”. Pięknie. I pierścionek z kwiatuszkiem. Super, zachowam sobie.</w:t>
      </w:r>
    </w:p>
    <w:p w14:paraId="1872185E"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Zrobiłeś mnóstwo projektów. Który przyniósł ci największe spełnienie, nie finansowe, tylko takie wewnętrzne?</w:t>
      </w:r>
    </w:p>
    <w:p w14:paraId="6C1D7E66"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Na pewno FAME w najlepszych czasach. Czułem się świetnie, byłem z tego dumny. To było moje dziecko i nie spodziewałem się, że zajdzie tak daleko. Że będzie przynosiło takie pieniądze i uda się stworzyć coś, co przyciąga setki tysięcy, jeśli nie miliony ludzi przed odbiorniki i kilkanaście tysięcy na hale. Na </w:t>
      </w:r>
      <w:proofErr w:type="spellStart"/>
      <w:r w:rsidRPr="004F1E31">
        <w:rPr>
          <w:rFonts w:ascii="Calibri" w:hAnsi="Calibri" w:cs="Calibri"/>
          <w:sz w:val="22"/>
          <w:szCs w:val="22"/>
        </w:rPr>
        <w:t>peaku</w:t>
      </w:r>
      <w:proofErr w:type="spellEnd"/>
      <w:r w:rsidRPr="004F1E31">
        <w:rPr>
          <w:rFonts w:ascii="Calibri" w:hAnsi="Calibri" w:cs="Calibri"/>
          <w:sz w:val="22"/>
          <w:szCs w:val="22"/>
        </w:rPr>
        <w:t xml:space="preserve"> tych walk było takie „</w:t>
      </w:r>
      <w:proofErr w:type="spellStart"/>
      <w:r w:rsidRPr="004F1E31">
        <w:rPr>
          <w:rFonts w:ascii="Calibri" w:hAnsi="Calibri" w:cs="Calibri"/>
          <w:sz w:val="22"/>
          <w:szCs w:val="22"/>
        </w:rPr>
        <w:t>wow</w:t>
      </w:r>
      <w:proofErr w:type="spellEnd"/>
      <w:r w:rsidRPr="004F1E31">
        <w:rPr>
          <w:rFonts w:ascii="Calibri" w:hAnsi="Calibri" w:cs="Calibri"/>
          <w:sz w:val="22"/>
          <w:szCs w:val="22"/>
        </w:rPr>
        <w:t>”, że udało się stworzyć coś wielkiego. Teraz ten rozdział zamknąłem. Coś się kończy, coś zaczyna.</w:t>
      </w:r>
    </w:p>
    <w:p w14:paraId="42870E5C"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Ciężko było odejść?</w:t>
      </w:r>
    </w:p>
    <w:p w14:paraId="523EAA46"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Tak. Najpierw sprzedałem dziesięć procent udziałów i uważam, że to była dobra decyzja. Później ciężko było zdecydować się na odejście, ale uznałem, że to już ten moment. Trzymam kciuki, żeby dalej dobrze szło.</w:t>
      </w:r>
    </w:p>
    <w:p w14:paraId="49172AE0"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A trudno patrzeć, jak projekt, który stworzyłeś, funkcjonuje bez ciebie?</w:t>
      </w:r>
    </w:p>
    <w:p w14:paraId="18D4BF59"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lastRenderedPageBreak/>
        <w:t>WOJTEK GOLA:</w:t>
      </w:r>
      <w:r w:rsidRPr="004F1E31">
        <w:rPr>
          <w:rFonts w:ascii="Calibri" w:hAnsi="Calibri" w:cs="Calibri"/>
          <w:sz w:val="22"/>
          <w:szCs w:val="22"/>
        </w:rPr>
        <w:t xml:space="preserve"> Już przez to przeszedłem. Wróciłem do swojej największej pasji, czyli wyczynowej jazdy na rowerze. W środowisku walk też będę dalej działał, to już właściwie pewne. Może nie stricte </w:t>
      </w:r>
      <w:proofErr w:type="spellStart"/>
      <w:r w:rsidRPr="004F1E31">
        <w:rPr>
          <w:rFonts w:ascii="Calibri" w:hAnsi="Calibri" w:cs="Calibri"/>
          <w:sz w:val="22"/>
          <w:szCs w:val="22"/>
        </w:rPr>
        <w:t>freaki</w:t>
      </w:r>
      <w:proofErr w:type="spellEnd"/>
      <w:r w:rsidRPr="004F1E31">
        <w:rPr>
          <w:rFonts w:ascii="Calibri" w:hAnsi="Calibri" w:cs="Calibri"/>
          <w:sz w:val="22"/>
          <w:szCs w:val="22"/>
        </w:rPr>
        <w:t xml:space="preserve">, może w trochę innym wydaniu. Nigdy nie mów nigdy. </w:t>
      </w:r>
    </w:p>
    <w:p w14:paraId="34BD895B"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Cały czas fascynuje nas ten rower. Szykuje się z tego jakiś projekt?</w:t>
      </w:r>
    </w:p>
    <w:p w14:paraId="664B4199"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Budujemy ośrodek sportów ekstremalnych. Będzie tor motocrossowy, </w:t>
      </w:r>
      <w:proofErr w:type="spellStart"/>
      <w:r w:rsidRPr="004F1E31">
        <w:rPr>
          <w:rFonts w:ascii="Calibri" w:hAnsi="Calibri" w:cs="Calibri"/>
          <w:sz w:val="22"/>
          <w:szCs w:val="22"/>
        </w:rPr>
        <w:t>hopy</w:t>
      </w:r>
      <w:proofErr w:type="spellEnd"/>
      <w:r w:rsidRPr="004F1E31">
        <w:rPr>
          <w:rFonts w:ascii="Calibri" w:hAnsi="Calibri" w:cs="Calibri"/>
          <w:sz w:val="22"/>
          <w:szCs w:val="22"/>
        </w:rPr>
        <w:t xml:space="preserve"> FMX-owe, dmuchane lądowania, tor rowerowy. Pewnie będą zawody, eventy, wynajem sprzętu. Mam ogromną </w:t>
      </w:r>
      <w:proofErr w:type="spellStart"/>
      <w:r w:rsidRPr="004F1E31">
        <w:rPr>
          <w:rFonts w:ascii="Calibri" w:hAnsi="Calibri" w:cs="Calibri"/>
          <w:sz w:val="22"/>
          <w:szCs w:val="22"/>
        </w:rPr>
        <w:t>zajawkę</w:t>
      </w:r>
      <w:proofErr w:type="spellEnd"/>
      <w:r w:rsidRPr="004F1E31">
        <w:rPr>
          <w:rFonts w:ascii="Calibri" w:hAnsi="Calibri" w:cs="Calibri"/>
          <w:sz w:val="22"/>
          <w:szCs w:val="22"/>
        </w:rPr>
        <w:t xml:space="preserve"> na rowery, motocross i </w:t>
      </w:r>
      <w:proofErr w:type="spellStart"/>
      <w:r w:rsidRPr="004F1E31">
        <w:rPr>
          <w:rFonts w:ascii="Calibri" w:hAnsi="Calibri" w:cs="Calibri"/>
          <w:sz w:val="22"/>
          <w:szCs w:val="22"/>
        </w:rPr>
        <w:t>freestyle</w:t>
      </w:r>
      <w:proofErr w:type="spellEnd"/>
      <w:r w:rsidRPr="004F1E31">
        <w:rPr>
          <w:rFonts w:ascii="Calibri" w:hAnsi="Calibri" w:cs="Calibri"/>
          <w:sz w:val="22"/>
          <w:szCs w:val="22"/>
        </w:rPr>
        <w:t xml:space="preserve"> motocross.</w:t>
      </w:r>
    </w:p>
    <w:p w14:paraId="702066BE"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Czyli adrenalina jest ci potrzebna?</w:t>
      </w:r>
    </w:p>
    <w:p w14:paraId="261270E6"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Tak. Zawsze jest stres, ale to </w:t>
      </w:r>
      <w:proofErr w:type="gramStart"/>
      <w:r w:rsidRPr="004F1E31">
        <w:rPr>
          <w:rFonts w:ascii="Calibri" w:hAnsi="Calibri" w:cs="Calibri"/>
          <w:sz w:val="22"/>
          <w:szCs w:val="22"/>
        </w:rPr>
        <w:t>fajny</w:t>
      </w:r>
      <w:proofErr w:type="gramEnd"/>
      <w:r w:rsidRPr="004F1E31">
        <w:rPr>
          <w:rFonts w:ascii="Calibri" w:hAnsi="Calibri" w:cs="Calibri"/>
          <w:sz w:val="22"/>
          <w:szCs w:val="22"/>
        </w:rPr>
        <w:t xml:space="preserve"> stres. Mam </w:t>
      </w:r>
      <w:proofErr w:type="spellStart"/>
      <w:r w:rsidRPr="004F1E31">
        <w:rPr>
          <w:rFonts w:ascii="Calibri" w:hAnsi="Calibri" w:cs="Calibri"/>
          <w:sz w:val="22"/>
          <w:szCs w:val="22"/>
        </w:rPr>
        <w:t>wyskocznię</w:t>
      </w:r>
      <w:proofErr w:type="spellEnd"/>
      <w:r w:rsidRPr="004F1E31">
        <w:rPr>
          <w:rFonts w:ascii="Calibri" w:hAnsi="Calibri" w:cs="Calibri"/>
          <w:sz w:val="22"/>
          <w:szCs w:val="22"/>
        </w:rPr>
        <w:t xml:space="preserve"> z mistrzostw Polski, ma około trzech metrów wysokości. Wybija cię sześć, osiem metrów nad ziemię i kilkanaście metrów dalej. Robisz triki. Na </w:t>
      </w:r>
      <w:proofErr w:type="spellStart"/>
      <w:r w:rsidRPr="004F1E31">
        <w:rPr>
          <w:rFonts w:ascii="Calibri" w:hAnsi="Calibri" w:cs="Calibri"/>
          <w:sz w:val="22"/>
          <w:szCs w:val="22"/>
        </w:rPr>
        <w:t>freestyle</w:t>
      </w:r>
      <w:proofErr w:type="spellEnd"/>
      <w:r w:rsidRPr="004F1E31">
        <w:rPr>
          <w:rFonts w:ascii="Calibri" w:hAnsi="Calibri" w:cs="Calibri"/>
          <w:sz w:val="22"/>
          <w:szCs w:val="22"/>
        </w:rPr>
        <w:t xml:space="preserve"> motocrossie nie umiem jeszcze tyle, ile na rowerze, ale bardzo mnie to fascynuje. Jest niebezpieczne, zdaję sobie z tego sprawę, ale uczysz się przezwyciężać strach. Ćwiczysz, powoli pokonujesz granice i coś, co wcześniej było trudne, staje się łatwe.</w:t>
      </w:r>
    </w:p>
    <w:p w14:paraId="2C81F45C"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A kiedy już wyjdzie nowy trik?</w:t>
      </w:r>
    </w:p>
    <w:p w14:paraId="108827DF"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Jest świetnie. Schodzi z ciebie cały stres. Przez lata chyba uzależniłem się od adrenaliny i cały czas jej szukam.</w:t>
      </w:r>
    </w:p>
    <w:p w14:paraId="526E3D33"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FAME też był trochę takim ryzykiem. Mówiłeś, że kiedy go zakładałeś, nikt w niego nie wierzył.</w:t>
      </w:r>
    </w:p>
    <w:p w14:paraId="6A2EA74A"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Nikt.</w:t>
      </w:r>
    </w:p>
    <w:p w14:paraId="1AD4B2F4"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Dużo osób rezygnuje z pomysłów, bo ktoś powie im, że to nie ma sensu. A być może mogłyby osiągnąć podobny sukces?</w:t>
      </w:r>
    </w:p>
    <w:p w14:paraId="6CE1F1C9"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Na pewno. Niszowe i innowacyjne projekty często są właśnie tymi, w które nikt nie wierzy, a jeśli się udadzą, później są najbardziej dochodowe. Trzeba uderzać w niszę. Jeśli uda ci się coś, w co nikt nie wierzył, to może wystrzelić, bo jest nowe i zaskakujące. </w:t>
      </w:r>
    </w:p>
    <w:p w14:paraId="3305A03C"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A kiedy już odniesiesz sukces i nagle pojawiają się inwestorzy oraz ludzie, którzy chcą coś na tobie ugrać, jak sobie z tym radzić?</w:t>
      </w:r>
    </w:p>
    <w:p w14:paraId="79E0ED25"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Trzeba mieć głowę na karku i uważać. Kiedy Łatwo Gang robił </w:t>
      </w:r>
      <w:proofErr w:type="spellStart"/>
      <w:r w:rsidRPr="004F1E31">
        <w:rPr>
          <w:rFonts w:ascii="Calibri" w:hAnsi="Calibri" w:cs="Calibri"/>
          <w:sz w:val="22"/>
          <w:szCs w:val="22"/>
        </w:rPr>
        <w:t>stream</w:t>
      </w:r>
      <w:proofErr w:type="spellEnd"/>
      <w:r w:rsidRPr="004F1E31">
        <w:rPr>
          <w:rFonts w:ascii="Calibri" w:hAnsi="Calibri" w:cs="Calibri"/>
          <w:sz w:val="22"/>
          <w:szCs w:val="22"/>
        </w:rPr>
        <w:t xml:space="preserve"> charytatywny, na którym też się pojawiłem, dostałem setki wiadomości. Firmy pisały: „Dam ci 50 tysięcy, a ty przyniesiesz nasz produkt na </w:t>
      </w:r>
      <w:proofErr w:type="spellStart"/>
      <w:r w:rsidRPr="004F1E31">
        <w:rPr>
          <w:rFonts w:ascii="Calibri" w:hAnsi="Calibri" w:cs="Calibri"/>
          <w:sz w:val="22"/>
          <w:szCs w:val="22"/>
        </w:rPr>
        <w:t>stream</w:t>
      </w:r>
      <w:proofErr w:type="spellEnd"/>
      <w:r w:rsidRPr="004F1E31">
        <w:rPr>
          <w:rFonts w:ascii="Calibri" w:hAnsi="Calibri" w:cs="Calibri"/>
          <w:sz w:val="22"/>
          <w:szCs w:val="22"/>
        </w:rPr>
        <w:t>”. Odpowiadałem: „Przelejcie te 50 tysięcy na dzieci, a nie dawajcie mi”.</w:t>
      </w:r>
    </w:p>
    <w:p w14:paraId="44F68BFE" w14:textId="77777777" w:rsidR="006E01C3" w:rsidRPr="004F1E31" w:rsidRDefault="006E01C3" w:rsidP="006E01C3">
      <w:pPr>
        <w:pStyle w:val="NormalnyWeb"/>
        <w:rPr>
          <w:rFonts w:ascii="Calibri" w:hAnsi="Calibri" w:cs="Calibri"/>
          <w:sz w:val="22"/>
          <w:szCs w:val="22"/>
        </w:rPr>
      </w:pPr>
      <w:r w:rsidRPr="004F1E31">
        <w:rPr>
          <w:rFonts w:ascii="Calibri" w:hAnsi="Calibri" w:cs="Calibri"/>
          <w:sz w:val="22"/>
          <w:szCs w:val="22"/>
        </w:rPr>
        <w:t xml:space="preserve">Od lat wspieram różne akcje charytatywne i dzieci z oddziałów onkologicznych. Mój tata, pradziadek i dziadek umarli na raka, więc ten temat jest mi bardzo bliski. Były też propozycje: „Załatw mi telefon do Łatwo </w:t>
      </w:r>
      <w:proofErr w:type="spellStart"/>
      <w:r w:rsidRPr="004F1E31">
        <w:rPr>
          <w:rFonts w:ascii="Calibri" w:hAnsi="Calibri" w:cs="Calibri"/>
          <w:sz w:val="22"/>
          <w:szCs w:val="22"/>
        </w:rPr>
        <w:t>Ganga</w:t>
      </w:r>
      <w:proofErr w:type="spellEnd"/>
      <w:r w:rsidRPr="004F1E31">
        <w:rPr>
          <w:rFonts w:ascii="Calibri" w:hAnsi="Calibri" w:cs="Calibri"/>
          <w:sz w:val="22"/>
          <w:szCs w:val="22"/>
        </w:rPr>
        <w:t>, dam sto tysięcy na wizji”. Mówiłem: „Wpłaćcie bez telefonu bezpośrednio na konto fundacji”. Dużo jest sytuacji, w których ludzie szukają okazji.</w:t>
      </w:r>
    </w:p>
    <w:p w14:paraId="41656A50"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lastRenderedPageBreak/>
        <w:t>PROWADZĄCE:</w:t>
      </w:r>
      <w:r w:rsidRPr="004F1E31">
        <w:rPr>
          <w:rFonts w:ascii="Calibri" w:hAnsi="Calibri" w:cs="Calibri"/>
          <w:sz w:val="22"/>
          <w:szCs w:val="22"/>
        </w:rPr>
        <w:t xml:space="preserve"> Mówiłeś też o osobach, na których się zawiodłeś. Są ludzie z twoich projektów, z którymi ponownie wszedłbyś we współpracę?</w:t>
      </w:r>
    </w:p>
    <w:p w14:paraId="6AAC4D23"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Oczywiście, jest dużo dobrych ludzi. Nie będę wymieniał nazwisk. Na wielu osobach się zawiodłem, ale jest też dużo takich, którym wiele zawdzięczam i wiem, że zawsze byli wobec mnie szczerzy i uczciwi.</w:t>
      </w:r>
    </w:p>
    <w:p w14:paraId="6F181BE4"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Jeśli ktoś raz złamie twoje zaufanie, potrafisz zaufać ponownie?</w:t>
      </w:r>
    </w:p>
    <w:p w14:paraId="0AF2F46A"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Jestem w stanie, ale już mniej. Zawsze zostanie doza nieufności. Coraz bardziej ograniczam grono znajomych, a od osób, na których się zawiodłem, po prostu się odcinam. Na pewnym poziomie rozpoznawalności i finansowym pojawia się masa ludzi, którzy są przy tobie dla własnej korzyści. Kiedy przestają ją widzieć, odchodzą. </w:t>
      </w:r>
    </w:p>
    <w:p w14:paraId="25974048"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Miałeś kiedyś dosyć </w:t>
      </w:r>
      <w:proofErr w:type="spellStart"/>
      <w:r w:rsidRPr="004F1E31">
        <w:rPr>
          <w:rFonts w:ascii="Calibri" w:hAnsi="Calibri" w:cs="Calibri"/>
          <w:sz w:val="22"/>
          <w:szCs w:val="22"/>
        </w:rPr>
        <w:t>internetu</w:t>
      </w:r>
      <w:proofErr w:type="spellEnd"/>
      <w:r w:rsidRPr="004F1E31">
        <w:rPr>
          <w:rFonts w:ascii="Calibri" w:hAnsi="Calibri" w:cs="Calibri"/>
          <w:sz w:val="22"/>
          <w:szCs w:val="22"/>
        </w:rPr>
        <w:t xml:space="preserve"> i tego świata? Tak bardzo, że chciałeś się odsunąć i zacząć normalnie żyć?</w:t>
      </w:r>
    </w:p>
    <w:p w14:paraId="3689BF5B"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Był taki moment. Wokół </w:t>
      </w:r>
      <w:proofErr w:type="spellStart"/>
      <w:r w:rsidRPr="004F1E31">
        <w:rPr>
          <w:rFonts w:ascii="Calibri" w:hAnsi="Calibri" w:cs="Calibri"/>
          <w:sz w:val="22"/>
          <w:szCs w:val="22"/>
        </w:rPr>
        <w:t>internetu</w:t>
      </w:r>
      <w:proofErr w:type="spellEnd"/>
      <w:r w:rsidRPr="004F1E31">
        <w:rPr>
          <w:rFonts w:ascii="Calibri" w:hAnsi="Calibri" w:cs="Calibri"/>
          <w:sz w:val="22"/>
          <w:szCs w:val="22"/>
        </w:rPr>
        <w:t xml:space="preserve"> było dużo dram, cały czas coś się działo i byłem przytłoczony, zmęczony. Nie było spokoju. Ale wiedziałem, że chcę działać i robić swoje. Wchodząc na wyższy szczebel w świecie </w:t>
      </w:r>
      <w:proofErr w:type="spellStart"/>
      <w:r w:rsidRPr="004F1E31">
        <w:rPr>
          <w:rFonts w:ascii="Calibri" w:hAnsi="Calibri" w:cs="Calibri"/>
          <w:sz w:val="22"/>
          <w:szCs w:val="22"/>
        </w:rPr>
        <w:t>influencerów</w:t>
      </w:r>
      <w:proofErr w:type="spellEnd"/>
      <w:r w:rsidRPr="004F1E31">
        <w:rPr>
          <w:rFonts w:ascii="Calibri" w:hAnsi="Calibri" w:cs="Calibri"/>
          <w:sz w:val="22"/>
          <w:szCs w:val="22"/>
        </w:rPr>
        <w:t>, trzeba być gotowym na ataki i krytykę. Ludzie nie zdają sobie sprawy, jakie to jest obciążenie psychiczne. Sam zawód sprawia mi dużo frajdy, ale wystawiasz się na świecznik i pod tym względem jest bardzo ciężki.</w:t>
      </w:r>
    </w:p>
    <w:p w14:paraId="5D7EDE8C"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Czujesz czasem wewnętrzną pustkę? Zdarza ci się płakać?</w:t>
      </w:r>
    </w:p>
    <w:p w14:paraId="672C8E8D"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Mam gorsze dni. Nie powiedziałbym, że miałem depresję, ale zdarzały się cięższe, depresyjne okresy. Po tylu latach w show-biznesie jesteś bardzo </w:t>
      </w:r>
      <w:proofErr w:type="spellStart"/>
      <w:r w:rsidRPr="004F1E31">
        <w:rPr>
          <w:rFonts w:ascii="Calibri" w:hAnsi="Calibri" w:cs="Calibri"/>
          <w:sz w:val="22"/>
          <w:szCs w:val="22"/>
        </w:rPr>
        <w:t>przebodźcowany</w:t>
      </w:r>
      <w:proofErr w:type="spellEnd"/>
      <w:r w:rsidRPr="004F1E31">
        <w:rPr>
          <w:rFonts w:ascii="Calibri" w:hAnsi="Calibri" w:cs="Calibri"/>
          <w:sz w:val="22"/>
          <w:szCs w:val="22"/>
        </w:rPr>
        <w:t>. Zdarzają się momenty, kiedy jest ciężej. Staram się być twardy, iść do przodu i być sobą. To jest dla mnie najważniejsze, żeby nie zabłądzić.</w:t>
      </w:r>
    </w:p>
    <w:p w14:paraId="3365B46E"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W domu potrafisz rzeczywiście poczuć się jak w domu? Praca </w:t>
      </w:r>
      <w:proofErr w:type="spellStart"/>
      <w:r w:rsidRPr="004F1E31">
        <w:rPr>
          <w:rFonts w:ascii="Calibri" w:hAnsi="Calibri" w:cs="Calibri"/>
          <w:sz w:val="22"/>
          <w:szCs w:val="22"/>
        </w:rPr>
        <w:t>influencera</w:t>
      </w:r>
      <w:proofErr w:type="spellEnd"/>
      <w:r w:rsidRPr="004F1E31">
        <w:rPr>
          <w:rFonts w:ascii="Calibri" w:hAnsi="Calibri" w:cs="Calibri"/>
          <w:sz w:val="22"/>
          <w:szCs w:val="22"/>
        </w:rPr>
        <w:t xml:space="preserve"> trwa właściwie 24 godziny na dobę.</w:t>
      </w:r>
    </w:p>
    <w:p w14:paraId="5FC7A771"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W domu potrafię </w:t>
      </w:r>
      <w:proofErr w:type="spellStart"/>
      <w:r w:rsidRPr="004F1E31">
        <w:rPr>
          <w:rFonts w:ascii="Calibri" w:hAnsi="Calibri" w:cs="Calibri"/>
          <w:sz w:val="22"/>
          <w:szCs w:val="22"/>
        </w:rPr>
        <w:t>wyczilować</w:t>
      </w:r>
      <w:proofErr w:type="spellEnd"/>
      <w:r w:rsidRPr="004F1E31">
        <w:rPr>
          <w:rFonts w:ascii="Calibri" w:hAnsi="Calibri" w:cs="Calibri"/>
          <w:sz w:val="22"/>
          <w:szCs w:val="22"/>
        </w:rPr>
        <w:t>, ale rzeczywiście cały czas jestem w pracy.</w:t>
      </w:r>
    </w:p>
    <w:p w14:paraId="096F7ED5"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Zawsze kojarzysz mi się z: „Cześć, poczekaj, tylko odbiorę telefon. Jeszcze drugi”.</w:t>
      </w:r>
    </w:p>
    <w:p w14:paraId="1561709F"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No właśnie. Niedługo wchodzę do pewnego </w:t>
      </w:r>
      <w:proofErr w:type="spellStart"/>
      <w:r w:rsidRPr="004F1E31">
        <w:rPr>
          <w:rFonts w:ascii="Calibri" w:hAnsi="Calibri" w:cs="Calibri"/>
          <w:sz w:val="22"/>
          <w:szCs w:val="22"/>
        </w:rPr>
        <w:t>reality</w:t>
      </w:r>
      <w:proofErr w:type="spellEnd"/>
      <w:r w:rsidRPr="004F1E31">
        <w:rPr>
          <w:rFonts w:ascii="Calibri" w:hAnsi="Calibri" w:cs="Calibri"/>
          <w:sz w:val="22"/>
          <w:szCs w:val="22"/>
        </w:rPr>
        <w:t xml:space="preserve"> show i zdaję sobie sprawę, że nie jestem gotowy odłożyć telefonu.</w:t>
      </w:r>
    </w:p>
    <w:p w14:paraId="562A42ED"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Nie będzie tam dostępu do telefonu?</w:t>
      </w:r>
    </w:p>
    <w:p w14:paraId="2E565CA9"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Może być ciężko. Jak teraz wejdę na WhatsAppa, mimo że rozmawiamy może pół godziny, będę miał dziesięć wiadomości. Mam tyle biznesów, spraw </w:t>
      </w:r>
      <w:proofErr w:type="spellStart"/>
      <w:r w:rsidRPr="004F1E31">
        <w:rPr>
          <w:rFonts w:ascii="Calibri" w:hAnsi="Calibri" w:cs="Calibri"/>
          <w:sz w:val="22"/>
          <w:szCs w:val="22"/>
        </w:rPr>
        <w:t>influencerskich</w:t>
      </w:r>
      <w:proofErr w:type="spellEnd"/>
      <w:r w:rsidRPr="004F1E31">
        <w:rPr>
          <w:rFonts w:ascii="Calibri" w:hAnsi="Calibri" w:cs="Calibri"/>
          <w:sz w:val="22"/>
          <w:szCs w:val="22"/>
        </w:rPr>
        <w:t xml:space="preserve"> i innych rzeczy na głowie, że bardzo dużo pracuję przez telefon. Mam osiem, dziewięć, czasem dziesięć godzin dziennie </w:t>
      </w:r>
      <w:proofErr w:type="spellStart"/>
      <w:r w:rsidRPr="004F1E31">
        <w:rPr>
          <w:rFonts w:ascii="Calibri" w:hAnsi="Calibri" w:cs="Calibri"/>
          <w:sz w:val="22"/>
          <w:szCs w:val="22"/>
        </w:rPr>
        <w:t>screen</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time’u</w:t>
      </w:r>
      <w:proofErr w:type="spellEnd"/>
      <w:r w:rsidRPr="004F1E31">
        <w:rPr>
          <w:rFonts w:ascii="Calibri" w:hAnsi="Calibri" w:cs="Calibri"/>
          <w:sz w:val="22"/>
          <w:szCs w:val="22"/>
        </w:rPr>
        <w:t>.</w:t>
      </w:r>
    </w:p>
    <w:p w14:paraId="422D7BB6"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lastRenderedPageBreak/>
        <w:t>PROWADZĄCE:</w:t>
      </w:r>
      <w:r w:rsidRPr="004F1E31">
        <w:rPr>
          <w:rFonts w:ascii="Calibri" w:hAnsi="Calibri" w:cs="Calibri"/>
          <w:sz w:val="22"/>
          <w:szCs w:val="22"/>
        </w:rPr>
        <w:t xml:space="preserve"> Ludzie po programach, w których przez dwa tygodnie nie mieli telefonu, mówią często, że chcieliby, żeby tak zostało. Głowa odpoczywa.</w:t>
      </w:r>
    </w:p>
    <w:p w14:paraId="65EFD76C"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Ja wiem, ale dla mnie teraz to niemożliwe. Prowadzę tyle projektów, że muszę dopilnować jednej firmy, drugiej, trzeciej. To nie jest moment, w którym mogę sobie pozwolić na odcięcie. </w:t>
      </w:r>
    </w:p>
    <w:p w14:paraId="3D283010"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Jakim szefem jest Wojtek Gola? Radykalnym czy wyrozumiałym?</w:t>
      </w:r>
    </w:p>
    <w:p w14:paraId="49C8A9E2"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Przez lata stałem się bardziej wymagający. Praca z ludźmi jest bardzo ciężka. Lubię pracować z kimś responsywnym: piszesz i ta osoba dowozi. A często musisz się cztery czy pięć razy prosić o podstawowe rzeczy i wtedy się wkurzam.</w:t>
      </w:r>
    </w:p>
    <w:p w14:paraId="322A154D" w14:textId="77777777" w:rsidR="006E01C3" w:rsidRPr="004F1E31" w:rsidRDefault="006E01C3" w:rsidP="006E01C3">
      <w:pPr>
        <w:pStyle w:val="NormalnyWeb"/>
        <w:rPr>
          <w:rFonts w:ascii="Calibri" w:hAnsi="Calibri" w:cs="Calibri"/>
          <w:sz w:val="22"/>
          <w:szCs w:val="22"/>
        </w:rPr>
      </w:pPr>
      <w:r w:rsidRPr="004F1E31">
        <w:rPr>
          <w:rFonts w:ascii="Calibri" w:hAnsi="Calibri" w:cs="Calibri"/>
          <w:sz w:val="22"/>
          <w:szCs w:val="22"/>
        </w:rPr>
        <w:t>Jestem zadaniowy. Mam listę dwudziestu rzeczy na dany dzień, odhaczam je i lecę po kolei. Nie odkładam na później. Coś mi powiesz – zrobię. Jest wywiad o trzynastej – jestem o trzynastej.</w:t>
      </w:r>
    </w:p>
    <w:p w14:paraId="137FE86B"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To prawda. Jesteś bardzo responsywny, a mamy doświadczenia z różnymi osobami.</w:t>
      </w:r>
    </w:p>
    <w:p w14:paraId="2D040240"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Nie rozumiem, jak niektórzy </w:t>
      </w:r>
      <w:proofErr w:type="spellStart"/>
      <w:r w:rsidRPr="004F1E31">
        <w:rPr>
          <w:rFonts w:ascii="Calibri" w:hAnsi="Calibri" w:cs="Calibri"/>
          <w:sz w:val="22"/>
          <w:szCs w:val="22"/>
        </w:rPr>
        <w:t>influencerzy</w:t>
      </w:r>
      <w:proofErr w:type="spellEnd"/>
      <w:r w:rsidRPr="004F1E31">
        <w:rPr>
          <w:rFonts w:ascii="Calibri" w:hAnsi="Calibri" w:cs="Calibri"/>
          <w:sz w:val="22"/>
          <w:szCs w:val="22"/>
        </w:rPr>
        <w:t xml:space="preserve"> mogą tak funkcjonować. Mają niesamowite możliwości i mogliby być dużo wyżej, niż są, tylko im się nie chce.</w:t>
      </w:r>
    </w:p>
    <w:p w14:paraId="0DD71FA1"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Bardzo często </w:t>
      </w:r>
      <w:proofErr w:type="spellStart"/>
      <w:r w:rsidRPr="004F1E31">
        <w:rPr>
          <w:rFonts w:ascii="Calibri" w:hAnsi="Calibri" w:cs="Calibri"/>
          <w:sz w:val="22"/>
          <w:szCs w:val="22"/>
        </w:rPr>
        <w:t>influencerzy</w:t>
      </w:r>
      <w:proofErr w:type="spellEnd"/>
      <w:r w:rsidRPr="004F1E31">
        <w:rPr>
          <w:rFonts w:ascii="Calibri" w:hAnsi="Calibri" w:cs="Calibri"/>
          <w:sz w:val="22"/>
          <w:szCs w:val="22"/>
        </w:rPr>
        <w:t xml:space="preserve"> nie odpisują albo robią to z pięciodniowym opóźnieniem.</w:t>
      </w:r>
    </w:p>
    <w:p w14:paraId="10E516D1"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Ja nie umiem. Na Instagramie właściwie nie mam nieodpisanych wiadomości. Nie zostawiam ich na później. Dzwonisz – raczej odbiorę. Kiedy słyszę, że ktoś przez tydzień nie miał czasu czegoś załatwić, bo miał fryzjera czy spotkanie, to tego nie rozumiem. Ja potrafię mieć trzy wywiady, dwa spotkania, fryzjera, siłownię o siódmej rano, załatwić sprawy w firmie i pojechać do notariusza.</w:t>
      </w:r>
    </w:p>
    <w:p w14:paraId="3FA913A9" w14:textId="77777777" w:rsidR="006E01C3" w:rsidRPr="004F1E31" w:rsidRDefault="006E01C3" w:rsidP="006E01C3">
      <w:pPr>
        <w:pStyle w:val="NormalnyWeb"/>
        <w:rPr>
          <w:rFonts w:ascii="Calibri" w:hAnsi="Calibri" w:cs="Calibri"/>
          <w:sz w:val="22"/>
          <w:szCs w:val="22"/>
        </w:rPr>
      </w:pPr>
      <w:r w:rsidRPr="004F1E31">
        <w:rPr>
          <w:rFonts w:ascii="Calibri" w:hAnsi="Calibri" w:cs="Calibri"/>
          <w:sz w:val="22"/>
          <w:szCs w:val="22"/>
        </w:rPr>
        <w:t>Kiedyś ktoś prawie łysy powiedział mi, że nie może się spotkać, bo ma fryzjera o dziewiętnastej. Pomyślałem: „Absurd”. Wiele osób mogłoby być zupełnie gdzie indziej, gdyby wzięły się w garść i zaczęły pracować. Myślę, że byłbym dobrym doradcą biznesowym. Ktoś ma karierę, a ja pomagam mu ją poprowadzić i rozwinąć.</w:t>
      </w:r>
    </w:p>
    <w:p w14:paraId="54641C06"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Kolejny pomysł na biznes.</w:t>
      </w:r>
    </w:p>
    <w:p w14:paraId="1F940605"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Naprawdę, niektórzy są niesamowitymi leniami. Z drugiej strony może im to pasuje, mają swoje życie i nie potrzebują więcej. Po co się zajeżdżać? Ale jeśli ktoś zobowiązuje się do współpracy, oczekuję, że będzie responsywny.</w:t>
      </w:r>
    </w:p>
    <w:p w14:paraId="0CB7C09E"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Przekładasz czasem swoje ambicje na innych?</w:t>
      </w:r>
    </w:p>
    <w:p w14:paraId="006515DD"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Chyba tak. Ludzie mają do mnie pretensje, że wymagam. Jestem wyrozumiały i daję szanse, ale jeśli ktoś przesadza, to się wkurzam. Oczekuję, że ktoś będzie responsywny tak jak ja, oczywiście w granicach rozsądku. Nie będę dzwonił w niedzielę wieczorem.</w:t>
      </w:r>
    </w:p>
    <w:p w14:paraId="4104760F"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Czyli w weekendy odpoczywasz?</w:t>
      </w:r>
    </w:p>
    <w:p w14:paraId="6331EED2"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lastRenderedPageBreak/>
        <w:t>WOJTEK GOLA:</w:t>
      </w:r>
      <w:r w:rsidRPr="004F1E31">
        <w:rPr>
          <w:rFonts w:ascii="Calibri" w:hAnsi="Calibri" w:cs="Calibri"/>
          <w:sz w:val="22"/>
          <w:szCs w:val="22"/>
        </w:rPr>
        <w:t xml:space="preserve"> Zdarza mi się mieć niedzielę wolną. W piątek wieczorem czasem poimprezuję i jest git. </w:t>
      </w:r>
    </w:p>
    <w:p w14:paraId="0DA3E08F"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Mamy dla ciebie kilka karteczek. Losujesz i odpowiadasz: inwestujesz czy odpadasz?</w:t>
      </w:r>
    </w:p>
    <w:p w14:paraId="62EA8180"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Dobra. „Reaktywacja </w:t>
      </w:r>
      <w:proofErr w:type="spellStart"/>
      <w:r w:rsidRPr="004F1E31">
        <w:rPr>
          <w:rFonts w:ascii="Calibri" w:hAnsi="Calibri" w:cs="Calibri"/>
          <w:sz w:val="22"/>
          <w:szCs w:val="22"/>
        </w:rPr>
        <w:t>Warsaw</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Shore</w:t>
      </w:r>
      <w:proofErr w:type="spellEnd"/>
      <w:r w:rsidRPr="004F1E31">
        <w:rPr>
          <w:rFonts w:ascii="Calibri" w:hAnsi="Calibri" w:cs="Calibri"/>
          <w:sz w:val="22"/>
          <w:szCs w:val="22"/>
        </w:rPr>
        <w:t xml:space="preserve"> ze starą ekipą”. Ciekawe. Taki zabieg zrobili w „Jersey </w:t>
      </w:r>
      <w:proofErr w:type="spellStart"/>
      <w:r w:rsidRPr="004F1E31">
        <w:rPr>
          <w:rFonts w:ascii="Calibri" w:hAnsi="Calibri" w:cs="Calibri"/>
          <w:sz w:val="22"/>
          <w:szCs w:val="22"/>
        </w:rPr>
        <w:t>Shore</w:t>
      </w:r>
      <w:proofErr w:type="spellEnd"/>
      <w:r w:rsidRPr="004F1E31">
        <w:rPr>
          <w:rFonts w:ascii="Calibri" w:hAnsi="Calibri" w:cs="Calibri"/>
          <w:sz w:val="22"/>
          <w:szCs w:val="22"/>
        </w:rPr>
        <w:t>” z ekipą OG i wiem, że cieszyło się to dużą oglądalnością. Jest dużo zapytań o powrót starej ekipy, więc myślę, że miałoby to ręce i nogi.</w:t>
      </w:r>
    </w:p>
    <w:p w14:paraId="5976E424"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Czyli inwestujesz?</w:t>
      </w:r>
    </w:p>
    <w:p w14:paraId="411B0E59"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Myślę, że tak. Kolejne: „Wspólny biznes z </w:t>
      </w:r>
      <w:proofErr w:type="spellStart"/>
      <w:r w:rsidRPr="004F1E31">
        <w:rPr>
          <w:rFonts w:ascii="Calibri" w:hAnsi="Calibri" w:cs="Calibri"/>
          <w:sz w:val="22"/>
          <w:szCs w:val="22"/>
        </w:rPr>
        <w:t>Sofi</w:t>
      </w:r>
      <w:proofErr w:type="spellEnd"/>
      <w:r w:rsidRPr="004F1E31">
        <w:rPr>
          <w:rFonts w:ascii="Calibri" w:hAnsi="Calibri" w:cs="Calibri"/>
          <w:sz w:val="22"/>
          <w:szCs w:val="22"/>
        </w:rPr>
        <w:t xml:space="preserve">”. Już mam wspólny biznes z </w:t>
      </w:r>
      <w:proofErr w:type="spellStart"/>
      <w:r w:rsidRPr="004F1E31">
        <w:rPr>
          <w:rFonts w:ascii="Calibri" w:hAnsi="Calibri" w:cs="Calibri"/>
          <w:sz w:val="22"/>
          <w:szCs w:val="22"/>
        </w:rPr>
        <w:t>Sofi</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Emery</w:t>
      </w:r>
      <w:proofErr w:type="spellEnd"/>
      <w:r w:rsidRPr="004F1E31">
        <w:rPr>
          <w:rFonts w:ascii="Calibri" w:hAnsi="Calibri" w:cs="Calibri"/>
          <w:sz w:val="22"/>
          <w:szCs w:val="22"/>
        </w:rPr>
        <w:t xml:space="preserve"> </w:t>
      </w:r>
      <w:proofErr w:type="spellStart"/>
      <w:proofErr w:type="gramStart"/>
      <w:r w:rsidRPr="004F1E31">
        <w:rPr>
          <w:rFonts w:ascii="Calibri" w:hAnsi="Calibri" w:cs="Calibri"/>
          <w:sz w:val="22"/>
          <w:szCs w:val="22"/>
        </w:rPr>
        <w:t>Divine</w:t>
      </w:r>
      <w:proofErr w:type="spellEnd"/>
      <w:r w:rsidRPr="004F1E31">
        <w:rPr>
          <w:rFonts w:ascii="Calibri" w:hAnsi="Calibri" w:cs="Calibri"/>
          <w:sz w:val="22"/>
          <w:szCs w:val="22"/>
        </w:rPr>
        <w:t>,</w:t>
      </w:r>
      <w:proofErr w:type="gramEnd"/>
      <w:r w:rsidRPr="004F1E31">
        <w:rPr>
          <w:rFonts w:ascii="Calibri" w:hAnsi="Calibri" w:cs="Calibri"/>
          <w:sz w:val="22"/>
          <w:szCs w:val="22"/>
        </w:rPr>
        <w:t xml:space="preserve"> i będziemy poszerzać linię odzieżową. Więc inwestuję.</w:t>
      </w:r>
    </w:p>
    <w:p w14:paraId="46023AEF" w14:textId="77777777" w:rsidR="006E01C3" w:rsidRPr="004F1E31" w:rsidRDefault="006E01C3" w:rsidP="006E01C3">
      <w:pPr>
        <w:pStyle w:val="NormalnyWeb"/>
        <w:rPr>
          <w:rFonts w:ascii="Calibri" w:hAnsi="Calibri" w:cs="Calibri"/>
          <w:sz w:val="22"/>
          <w:szCs w:val="22"/>
        </w:rPr>
      </w:pPr>
      <w:r w:rsidRPr="004F1E31">
        <w:rPr>
          <w:rStyle w:val="Pogrubienie"/>
          <w:rFonts w:ascii="Calibri" w:hAnsi="Calibri" w:cs="Calibri"/>
          <w:sz w:val="22"/>
          <w:szCs w:val="22"/>
        </w:rPr>
        <w:t>PROWADZĄCE:</w:t>
      </w:r>
      <w:r w:rsidRPr="004F1E31">
        <w:rPr>
          <w:rFonts w:ascii="Calibri" w:hAnsi="Calibri" w:cs="Calibri"/>
          <w:sz w:val="22"/>
          <w:szCs w:val="22"/>
        </w:rPr>
        <w:t xml:space="preserve"> Następne: „Szkoła dla przyszłych </w:t>
      </w:r>
      <w:proofErr w:type="spellStart"/>
      <w:r w:rsidRPr="004F1E31">
        <w:rPr>
          <w:rFonts w:ascii="Calibri" w:hAnsi="Calibri" w:cs="Calibri"/>
          <w:sz w:val="22"/>
          <w:szCs w:val="22"/>
        </w:rPr>
        <w:t>influencerów</w:t>
      </w:r>
      <w:proofErr w:type="spellEnd"/>
      <w:r w:rsidRPr="004F1E31">
        <w:rPr>
          <w:rFonts w:ascii="Calibri" w:hAnsi="Calibri" w:cs="Calibri"/>
          <w:sz w:val="22"/>
          <w:szCs w:val="22"/>
        </w:rPr>
        <w:t>”.</w:t>
      </w:r>
    </w:p>
    <w:p w14:paraId="5E9BAB0E" w14:textId="77777777" w:rsidR="006E01C3" w:rsidRPr="004F1E31" w:rsidRDefault="006E01C3" w:rsidP="006E01C3">
      <w:pPr>
        <w:pStyle w:val="NormalnyWeb"/>
        <w:rPr>
          <w:rFonts w:ascii="Calibri" w:hAnsi="Calibri" w:cs="Calibri"/>
          <w:sz w:val="22"/>
          <w:szCs w:val="22"/>
        </w:rPr>
      </w:pPr>
      <w:r w:rsidRPr="004F1E31">
        <w:rPr>
          <w:rStyle w:val="Uwydatnienie"/>
          <w:rFonts w:ascii="Calibri" w:hAnsi="Calibri" w:cs="Calibri"/>
          <w:sz w:val="22"/>
          <w:szCs w:val="22"/>
        </w:rPr>
        <w:t>WOJTEK GOLA:</w:t>
      </w:r>
      <w:r w:rsidRPr="004F1E31">
        <w:rPr>
          <w:rFonts w:ascii="Calibri" w:hAnsi="Calibri" w:cs="Calibri"/>
          <w:sz w:val="22"/>
          <w:szCs w:val="22"/>
        </w:rPr>
        <w:t xml:space="preserve"> Ciekawe. Byłby na to ogromny hejt: „Tworzysz </w:t>
      </w:r>
      <w:proofErr w:type="spellStart"/>
      <w:r w:rsidRPr="004F1E31">
        <w:rPr>
          <w:rFonts w:ascii="Calibri" w:hAnsi="Calibri" w:cs="Calibri"/>
          <w:sz w:val="22"/>
          <w:szCs w:val="22"/>
        </w:rPr>
        <w:t>influencerów</w:t>
      </w:r>
      <w:proofErr w:type="spellEnd"/>
      <w:r w:rsidRPr="004F1E31">
        <w:rPr>
          <w:rFonts w:ascii="Calibri" w:hAnsi="Calibri" w:cs="Calibri"/>
          <w:sz w:val="22"/>
          <w:szCs w:val="22"/>
        </w:rPr>
        <w:t xml:space="preserve">, chcesz na nich zarobić”. Ale ludzie mogliby się tam nauczyć, jak robić </w:t>
      </w:r>
      <w:proofErr w:type="spellStart"/>
      <w:r w:rsidRPr="004F1E31">
        <w:rPr>
          <w:rFonts w:ascii="Calibri" w:hAnsi="Calibri" w:cs="Calibri"/>
          <w:sz w:val="22"/>
          <w:szCs w:val="22"/>
        </w:rPr>
        <w:t>live’y</w:t>
      </w:r>
      <w:proofErr w:type="spellEnd"/>
      <w:r w:rsidRPr="004F1E31">
        <w:rPr>
          <w:rFonts w:ascii="Calibri" w:hAnsi="Calibri" w:cs="Calibri"/>
          <w:sz w:val="22"/>
          <w:szCs w:val="22"/>
        </w:rPr>
        <w:t xml:space="preserve">, odcinki na YouTube, jak się zachowywać przed kamerą. W pewnym sensie już mam coś takiego – </w:t>
      </w:r>
      <w:proofErr w:type="spellStart"/>
      <w:r w:rsidRPr="004F1E31">
        <w:rPr>
          <w:rFonts w:ascii="Calibri" w:hAnsi="Calibri" w:cs="Calibri"/>
          <w:sz w:val="22"/>
          <w:szCs w:val="22"/>
        </w:rPr>
        <w:t>Influ</w:t>
      </w:r>
      <w:proofErr w:type="spellEnd"/>
      <w:r w:rsidRPr="004F1E31">
        <w:rPr>
          <w:rFonts w:ascii="Calibri" w:hAnsi="Calibri" w:cs="Calibri"/>
          <w:sz w:val="22"/>
          <w:szCs w:val="22"/>
        </w:rPr>
        <w:t xml:space="preserve"> </w:t>
      </w:r>
      <w:proofErr w:type="spellStart"/>
      <w:r w:rsidRPr="004F1E31">
        <w:rPr>
          <w:rFonts w:ascii="Calibri" w:hAnsi="Calibri" w:cs="Calibri"/>
          <w:sz w:val="22"/>
          <w:szCs w:val="22"/>
        </w:rPr>
        <w:t>Academy</w:t>
      </w:r>
      <w:proofErr w:type="spellEnd"/>
      <w:r w:rsidRPr="004F1E31">
        <w:rPr>
          <w:rFonts w:ascii="Calibri" w:hAnsi="Calibri" w:cs="Calibri"/>
          <w:sz w:val="22"/>
          <w:szCs w:val="22"/>
        </w:rPr>
        <w:t xml:space="preserve">. Mamy opiekunów, wynajęty duży dom w Konstancinie, studia i uczymy </w:t>
      </w:r>
      <w:proofErr w:type="spellStart"/>
      <w:r w:rsidRPr="004F1E31">
        <w:rPr>
          <w:rFonts w:ascii="Calibri" w:hAnsi="Calibri" w:cs="Calibri"/>
          <w:sz w:val="22"/>
          <w:szCs w:val="22"/>
        </w:rPr>
        <w:t>tiktokerów</w:t>
      </w:r>
      <w:proofErr w:type="spellEnd"/>
      <w:r w:rsidRPr="004F1E31">
        <w:rPr>
          <w:rFonts w:ascii="Calibri" w:hAnsi="Calibri" w:cs="Calibri"/>
          <w:sz w:val="22"/>
          <w:szCs w:val="22"/>
        </w:rPr>
        <w:t xml:space="preserve">, którzy mogą stać się </w:t>
      </w:r>
      <w:proofErr w:type="spellStart"/>
      <w:r w:rsidRPr="004F1E31">
        <w:rPr>
          <w:rFonts w:ascii="Calibri" w:hAnsi="Calibri" w:cs="Calibri"/>
          <w:sz w:val="22"/>
          <w:szCs w:val="22"/>
        </w:rPr>
        <w:t>influencerami</w:t>
      </w:r>
      <w:proofErr w:type="spellEnd"/>
      <w:r w:rsidRPr="004F1E31">
        <w:rPr>
          <w:rFonts w:ascii="Calibri" w:hAnsi="Calibri" w:cs="Calibri"/>
          <w:sz w:val="22"/>
          <w:szCs w:val="22"/>
        </w:rPr>
        <w:t>.</w:t>
      </w:r>
    </w:p>
    <w:p w14:paraId="14FE15D3" w14:textId="77777777" w:rsidR="006E01C3" w:rsidRPr="004F1E31" w:rsidRDefault="006E01C3" w:rsidP="006E01C3">
      <w:pPr>
        <w:pStyle w:val="NormalnyWeb"/>
        <w:rPr>
          <w:rFonts w:ascii="Calibri" w:hAnsi="Calibri" w:cs="Calibri"/>
          <w:sz w:val="22"/>
          <w:szCs w:val="22"/>
        </w:rPr>
      </w:pPr>
      <w:r w:rsidRPr="004F1E31">
        <w:rPr>
          <w:rFonts w:ascii="Calibri" w:hAnsi="Calibri" w:cs="Calibri"/>
          <w:sz w:val="22"/>
          <w:szCs w:val="22"/>
        </w:rPr>
        <w:t xml:space="preserve">Taka szkoła miałaby wzięcie, ale środowisko </w:t>
      </w:r>
      <w:proofErr w:type="spellStart"/>
      <w:r w:rsidRPr="004F1E31">
        <w:rPr>
          <w:rFonts w:ascii="Calibri" w:hAnsi="Calibri" w:cs="Calibri"/>
          <w:sz w:val="22"/>
          <w:szCs w:val="22"/>
        </w:rPr>
        <w:t>influencerów</w:t>
      </w:r>
      <w:proofErr w:type="spellEnd"/>
      <w:r w:rsidRPr="004F1E31">
        <w:rPr>
          <w:rFonts w:ascii="Calibri" w:hAnsi="Calibri" w:cs="Calibri"/>
          <w:sz w:val="22"/>
          <w:szCs w:val="22"/>
        </w:rPr>
        <w:t xml:space="preserve"> jest bardzo zawistne. Ludzie nie chcą, żeby pojawiali się kolejni </w:t>
      </w:r>
      <w:proofErr w:type="spellStart"/>
      <w:r w:rsidRPr="004F1E31">
        <w:rPr>
          <w:rFonts w:ascii="Calibri" w:hAnsi="Calibri" w:cs="Calibri"/>
          <w:sz w:val="22"/>
          <w:szCs w:val="22"/>
        </w:rPr>
        <w:t>influencerzy</w:t>
      </w:r>
      <w:proofErr w:type="spellEnd"/>
      <w:r w:rsidRPr="004F1E31">
        <w:rPr>
          <w:rFonts w:ascii="Calibri" w:hAnsi="Calibri" w:cs="Calibri"/>
          <w:sz w:val="22"/>
          <w:szCs w:val="22"/>
        </w:rPr>
        <w:t xml:space="preserve">. W tym świecie jest dużo osób źle życzących innym. Czasem mam dysonans, bo ktoś ciśnie cię w </w:t>
      </w:r>
      <w:proofErr w:type="spellStart"/>
      <w:r w:rsidRPr="004F1E31">
        <w:rPr>
          <w:rFonts w:ascii="Calibri" w:hAnsi="Calibri" w:cs="Calibri"/>
          <w:sz w:val="22"/>
          <w:szCs w:val="22"/>
        </w:rPr>
        <w:t>internecie</w:t>
      </w:r>
      <w:proofErr w:type="spellEnd"/>
      <w:r w:rsidRPr="004F1E31">
        <w:rPr>
          <w:rFonts w:ascii="Calibri" w:hAnsi="Calibri" w:cs="Calibri"/>
          <w:sz w:val="22"/>
          <w:szCs w:val="22"/>
        </w:rPr>
        <w:t xml:space="preserve">, a kiedy spotykasz go na żywo, jest przemiły. Ludzie potrafią mieć dwie twarze. Ja lubię </w:t>
      </w:r>
      <w:proofErr w:type="spellStart"/>
      <w:r w:rsidRPr="004F1E31">
        <w:rPr>
          <w:rFonts w:ascii="Calibri" w:hAnsi="Calibri" w:cs="Calibri"/>
          <w:sz w:val="22"/>
          <w:szCs w:val="22"/>
        </w:rPr>
        <w:t>influencerów</w:t>
      </w:r>
      <w:proofErr w:type="spellEnd"/>
      <w:r w:rsidRPr="004F1E31">
        <w:rPr>
          <w:rFonts w:ascii="Calibri" w:hAnsi="Calibri" w:cs="Calibri"/>
          <w:sz w:val="22"/>
          <w:szCs w:val="22"/>
        </w:rPr>
        <w:t xml:space="preserve"> i ten świat, wspieram dużo osób, ale naprawdę szczere osoby można policzyć na palcach jednej dłoni.</w:t>
      </w:r>
    </w:p>
    <w:p w14:paraId="73638E06" w14:textId="77777777" w:rsidR="00AD47E4" w:rsidRDefault="00AD47E4"/>
    <w:sectPr w:rsidR="00AD47E4"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10F4C" w14:textId="77777777" w:rsidR="00BD61F7" w:rsidRDefault="00BD61F7" w:rsidP="00F92223">
      <w:pPr>
        <w:spacing w:after="0" w:line="240" w:lineRule="auto"/>
      </w:pPr>
      <w:r>
        <w:separator/>
      </w:r>
    </w:p>
  </w:endnote>
  <w:endnote w:type="continuationSeparator" w:id="0">
    <w:p w14:paraId="24D4820D" w14:textId="77777777" w:rsidR="00BD61F7" w:rsidRDefault="00BD61F7"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AC00" w14:textId="77777777" w:rsidR="00F92223" w:rsidRDefault="00BD61F7" w:rsidP="00F92223">
    <w:pPr>
      <w:pStyle w:val="Stopka"/>
      <w:jc w:val="center"/>
    </w:pPr>
    <w:r>
      <w:rPr>
        <w:noProof/>
        <w:lang w:eastAsia="pl-PL"/>
      </w:rPr>
      <w:pict w14:anchorId="1E7A8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6C1E0" w14:textId="77777777" w:rsidR="00BD61F7" w:rsidRDefault="00BD61F7" w:rsidP="00F92223">
      <w:pPr>
        <w:spacing w:after="0" w:line="240" w:lineRule="auto"/>
      </w:pPr>
      <w:r>
        <w:separator/>
      </w:r>
    </w:p>
  </w:footnote>
  <w:footnote w:type="continuationSeparator" w:id="0">
    <w:p w14:paraId="209679EE" w14:textId="77777777" w:rsidR="00BD61F7" w:rsidRDefault="00BD61F7"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CF08" w14:textId="77777777" w:rsidR="00F92223" w:rsidRDefault="00BD61F7">
    <w:pPr>
      <w:pStyle w:val="Nagwek"/>
    </w:pPr>
    <w:r>
      <w:rPr>
        <w:noProof/>
        <w:lang w:eastAsia="pl-PL"/>
      </w:rPr>
      <w:pict w14:anchorId="14911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13A6"/>
    <w:rsid w:val="000200E1"/>
    <w:rsid w:val="00061DCC"/>
    <w:rsid w:val="001713A6"/>
    <w:rsid w:val="001E3E41"/>
    <w:rsid w:val="001F7EC1"/>
    <w:rsid w:val="00206337"/>
    <w:rsid w:val="00241EF2"/>
    <w:rsid w:val="002D6F8B"/>
    <w:rsid w:val="0030275C"/>
    <w:rsid w:val="00334EAD"/>
    <w:rsid w:val="00381C88"/>
    <w:rsid w:val="003B6F22"/>
    <w:rsid w:val="00406B71"/>
    <w:rsid w:val="00412873"/>
    <w:rsid w:val="00417E45"/>
    <w:rsid w:val="004557D5"/>
    <w:rsid w:val="004B4C1D"/>
    <w:rsid w:val="004F1B15"/>
    <w:rsid w:val="004F1E31"/>
    <w:rsid w:val="00514467"/>
    <w:rsid w:val="005F7997"/>
    <w:rsid w:val="00641433"/>
    <w:rsid w:val="00684B8C"/>
    <w:rsid w:val="006917C8"/>
    <w:rsid w:val="006C0590"/>
    <w:rsid w:val="006C5052"/>
    <w:rsid w:val="006E01C3"/>
    <w:rsid w:val="00715A3B"/>
    <w:rsid w:val="007242B9"/>
    <w:rsid w:val="00744606"/>
    <w:rsid w:val="007844E3"/>
    <w:rsid w:val="007D3A31"/>
    <w:rsid w:val="008140EB"/>
    <w:rsid w:val="008255C6"/>
    <w:rsid w:val="008262A3"/>
    <w:rsid w:val="0082711B"/>
    <w:rsid w:val="008550B7"/>
    <w:rsid w:val="00883052"/>
    <w:rsid w:val="00892950"/>
    <w:rsid w:val="00892FE1"/>
    <w:rsid w:val="00900B00"/>
    <w:rsid w:val="009635DC"/>
    <w:rsid w:val="00A01F46"/>
    <w:rsid w:val="00A16A74"/>
    <w:rsid w:val="00A65CC0"/>
    <w:rsid w:val="00A84C1A"/>
    <w:rsid w:val="00AC66FA"/>
    <w:rsid w:val="00AD47E4"/>
    <w:rsid w:val="00B04014"/>
    <w:rsid w:val="00B16394"/>
    <w:rsid w:val="00B17584"/>
    <w:rsid w:val="00B4566C"/>
    <w:rsid w:val="00BB7818"/>
    <w:rsid w:val="00BB7B18"/>
    <w:rsid w:val="00BD61F7"/>
    <w:rsid w:val="00BE23A7"/>
    <w:rsid w:val="00BF6C12"/>
    <w:rsid w:val="00C0654B"/>
    <w:rsid w:val="00C81FE3"/>
    <w:rsid w:val="00C8331F"/>
    <w:rsid w:val="00C90DE2"/>
    <w:rsid w:val="00C9160D"/>
    <w:rsid w:val="00CC0B7D"/>
    <w:rsid w:val="00D01708"/>
    <w:rsid w:val="00D030FB"/>
    <w:rsid w:val="00D057F8"/>
    <w:rsid w:val="00D81E8F"/>
    <w:rsid w:val="00DB3F96"/>
    <w:rsid w:val="00DF5286"/>
    <w:rsid w:val="00DF7F5A"/>
    <w:rsid w:val="00E35982"/>
    <w:rsid w:val="00E4730E"/>
    <w:rsid w:val="00E96292"/>
    <w:rsid w:val="00ED184F"/>
    <w:rsid w:val="00F009F6"/>
    <w:rsid w:val="00F15D37"/>
    <w:rsid w:val="00F40126"/>
    <w:rsid w:val="00F92223"/>
    <w:rsid w:val="00FA5C90"/>
    <w:rsid w:val="00FD6B61"/>
    <w:rsid w:val="00FF7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055D"/>
  <w15:chartTrackingRefBased/>
  <w15:docId w15:val="{6FF2FA61-8948-46F2-A5EF-4802EAD7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13A6"/>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unhideWhenUsed/>
    <w:rsid w:val="00D057F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D057F8"/>
    <w:rPr>
      <w:b/>
      <w:bCs/>
    </w:rPr>
  </w:style>
  <w:style w:type="character" w:styleId="Uwydatnienie">
    <w:name w:val="Emphasis"/>
    <w:uiPriority w:val="20"/>
    <w:qFormat/>
    <w:rsid w:val="00D057F8"/>
    <w:rPr>
      <w:i/>
      <w:iCs/>
    </w:rPr>
  </w:style>
  <w:style w:type="paragraph" w:customStyle="1" w:styleId="pdq2pgselectionanchorcontainer">
    <w:name w:val="pdq2pg_selectionanchorcontainer"/>
    <w:basedOn w:val="Normalny"/>
    <w:rsid w:val="00061DC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9</Pages>
  <Words>3017</Words>
  <Characters>18106</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2026-08-20T21:35:00Z</dcterms:created>
  <dcterms:modified xsi:type="dcterms:W3CDTF">2026-08-20T21:35:00Z</dcterms:modified>
</cp:coreProperties>
</file>