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A3D19" w14:textId="7EA400CD" w:rsidR="006331F4" w:rsidRPr="00FD3E75" w:rsidRDefault="00CB3F1F" w:rsidP="006331F4">
      <w:pPr>
        <w:jc w:val="right"/>
        <w:rPr>
          <w:rFonts w:cs="Calibri"/>
        </w:rPr>
      </w:pPr>
      <w:r>
        <w:rPr>
          <w:rFonts w:cs="Calibri"/>
        </w:rPr>
        <w:t>13.08</w:t>
      </w:r>
      <w:r w:rsidR="006331F4" w:rsidRPr="00FD3E75">
        <w:rPr>
          <w:rFonts w:cs="Calibri"/>
        </w:rPr>
        <w:t>.</w:t>
      </w:r>
      <w:proofErr w:type="gramStart"/>
      <w:r w:rsidR="006331F4" w:rsidRPr="00FD3E75">
        <w:rPr>
          <w:rFonts w:cs="Calibri"/>
        </w:rPr>
        <w:t>2026r.</w:t>
      </w:r>
      <w:proofErr w:type="gramEnd"/>
    </w:p>
    <w:p w14:paraId="5206A3A6" w14:textId="77777777" w:rsidR="006331F4" w:rsidRPr="00FD3E75" w:rsidRDefault="006331F4" w:rsidP="006331F4">
      <w:pPr>
        <w:rPr>
          <w:rFonts w:cs="Calibri"/>
        </w:rPr>
      </w:pPr>
      <w:r w:rsidRPr="00FD3E75">
        <w:rPr>
          <w:rFonts w:cs="Calibri"/>
        </w:rPr>
        <w:t>ZAPIS ROZMOWY</w:t>
      </w:r>
    </w:p>
    <w:p w14:paraId="63C100A7" w14:textId="77777777" w:rsidR="006331F4" w:rsidRPr="00FD3E75" w:rsidRDefault="006331F4" w:rsidP="006331F4">
      <w:pPr>
        <w:rPr>
          <w:rFonts w:cs="Calibri"/>
        </w:rPr>
      </w:pPr>
    </w:p>
    <w:p w14:paraId="3C186650" w14:textId="0002BAAC" w:rsidR="00F15D37" w:rsidRPr="00FD3E75" w:rsidRDefault="00E44BF2" w:rsidP="006331F4">
      <w:pPr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  <w:lang w:eastAsia="pl-PL"/>
        </w:rPr>
      </w:pPr>
      <w:r>
        <w:rPr>
          <w:rFonts w:eastAsia="Times New Roman" w:cs="Calibri"/>
          <w:b/>
          <w:bCs/>
          <w:lang w:eastAsia="pl-PL"/>
        </w:rPr>
        <w:t>PAULINA PRZYBYSZ</w:t>
      </w:r>
      <w:r w:rsidR="008C7692">
        <w:rPr>
          <w:rFonts w:eastAsia="Times New Roman" w:cs="Calibri"/>
          <w:b/>
          <w:bCs/>
          <w:lang w:eastAsia="pl-PL"/>
        </w:rPr>
        <w:t xml:space="preserve"> GOŚCINIĄ KAYAH</w:t>
      </w:r>
      <w:r w:rsidR="006331F4" w:rsidRPr="00FD3E75">
        <w:rPr>
          <w:rFonts w:eastAsia="Times New Roman" w:cs="Calibri"/>
          <w:b/>
          <w:bCs/>
          <w:lang w:eastAsia="pl-PL"/>
        </w:rPr>
        <w:t xml:space="preserve"> W PODCAŚCIE RMF </w:t>
      </w:r>
      <w:r w:rsidR="008C7692">
        <w:rPr>
          <w:rFonts w:eastAsia="Times New Roman" w:cs="Calibri"/>
          <w:b/>
          <w:bCs/>
          <w:lang w:eastAsia="pl-PL"/>
        </w:rPr>
        <w:t>CLASSIC</w:t>
      </w:r>
    </w:p>
    <w:p w14:paraId="0128E178" w14:textId="77777777" w:rsidR="002E206F" w:rsidRDefault="002E206F" w:rsidP="001C2312">
      <w:pPr>
        <w:pStyle w:val="NormalnyWeb"/>
        <w:rPr>
          <w:rStyle w:val="Uwydatnienie"/>
          <w:rFonts w:ascii="Calibri" w:hAnsi="Calibri" w:cs="Calibri"/>
          <w:sz w:val="22"/>
          <w:szCs w:val="22"/>
        </w:rPr>
      </w:pPr>
    </w:p>
    <w:p w14:paraId="6645012D" w14:textId="77777777" w:rsidR="00222592" w:rsidRPr="005709AE" w:rsidRDefault="00222592" w:rsidP="00222592">
      <w:pPr>
        <w:pStyle w:val="pdq2pgselectionanchorcontainer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Szukałam na nasze spotkanie jakichś dobrych plotek, ale nic nie znalazłam. Pamiętam za to, że z fascynacji tobą zrobiłam sobie kiedyś koszulkę „Wszyscy jesteśmy Przybyszami”.</w:t>
      </w:r>
    </w:p>
    <w:p w14:paraId="004B05D3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Tak, pamiętam. Koncert Przybysz, Przybysz.</w:t>
      </w:r>
    </w:p>
    <w:p w14:paraId="592B2766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Kiedyś ty zaprosiłaś mnie do radia, dzisiaj jest rewanż. Jak się czujesz?</w:t>
      </w:r>
    </w:p>
    <w:p w14:paraId="6793534A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Świetnie. To jest super lato. Mam już duże dzieci i poczułam, że mam przestrzeń, żeby realizować to, co </w:t>
      </w:r>
      <w:proofErr w:type="gramStart"/>
      <w:r w:rsidRPr="005709AE">
        <w:rPr>
          <w:rFonts w:ascii="Calibri" w:hAnsi="Calibri" w:cs="Calibri"/>
          <w:sz w:val="22"/>
          <w:szCs w:val="22"/>
        </w:rPr>
        <w:t>chcę.*</w:t>
      </w:r>
      <w:proofErr w:type="gramEnd"/>
    </w:p>
    <w:p w14:paraId="19EF20F1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Ile mają lat?</w:t>
      </w:r>
    </w:p>
    <w:p w14:paraId="05CF75FA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Matylda w listopadzie kończy osiemnaście, Rita ma </w:t>
      </w:r>
      <w:proofErr w:type="gramStart"/>
      <w:r w:rsidRPr="005709AE">
        <w:rPr>
          <w:rFonts w:ascii="Calibri" w:hAnsi="Calibri" w:cs="Calibri"/>
          <w:sz w:val="22"/>
          <w:szCs w:val="22"/>
        </w:rPr>
        <w:t>czternaście.*</w:t>
      </w:r>
      <w:proofErr w:type="gramEnd"/>
    </w:p>
    <w:p w14:paraId="02EDA2AF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Matylda od dziesiątego roku życia choruje na cukrzycę. Jak to jest, kiedy dowiadujesz się, że twoje dziecko ma taką chorobę?</w:t>
      </w:r>
    </w:p>
    <w:p w14:paraId="7186C327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Cukrzyca typu pierwszego jest chorobą genetyczną. To bardzo smutne, jak każda choroba dziecka, bo najchętniej przejęłoby się ten problem na siebie. Przy chorobie przewlekłej nie można tego </w:t>
      </w:r>
      <w:proofErr w:type="gramStart"/>
      <w:r w:rsidRPr="005709AE">
        <w:rPr>
          <w:rFonts w:ascii="Calibri" w:hAnsi="Calibri" w:cs="Calibri"/>
          <w:sz w:val="22"/>
          <w:szCs w:val="22"/>
        </w:rPr>
        <w:t>zrobić.*</w:t>
      </w:r>
      <w:proofErr w:type="gramEnd"/>
    </w:p>
    <w:p w14:paraId="59F9961F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Czyli cały czas kontrola?</w:t>
      </w:r>
    </w:p>
    <w:p w14:paraId="570103D8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Tak. Cukrzyca jest trochę jak chodzenie po linie. Nie chodzi o unikanie cukru, tylko o utrzymanie równowagi. Na szczęście technologia bardzo się rozwija. Matylda ma pompę i </w:t>
      </w:r>
      <w:proofErr w:type="gramStart"/>
      <w:r w:rsidRPr="005709AE">
        <w:rPr>
          <w:rFonts w:ascii="Calibri" w:hAnsi="Calibri" w:cs="Calibri"/>
          <w:sz w:val="22"/>
          <w:szCs w:val="22"/>
        </w:rPr>
        <w:t>Dexcom.*</w:t>
      </w:r>
      <w:proofErr w:type="gramEnd"/>
    </w:p>
    <w:p w14:paraId="5CFD547A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A Rita?</w:t>
      </w:r>
    </w:p>
    <w:p w14:paraId="7D9EB272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Cały czas jest na koniu. Ciągle w </w:t>
      </w:r>
      <w:proofErr w:type="gramStart"/>
      <w:r w:rsidRPr="005709AE">
        <w:rPr>
          <w:rFonts w:ascii="Calibri" w:hAnsi="Calibri" w:cs="Calibri"/>
          <w:sz w:val="22"/>
          <w:szCs w:val="22"/>
        </w:rPr>
        <w:t>siodle.*</w:t>
      </w:r>
      <w:proofErr w:type="gramEnd"/>
    </w:p>
    <w:p w14:paraId="4C30AF5B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A Matylda?</w:t>
      </w:r>
    </w:p>
    <w:p w14:paraId="02C41E4A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Robi bity, piosenki, gra na kontrabasie. W tym roku ma maturę i dyplom, więc mocny rok przed </w:t>
      </w:r>
      <w:proofErr w:type="gramStart"/>
      <w:r w:rsidRPr="005709AE">
        <w:rPr>
          <w:rFonts w:ascii="Calibri" w:hAnsi="Calibri" w:cs="Calibri"/>
          <w:sz w:val="22"/>
          <w:szCs w:val="22"/>
        </w:rPr>
        <w:t>nią.*</w:t>
      </w:r>
      <w:proofErr w:type="gramEnd"/>
    </w:p>
    <w:p w14:paraId="38CAA366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Czyli poszła w matkę. A Rita gra?</w:t>
      </w:r>
    </w:p>
    <w:p w14:paraId="50EB4178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lastRenderedPageBreak/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Grała na flecie, ale stwierdziła, że jej to nie kręci. Może kiedyś wróci do muzyki, ale im mniej będziemy to wymuszać, tym naturalniej sama </w:t>
      </w:r>
      <w:proofErr w:type="gramStart"/>
      <w:r w:rsidRPr="005709AE">
        <w:rPr>
          <w:rFonts w:ascii="Calibri" w:hAnsi="Calibri" w:cs="Calibri"/>
          <w:sz w:val="22"/>
          <w:szCs w:val="22"/>
        </w:rPr>
        <w:t>zdecyduje.*</w:t>
      </w:r>
      <w:proofErr w:type="gramEnd"/>
    </w:p>
    <w:p w14:paraId="6C3B7906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Ja byłam zmuszana do klasyki i tak mi ją obrzydzono. Grałam na fortepianie, ale już nie gram. Denerwuje mnie, że jestem w tym beznadziejna.</w:t>
      </w:r>
    </w:p>
    <w:p w14:paraId="409ED29E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Ja czasami wracam do wiolonczeli. Lubię też sobie </w:t>
      </w:r>
      <w:proofErr w:type="spellStart"/>
      <w:r w:rsidRPr="005709AE">
        <w:rPr>
          <w:rFonts w:ascii="Calibri" w:hAnsi="Calibri" w:cs="Calibri"/>
          <w:sz w:val="22"/>
          <w:szCs w:val="22"/>
        </w:rPr>
        <w:t>podukać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na instrumencie, bo wtedy przez chwilę nie mogę myśleć o niczym </w:t>
      </w:r>
      <w:proofErr w:type="gramStart"/>
      <w:r w:rsidRPr="005709AE">
        <w:rPr>
          <w:rFonts w:ascii="Calibri" w:hAnsi="Calibri" w:cs="Calibri"/>
          <w:sz w:val="22"/>
          <w:szCs w:val="22"/>
        </w:rPr>
        <w:t>innym.*</w:t>
      </w:r>
      <w:proofErr w:type="gramEnd"/>
    </w:p>
    <w:p w14:paraId="2802BF8E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Wiolonczela jest bardzo seksowna. Tak samo harfa.</w:t>
      </w:r>
    </w:p>
    <w:p w14:paraId="0C7B815B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W podstawówce mieliśmy harfistkę. Kiedy w orkiestrze pojawiała się harfa, wszyscy chłopcy chcieli jej ją nosić. Ale ona też była piękna, taka </w:t>
      </w:r>
      <w:proofErr w:type="gramStart"/>
      <w:r w:rsidRPr="005709AE">
        <w:rPr>
          <w:rFonts w:ascii="Calibri" w:hAnsi="Calibri" w:cs="Calibri"/>
          <w:sz w:val="22"/>
          <w:szCs w:val="22"/>
        </w:rPr>
        <w:t>syrena.*</w:t>
      </w:r>
      <w:proofErr w:type="gramEnd"/>
    </w:p>
    <w:p w14:paraId="791E4092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Mam przyjaciela, który zaczął uczyć się gry na harfie i jestem pełna podziwu. To wygląda na strasznie trudne.</w:t>
      </w:r>
    </w:p>
    <w:p w14:paraId="18A009F1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Dużo strun. [śmiech] Ja mam cztery w wiolonczeli i nigdy nie nauczyłam się grać na gitarze, bo sześć to już było dla mnie za </w:t>
      </w:r>
      <w:proofErr w:type="gramStart"/>
      <w:r w:rsidRPr="005709AE">
        <w:rPr>
          <w:rFonts w:ascii="Calibri" w:hAnsi="Calibri" w:cs="Calibri"/>
          <w:sz w:val="22"/>
          <w:szCs w:val="22"/>
        </w:rPr>
        <w:t>dużo.*</w:t>
      </w:r>
      <w:proofErr w:type="gramEnd"/>
    </w:p>
    <w:p w14:paraId="4EAA216A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Zawsze świetnie wygląda wokalistka z instrumentem.</w:t>
      </w:r>
    </w:p>
    <w:p w14:paraId="6FD0C88E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Ja po prostu uwielbiam otaczać się wybitnymi </w:t>
      </w:r>
      <w:proofErr w:type="gramStart"/>
      <w:r w:rsidRPr="005709AE">
        <w:rPr>
          <w:rFonts w:ascii="Calibri" w:hAnsi="Calibri" w:cs="Calibri"/>
          <w:sz w:val="22"/>
          <w:szCs w:val="22"/>
        </w:rPr>
        <w:t>muzykami.*</w:t>
      </w:r>
      <w:proofErr w:type="gramEnd"/>
    </w:p>
    <w:p w14:paraId="37AAE2C0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Sama jesteś wybitnym muzykiem. A właściwie muzyczką.</w:t>
      </w:r>
    </w:p>
    <w:p w14:paraId="31C9C0A2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„Muzyczka” jest trudna. Ma ogromny sens ideowy, ale brzmi trochę </w:t>
      </w:r>
      <w:proofErr w:type="gramStart"/>
      <w:r w:rsidRPr="005709AE">
        <w:rPr>
          <w:rFonts w:ascii="Calibri" w:hAnsi="Calibri" w:cs="Calibri"/>
          <w:sz w:val="22"/>
          <w:szCs w:val="22"/>
        </w:rPr>
        <w:t>infantylnie.*</w:t>
      </w:r>
      <w:proofErr w:type="gramEnd"/>
    </w:p>
    <w:p w14:paraId="23EFDB5F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Mnie </w:t>
      </w:r>
      <w:proofErr w:type="spellStart"/>
      <w:r w:rsidRPr="005709AE">
        <w:rPr>
          <w:rFonts w:ascii="Calibri" w:hAnsi="Calibri" w:cs="Calibri"/>
          <w:sz w:val="22"/>
          <w:szCs w:val="22"/>
        </w:rPr>
        <w:t>feminatywy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czasem drażnią. Ale masz wspaniały wokal. Jesteś jedną z niewielu artystek, na których koncerty mogłabym chodzić bez przerwy.</w:t>
      </w:r>
    </w:p>
    <w:p w14:paraId="43BFA128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To zapraszam cię 22 sierpnia do </w:t>
      </w:r>
      <w:proofErr w:type="gramStart"/>
      <w:r w:rsidRPr="005709AE">
        <w:rPr>
          <w:rFonts w:ascii="Calibri" w:hAnsi="Calibri" w:cs="Calibri"/>
          <w:sz w:val="22"/>
          <w:szCs w:val="22"/>
        </w:rPr>
        <w:t>Jassmine.*</w:t>
      </w:r>
      <w:proofErr w:type="gramEnd"/>
    </w:p>
    <w:p w14:paraId="2996469C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Bardzo lubię tam grać. Pierwszy raz byłam w </w:t>
      </w:r>
      <w:proofErr w:type="spellStart"/>
      <w:r w:rsidRPr="005709AE">
        <w:rPr>
          <w:rFonts w:ascii="Calibri" w:hAnsi="Calibri" w:cs="Calibri"/>
          <w:sz w:val="22"/>
          <w:szCs w:val="22"/>
        </w:rPr>
        <w:t>Jassmine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na koncercie Natalii Kukulskiej i pomyślałam: „Boże, żebym kiedyś też mogła tu zagrać”. A potem moje koncerty tam zaczęły się wyprzedawać. Na twój przyjdę z radością, ale też z zazdrością. Cały czas poszukujesz, świetnie odnajdujesz się w trudnych stylach i melodiach. Kiedy słucham tak nowocześnie myślących artystów jak ty, czuję się stara.</w:t>
      </w:r>
    </w:p>
    <w:p w14:paraId="051FA8AA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Ale ja się na tobie wychowałam! Duża część mojego liceum, platonicznych westchnień i prywatnego życia to twoje </w:t>
      </w:r>
      <w:proofErr w:type="gramStart"/>
      <w:r w:rsidRPr="005709AE">
        <w:rPr>
          <w:rFonts w:ascii="Calibri" w:hAnsi="Calibri" w:cs="Calibri"/>
          <w:sz w:val="22"/>
          <w:szCs w:val="22"/>
        </w:rPr>
        <w:t>płyty.*</w:t>
      </w:r>
      <w:proofErr w:type="gramEnd"/>
    </w:p>
    <w:p w14:paraId="2A963B01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Naprawdę?</w:t>
      </w:r>
    </w:p>
    <w:p w14:paraId="60626682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lastRenderedPageBreak/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Tak. Siedziałyśmy z Anią Karwan w jednej ławce w Żeromskim. Kiedy przyszłam do jej klasy, obie wiedziałyśmy: „Aha, to ta laska, co śpiewa”. Na pierwszej próbie Ania śpiewała twoją „Zimę”, a mnie wezwano do drugiego </w:t>
      </w:r>
      <w:proofErr w:type="gramStart"/>
      <w:r w:rsidRPr="005709AE">
        <w:rPr>
          <w:rFonts w:ascii="Calibri" w:hAnsi="Calibri" w:cs="Calibri"/>
          <w:sz w:val="22"/>
          <w:szCs w:val="22"/>
        </w:rPr>
        <w:t>głosu.*</w:t>
      </w:r>
      <w:proofErr w:type="gramEnd"/>
    </w:p>
    <w:p w14:paraId="3A037E91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Nie </w:t>
      </w:r>
      <w:proofErr w:type="gramStart"/>
      <w:r w:rsidRPr="005709AE">
        <w:rPr>
          <w:rFonts w:ascii="Calibri" w:hAnsi="Calibri" w:cs="Calibri"/>
          <w:sz w:val="22"/>
          <w:szCs w:val="22"/>
        </w:rPr>
        <w:t>gadaj</w:t>
      </w:r>
      <w:proofErr w:type="gramEnd"/>
      <w:r w:rsidRPr="005709AE">
        <w:rPr>
          <w:rFonts w:ascii="Calibri" w:hAnsi="Calibri" w:cs="Calibri"/>
          <w:sz w:val="22"/>
          <w:szCs w:val="22"/>
        </w:rPr>
        <w:t>! Konkurowałyście?</w:t>
      </w:r>
    </w:p>
    <w:p w14:paraId="331B4563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Niezbyt. Bardzo szybko złapałyśmy sztamę. Do dzisiaj, kiedy się spotykamy, jest śmiesznie. Ostatnio na koncercie tak weszłyśmy w plotkowanie za kulisami, że zapomniałyśmy o włączonych </w:t>
      </w:r>
      <w:proofErr w:type="gramStart"/>
      <w:r w:rsidRPr="005709AE">
        <w:rPr>
          <w:rFonts w:ascii="Calibri" w:hAnsi="Calibri" w:cs="Calibri"/>
          <w:sz w:val="22"/>
          <w:szCs w:val="22"/>
        </w:rPr>
        <w:t>mikrofonach.*</w:t>
      </w:r>
      <w:proofErr w:type="gramEnd"/>
    </w:p>
    <w:p w14:paraId="3841B018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I co było słychać?</w:t>
      </w:r>
    </w:p>
    <w:p w14:paraId="4B0D6D59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Chyba rozmawiałyśmy o tym, kiedy zrobili nas rodzice. [śmiech]*</w:t>
      </w:r>
    </w:p>
    <w:p w14:paraId="5D28C6FF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Delikatnie. [śmiech] Twoi rodzice mieli duży wpływ na ciebie i Natalię, także muzycznie?</w:t>
      </w:r>
    </w:p>
    <w:p w14:paraId="00671269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Ogromny. Mieli świetny gust i byli poszukiwaczami. W domu było dużo płyt: jazz, Grechuta, Soyka, Kabaret Starszych Panów. Przybora bardzo rozwinął naszą fascynację słowem, brzmieniem i zabawą </w:t>
      </w:r>
      <w:proofErr w:type="gramStart"/>
      <w:r w:rsidRPr="005709AE">
        <w:rPr>
          <w:rFonts w:ascii="Calibri" w:hAnsi="Calibri" w:cs="Calibri"/>
          <w:sz w:val="22"/>
          <w:szCs w:val="22"/>
        </w:rPr>
        <w:t>językiem.*</w:t>
      </w:r>
      <w:proofErr w:type="gramEnd"/>
    </w:p>
    <w:p w14:paraId="0D39FD98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I dystansem. Ogromnym poczuciem humoru.</w:t>
      </w:r>
    </w:p>
    <w:p w14:paraId="04C27396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Tak. Mam wrażenie, że z tego wyrasta też część polskiego rapu. Kiedy słucham </w:t>
      </w:r>
      <w:proofErr w:type="spellStart"/>
      <w:r w:rsidRPr="005709AE">
        <w:rPr>
          <w:rFonts w:ascii="Calibri" w:hAnsi="Calibri" w:cs="Calibri"/>
          <w:sz w:val="22"/>
          <w:szCs w:val="22"/>
        </w:rPr>
        <w:t>Łony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, myślę sobie, że Kabaret Starszych Panów musiał go </w:t>
      </w:r>
      <w:proofErr w:type="gramStart"/>
      <w:r w:rsidRPr="005709AE">
        <w:rPr>
          <w:rFonts w:ascii="Calibri" w:hAnsi="Calibri" w:cs="Calibri"/>
          <w:sz w:val="22"/>
          <w:szCs w:val="22"/>
        </w:rPr>
        <w:t>wychować.*</w:t>
      </w:r>
      <w:proofErr w:type="gramEnd"/>
    </w:p>
    <w:p w14:paraId="32D8E84C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Mam jednak wrażenie, że to zanika. Słucham niektórych artystów uwielbianych przez moje dziewczynki i przeraża mnie brak szacunku w tekstach.</w:t>
      </w:r>
    </w:p>
    <w:p w14:paraId="465479A3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W polskim rapie trzeba trochę poszukać. Wśród młodszych i starszych są </w:t>
      </w:r>
      <w:proofErr w:type="gramStart"/>
      <w:r w:rsidRPr="005709AE">
        <w:rPr>
          <w:rFonts w:ascii="Calibri" w:hAnsi="Calibri" w:cs="Calibri"/>
          <w:sz w:val="22"/>
          <w:szCs w:val="22"/>
        </w:rPr>
        <w:t>diamenty.*</w:t>
      </w:r>
      <w:proofErr w:type="gramEnd"/>
    </w:p>
    <w:p w14:paraId="31CB46D8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Rodzice wpłynęli też na waszą filozofię życia. Oboje są wegetarianami. Ty jesteś weganką?</w:t>
      </w:r>
    </w:p>
    <w:p w14:paraId="5E69A422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Byłam bardziej weganką, teraz jestem wegetarianką. Z białkiem trochę nie nadążam. [śmiech] Mięso ostatni raz jadłam w drugiej klasie </w:t>
      </w:r>
      <w:proofErr w:type="gramStart"/>
      <w:r w:rsidRPr="005709AE">
        <w:rPr>
          <w:rFonts w:ascii="Calibri" w:hAnsi="Calibri" w:cs="Calibri"/>
          <w:sz w:val="22"/>
          <w:szCs w:val="22"/>
        </w:rPr>
        <w:t>podstawówki.*</w:t>
      </w:r>
      <w:proofErr w:type="gramEnd"/>
    </w:p>
    <w:p w14:paraId="15CA9A20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Już wtedy czułaś, że nie chcesz go jeść?</w:t>
      </w:r>
    </w:p>
    <w:p w14:paraId="18877513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Z Natalią zaczęłyśmy zadawać pytania. Wegetarianizm był już obecny w rodzinie od strony mamy, a my zrozumiałyśmy, że ta szynka to jednak kawałek świnki. Wtedy wegetarianizm nie był tak oczywisty. Na koloniach nie wiadomo było, co będziemy </w:t>
      </w:r>
      <w:proofErr w:type="gramStart"/>
      <w:r w:rsidRPr="005709AE">
        <w:rPr>
          <w:rFonts w:ascii="Calibri" w:hAnsi="Calibri" w:cs="Calibri"/>
          <w:sz w:val="22"/>
          <w:szCs w:val="22"/>
        </w:rPr>
        <w:t>jadły.*</w:t>
      </w:r>
      <w:proofErr w:type="gramEnd"/>
    </w:p>
    <w:p w14:paraId="1FA31D44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Jak sobie radziłyście?</w:t>
      </w:r>
    </w:p>
    <w:p w14:paraId="4FA6787E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Mama dawała nam zupki </w:t>
      </w:r>
      <w:proofErr w:type="spellStart"/>
      <w:r w:rsidRPr="005709AE">
        <w:rPr>
          <w:rFonts w:ascii="Calibri" w:hAnsi="Calibri" w:cs="Calibri"/>
          <w:sz w:val="22"/>
          <w:szCs w:val="22"/>
        </w:rPr>
        <w:t>Vifon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na wszelki wypadek. Inne dzieci jadły krupnik z fragmentami nie wiadomo czego, a my: „</w:t>
      </w:r>
      <w:proofErr w:type="spellStart"/>
      <w:r w:rsidRPr="005709AE">
        <w:rPr>
          <w:rFonts w:ascii="Calibri" w:hAnsi="Calibri" w:cs="Calibri"/>
          <w:sz w:val="22"/>
          <w:szCs w:val="22"/>
        </w:rPr>
        <w:t>Wrząteczek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poprosimy”. Księżniczki. [śmiech] Potem miałyśmy szczęście, bo przy naszej </w:t>
      </w:r>
      <w:r w:rsidRPr="005709AE">
        <w:rPr>
          <w:rFonts w:ascii="Calibri" w:hAnsi="Calibri" w:cs="Calibri"/>
          <w:sz w:val="22"/>
          <w:szCs w:val="22"/>
        </w:rPr>
        <w:lastRenderedPageBreak/>
        <w:t xml:space="preserve">szkole </w:t>
      </w:r>
      <w:proofErr w:type="spellStart"/>
      <w:r w:rsidRPr="005709AE">
        <w:rPr>
          <w:rFonts w:ascii="Calibri" w:hAnsi="Calibri" w:cs="Calibri"/>
          <w:sz w:val="22"/>
          <w:szCs w:val="22"/>
        </w:rPr>
        <w:t>Krysznowcy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prowadzili wegetariańską stołówkę. Nawet grałyśmy tam koncerty i dostawałyśmy kupony na obiady. Jakaś </w:t>
      </w:r>
      <w:proofErr w:type="spellStart"/>
      <w:r w:rsidRPr="005709AE">
        <w:rPr>
          <w:rFonts w:ascii="Calibri" w:hAnsi="Calibri" w:cs="Calibri"/>
          <w:sz w:val="22"/>
          <w:szCs w:val="22"/>
        </w:rPr>
        <w:t>wege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gwiazda opatrzności nad nami </w:t>
      </w:r>
      <w:proofErr w:type="gramStart"/>
      <w:r w:rsidRPr="005709AE">
        <w:rPr>
          <w:rFonts w:ascii="Calibri" w:hAnsi="Calibri" w:cs="Calibri"/>
          <w:sz w:val="22"/>
          <w:szCs w:val="22"/>
        </w:rPr>
        <w:t>wisiała.*</w:t>
      </w:r>
      <w:proofErr w:type="gramEnd"/>
    </w:p>
    <w:p w14:paraId="40695BDB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Weganizm jest jednak trudny. Ja wytrzymałam dwa miesiące. Potem trafiłam do szpitala z </w:t>
      </w:r>
      <w:proofErr w:type="spellStart"/>
      <w:r w:rsidRPr="005709AE">
        <w:rPr>
          <w:rFonts w:ascii="Calibri" w:hAnsi="Calibri" w:cs="Calibri"/>
          <w:sz w:val="22"/>
          <w:szCs w:val="22"/>
        </w:rPr>
        <w:t>pocovidowym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zapaleniem płuc. Wyszłam w Wielki Piątek, a w niedzielę zobaczyłam na stole kiełbasę i się na nią rzuciłam. Jakby organizm mówił: przygotuj ciało na wojnę.</w:t>
      </w:r>
    </w:p>
    <w:p w14:paraId="24F5B17C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Jakiś pierwotny </w:t>
      </w:r>
      <w:proofErr w:type="gramStart"/>
      <w:r w:rsidRPr="005709AE">
        <w:rPr>
          <w:rFonts w:ascii="Calibri" w:hAnsi="Calibri" w:cs="Calibri"/>
          <w:sz w:val="22"/>
          <w:szCs w:val="22"/>
        </w:rPr>
        <w:t>instynkt.*</w:t>
      </w:r>
      <w:proofErr w:type="gramEnd"/>
    </w:p>
    <w:p w14:paraId="00A69C1F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Dokładnie. A twoja mama zajmuje się też tai chi. Filozofia Wschodu była obecna w waszym domu?</w:t>
      </w:r>
    </w:p>
    <w:p w14:paraId="12BFFBF9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Tak, chociaż mama była takim </w:t>
      </w:r>
      <w:proofErr w:type="spellStart"/>
      <w:r w:rsidRPr="005709AE">
        <w:rPr>
          <w:rFonts w:ascii="Calibri" w:hAnsi="Calibri" w:cs="Calibri"/>
          <w:sz w:val="22"/>
          <w:szCs w:val="22"/>
        </w:rPr>
        <w:t>fusion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duchowości. Szukała swojego spokoju i zen. Było chodzenie do kościoła, była buddyjska </w:t>
      </w:r>
      <w:proofErr w:type="spellStart"/>
      <w:r w:rsidRPr="005709AE">
        <w:rPr>
          <w:rFonts w:ascii="Calibri" w:hAnsi="Calibri" w:cs="Calibri"/>
          <w:sz w:val="22"/>
          <w:szCs w:val="22"/>
        </w:rPr>
        <w:t>sangha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koreańskiego zen w Falenicy, była bliskość z </w:t>
      </w:r>
      <w:proofErr w:type="spellStart"/>
      <w:r w:rsidRPr="005709AE">
        <w:rPr>
          <w:rFonts w:ascii="Calibri" w:hAnsi="Calibri" w:cs="Calibri"/>
          <w:sz w:val="22"/>
          <w:szCs w:val="22"/>
        </w:rPr>
        <w:t>Krysznowcami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. Dzięki temu wyrosłam w dużej otwartości na różne interpretacje tego, kim jesteśmy, skąd przyszliśmy i gdzie </w:t>
      </w:r>
      <w:proofErr w:type="gramStart"/>
      <w:r w:rsidRPr="005709AE">
        <w:rPr>
          <w:rFonts w:ascii="Calibri" w:hAnsi="Calibri" w:cs="Calibri"/>
          <w:sz w:val="22"/>
          <w:szCs w:val="22"/>
        </w:rPr>
        <w:t>skończymy.*</w:t>
      </w:r>
      <w:proofErr w:type="gramEnd"/>
    </w:p>
    <w:p w14:paraId="6A324776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A gdzie skończymy?</w:t>
      </w:r>
    </w:p>
    <w:p w14:paraId="25EC7490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Trochę czuję, że w następnym życiu, a trochę, że jako jakieś istoty duchowe będziemy sobie </w:t>
      </w:r>
      <w:proofErr w:type="spellStart"/>
      <w:r w:rsidRPr="005709AE">
        <w:rPr>
          <w:rFonts w:ascii="Calibri" w:hAnsi="Calibri" w:cs="Calibri"/>
          <w:sz w:val="22"/>
          <w:szCs w:val="22"/>
        </w:rPr>
        <w:t>chillować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po tej wielkiej lekcji, jaką jest </w:t>
      </w:r>
      <w:proofErr w:type="gramStart"/>
      <w:r w:rsidRPr="005709AE">
        <w:rPr>
          <w:rFonts w:ascii="Calibri" w:hAnsi="Calibri" w:cs="Calibri"/>
          <w:sz w:val="22"/>
          <w:szCs w:val="22"/>
        </w:rPr>
        <w:t>życie.*</w:t>
      </w:r>
      <w:proofErr w:type="gramEnd"/>
    </w:p>
    <w:p w14:paraId="7B408FAD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A reinkarnacja? Są koncepcje, że to rodzaj uwięzienia.</w:t>
      </w:r>
    </w:p>
    <w:p w14:paraId="76D4D81B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Nie wiem. I chyba jestem już na takim etapie, że nie muszę wiedzieć. Bardziej fascynują mnie momenty, kiedy nagle widzę, jak wszystko się układa i pojawia się sens. Wtedy czuję, że istnieje jakaś siła mądrzejsza od naszych </w:t>
      </w:r>
      <w:proofErr w:type="gramStart"/>
      <w:r w:rsidRPr="005709AE">
        <w:rPr>
          <w:rFonts w:ascii="Calibri" w:hAnsi="Calibri" w:cs="Calibri"/>
          <w:sz w:val="22"/>
          <w:szCs w:val="22"/>
        </w:rPr>
        <w:t>planów.*</w:t>
      </w:r>
      <w:proofErr w:type="gramEnd"/>
    </w:p>
    <w:p w14:paraId="5E73722D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A kiedy klocki układają się źle?</w:t>
      </w:r>
    </w:p>
    <w:p w14:paraId="0DF0179F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Dzisiaj układają się pięknie, bo siedzę tutaj z tobą. [śmiech] Ale naprawdę jestem w takim miejscu, że gdybym dzisiaj umarła, to </w:t>
      </w:r>
      <w:proofErr w:type="gramStart"/>
      <w:r w:rsidRPr="005709AE">
        <w:rPr>
          <w:rFonts w:ascii="Calibri" w:hAnsi="Calibri" w:cs="Calibri"/>
          <w:sz w:val="22"/>
          <w:szCs w:val="22"/>
        </w:rPr>
        <w:t>okej.*</w:t>
      </w:r>
      <w:proofErr w:type="gramEnd"/>
    </w:p>
    <w:p w14:paraId="4EC6D81F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Naprawdę?</w:t>
      </w:r>
    </w:p>
    <w:p w14:paraId="3D5E014B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Tak. Jest we mnie duże pogodzenie z tym, jak rzeczy wyglądają. Gdyby się dzisiaj skończyło, </w:t>
      </w:r>
      <w:proofErr w:type="spellStart"/>
      <w:r w:rsidRPr="005709AE">
        <w:rPr>
          <w:rFonts w:ascii="Calibri" w:hAnsi="Calibri" w:cs="Calibri"/>
          <w:sz w:val="22"/>
          <w:szCs w:val="22"/>
        </w:rPr>
        <w:t>okej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. Ale jednocześnie bardzo mnie ciekawi, co będzie </w:t>
      </w:r>
      <w:proofErr w:type="gramStart"/>
      <w:r w:rsidRPr="005709AE">
        <w:rPr>
          <w:rFonts w:ascii="Calibri" w:hAnsi="Calibri" w:cs="Calibri"/>
          <w:sz w:val="22"/>
          <w:szCs w:val="22"/>
        </w:rPr>
        <w:t>dalej.*</w:t>
      </w:r>
      <w:proofErr w:type="gramEnd"/>
    </w:p>
    <w:p w14:paraId="5A646087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Powiedziałaś kiedyś, że chciałabyś przeżywać każdy dzień tak, żeby móc spokojnie odejść, gdyby następnego nie było. Udaje ci się?</w:t>
      </w:r>
    </w:p>
    <w:p w14:paraId="57D8036B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Trochę tak. Mam coraz większą lekkość w odpuszczaniu. Kiedy ktoś obok coś przeżywa, </w:t>
      </w:r>
      <w:proofErr w:type="gramStart"/>
      <w:r w:rsidRPr="005709AE">
        <w:rPr>
          <w:rFonts w:ascii="Calibri" w:hAnsi="Calibri" w:cs="Calibri"/>
          <w:sz w:val="22"/>
          <w:szCs w:val="22"/>
        </w:rPr>
        <w:t>pytam,</w:t>
      </w:r>
      <w:proofErr w:type="gramEnd"/>
      <w:r w:rsidRPr="005709AE">
        <w:rPr>
          <w:rFonts w:ascii="Calibri" w:hAnsi="Calibri" w:cs="Calibri"/>
          <w:sz w:val="22"/>
          <w:szCs w:val="22"/>
        </w:rPr>
        <w:t xml:space="preserve"> czy mogę pomóc. Jeśli nie mogę, daję mu przestrzeń. Dotyczy to partnera, dzieci, wszystkich. Podstawą relacji jest dla mnie szacunek do tego, że ktoś może być właśnie w swoim </w:t>
      </w:r>
      <w:proofErr w:type="gramStart"/>
      <w:r w:rsidRPr="005709AE">
        <w:rPr>
          <w:rFonts w:ascii="Calibri" w:hAnsi="Calibri" w:cs="Calibri"/>
          <w:sz w:val="22"/>
          <w:szCs w:val="22"/>
        </w:rPr>
        <w:t>procesie.*</w:t>
      </w:r>
      <w:proofErr w:type="gramEnd"/>
    </w:p>
    <w:p w14:paraId="1507FAB0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Czyli nic nie stoi w miejscu.</w:t>
      </w:r>
    </w:p>
    <w:p w14:paraId="6E28EB1B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lastRenderedPageBreak/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Nic. Nie mam już złudzenia, że kiedy dojdę do jakiegoś punktu, dopiero wtedy zacznie się moje prawdziwe życie albo </w:t>
      </w:r>
      <w:proofErr w:type="gramStart"/>
      <w:r w:rsidRPr="005709AE">
        <w:rPr>
          <w:rFonts w:ascii="Calibri" w:hAnsi="Calibri" w:cs="Calibri"/>
          <w:sz w:val="22"/>
          <w:szCs w:val="22"/>
        </w:rPr>
        <w:t>spełnienie.*</w:t>
      </w:r>
      <w:proofErr w:type="gramEnd"/>
    </w:p>
    <w:p w14:paraId="32D05B5A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Kurczę, ja ciągle tak mam. Stawiam sobie cele: będę zdrowiej żyć, bardziej szanować ciało, zacznę ćwiczyć, schudnę. Dlatego nawet nie wyrzucam ubrań, w które już nie wchodzę.</w:t>
      </w:r>
    </w:p>
    <w:p w14:paraId="7E4D5EF0" w14:textId="77777777" w:rsidR="00222592" w:rsidRPr="005709AE" w:rsidRDefault="00222592" w:rsidP="00222592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Ty masz przecież </w:t>
      </w:r>
      <w:proofErr w:type="gramStart"/>
      <w:r w:rsidRPr="005709AE">
        <w:rPr>
          <w:rFonts w:ascii="Calibri" w:hAnsi="Calibri" w:cs="Calibri"/>
          <w:sz w:val="22"/>
          <w:szCs w:val="22"/>
        </w:rPr>
        <w:t>fajne</w:t>
      </w:r>
      <w:proofErr w:type="gramEnd"/>
      <w:r w:rsidRPr="005709AE">
        <w:rPr>
          <w:rFonts w:ascii="Calibri" w:hAnsi="Calibri" w:cs="Calibri"/>
          <w:sz w:val="22"/>
          <w:szCs w:val="22"/>
        </w:rPr>
        <w:t xml:space="preserve"> maszyny do ćwiczeń w </w:t>
      </w:r>
      <w:proofErr w:type="gramStart"/>
      <w:r w:rsidRPr="005709AE">
        <w:rPr>
          <w:rFonts w:ascii="Calibri" w:hAnsi="Calibri" w:cs="Calibri"/>
          <w:sz w:val="22"/>
          <w:szCs w:val="22"/>
        </w:rPr>
        <w:t>domu.*</w:t>
      </w:r>
      <w:proofErr w:type="gramEnd"/>
    </w:p>
    <w:p w14:paraId="3E920A3A" w14:textId="77777777" w:rsidR="00FC599B" w:rsidRPr="005709AE" w:rsidRDefault="00FC599B" w:rsidP="00FC599B">
      <w:pPr>
        <w:pStyle w:val="pdq2pgselectionanchorcontainer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Mam te maszyny do ćwiczeń, ale dwa lata temu prawie miałam operację i od tamtej pory zaniedbałam motorykę ciała.</w:t>
      </w:r>
    </w:p>
    <w:p w14:paraId="039F30CF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Ale wyglądasz pięknie. Myślę, że najpierw trzeba powiedzieć ciału, że jest wspaniałe, dobre, dużo zniosło i jest </w:t>
      </w:r>
      <w:proofErr w:type="gramStart"/>
      <w:r w:rsidRPr="005709AE">
        <w:rPr>
          <w:rFonts w:ascii="Calibri" w:hAnsi="Calibri" w:cs="Calibri"/>
          <w:sz w:val="22"/>
          <w:szCs w:val="22"/>
        </w:rPr>
        <w:t>dzielne.*</w:t>
      </w:r>
      <w:proofErr w:type="gramEnd"/>
    </w:p>
    <w:p w14:paraId="0D203198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Bardzo dużo moje ciało zniosło. Ostatnie dwa, trzy lata były wyjątkowo trudne. Jestem wdzięczna głowie, że nie zwariowała, charakterowi, że nie stchórzyłam, i ciału, że się odbudowało, bo przecież prawie nie chodziłam. Ale sportu mi brakuje. Ty jesteś sportowym typem.</w:t>
      </w:r>
    </w:p>
    <w:p w14:paraId="271B5722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Jestem takim typem, który rzuca się na różne rzeczy. Teraz mam złamany palec. Za chwilę wyjdzie klip nagrany w </w:t>
      </w:r>
      <w:proofErr w:type="gramStart"/>
      <w:r w:rsidRPr="005709AE">
        <w:rPr>
          <w:rFonts w:ascii="Calibri" w:hAnsi="Calibri" w:cs="Calibri"/>
          <w:sz w:val="22"/>
          <w:szCs w:val="22"/>
        </w:rPr>
        <w:t>gipsie.*</w:t>
      </w:r>
      <w:proofErr w:type="gramEnd"/>
    </w:p>
    <w:p w14:paraId="5EEA6EB1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Ty grasz w koszykówkę. To twoja pasja?</w:t>
      </w:r>
    </w:p>
    <w:p w14:paraId="62A5771B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Tak, ale pasją jest też przynależenie do grupy kobiet z bardzo różnych </w:t>
      </w:r>
      <w:proofErr w:type="gramStart"/>
      <w:r w:rsidRPr="005709AE">
        <w:rPr>
          <w:rFonts w:ascii="Calibri" w:hAnsi="Calibri" w:cs="Calibri"/>
          <w:sz w:val="22"/>
          <w:szCs w:val="22"/>
        </w:rPr>
        <w:t>światów.*</w:t>
      </w:r>
      <w:proofErr w:type="gramEnd"/>
    </w:p>
    <w:p w14:paraId="00D73BDA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Założyłaś drużynę w Józefowie.</w:t>
      </w:r>
    </w:p>
    <w:p w14:paraId="5C1FC308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Jeździmy na turnieje, trenujemy, mamy obozy. Teoretycznie jestem panią prezes i skarbnikiem, ale mamy dziewczyny z przeróżnymi umiejętnościami. Ja mam zeszyt i ołówek, a inne potrafią w tabelki i algorytmy. [śmiech]*</w:t>
      </w:r>
    </w:p>
    <w:p w14:paraId="4989E385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Pomagacie sobie też poza sportem?</w:t>
      </w:r>
    </w:p>
    <w:p w14:paraId="49EA53E9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Totalnie. Mamy grupę na WhatsAppie z wątkami pobocznymi. Rozmawiamy o kreatynie, zegarkach, wymieniamy się kontaktami do lekarzy i fizjoterapeutów. Średnia wieku to czterdzieści lat, więc mamy już numery do wielu przystojnych fizjoterapeutów. [śmiech] Są też wątki psychologiczne, swatki. Bardzo się cieszę, że należę do grupy innej niż </w:t>
      </w:r>
      <w:proofErr w:type="gramStart"/>
      <w:r w:rsidRPr="005709AE">
        <w:rPr>
          <w:rFonts w:ascii="Calibri" w:hAnsi="Calibri" w:cs="Calibri"/>
          <w:sz w:val="22"/>
          <w:szCs w:val="22"/>
        </w:rPr>
        <w:t>muzyczna.*</w:t>
      </w:r>
      <w:proofErr w:type="gramEnd"/>
    </w:p>
    <w:p w14:paraId="3DA1EF61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Mnie zawsze brakowało kobiecej solidarności. Na swoim muzycznym poletku próbowałam sprawić, żeby wokalistki przestały się porównywać i sobie zazdrościć. Ty pięknie wpisujesz się w tę filozofię.</w:t>
      </w:r>
    </w:p>
    <w:p w14:paraId="08693EFF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Spełnieniem marzeń było dla mnie, kiedy razem grałyśmy na </w:t>
      </w:r>
      <w:proofErr w:type="spellStart"/>
      <w:r w:rsidRPr="005709AE">
        <w:rPr>
          <w:rFonts w:ascii="Calibri" w:hAnsi="Calibri" w:cs="Calibri"/>
          <w:sz w:val="22"/>
          <w:szCs w:val="22"/>
        </w:rPr>
        <w:t>Women's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5709AE">
        <w:rPr>
          <w:rFonts w:ascii="Calibri" w:hAnsi="Calibri" w:cs="Calibri"/>
          <w:sz w:val="22"/>
          <w:szCs w:val="22"/>
        </w:rPr>
        <w:t>Voices.*</w:t>
      </w:r>
      <w:proofErr w:type="gramEnd"/>
    </w:p>
    <w:p w14:paraId="48A27F8C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lastRenderedPageBreak/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A ja jestem ci wdzięczna za Zorzę. Miałam wtedy potworną tremę, bo wracałam po długim okresie bez śpiewania i problemach z nogą. Po śmierci moich rodziców było jeszcze trudniej. Kondycja wokalisty to nie tylko technika. Wszystkie połknięte łzy i żale zostają w gardle.</w:t>
      </w:r>
    </w:p>
    <w:p w14:paraId="1D03FF91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Pierwszą reakcją na najgłębszy smutek jest przecież gula w </w:t>
      </w:r>
      <w:proofErr w:type="gramStart"/>
      <w:r w:rsidRPr="005709AE">
        <w:rPr>
          <w:rFonts w:ascii="Calibri" w:hAnsi="Calibri" w:cs="Calibri"/>
          <w:sz w:val="22"/>
          <w:szCs w:val="22"/>
        </w:rPr>
        <w:t>gardle.*</w:t>
      </w:r>
      <w:proofErr w:type="gramEnd"/>
    </w:p>
    <w:p w14:paraId="3D70321F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Czasem idziesz do foniatry, wszystko wygląda idealnie, a ty po prostu nie możesz śpiewać. A ty pielęgnujesz głos?</w:t>
      </w:r>
    </w:p>
    <w:p w14:paraId="143F9DF0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Przede wszystkim dużo śpiewam. Lubię też się rozśpiewywać. Mam świetną </w:t>
      </w:r>
      <w:proofErr w:type="spellStart"/>
      <w:r w:rsidRPr="005709AE">
        <w:rPr>
          <w:rFonts w:ascii="Calibri" w:hAnsi="Calibri" w:cs="Calibri"/>
          <w:sz w:val="22"/>
          <w:szCs w:val="22"/>
        </w:rPr>
        <w:t>apkę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z </w:t>
      </w:r>
      <w:proofErr w:type="gramStart"/>
      <w:r w:rsidRPr="005709AE">
        <w:rPr>
          <w:rFonts w:ascii="Calibri" w:hAnsi="Calibri" w:cs="Calibri"/>
          <w:sz w:val="22"/>
          <w:szCs w:val="22"/>
        </w:rPr>
        <w:t>ćwiczeniami.*</w:t>
      </w:r>
      <w:proofErr w:type="gramEnd"/>
    </w:p>
    <w:p w14:paraId="679ACF62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Boże, ja się w życiu nie rozśpiewywałam.</w:t>
      </w:r>
    </w:p>
    <w:p w14:paraId="3912E294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Wyślę ci. Możesz się malować, ubierać i robić ćwiczenia przy fortepianie z </w:t>
      </w:r>
      <w:proofErr w:type="gramStart"/>
      <w:r w:rsidRPr="005709AE">
        <w:rPr>
          <w:rFonts w:ascii="Calibri" w:hAnsi="Calibri" w:cs="Calibri"/>
          <w:sz w:val="22"/>
          <w:szCs w:val="22"/>
        </w:rPr>
        <w:t>aplikacji.*</w:t>
      </w:r>
      <w:proofErr w:type="gramEnd"/>
    </w:p>
    <w:p w14:paraId="248B2AE6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Ja ostatnio odkryłam butelkę ze słomką. Robię bąbelki i przy tym śpiewam. Działa! Czuję się rozśpiewana i mniej boję się koncertu.</w:t>
      </w:r>
    </w:p>
    <w:p w14:paraId="09F978F3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5709AE">
        <w:rPr>
          <w:rFonts w:ascii="Calibri" w:hAnsi="Calibri" w:cs="Calibri"/>
          <w:sz w:val="22"/>
          <w:szCs w:val="22"/>
        </w:rPr>
        <w:t>Spróbuję.*</w:t>
      </w:r>
      <w:proofErr w:type="gramEnd"/>
    </w:p>
    <w:p w14:paraId="42A1A904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Podglądam też na festiwalach, jak rozśpiewują się inni. Krzysiek Zalewski jest mistrzem.</w:t>
      </w:r>
    </w:p>
    <w:p w14:paraId="4EDDD4C5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On sprawdza sobie bardzo delikatnie górne </w:t>
      </w:r>
      <w:proofErr w:type="gramStart"/>
      <w:r w:rsidRPr="005709AE">
        <w:rPr>
          <w:rFonts w:ascii="Calibri" w:hAnsi="Calibri" w:cs="Calibri"/>
          <w:sz w:val="22"/>
          <w:szCs w:val="22"/>
        </w:rPr>
        <w:t>dźwięki.*</w:t>
      </w:r>
      <w:proofErr w:type="gramEnd"/>
    </w:p>
    <w:p w14:paraId="2F386CFF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Krzysiek był kiedyś z twoją siostrą na warsztatach wokalnych?</w:t>
      </w:r>
    </w:p>
    <w:p w14:paraId="22BA4DE7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Tak, we Włoszech, w okolicach Asyżu. Ja też miałam jechać, ale dostałam anginy, bo na snowboardzie przez godzinę siadałam na orczyku zamiast się o niego opierać. Nabrałam śniegu do kurtki i skończyło się anginą. [śmiech]*</w:t>
      </w:r>
    </w:p>
    <w:p w14:paraId="604B5389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Są sporty, których wokalistki nie powinny uprawiać.</w:t>
      </w:r>
    </w:p>
    <w:p w14:paraId="44D08696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Teraz zimą wybieram bardziej Azję niż śnieg. [śmiech]*</w:t>
      </w:r>
    </w:p>
    <w:p w14:paraId="0EC7FDD7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Na tych warsztatach były nauczycielki Adele?</w:t>
      </w:r>
    </w:p>
    <w:p w14:paraId="2961D050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Tak. Adele zresztą </w:t>
      </w:r>
      <w:proofErr w:type="gramStart"/>
      <w:r w:rsidRPr="005709AE">
        <w:rPr>
          <w:rFonts w:ascii="Calibri" w:hAnsi="Calibri" w:cs="Calibri"/>
          <w:sz w:val="22"/>
          <w:szCs w:val="22"/>
        </w:rPr>
        <w:t>finalnie</w:t>
      </w:r>
      <w:proofErr w:type="gramEnd"/>
      <w:r w:rsidRPr="005709AE">
        <w:rPr>
          <w:rFonts w:ascii="Calibri" w:hAnsi="Calibri" w:cs="Calibri"/>
          <w:sz w:val="22"/>
          <w:szCs w:val="22"/>
        </w:rPr>
        <w:t xml:space="preserve"> miała operację, więc sama skrzywdziła sobie </w:t>
      </w:r>
      <w:proofErr w:type="gramStart"/>
      <w:r w:rsidRPr="005709AE">
        <w:rPr>
          <w:rFonts w:ascii="Calibri" w:hAnsi="Calibri" w:cs="Calibri"/>
          <w:sz w:val="22"/>
          <w:szCs w:val="22"/>
        </w:rPr>
        <w:t>głos.*</w:t>
      </w:r>
      <w:proofErr w:type="gramEnd"/>
    </w:p>
    <w:p w14:paraId="2881512D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Czyli można zrobić sobie krzywdę, naciskając za mocno na struny.</w:t>
      </w:r>
    </w:p>
    <w:p w14:paraId="0413E319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Tak. Ale ogromne znaczenie ma też technologia sceniczna. Jeśli źle się słyszysz, zaczynasz się </w:t>
      </w:r>
      <w:proofErr w:type="gramStart"/>
      <w:r w:rsidRPr="005709AE">
        <w:rPr>
          <w:rFonts w:ascii="Calibri" w:hAnsi="Calibri" w:cs="Calibri"/>
          <w:sz w:val="22"/>
          <w:szCs w:val="22"/>
        </w:rPr>
        <w:t>zdzierać.*</w:t>
      </w:r>
      <w:proofErr w:type="gramEnd"/>
    </w:p>
    <w:p w14:paraId="09FBEEF5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Ty śpiewasz na odsłuchach czy słuchawkach?</w:t>
      </w:r>
    </w:p>
    <w:p w14:paraId="210ADB50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lastRenderedPageBreak/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Jazz na odsłuchach, bo chcę słyszeć kontrabas akustycznie. Przy bardziej elektronicznych rzeczach i teraz przy powrocie do </w:t>
      </w:r>
      <w:proofErr w:type="spellStart"/>
      <w:r w:rsidRPr="005709AE">
        <w:rPr>
          <w:rFonts w:ascii="Calibri" w:hAnsi="Calibri" w:cs="Calibri"/>
          <w:sz w:val="22"/>
          <w:szCs w:val="22"/>
        </w:rPr>
        <w:t>sistersowych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grań zdecydowanie wybieram słuchawki. Dają wolność i chronią </w:t>
      </w:r>
      <w:proofErr w:type="gramStart"/>
      <w:r w:rsidRPr="005709AE">
        <w:rPr>
          <w:rFonts w:ascii="Calibri" w:hAnsi="Calibri" w:cs="Calibri"/>
          <w:sz w:val="22"/>
          <w:szCs w:val="22"/>
        </w:rPr>
        <w:t>głos.*</w:t>
      </w:r>
      <w:proofErr w:type="gramEnd"/>
    </w:p>
    <w:p w14:paraId="388C4948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Bardzo ważny jest też </w:t>
      </w:r>
      <w:proofErr w:type="spellStart"/>
      <w:r w:rsidRPr="005709AE">
        <w:rPr>
          <w:rFonts w:ascii="Calibri" w:hAnsi="Calibri" w:cs="Calibri"/>
          <w:sz w:val="22"/>
          <w:szCs w:val="22"/>
        </w:rPr>
        <w:t>monitorowiec</w:t>
      </w:r>
      <w:proofErr w:type="spellEnd"/>
      <w:r w:rsidRPr="005709AE">
        <w:rPr>
          <w:rFonts w:ascii="Calibri" w:hAnsi="Calibri" w:cs="Calibri"/>
          <w:sz w:val="22"/>
          <w:szCs w:val="22"/>
        </w:rPr>
        <w:t>.</w:t>
      </w:r>
    </w:p>
    <w:p w14:paraId="78E411FD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Ogromnie. U nas jest </w:t>
      </w:r>
      <w:proofErr w:type="spellStart"/>
      <w:r w:rsidRPr="005709AE">
        <w:rPr>
          <w:rFonts w:ascii="Calibri" w:hAnsi="Calibri" w:cs="Calibri"/>
          <w:sz w:val="22"/>
          <w:szCs w:val="22"/>
        </w:rPr>
        <w:t>Radziu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i tylko on potrafi zrobić to dokładnie tak, jak </w:t>
      </w:r>
      <w:proofErr w:type="gramStart"/>
      <w:r w:rsidRPr="005709AE">
        <w:rPr>
          <w:rFonts w:ascii="Calibri" w:hAnsi="Calibri" w:cs="Calibri"/>
          <w:sz w:val="22"/>
          <w:szCs w:val="22"/>
        </w:rPr>
        <w:t>potrzebuję.*</w:t>
      </w:r>
      <w:proofErr w:type="gramEnd"/>
    </w:p>
    <w:p w14:paraId="60931803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Trzeba doceniać tych ludzi.</w:t>
      </w:r>
    </w:p>
    <w:p w14:paraId="060D03BC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Ostatnio byłam na stadionowym koncercie Dawida Podsiadły. Jego </w:t>
      </w:r>
      <w:proofErr w:type="spellStart"/>
      <w:r w:rsidRPr="005709AE">
        <w:rPr>
          <w:rFonts w:ascii="Calibri" w:hAnsi="Calibri" w:cs="Calibri"/>
          <w:sz w:val="22"/>
          <w:szCs w:val="22"/>
        </w:rPr>
        <w:t>monitorowiec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miał urodziny, wyszedł na środek i tysiące ludzi zaśpiewały mu „Sto lat”. Bardzo mnie wzrusza, kiedy </w:t>
      </w:r>
      <w:proofErr w:type="spellStart"/>
      <w:r w:rsidRPr="005709AE">
        <w:rPr>
          <w:rFonts w:ascii="Calibri" w:hAnsi="Calibri" w:cs="Calibri"/>
          <w:sz w:val="22"/>
          <w:szCs w:val="22"/>
        </w:rPr>
        <w:t>backstage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staje się </w:t>
      </w:r>
      <w:proofErr w:type="gramStart"/>
      <w:r w:rsidRPr="005709AE">
        <w:rPr>
          <w:rFonts w:ascii="Calibri" w:hAnsi="Calibri" w:cs="Calibri"/>
          <w:sz w:val="22"/>
          <w:szCs w:val="22"/>
        </w:rPr>
        <w:t>widoczny.*</w:t>
      </w:r>
      <w:proofErr w:type="gramEnd"/>
    </w:p>
    <w:p w14:paraId="3C54F234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Bez tych ludzi nie mogłybyśmy robić tego, co robimy.</w:t>
      </w:r>
    </w:p>
    <w:p w14:paraId="21DC837E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Ja od miliona lat jestem też prywatnie związana z realizatorem dźwięku. Kiedy on realizuje koncert, wiem, że pokaże mnie w najlepszym </w:t>
      </w:r>
      <w:proofErr w:type="gramStart"/>
      <w:r w:rsidRPr="005709AE">
        <w:rPr>
          <w:rFonts w:ascii="Calibri" w:hAnsi="Calibri" w:cs="Calibri"/>
          <w:sz w:val="22"/>
          <w:szCs w:val="22"/>
        </w:rPr>
        <w:t>wydaniu.*</w:t>
      </w:r>
      <w:proofErr w:type="gramEnd"/>
    </w:p>
    <w:p w14:paraId="23AD4102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Czyli łączycie życie prywatne z zawodowym?</w:t>
      </w:r>
    </w:p>
    <w:p w14:paraId="48A3A119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Tak. Ja jestem na scenie, on siedzi na FOH-u i mam czasem poczucie, że razem generujemy to </w:t>
      </w:r>
      <w:proofErr w:type="gramStart"/>
      <w:r w:rsidRPr="005709AE">
        <w:rPr>
          <w:rFonts w:ascii="Calibri" w:hAnsi="Calibri" w:cs="Calibri"/>
          <w:sz w:val="22"/>
          <w:szCs w:val="22"/>
        </w:rPr>
        <w:t>brzmienie.*</w:t>
      </w:r>
      <w:proofErr w:type="gramEnd"/>
    </w:p>
    <w:p w14:paraId="48681ED6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Mówi ci czasem: „Dzisiaj nie było dobrze”?</w:t>
      </w:r>
    </w:p>
    <w:p w14:paraId="5D73E104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Rzadko. On podczas koncertu zajmuje się milionem rzeczy, nie tylko tym, czy śpiewam </w:t>
      </w:r>
      <w:proofErr w:type="gramStart"/>
      <w:r w:rsidRPr="005709AE">
        <w:rPr>
          <w:rFonts w:ascii="Calibri" w:hAnsi="Calibri" w:cs="Calibri"/>
          <w:sz w:val="22"/>
          <w:szCs w:val="22"/>
        </w:rPr>
        <w:t>ładnie.*</w:t>
      </w:r>
      <w:proofErr w:type="gramEnd"/>
    </w:p>
    <w:p w14:paraId="418C3829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Jest z ciebie dumny?</w:t>
      </w:r>
    </w:p>
    <w:p w14:paraId="3B535157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Myślę, że tak. Ja z niego </w:t>
      </w:r>
      <w:proofErr w:type="gramStart"/>
      <w:r w:rsidRPr="005709AE">
        <w:rPr>
          <w:rFonts w:ascii="Calibri" w:hAnsi="Calibri" w:cs="Calibri"/>
          <w:sz w:val="22"/>
          <w:szCs w:val="22"/>
        </w:rPr>
        <w:t>też.*</w:t>
      </w:r>
      <w:proofErr w:type="gramEnd"/>
    </w:p>
    <w:p w14:paraId="06644549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A jak wygląda wasza codzienność?</w:t>
      </w:r>
    </w:p>
    <w:p w14:paraId="4FC2AA5B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Nauczyliśmy się łagodnie dzielić czas między relację, dzieci i pracę. Kiedy dziewczynki były małe, pojawiały się pytania: „Mam ci miksować płytę czy zająć się dziećmi?”. To było </w:t>
      </w:r>
      <w:proofErr w:type="gramStart"/>
      <w:r w:rsidRPr="005709AE">
        <w:rPr>
          <w:rFonts w:ascii="Calibri" w:hAnsi="Calibri" w:cs="Calibri"/>
          <w:sz w:val="22"/>
          <w:szCs w:val="22"/>
        </w:rPr>
        <w:t>trudniejsze.*</w:t>
      </w:r>
      <w:proofErr w:type="gramEnd"/>
    </w:p>
    <w:p w14:paraId="7A0E3EAB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Drugą twoją połówką jest też Natalia. Co z siłą sióstr?</w:t>
      </w:r>
    </w:p>
    <w:p w14:paraId="0F872F9E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Jest wielka i niepowtarzalna. To relacja biologiczna, organiczna. Nie ma drugiej osoby, przy której można aż tak być sobą. Ale przez lata, terapie, wzloty i upadki uczymy się też wychodzić z ról: ona starsza, ja </w:t>
      </w:r>
      <w:proofErr w:type="gramStart"/>
      <w:r w:rsidRPr="005709AE">
        <w:rPr>
          <w:rFonts w:ascii="Calibri" w:hAnsi="Calibri" w:cs="Calibri"/>
          <w:sz w:val="22"/>
          <w:szCs w:val="22"/>
        </w:rPr>
        <w:t>młodsza.*</w:t>
      </w:r>
      <w:proofErr w:type="gramEnd"/>
    </w:p>
    <w:p w14:paraId="503A7FDD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Natalia powiedziała kiedyś, że jesteś jej domem. Piękne. Nigdy ze sobą nie konkurowałyście?</w:t>
      </w:r>
    </w:p>
    <w:p w14:paraId="6F48155A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lastRenderedPageBreak/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Chyba nie. W dzieciństwie przede wszystkim tworzyłyśmy razem światy. Natalia robiła mi lalki, ja wymyślałam im dialogi. Czasami była moim koniem i jeździłam na niej po łóżku. [śmiech] Tworzyła mi przestrzeń do </w:t>
      </w:r>
      <w:proofErr w:type="gramStart"/>
      <w:r w:rsidRPr="005709AE">
        <w:rPr>
          <w:rFonts w:ascii="Calibri" w:hAnsi="Calibri" w:cs="Calibri"/>
          <w:sz w:val="22"/>
          <w:szCs w:val="22"/>
        </w:rPr>
        <w:t>zabawy.*</w:t>
      </w:r>
      <w:proofErr w:type="gramEnd"/>
    </w:p>
    <w:p w14:paraId="3B681641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Są między wami dwa lata różnicy.</w:t>
      </w:r>
    </w:p>
    <w:p w14:paraId="232A9F7F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Niby żadna różnica, ale Natalia była moim sprzęgłem z resztą świata. Nie wyobrażam sobie bez niej dzieciństwa ani dorastania. Kiedy wyjechała na rok do Stanów, było bardzo </w:t>
      </w:r>
      <w:proofErr w:type="gramStart"/>
      <w:r w:rsidRPr="005709AE">
        <w:rPr>
          <w:rFonts w:ascii="Calibri" w:hAnsi="Calibri" w:cs="Calibri"/>
          <w:sz w:val="22"/>
          <w:szCs w:val="22"/>
        </w:rPr>
        <w:t>dziwnie.*</w:t>
      </w:r>
      <w:proofErr w:type="gramEnd"/>
    </w:p>
    <w:p w14:paraId="3535837C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Czułaś się niepełna?</w:t>
      </w:r>
    </w:p>
    <w:p w14:paraId="6101F64D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Tak. To były czasy, kiedy trzeba było umawiać się na telefon do Ameryki. Pisałam do niej odręczne listy, które szły dwa tygodnie, a odpowiedź wracała po kolejnych </w:t>
      </w:r>
      <w:proofErr w:type="gramStart"/>
      <w:r w:rsidRPr="005709AE">
        <w:rPr>
          <w:rFonts w:ascii="Calibri" w:hAnsi="Calibri" w:cs="Calibri"/>
          <w:sz w:val="22"/>
          <w:szCs w:val="22"/>
        </w:rPr>
        <w:t>dwóch.*</w:t>
      </w:r>
      <w:proofErr w:type="gramEnd"/>
    </w:p>
    <w:p w14:paraId="2352C20A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Ja jestem jedynaczką, dlatego tak pytam o siłę sióstr. Ale znam jej inną formę. Uważam, że wszystkie jesteśmy siostrami i jeśli potrafimy się wspierać, generujemy ogromną siłę.</w:t>
      </w:r>
    </w:p>
    <w:p w14:paraId="38EAB9D9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To </w:t>
      </w:r>
      <w:proofErr w:type="gramStart"/>
      <w:r w:rsidRPr="005709AE">
        <w:rPr>
          <w:rFonts w:ascii="Calibri" w:hAnsi="Calibri" w:cs="Calibri"/>
          <w:sz w:val="22"/>
          <w:szCs w:val="22"/>
        </w:rPr>
        <w:t>prawda.*</w:t>
      </w:r>
      <w:proofErr w:type="gramEnd"/>
    </w:p>
    <w:p w14:paraId="1FE886DC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Twoje córki też mają mocne feministyczne zadatki, chodziły na protesty. Czujesz się odpowiedzialna za ten kierunek?</w:t>
      </w:r>
    </w:p>
    <w:p w14:paraId="368A7546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Nie czuję, żebym go specjalnie wyznaczała. Myślę, że świat zmierza w stronę większej równości, szacunku do decydowania o sobie i rozluźniania ról społecznych narzuconych przez patriarchat. Rzeczy, o których my jeszcze musimy głośno mówić, dla nich są już </w:t>
      </w:r>
      <w:proofErr w:type="gramStart"/>
      <w:r w:rsidRPr="005709AE">
        <w:rPr>
          <w:rFonts w:ascii="Calibri" w:hAnsi="Calibri" w:cs="Calibri"/>
          <w:sz w:val="22"/>
          <w:szCs w:val="22"/>
        </w:rPr>
        <w:t>oczywiste.*</w:t>
      </w:r>
      <w:proofErr w:type="gramEnd"/>
    </w:p>
    <w:p w14:paraId="78C1BF9D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Pamiętasz, kiedy pierwszy raz zobaczyłam ciebie i Natalię?</w:t>
      </w:r>
    </w:p>
    <w:p w14:paraId="3BE0EB49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W </w:t>
      </w:r>
      <w:proofErr w:type="gramStart"/>
      <w:r w:rsidRPr="005709AE">
        <w:rPr>
          <w:rFonts w:ascii="Calibri" w:hAnsi="Calibri" w:cs="Calibri"/>
          <w:sz w:val="22"/>
          <w:szCs w:val="22"/>
        </w:rPr>
        <w:t>Muzie?*</w:t>
      </w:r>
      <w:proofErr w:type="gramEnd"/>
    </w:p>
    <w:p w14:paraId="3EAF3619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Tak. Boguś powiedział: „</w:t>
      </w:r>
      <w:proofErr w:type="gramStart"/>
      <w:r w:rsidRPr="005709AE">
        <w:rPr>
          <w:rFonts w:ascii="Calibri" w:hAnsi="Calibri" w:cs="Calibri"/>
          <w:sz w:val="22"/>
          <w:szCs w:val="22"/>
        </w:rPr>
        <w:t>Kasia</w:t>
      </w:r>
      <w:proofErr w:type="gramEnd"/>
      <w:r w:rsidRPr="005709AE">
        <w:rPr>
          <w:rFonts w:ascii="Calibri" w:hAnsi="Calibri" w:cs="Calibri"/>
          <w:sz w:val="22"/>
          <w:szCs w:val="22"/>
        </w:rPr>
        <w:t xml:space="preserve">, musisz zobaczyć to zjawisko”. Poszłam i zobaczyłam was śpiewające Stevie Wondera. </w:t>
      </w:r>
      <w:proofErr w:type="spellStart"/>
      <w:r w:rsidRPr="005709AE">
        <w:rPr>
          <w:rFonts w:ascii="Calibri" w:hAnsi="Calibri" w:cs="Calibri"/>
          <w:sz w:val="22"/>
          <w:szCs w:val="22"/>
        </w:rPr>
        <w:t>Kopara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mi opadła. Nie wiedziałam, że można w Warszawie tak precyzyjnie śpiewać na głosy. Pomyślałam: „No to czas umierać”. A potem wyszła „Siła sióstr” i znokautowała mnie kompletnie. „Synu” słuchałam w kuchni w kółko, stojąc we łzach.</w:t>
      </w:r>
    </w:p>
    <w:p w14:paraId="62BB2A1B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709AE">
        <w:rPr>
          <w:rFonts w:ascii="Calibri" w:hAnsi="Calibri" w:cs="Calibri"/>
          <w:sz w:val="22"/>
          <w:szCs w:val="22"/>
        </w:rPr>
        <w:t>Wow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. To bardzo </w:t>
      </w:r>
      <w:proofErr w:type="gramStart"/>
      <w:r w:rsidRPr="005709AE">
        <w:rPr>
          <w:rFonts w:ascii="Calibri" w:hAnsi="Calibri" w:cs="Calibri"/>
          <w:sz w:val="22"/>
          <w:szCs w:val="22"/>
        </w:rPr>
        <w:t>miłe.*</w:t>
      </w:r>
      <w:proofErr w:type="gramEnd"/>
    </w:p>
    <w:p w14:paraId="414B4385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Dlatego wiadomość, że się rozstajecie, była dla mnie ciosem. Co się stało?</w:t>
      </w:r>
    </w:p>
    <w:p w14:paraId="7F6A2CDD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To było skomplikowane. Mieliśmy różne priorytety i życiowo znaleźliśmy się w zupełnie innych </w:t>
      </w:r>
      <w:proofErr w:type="gramStart"/>
      <w:r w:rsidRPr="005709AE">
        <w:rPr>
          <w:rFonts w:ascii="Calibri" w:hAnsi="Calibri" w:cs="Calibri"/>
          <w:sz w:val="22"/>
          <w:szCs w:val="22"/>
        </w:rPr>
        <w:t>miejscach.*</w:t>
      </w:r>
      <w:proofErr w:type="gramEnd"/>
    </w:p>
    <w:p w14:paraId="27481B8A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Ale mieliście wspólny cel.</w:t>
      </w:r>
    </w:p>
    <w:p w14:paraId="14553D59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lastRenderedPageBreak/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Tak, tylko rozjazd był już większy. </w:t>
      </w:r>
      <w:proofErr w:type="spellStart"/>
      <w:r w:rsidRPr="005709AE">
        <w:rPr>
          <w:rFonts w:ascii="Calibri" w:hAnsi="Calibri" w:cs="Calibri"/>
          <w:sz w:val="22"/>
          <w:szCs w:val="22"/>
        </w:rPr>
        <w:t>Sistars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jest dziś owiane pewną legendą, a dla mnie to ogromna część życia, której bardzo dużo zawdzięczam. Wielka szkoła, ale nie sedno mojego życia. Bardziej taki college. Później w muzyce otwierały mi się kolejne drzwi i robiło się coraz </w:t>
      </w:r>
      <w:proofErr w:type="gramStart"/>
      <w:r w:rsidRPr="005709AE">
        <w:rPr>
          <w:rFonts w:ascii="Calibri" w:hAnsi="Calibri" w:cs="Calibri"/>
          <w:sz w:val="22"/>
          <w:szCs w:val="22"/>
        </w:rPr>
        <w:t>ciekawiej.*</w:t>
      </w:r>
      <w:proofErr w:type="gramEnd"/>
    </w:p>
    <w:p w14:paraId="251F4C5C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Czyli dziś już nawet nie pamiętasz, o co poszło?</w:t>
      </w:r>
    </w:p>
    <w:p w14:paraId="3CC134C5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Naprawdę nie do końca. Było mnóstwo niuansów i zawiłości, ale też dużo spontaniczności i odwagi. Jestem dumna, że potrafiliśmy zrezygnować ze złotej kurki, mimo że wszyscy wokół mówili: „Nie możecie tego zrobić</w:t>
      </w:r>
      <w:proofErr w:type="gramStart"/>
      <w:r w:rsidRPr="005709AE">
        <w:rPr>
          <w:rFonts w:ascii="Calibri" w:hAnsi="Calibri" w:cs="Calibri"/>
          <w:sz w:val="22"/>
          <w:szCs w:val="22"/>
        </w:rPr>
        <w:t>”.*</w:t>
      </w:r>
      <w:proofErr w:type="gramEnd"/>
    </w:p>
    <w:p w14:paraId="5B12511E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A jednak jeszcze przez jakiś czas graliście.</w:t>
      </w:r>
    </w:p>
    <w:p w14:paraId="68BEC6C9" w14:textId="77777777" w:rsidR="00FC599B" w:rsidRPr="005709AE" w:rsidRDefault="00FC599B" w:rsidP="00FC599B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Decyzja zapadła chyba w maju, ale na prośbę ludzi zagraliśmy cały zakontraktowany sezon, do października. Były wyjazdy, Irlandia, Stany, wszystko się działo, a my już wiedzieliśmy, że to koniec. Trochę jak „</w:t>
      </w:r>
      <w:proofErr w:type="spellStart"/>
      <w:r w:rsidRPr="005709AE">
        <w:rPr>
          <w:rFonts w:ascii="Calibri" w:hAnsi="Calibri" w:cs="Calibri"/>
          <w:sz w:val="22"/>
          <w:szCs w:val="22"/>
        </w:rPr>
        <w:t>Beverly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Hills</w:t>
      </w:r>
      <w:proofErr w:type="gramStart"/>
      <w:r w:rsidRPr="005709AE">
        <w:rPr>
          <w:rFonts w:ascii="Calibri" w:hAnsi="Calibri" w:cs="Calibri"/>
          <w:sz w:val="22"/>
          <w:szCs w:val="22"/>
        </w:rPr>
        <w:t>”.*</w:t>
      </w:r>
      <w:proofErr w:type="gramEnd"/>
      <w:r w:rsidRPr="005709AE">
        <w:rPr>
          <w:rFonts w:ascii="Calibri" w:hAnsi="Calibri" w:cs="Calibri"/>
          <w:sz w:val="22"/>
          <w:szCs w:val="22"/>
        </w:rPr>
        <w:t xml:space="preserve"> </w:t>
      </w:r>
    </w:p>
    <w:p w14:paraId="06B56718" w14:textId="77777777" w:rsidR="005709AE" w:rsidRPr="005709AE" w:rsidRDefault="005709AE" w:rsidP="005709AE">
      <w:pPr>
        <w:pStyle w:val="pdq2pgselectionanchorcontainer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Może ten rozpad </w:t>
      </w:r>
      <w:proofErr w:type="spellStart"/>
      <w:r w:rsidRPr="005709AE">
        <w:rPr>
          <w:rFonts w:ascii="Calibri" w:hAnsi="Calibri" w:cs="Calibri"/>
          <w:sz w:val="22"/>
          <w:szCs w:val="22"/>
        </w:rPr>
        <w:t>Sistars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to była trochę młodość? Niedojrzałość?</w:t>
      </w:r>
    </w:p>
    <w:p w14:paraId="7840AC54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Na pewno. Chociaż chyba wciąż nie jesteśmy docelowo dorosłe. [śmiech]*</w:t>
      </w:r>
    </w:p>
    <w:p w14:paraId="641FFD96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Potem poszłaś bardzo skomplikowaną drogą. Co było twoim alter ego: Rita </w:t>
      </w:r>
      <w:proofErr w:type="spellStart"/>
      <w:r w:rsidRPr="005709AE">
        <w:rPr>
          <w:rFonts w:ascii="Calibri" w:hAnsi="Calibri" w:cs="Calibri"/>
          <w:sz w:val="22"/>
          <w:szCs w:val="22"/>
        </w:rPr>
        <w:t>Pax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czy </w:t>
      </w:r>
      <w:proofErr w:type="spellStart"/>
      <w:r w:rsidRPr="005709AE">
        <w:rPr>
          <w:rFonts w:ascii="Calibri" w:hAnsi="Calibri" w:cs="Calibri"/>
          <w:sz w:val="22"/>
          <w:szCs w:val="22"/>
        </w:rPr>
        <w:t>Pinawela</w:t>
      </w:r>
      <w:proofErr w:type="spellEnd"/>
      <w:r w:rsidRPr="005709AE">
        <w:rPr>
          <w:rFonts w:ascii="Calibri" w:hAnsi="Calibri" w:cs="Calibri"/>
          <w:sz w:val="22"/>
          <w:szCs w:val="22"/>
        </w:rPr>
        <w:t>?</w:t>
      </w:r>
    </w:p>
    <w:p w14:paraId="3A505310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Rita </w:t>
      </w:r>
      <w:proofErr w:type="spellStart"/>
      <w:r w:rsidRPr="005709AE">
        <w:rPr>
          <w:rFonts w:ascii="Calibri" w:hAnsi="Calibri" w:cs="Calibri"/>
          <w:sz w:val="22"/>
          <w:szCs w:val="22"/>
        </w:rPr>
        <w:t>Pax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to był zespół. Najpierw miałam katalog z piosenkami pod taką roboczą nazwą, a potem zaszłam w ciążę i nie mogłam odkleić się od imienia </w:t>
      </w:r>
      <w:proofErr w:type="gramStart"/>
      <w:r w:rsidRPr="005709AE">
        <w:rPr>
          <w:rFonts w:ascii="Calibri" w:hAnsi="Calibri" w:cs="Calibri"/>
          <w:sz w:val="22"/>
          <w:szCs w:val="22"/>
        </w:rPr>
        <w:t>Rita.*</w:t>
      </w:r>
      <w:proofErr w:type="gramEnd"/>
    </w:p>
    <w:p w14:paraId="368F520C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I tak nazwałaś córkę.</w:t>
      </w:r>
    </w:p>
    <w:p w14:paraId="334B69E8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Tak. Niedawno zrozumiałam, skąd ta fascynacja. W „Zakonnicy w przebraniu” postać </w:t>
      </w:r>
      <w:proofErr w:type="spellStart"/>
      <w:r w:rsidRPr="005709AE">
        <w:rPr>
          <w:rFonts w:ascii="Calibri" w:hAnsi="Calibri" w:cs="Calibri"/>
          <w:sz w:val="22"/>
          <w:szCs w:val="22"/>
        </w:rPr>
        <w:t>Lauryn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Hill miała na imię Rita. Była dziewczyną, która bardzo chciała śpiewać. Chyba wtedy to imię się we mnie </w:t>
      </w:r>
      <w:proofErr w:type="gramStart"/>
      <w:r w:rsidRPr="005709AE">
        <w:rPr>
          <w:rFonts w:ascii="Calibri" w:hAnsi="Calibri" w:cs="Calibri"/>
          <w:sz w:val="22"/>
          <w:szCs w:val="22"/>
        </w:rPr>
        <w:t>zakotwiczyło.*</w:t>
      </w:r>
      <w:proofErr w:type="gramEnd"/>
    </w:p>
    <w:p w14:paraId="6F2AB10F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A </w:t>
      </w:r>
      <w:proofErr w:type="spellStart"/>
      <w:r w:rsidRPr="005709AE">
        <w:rPr>
          <w:rFonts w:ascii="Calibri" w:hAnsi="Calibri" w:cs="Calibri"/>
          <w:sz w:val="22"/>
          <w:szCs w:val="22"/>
        </w:rPr>
        <w:t>Pinawela</w:t>
      </w:r>
      <w:proofErr w:type="spellEnd"/>
      <w:r w:rsidRPr="005709AE">
        <w:rPr>
          <w:rFonts w:ascii="Calibri" w:hAnsi="Calibri" w:cs="Calibri"/>
          <w:sz w:val="22"/>
          <w:szCs w:val="22"/>
        </w:rPr>
        <w:t>?</w:t>
      </w:r>
    </w:p>
    <w:p w14:paraId="53D78D1A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To miejscowość na Sri Lance, gdzie opiekują się słoniami. Byłam tam i poczułam jakąś bliskość. Potem przyjęłam tę nazwę jako pseudonim na dwa pierwsze solowe wydawnictwa. Dzisiaj patrzę na nie trochę jak na prace magisterskie. Kocham te piosenki, ale to były niszowe </w:t>
      </w:r>
      <w:proofErr w:type="gramStart"/>
      <w:r w:rsidRPr="005709AE">
        <w:rPr>
          <w:rFonts w:ascii="Calibri" w:hAnsi="Calibri" w:cs="Calibri"/>
          <w:sz w:val="22"/>
          <w:szCs w:val="22"/>
        </w:rPr>
        <w:t>ruchy.*</w:t>
      </w:r>
      <w:proofErr w:type="gramEnd"/>
    </w:p>
    <w:p w14:paraId="0F4CF3A4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Masz odwagę robić rzeczy niszowe, które są wybitne i nagradzane.</w:t>
      </w:r>
    </w:p>
    <w:p w14:paraId="162BA236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Ale marketingowo trudne. Trudniej je promować, sprzedawać bilety, docierać do </w:t>
      </w:r>
      <w:proofErr w:type="gramStart"/>
      <w:r w:rsidRPr="005709AE">
        <w:rPr>
          <w:rFonts w:ascii="Calibri" w:hAnsi="Calibri" w:cs="Calibri"/>
          <w:sz w:val="22"/>
          <w:szCs w:val="22"/>
        </w:rPr>
        <w:t>ludzi.*</w:t>
      </w:r>
      <w:proofErr w:type="gramEnd"/>
    </w:p>
    <w:p w14:paraId="22FABDF9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Wstydźcie się! [śmiech]</w:t>
      </w:r>
    </w:p>
    <w:p w14:paraId="0856B075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Nie, nie wstydźcie się. Słuchajcie tego, czego chcecie. [śmiech]*</w:t>
      </w:r>
    </w:p>
    <w:p w14:paraId="00BC386C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lastRenderedPageBreak/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Żałuję tylko, że taki jest system.</w:t>
      </w:r>
    </w:p>
    <w:p w14:paraId="4FCD3863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Czasem myślę o </w:t>
      </w:r>
      <w:proofErr w:type="spellStart"/>
      <w:r w:rsidRPr="005709AE">
        <w:rPr>
          <w:rFonts w:ascii="Calibri" w:hAnsi="Calibri" w:cs="Calibri"/>
          <w:sz w:val="22"/>
          <w:szCs w:val="22"/>
        </w:rPr>
        <w:t>Flea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z Red Hot Chili </w:t>
      </w:r>
      <w:proofErr w:type="spellStart"/>
      <w:r w:rsidRPr="005709AE">
        <w:rPr>
          <w:rFonts w:ascii="Calibri" w:hAnsi="Calibri" w:cs="Calibri"/>
          <w:sz w:val="22"/>
          <w:szCs w:val="22"/>
        </w:rPr>
        <w:t>Peppers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. On chciał grać jazz na trąbce, a jakoś trafił do zespołu, którym okazało się Red Hot Chili </w:t>
      </w:r>
      <w:proofErr w:type="spellStart"/>
      <w:r w:rsidRPr="005709AE">
        <w:rPr>
          <w:rFonts w:ascii="Calibri" w:hAnsi="Calibri" w:cs="Calibri"/>
          <w:sz w:val="22"/>
          <w:szCs w:val="22"/>
        </w:rPr>
        <w:t>Peppers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. Zrobił swoje, a teraz nagrał jazzową płytę i świetnie się </w:t>
      </w:r>
      <w:proofErr w:type="gramStart"/>
      <w:r w:rsidRPr="005709AE">
        <w:rPr>
          <w:rFonts w:ascii="Calibri" w:hAnsi="Calibri" w:cs="Calibri"/>
          <w:sz w:val="22"/>
          <w:szCs w:val="22"/>
        </w:rPr>
        <w:t>bawi.*</w:t>
      </w:r>
      <w:proofErr w:type="gramEnd"/>
    </w:p>
    <w:p w14:paraId="0EF90DCD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Widzisz w tym siebie?</w:t>
      </w:r>
    </w:p>
    <w:p w14:paraId="03933CA1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Trochę. </w:t>
      </w:r>
      <w:proofErr w:type="spellStart"/>
      <w:r w:rsidRPr="005709AE">
        <w:rPr>
          <w:rFonts w:ascii="Calibri" w:hAnsi="Calibri" w:cs="Calibri"/>
          <w:sz w:val="22"/>
          <w:szCs w:val="22"/>
        </w:rPr>
        <w:t>Sistars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było tym wielkim czymś w moim życiu, ale ja naprawdę chciałam grać dziwne rzeczy po angielsku, zahaczające o jazz, soul i hip-hop. I teraz znowu tam wracam. Przeturlałam się przez środowisko jazzowe i poznałam mnóstwo fantastycznych </w:t>
      </w:r>
      <w:proofErr w:type="gramStart"/>
      <w:r w:rsidRPr="005709AE">
        <w:rPr>
          <w:rFonts w:ascii="Calibri" w:hAnsi="Calibri" w:cs="Calibri"/>
          <w:sz w:val="22"/>
          <w:szCs w:val="22"/>
        </w:rPr>
        <w:t>muzyków.*</w:t>
      </w:r>
      <w:proofErr w:type="gramEnd"/>
    </w:p>
    <w:p w14:paraId="4289A715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Młodych, jak podkreślałaś.</w:t>
      </w:r>
    </w:p>
    <w:p w14:paraId="35DBAC1E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Młodych. Chociaż niektórzy są w moim wieku i też uważam ich za młodych. [śmiech] Tylko teraz częściej jestem najstarsza w zespole niż </w:t>
      </w:r>
      <w:proofErr w:type="gramStart"/>
      <w:r w:rsidRPr="005709AE">
        <w:rPr>
          <w:rFonts w:ascii="Calibri" w:hAnsi="Calibri" w:cs="Calibri"/>
          <w:sz w:val="22"/>
          <w:szCs w:val="22"/>
        </w:rPr>
        <w:t>najmłodsza.*</w:t>
      </w:r>
      <w:proofErr w:type="gramEnd"/>
    </w:p>
    <w:p w14:paraId="4766CC6C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Znam ten moment. [śmiech]</w:t>
      </w:r>
    </w:p>
    <w:p w14:paraId="4DBD16B0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Zawsze byłam najmłodsza, ale to też jest </w:t>
      </w:r>
      <w:proofErr w:type="gramStart"/>
      <w:r w:rsidRPr="005709AE">
        <w:rPr>
          <w:rFonts w:ascii="Calibri" w:hAnsi="Calibri" w:cs="Calibri"/>
          <w:sz w:val="22"/>
          <w:szCs w:val="22"/>
        </w:rPr>
        <w:t>fajne</w:t>
      </w:r>
      <w:proofErr w:type="gramEnd"/>
      <w:r w:rsidRPr="005709AE">
        <w:rPr>
          <w:rFonts w:ascii="Calibri" w:hAnsi="Calibri" w:cs="Calibri"/>
          <w:sz w:val="22"/>
          <w:szCs w:val="22"/>
        </w:rPr>
        <w:t>. Mam poczucie, że wracam do domu. Życie wciąga nas do różnych pokoi, a potem warto znowu zapytać siebie: „Paulina, co ty najbardziej lubisz grać? Kiedy masz ciarki sama ze sobą?</w:t>
      </w:r>
      <w:proofErr w:type="gramStart"/>
      <w:r w:rsidRPr="005709AE">
        <w:rPr>
          <w:rFonts w:ascii="Calibri" w:hAnsi="Calibri" w:cs="Calibri"/>
          <w:sz w:val="22"/>
          <w:szCs w:val="22"/>
        </w:rPr>
        <w:t>”.*</w:t>
      </w:r>
      <w:proofErr w:type="gramEnd"/>
    </w:p>
    <w:p w14:paraId="6A1C3467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Ale nie masz tak, że fascynuje cię za dużo kierunków naraz? Ja mam. Jak ta żaba: nie wiem, czy iść tam, gdzie jestem piękna, czy tam, gdzie jestem mądra.</w:t>
      </w:r>
    </w:p>
    <w:p w14:paraId="571344C9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Mam. I uważam, że trzeba dać sobie do tego prawo. To jest nasze życie, a nie życie słuchacza czy pani albo pana z </w:t>
      </w:r>
      <w:proofErr w:type="gramStart"/>
      <w:r w:rsidRPr="005709AE">
        <w:rPr>
          <w:rFonts w:ascii="Calibri" w:hAnsi="Calibri" w:cs="Calibri"/>
          <w:sz w:val="22"/>
          <w:szCs w:val="22"/>
        </w:rPr>
        <w:t>wytwórni.*</w:t>
      </w:r>
      <w:proofErr w:type="gramEnd"/>
    </w:p>
    <w:p w14:paraId="1942A60B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Nie jesteśmy po to, żeby spełniać oczekiwania innych.</w:t>
      </w:r>
    </w:p>
    <w:p w14:paraId="2CE8B15D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Dokładnie. Wiem, że to utrudnia życie menedżerom i wydawcom, ale żyję z </w:t>
      </w:r>
      <w:proofErr w:type="gramStart"/>
      <w:r w:rsidRPr="005709AE">
        <w:rPr>
          <w:rFonts w:ascii="Calibri" w:hAnsi="Calibri" w:cs="Calibri"/>
          <w:sz w:val="22"/>
          <w:szCs w:val="22"/>
        </w:rPr>
        <w:t>muzyki.*</w:t>
      </w:r>
      <w:proofErr w:type="gramEnd"/>
    </w:p>
    <w:p w14:paraId="75E90D8E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Czyli da się żyć z ambitnej, niszowej muzyki.</w:t>
      </w:r>
    </w:p>
    <w:p w14:paraId="08B9F973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Da się. I mam poczucie, że teraz integruję wszystkie swoje muzyczne światy. Na nowej płycie mam jazzowych muzyków, autorskie rzeczy, hip-hop, soul, jazz. Wszystko, czym jaram się od </w:t>
      </w:r>
      <w:proofErr w:type="gramStart"/>
      <w:r w:rsidRPr="005709AE">
        <w:rPr>
          <w:rFonts w:ascii="Calibri" w:hAnsi="Calibri" w:cs="Calibri"/>
          <w:sz w:val="22"/>
          <w:szCs w:val="22"/>
        </w:rPr>
        <w:t>zawsze.*</w:t>
      </w:r>
      <w:proofErr w:type="gramEnd"/>
    </w:p>
    <w:p w14:paraId="61A363CD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Miles Davis powiedział, że i tak wszystko jest jazzem.</w:t>
      </w:r>
    </w:p>
    <w:p w14:paraId="5438A40F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I mówił „go </w:t>
      </w:r>
      <w:proofErr w:type="spellStart"/>
      <w:r w:rsidRPr="005709AE">
        <w:rPr>
          <w:rFonts w:ascii="Calibri" w:hAnsi="Calibri" w:cs="Calibri"/>
          <w:sz w:val="22"/>
          <w:szCs w:val="22"/>
        </w:rPr>
        <w:t>wrong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709AE">
        <w:rPr>
          <w:rFonts w:ascii="Calibri" w:hAnsi="Calibri" w:cs="Calibri"/>
          <w:sz w:val="22"/>
          <w:szCs w:val="22"/>
        </w:rPr>
        <w:t>strong</w:t>
      </w:r>
      <w:proofErr w:type="spellEnd"/>
      <w:r w:rsidRPr="005709AE">
        <w:rPr>
          <w:rFonts w:ascii="Calibri" w:hAnsi="Calibri" w:cs="Calibri"/>
          <w:sz w:val="22"/>
          <w:szCs w:val="22"/>
        </w:rPr>
        <w:t>”, czyli jak już popełniać błędy, to na pewniaku. [śmiech]*</w:t>
      </w:r>
    </w:p>
    <w:p w14:paraId="1BFAC591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A zagranica?</w:t>
      </w:r>
    </w:p>
    <w:p w14:paraId="7E7A17A6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Coraz częściej mam w mailu bilety lotnicze i jadę gdzieś grać. Dużo zawdzięczam mojej menedżerce Asi, która otwiera mi kolejne </w:t>
      </w:r>
      <w:proofErr w:type="gramStart"/>
      <w:r w:rsidRPr="005709AE">
        <w:rPr>
          <w:rFonts w:ascii="Calibri" w:hAnsi="Calibri" w:cs="Calibri"/>
          <w:sz w:val="22"/>
          <w:szCs w:val="22"/>
        </w:rPr>
        <w:t>drzwi.*</w:t>
      </w:r>
      <w:proofErr w:type="gramEnd"/>
    </w:p>
    <w:p w14:paraId="2CEA428D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lastRenderedPageBreak/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Dobra relacja z menedżerką jest bardzo ważna. Jesteśmy na siebie skazane dzień w dzień.</w:t>
      </w:r>
    </w:p>
    <w:p w14:paraId="3207EFD1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To też jest </w:t>
      </w:r>
      <w:proofErr w:type="spellStart"/>
      <w:r w:rsidRPr="005709AE">
        <w:rPr>
          <w:rFonts w:ascii="Calibri" w:hAnsi="Calibri" w:cs="Calibri"/>
          <w:sz w:val="22"/>
          <w:szCs w:val="22"/>
        </w:rPr>
        <w:t>siostrzeństwo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. My z Asią nauczyłyśmy się nawet dawać sobie prawo do </w:t>
      </w:r>
      <w:proofErr w:type="spellStart"/>
      <w:r w:rsidRPr="005709AE">
        <w:rPr>
          <w:rFonts w:ascii="Calibri" w:hAnsi="Calibri" w:cs="Calibri"/>
          <w:sz w:val="22"/>
          <w:szCs w:val="22"/>
        </w:rPr>
        <w:t>niewiedzenia</w:t>
      </w:r>
      <w:proofErr w:type="spellEnd"/>
      <w:r w:rsidRPr="005709AE">
        <w:rPr>
          <w:rFonts w:ascii="Calibri" w:hAnsi="Calibri" w:cs="Calibri"/>
          <w:sz w:val="22"/>
          <w:szCs w:val="22"/>
        </w:rPr>
        <w:t>. Pytam o coś, ona mówi: „Nie wiem”, ja mówię: „</w:t>
      </w:r>
      <w:proofErr w:type="spellStart"/>
      <w:r w:rsidRPr="005709AE">
        <w:rPr>
          <w:rFonts w:ascii="Calibri" w:hAnsi="Calibri" w:cs="Calibri"/>
          <w:sz w:val="22"/>
          <w:szCs w:val="22"/>
        </w:rPr>
        <w:t>Okej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”. I czasem po kilku dniach odpowiedź sama </w:t>
      </w:r>
      <w:proofErr w:type="gramStart"/>
      <w:r w:rsidRPr="005709AE">
        <w:rPr>
          <w:rFonts w:ascii="Calibri" w:hAnsi="Calibri" w:cs="Calibri"/>
          <w:sz w:val="22"/>
          <w:szCs w:val="22"/>
        </w:rPr>
        <w:t>przychodzi.*</w:t>
      </w:r>
      <w:proofErr w:type="gramEnd"/>
    </w:p>
    <w:p w14:paraId="75880189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Noc przynosi radę.</w:t>
      </w:r>
    </w:p>
    <w:p w14:paraId="7DAFD216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5709AE">
        <w:rPr>
          <w:rFonts w:ascii="Calibri" w:hAnsi="Calibri" w:cs="Calibri"/>
          <w:sz w:val="22"/>
          <w:szCs w:val="22"/>
        </w:rPr>
        <w:t>Ładne.*</w:t>
      </w:r>
      <w:proofErr w:type="gramEnd"/>
    </w:p>
    <w:p w14:paraId="5D1B96CB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Czyli nowa płyta będzie bardzo twoja? Przekrój wszystkiego, czego lubisz słuchać i co lubisz śpiewać?</w:t>
      </w:r>
    </w:p>
    <w:p w14:paraId="0674CCE1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5709AE">
        <w:rPr>
          <w:rFonts w:ascii="Calibri" w:hAnsi="Calibri" w:cs="Calibri"/>
          <w:sz w:val="22"/>
          <w:szCs w:val="22"/>
        </w:rPr>
        <w:t>Tak.*</w:t>
      </w:r>
      <w:proofErr w:type="gramEnd"/>
    </w:p>
    <w:p w14:paraId="49E49321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Będą evergreeny?</w:t>
      </w:r>
    </w:p>
    <w:p w14:paraId="60ED2616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Nie. Mam nadzieję, że dopiero się nimi staną. [śmiech]*</w:t>
      </w:r>
    </w:p>
    <w:p w14:paraId="04DB16AD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A płyta będzie trudna?</w:t>
      </w:r>
    </w:p>
    <w:p w14:paraId="6401A7EA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Moim zdaniem nie.*</w:t>
      </w:r>
    </w:p>
    <w:p w14:paraId="2E939746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O mamo.</w:t>
      </w:r>
    </w:p>
    <w:p w14:paraId="6F1F150B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Czyli trudna. [śmiech] Ale tobie się </w:t>
      </w:r>
      <w:proofErr w:type="gramStart"/>
      <w:r w:rsidRPr="005709AE">
        <w:rPr>
          <w:rFonts w:ascii="Calibri" w:hAnsi="Calibri" w:cs="Calibri"/>
          <w:sz w:val="22"/>
          <w:szCs w:val="22"/>
        </w:rPr>
        <w:t>spodoba.*</w:t>
      </w:r>
      <w:proofErr w:type="gramEnd"/>
    </w:p>
    <w:p w14:paraId="1677452E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Każda mi się podoba. Uwielbiam cię słuchać.</w:t>
      </w:r>
    </w:p>
    <w:p w14:paraId="78A5A4B0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A ja ciebie. Twoja droga też jest dla mnie inspirująca. Masz autorskie płyty, a nagle pojawiają się wszystkie </w:t>
      </w:r>
      <w:proofErr w:type="spellStart"/>
      <w:r w:rsidRPr="005709AE">
        <w:rPr>
          <w:rFonts w:ascii="Calibri" w:hAnsi="Calibri" w:cs="Calibri"/>
          <w:sz w:val="22"/>
          <w:szCs w:val="22"/>
        </w:rPr>
        <w:t>transorientalne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709AE">
        <w:rPr>
          <w:rFonts w:ascii="Calibri" w:hAnsi="Calibri" w:cs="Calibri"/>
          <w:sz w:val="22"/>
          <w:szCs w:val="22"/>
        </w:rPr>
        <w:t>side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709AE">
        <w:rPr>
          <w:rFonts w:ascii="Calibri" w:hAnsi="Calibri" w:cs="Calibri"/>
          <w:sz w:val="22"/>
          <w:szCs w:val="22"/>
        </w:rPr>
        <w:t>questy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, które ciągną cię w zupełnie inne </w:t>
      </w:r>
      <w:proofErr w:type="gramStart"/>
      <w:r w:rsidRPr="005709AE">
        <w:rPr>
          <w:rFonts w:ascii="Calibri" w:hAnsi="Calibri" w:cs="Calibri"/>
          <w:sz w:val="22"/>
          <w:szCs w:val="22"/>
        </w:rPr>
        <w:t>miejsca.*</w:t>
      </w:r>
      <w:proofErr w:type="gramEnd"/>
    </w:p>
    <w:p w14:paraId="05ABEFDF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Niestety nie pociągnęły mnie po świecie tak, jak liczyłam. Projekt nie został wystarczająco wypromowany i bardzo tego żałuję.</w:t>
      </w:r>
    </w:p>
    <w:p w14:paraId="301E0246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To </w:t>
      </w:r>
      <w:proofErr w:type="gramStart"/>
      <w:r w:rsidRPr="005709AE">
        <w:rPr>
          <w:rFonts w:ascii="Calibri" w:hAnsi="Calibri" w:cs="Calibri"/>
          <w:sz w:val="22"/>
          <w:szCs w:val="22"/>
        </w:rPr>
        <w:t>kontynuuj.*</w:t>
      </w:r>
      <w:proofErr w:type="gramEnd"/>
    </w:p>
    <w:p w14:paraId="0A49FD1E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Zobaczymy. Teraz robię jazzową płytę z Jasiem Smoczyńskim. Będą dwie nowe piosenki, a reszta to moje utwory w zupełnie nowych aranżacjach.</w:t>
      </w:r>
    </w:p>
    <w:p w14:paraId="53801887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Grałam ostatnio z Jasiem i Markiem Napiórkowskim. Jaś przytaszczył Hammonda i było wspaniale. Rozumiem ten </w:t>
      </w:r>
      <w:proofErr w:type="gramStart"/>
      <w:r w:rsidRPr="005709AE">
        <w:rPr>
          <w:rFonts w:ascii="Calibri" w:hAnsi="Calibri" w:cs="Calibri"/>
          <w:sz w:val="22"/>
          <w:szCs w:val="22"/>
        </w:rPr>
        <w:t>wybór.*</w:t>
      </w:r>
      <w:proofErr w:type="gramEnd"/>
    </w:p>
    <w:p w14:paraId="7439C875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Mamy fantastycznych muzyków. I ta młoda wiara cudownie się rozwija.</w:t>
      </w:r>
    </w:p>
    <w:p w14:paraId="67CC3367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I jest </w:t>
      </w:r>
      <w:proofErr w:type="gramStart"/>
      <w:r w:rsidRPr="005709AE">
        <w:rPr>
          <w:rFonts w:ascii="Calibri" w:hAnsi="Calibri" w:cs="Calibri"/>
          <w:sz w:val="22"/>
          <w:szCs w:val="22"/>
        </w:rPr>
        <w:t>fajnie</w:t>
      </w:r>
      <w:proofErr w:type="gramEnd"/>
      <w:r w:rsidRPr="005709AE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5709AE">
        <w:rPr>
          <w:rFonts w:ascii="Calibri" w:hAnsi="Calibri" w:cs="Calibri"/>
          <w:sz w:val="22"/>
          <w:szCs w:val="22"/>
        </w:rPr>
        <w:t>bezczelna.*</w:t>
      </w:r>
      <w:proofErr w:type="gramEnd"/>
    </w:p>
    <w:p w14:paraId="1FDCDCD9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lastRenderedPageBreak/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Młodość ma to do siebie. A ty zapraszasz 22 sierpnia do </w:t>
      </w:r>
      <w:proofErr w:type="spellStart"/>
      <w:r w:rsidRPr="005709AE">
        <w:rPr>
          <w:rFonts w:ascii="Calibri" w:hAnsi="Calibri" w:cs="Calibri"/>
          <w:sz w:val="22"/>
          <w:szCs w:val="22"/>
        </w:rPr>
        <w:t>Jassmine</w:t>
      </w:r>
      <w:proofErr w:type="spellEnd"/>
      <w:r w:rsidRPr="005709AE">
        <w:rPr>
          <w:rFonts w:ascii="Calibri" w:hAnsi="Calibri" w:cs="Calibri"/>
          <w:sz w:val="22"/>
          <w:szCs w:val="22"/>
        </w:rPr>
        <w:t>?</w:t>
      </w:r>
    </w:p>
    <w:p w14:paraId="77112FEB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Tak. Stolik ci wytrę, lampeczkę postawię. [śmiech]*</w:t>
      </w:r>
    </w:p>
    <w:p w14:paraId="69684853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Z lampeczkami trzeba uważać, bo ponoć ludzie je wynoszą.</w:t>
      </w:r>
    </w:p>
    <w:p w14:paraId="60AB7F07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Da się ukraść. [śmiech] Ale pozdrawiamy ekipę </w:t>
      </w:r>
      <w:proofErr w:type="spellStart"/>
      <w:r w:rsidRPr="005709AE">
        <w:rPr>
          <w:rFonts w:ascii="Calibri" w:hAnsi="Calibri" w:cs="Calibri"/>
          <w:sz w:val="22"/>
          <w:szCs w:val="22"/>
        </w:rPr>
        <w:t>Jassmine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, bo robią wspaniałą robotę. Można tam zobaczyć naprawdę światowe </w:t>
      </w:r>
      <w:proofErr w:type="gramStart"/>
      <w:r w:rsidRPr="005709AE">
        <w:rPr>
          <w:rFonts w:ascii="Calibri" w:hAnsi="Calibri" w:cs="Calibri"/>
          <w:sz w:val="22"/>
          <w:szCs w:val="22"/>
        </w:rPr>
        <w:t>składy.*</w:t>
      </w:r>
      <w:proofErr w:type="gramEnd"/>
    </w:p>
    <w:p w14:paraId="2E351872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Paulinko, bardzo ci dziękuję. Chcesz coś powiedzieć na koniec?</w:t>
      </w:r>
    </w:p>
    <w:p w14:paraId="45F78C47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Zapraszam do słuchania mojej muzyki, także tej z nowej </w:t>
      </w:r>
      <w:proofErr w:type="gramStart"/>
      <w:r w:rsidRPr="005709AE">
        <w:rPr>
          <w:rFonts w:ascii="Calibri" w:hAnsi="Calibri" w:cs="Calibri"/>
          <w:sz w:val="22"/>
          <w:szCs w:val="22"/>
        </w:rPr>
        <w:t>płyty,</w:t>
      </w:r>
      <w:proofErr w:type="gramEnd"/>
      <w:r w:rsidRPr="005709AE">
        <w:rPr>
          <w:rFonts w:ascii="Calibri" w:hAnsi="Calibri" w:cs="Calibri"/>
          <w:sz w:val="22"/>
          <w:szCs w:val="22"/>
        </w:rPr>
        <w:t xml:space="preserve"> i do grzebania we wszystkich moich wcześniejszych wcieleniach. Ale zapraszam też do słuchania twojej muzyki. Ja naprawdę mam takie momenty, że odpalam sobie „Kamień” albo „Zebrę</w:t>
      </w:r>
      <w:proofErr w:type="gramStart"/>
      <w:r w:rsidRPr="005709AE">
        <w:rPr>
          <w:rFonts w:ascii="Calibri" w:hAnsi="Calibri" w:cs="Calibri"/>
          <w:sz w:val="22"/>
          <w:szCs w:val="22"/>
        </w:rPr>
        <w:t>”.*</w:t>
      </w:r>
      <w:proofErr w:type="gramEnd"/>
    </w:p>
    <w:p w14:paraId="44CD68D8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A pamiętasz, jak mówiłam, że patrzę na twoje zdjęcie z dzieciństwa i widzę siebie? Ciągle obiecuję, że ci je przyniosę. Dzisiaj chciałam też znaleźć koszulkę „Wszyscy jesteśmy Przybyszami”, ale niczego nie znalazłam. Założyłam więc tę: „Art </w:t>
      </w:r>
      <w:proofErr w:type="spellStart"/>
      <w:r w:rsidRPr="005709AE">
        <w:rPr>
          <w:rFonts w:ascii="Calibri" w:hAnsi="Calibri" w:cs="Calibri"/>
          <w:sz w:val="22"/>
          <w:szCs w:val="22"/>
        </w:rPr>
        <w:t>will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709AE">
        <w:rPr>
          <w:rFonts w:ascii="Calibri" w:hAnsi="Calibri" w:cs="Calibri"/>
          <w:sz w:val="22"/>
          <w:szCs w:val="22"/>
        </w:rPr>
        <w:t>save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709AE">
        <w:rPr>
          <w:rFonts w:ascii="Calibri" w:hAnsi="Calibri" w:cs="Calibri"/>
          <w:sz w:val="22"/>
          <w:szCs w:val="22"/>
        </w:rPr>
        <w:t>us</w:t>
      </w:r>
      <w:proofErr w:type="spellEnd"/>
      <w:r w:rsidRPr="005709AE">
        <w:rPr>
          <w:rFonts w:ascii="Calibri" w:hAnsi="Calibri" w:cs="Calibri"/>
          <w:sz w:val="22"/>
          <w:szCs w:val="22"/>
        </w:rPr>
        <w:t>”.</w:t>
      </w:r>
    </w:p>
    <w:p w14:paraId="173BF346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A ja mam The Black </w:t>
      </w:r>
      <w:proofErr w:type="spellStart"/>
      <w:r w:rsidRPr="005709AE">
        <w:rPr>
          <w:rFonts w:ascii="Calibri" w:hAnsi="Calibri" w:cs="Calibri"/>
          <w:sz w:val="22"/>
          <w:szCs w:val="22"/>
        </w:rPr>
        <w:t>Keys</w:t>
      </w:r>
      <w:proofErr w:type="spellEnd"/>
      <w:r w:rsidRPr="005709AE">
        <w:rPr>
          <w:rFonts w:ascii="Calibri" w:hAnsi="Calibri" w:cs="Calibri"/>
          <w:sz w:val="22"/>
          <w:szCs w:val="22"/>
        </w:rPr>
        <w:t xml:space="preserve">. To mój ulubiony T-shirt, noszę go chyba od dwudziestu lat. Stawiajmy na jakość </w:t>
      </w:r>
      <w:proofErr w:type="spellStart"/>
      <w:r w:rsidRPr="005709AE">
        <w:rPr>
          <w:rFonts w:ascii="Calibri" w:hAnsi="Calibri" w:cs="Calibri"/>
          <w:sz w:val="22"/>
          <w:szCs w:val="22"/>
        </w:rPr>
        <w:t>merchu</w:t>
      </w:r>
      <w:proofErr w:type="spellEnd"/>
      <w:r w:rsidRPr="005709AE">
        <w:rPr>
          <w:rFonts w:ascii="Calibri" w:hAnsi="Calibri" w:cs="Calibri"/>
          <w:sz w:val="22"/>
          <w:szCs w:val="22"/>
        </w:rPr>
        <w:t>. [śmiech]*</w:t>
      </w:r>
    </w:p>
    <w:p w14:paraId="71F07EDF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Ale moje hasło jest dobrą puentą. Dla mnie jesteś </w:t>
      </w:r>
      <w:proofErr w:type="gramStart"/>
      <w:r w:rsidRPr="005709AE">
        <w:rPr>
          <w:rFonts w:ascii="Calibri" w:hAnsi="Calibri" w:cs="Calibri"/>
          <w:sz w:val="22"/>
          <w:szCs w:val="22"/>
        </w:rPr>
        <w:t>cała sztuką</w:t>
      </w:r>
      <w:proofErr w:type="gramEnd"/>
      <w:r w:rsidRPr="005709AE">
        <w:rPr>
          <w:rFonts w:ascii="Calibri" w:hAnsi="Calibri" w:cs="Calibri"/>
          <w:sz w:val="22"/>
          <w:szCs w:val="22"/>
        </w:rPr>
        <w:t>, kreatywnością i odwagą. Żyjesz na swoich zasadach i inspirujesz tym ludzi.</w:t>
      </w:r>
    </w:p>
    <w:p w14:paraId="324024ED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r w:rsidRPr="005709AE">
        <w:rPr>
          <w:rStyle w:val="Uwydatnienie"/>
          <w:rFonts w:ascii="Calibri" w:hAnsi="Calibri" w:cs="Calibri"/>
          <w:sz w:val="22"/>
          <w:szCs w:val="22"/>
        </w:rPr>
        <w:t>Paulina Przybysz:</w:t>
      </w:r>
      <w:r w:rsidRPr="005709AE">
        <w:rPr>
          <w:rFonts w:ascii="Calibri" w:hAnsi="Calibri" w:cs="Calibri"/>
          <w:sz w:val="22"/>
          <w:szCs w:val="22"/>
        </w:rPr>
        <w:t xml:space="preserve"> Ale to zawsze jest wymiana </w:t>
      </w:r>
      <w:proofErr w:type="gramStart"/>
      <w:r w:rsidRPr="005709AE">
        <w:rPr>
          <w:rFonts w:ascii="Calibri" w:hAnsi="Calibri" w:cs="Calibri"/>
          <w:sz w:val="22"/>
          <w:szCs w:val="22"/>
        </w:rPr>
        <w:t>energii.*</w:t>
      </w:r>
      <w:proofErr w:type="gramEnd"/>
    </w:p>
    <w:p w14:paraId="61D571EF" w14:textId="77777777" w:rsidR="005709AE" w:rsidRPr="005709AE" w:rsidRDefault="005709AE" w:rsidP="005709AE">
      <w:pPr>
        <w:pStyle w:val="NormalnyWeb"/>
        <w:rPr>
          <w:rFonts w:ascii="Calibri" w:hAnsi="Calibri" w:cs="Calibri"/>
          <w:sz w:val="22"/>
          <w:szCs w:val="22"/>
        </w:rPr>
      </w:pPr>
      <w:proofErr w:type="spellStart"/>
      <w:r w:rsidRPr="005709AE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Pr="005709AE">
        <w:rPr>
          <w:rStyle w:val="Pogrubienie"/>
          <w:rFonts w:ascii="Calibri" w:hAnsi="Calibri" w:cs="Calibri"/>
          <w:sz w:val="22"/>
          <w:szCs w:val="22"/>
        </w:rPr>
        <w:t>:</w:t>
      </w:r>
      <w:r w:rsidRPr="005709AE">
        <w:rPr>
          <w:rFonts w:ascii="Calibri" w:hAnsi="Calibri" w:cs="Calibri"/>
          <w:sz w:val="22"/>
          <w:szCs w:val="22"/>
        </w:rPr>
        <w:t xml:space="preserve"> I kiedy dzielisz się dobrem, to je mnożysz. To jest fantastyczne. </w:t>
      </w:r>
    </w:p>
    <w:p w14:paraId="186739A3" w14:textId="6C273010" w:rsidR="006331F4" w:rsidRPr="00C52B76" w:rsidRDefault="006331F4" w:rsidP="00C52B76">
      <w:pPr>
        <w:pStyle w:val="NormalnyWeb"/>
        <w:rPr>
          <w:rFonts w:ascii="Calibri" w:hAnsi="Calibri" w:cs="Calibri"/>
          <w:sz w:val="22"/>
          <w:szCs w:val="22"/>
        </w:rPr>
      </w:pPr>
    </w:p>
    <w:sectPr w:rsidR="006331F4" w:rsidRPr="00C52B76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D0383" w14:textId="77777777" w:rsidR="00990E82" w:rsidRDefault="00990E82" w:rsidP="00F92223">
      <w:pPr>
        <w:spacing w:after="0" w:line="240" w:lineRule="auto"/>
      </w:pPr>
      <w:r>
        <w:separator/>
      </w:r>
    </w:p>
  </w:endnote>
  <w:endnote w:type="continuationSeparator" w:id="0">
    <w:p w14:paraId="3D61865C" w14:textId="77777777" w:rsidR="00990E82" w:rsidRDefault="00990E82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F6294" w14:textId="77777777" w:rsidR="00F92223" w:rsidRDefault="00990E82" w:rsidP="00F92223">
    <w:pPr>
      <w:pStyle w:val="Stopka"/>
      <w:jc w:val="center"/>
    </w:pPr>
    <w:r>
      <w:rPr>
        <w:noProof/>
        <w:lang w:eastAsia="pl-PL"/>
      </w:rPr>
      <w:pict w14:anchorId="5852DF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510pt;height:16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D6838" w14:textId="77777777" w:rsidR="00990E82" w:rsidRDefault="00990E82" w:rsidP="00F92223">
      <w:pPr>
        <w:spacing w:after="0" w:line="240" w:lineRule="auto"/>
      </w:pPr>
      <w:r>
        <w:separator/>
      </w:r>
    </w:p>
  </w:footnote>
  <w:footnote w:type="continuationSeparator" w:id="0">
    <w:p w14:paraId="776295AA" w14:textId="77777777" w:rsidR="00990E82" w:rsidRDefault="00990E82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59485" w14:textId="77777777" w:rsidR="00F92223" w:rsidRDefault="00990E82">
    <w:pPr>
      <w:pStyle w:val="Nagwek"/>
    </w:pPr>
    <w:r>
      <w:rPr>
        <w:noProof/>
        <w:lang w:eastAsia="pl-PL"/>
      </w:rPr>
      <w:pict w14:anchorId="058848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510.5pt;height:1in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31F4"/>
    <w:rsid w:val="001C2312"/>
    <w:rsid w:val="00222592"/>
    <w:rsid w:val="002E206F"/>
    <w:rsid w:val="00381C88"/>
    <w:rsid w:val="00463920"/>
    <w:rsid w:val="00473385"/>
    <w:rsid w:val="00494C4F"/>
    <w:rsid w:val="004A7143"/>
    <w:rsid w:val="005709AE"/>
    <w:rsid w:val="00622842"/>
    <w:rsid w:val="006331F4"/>
    <w:rsid w:val="0081328C"/>
    <w:rsid w:val="00892FE1"/>
    <w:rsid w:val="008C7692"/>
    <w:rsid w:val="00990E82"/>
    <w:rsid w:val="009D5550"/>
    <w:rsid w:val="00A01F46"/>
    <w:rsid w:val="00A250FF"/>
    <w:rsid w:val="00B918D6"/>
    <w:rsid w:val="00BD62D7"/>
    <w:rsid w:val="00C52B76"/>
    <w:rsid w:val="00CB3F1F"/>
    <w:rsid w:val="00CE3A19"/>
    <w:rsid w:val="00D03FC3"/>
    <w:rsid w:val="00DF1635"/>
    <w:rsid w:val="00E44BF2"/>
    <w:rsid w:val="00E96292"/>
    <w:rsid w:val="00EF438C"/>
    <w:rsid w:val="00F15D37"/>
    <w:rsid w:val="00F92223"/>
    <w:rsid w:val="00FC599B"/>
    <w:rsid w:val="00FD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F28FE"/>
  <w15:chartTrackingRefBased/>
  <w15:docId w15:val="{280E3EFC-D57A-4B84-9CC9-564E61D95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unhideWhenUsed/>
    <w:rsid w:val="006331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331F4"/>
    <w:rPr>
      <w:b/>
      <w:bCs/>
    </w:rPr>
  </w:style>
  <w:style w:type="character" w:styleId="Uwydatnienie">
    <w:name w:val="Emphasis"/>
    <w:uiPriority w:val="20"/>
    <w:qFormat/>
    <w:rsid w:val="006331F4"/>
    <w:rPr>
      <w:i/>
      <w:iCs/>
    </w:rPr>
  </w:style>
  <w:style w:type="paragraph" w:customStyle="1" w:styleId="pdq2pgselectionanchorcontainer">
    <w:name w:val="pdq2pg_selectionanchorcontainer"/>
    <w:basedOn w:val="Normalny"/>
    <w:rsid w:val="0022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1</TotalTime>
  <Pages>12</Pages>
  <Words>3316</Words>
  <Characters>19896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23166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Majzner</dc:creator>
  <cp:keywords/>
  <dc:description/>
  <cp:lastModifiedBy>Maciej Majzner</cp:lastModifiedBy>
  <cp:revision>2</cp:revision>
  <dcterms:created xsi:type="dcterms:W3CDTF">2026-08-13T07:55:00Z</dcterms:created>
  <dcterms:modified xsi:type="dcterms:W3CDTF">2026-08-13T07:55:00Z</dcterms:modified>
</cp:coreProperties>
</file>