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0CF1E947" w:rsidR="000C3B21" w:rsidRPr="00177AFE" w:rsidRDefault="006D57C8" w:rsidP="000C3B21">
      <w:pPr>
        <w:jc w:val="right"/>
        <w:rPr>
          <w:rFonts w:cs="Calibri"/>
        </w:rPr>
      </w:pPr>
      <w:r>
        <w:rPr>
          <w:rFonts w:cs="Calibri"/>
        </w:rPr>
        <w:t>10</w:t>
      </w:r>
      <w:r w:rsidR="000C3B21" w:rsidRPr="00177AFE">
        <w:rPr>
          <w:rFonts w:cs="Calibri"/>
        </w:rPr>
        <w:t>.0</w:t>
      </w:r>
      <w:r>
        <w:rPr>
          <w:rFonts w:cs="Calibri"/>
        </w:rPr>
        <w:t>8</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6C78C00D" w14:textId="487F68CE" w:rsidR="00905488" w:rsidRDefault="006D57C8" w:rsidP="00905488">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SŁAWOMIR</w:t>
      </w:r>
      <w:r w:rsidR="00905488" w:rsidRPr="00905488">
        <w:rPr>
          <w:rFonts w:eastAsia="Times New Roman" w:cs="Calibri"/>
          <w:b/>
          <w:bCs/>
          <w:lang w:eastAsia="pl-PL"/>
        </w:rPr>
        <w:t xml:space="preserve"> GOŚCIEM GRZEGORZA KRYCHOWIAKA W PODCAŚCIE „W STYLU KRYCHOWIAKA”</w:t>
      </w:r>
    </w:p>
    <w:p w14:paraId="77293319" w14:textId="77777777" w:rsidR="00905488" w:rsidRPr="009A4D9D" w:rsidRDefault="00905488" w:rsidP="00905488">
      <w:pPr>
        <w:spacing w:before="100" w:beforeAutospacing="1" w:after="100" w:afterAutospacing="1" w:line="240" w:lineRule="auto"/>
        <w:jc w:val="center"/>
        <w:rPr>
          <w:rFonts w:eastAsia="Times New Roman" w:cs="Calibri"/>
          <w:lang w:eastAsia="pl-PL"/>
        </w:rPr>
      </w:pPr>
    </w:p>
    <w:p w14:paraId="1EC2A8C3" w14:textId="77777777" w:rsidR="009A4D9D" w:rsidRPr="009A4D9D" w:rsidRDefault="009A4D9D" w:rsidP="009A4D9D">
      <w:pPr>
        <w:pStyle w:val="pdq2pgselectionanchorcontainer"/>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Zacznę od cytatu: „Powstała szybko, bo brakowało nam piosenki do repertuaru. Potrzebowaliśmy zapchać dziury”. Tak powstał kawałek, który ma 263 miliony wyświetleń na </w:t>
      </w:r>
      <w:proofErr w:type="spellStart"/>
      <w:r w:rsidRPr="009A4D9D">
        <w:rPr>
          <w:rFonts w:ascii="Calibri" w:hAnsi="Calibri" w:cs="Calibri"/>
          <w:sz w:val="22"/>
          <w:szCs w:val="22"/>
        </w:rPr>
        <w:t>YouTubie</w:t>
      </w:r>
      <w:proofErr w:type="spellEnd"/>
      <w:r w:rsidRPr="009A4D9D">
        <w:rPr>
          <w:rFonts w:ascii="Calibri" w:hAnsi="Calibri" w:cs="Calibri"/>
          <w:sz w:val="22"/>
          <w:szCs w:val="22"/>
        </w:rPr>
        <w:t>. Autor jest dzisiaj moim gościem. Sławomir.</w:t>
      </w:r>
    </w:p>
    <w:p w14:paraId="2CD0FC2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Cześć, tu Sławomir.</w:t>
      </w:r>
    </w:p>
    <w:p w14:paraId="68676B8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Zanim dojdziemy do muzyki – od dziecka chciałeś być aktorem?</w:t>
      </w:r>
    </w:p>
    <w:p w14:paraId="62949BFD"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Aktorstwo i muzyka zawsze szły razem. Od ósmego roku życia uczyłem się śpiewać w Nowohuckim Centrum Kultury, mieliśmy też aktorstwo i taniec. Z tańcem było najgorzej, bo byłem gruby i chowałem się w trzecim rzędzie. Za to szybko pojawiły się pierwsze sukcesy wokalne.</w:t>
      </w:r>
    </w:p>
    <w:p w14:paraId="7A312E78"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Pamiętasz pierwszą konkursową piosenkę?</w:t>
      </w:r>
    </w:p>
    <w:p w14:paraId="4BD0B19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„Arnold, Sylwester i ja”, o miłości do </w:t>
      </w:r>
      <w:proofErr w:type="spellStart"/>
      <w:r w:rsidRPr="009A4D9D">
        <w:rPr>
          <w:rStyle w:val="Uwydatnienie"/>
          <w:rFonts w:ascii="Calibri" w:hAnsi="Calibri" w:cs="Calibri"/>
          <w:sz w:val="22"/>
          <w:szCs w:val="22"/>
        </w:rPr>
        <w:t>Stallone'a</w:t>
      </w:r>
      <w:proofErr w:type="spellEnd"/>
      <w:r w:rsidRPr="009A4D9D">
        <w:rPr>
          <w:rStyle w:val="Uwydatnienie"/>
          <w:rFonts w:ascii="Calibri" w:hAnsi="Calibri" w:cs="Calibri"/>
          <w:sz w:val="22"/>
          <w:szCs w:val="22"/>
        </w:rPr>
        <w:t xml:space="preserve"> i Schwarzeneggera. Pamiętam ją do dziś.</w:t>
      </w:r>
    </w:p>
    <w:p w14:paraId="2039112C"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Jako dziecko zacząłeś też grać.</w:t>
      </w:r>
    </w:p>
    <w:p w14:paraId="4854846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W NCK pojawiali się reżyserzy szukający dzieci do filmów i teatrów. Grałem w Bagateli, Grotesce, serialu „Za żadne skarby”, byłem też Małym Księciem. Byłem charakterystycznym grubaskiem, więc dostawałem ciekawe role.</w:t>
      </w:r>
    </w:p>
    <w:p w14:paraId="6D6723F9"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Później okazało się, że najlepiej czujesz się w komedii?</w:t>
      </w:r>
    </w:p>
    <w:p w14:paraId="28DC0424"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Nawet kiedy u Anny Dymnej grałem człowieka konającego z głodu, wszyscy płakali ze śmiechu, a ja naprawdę cierpiałem. Chyba w dramacie nie byłem do końca wiarygodny.</w:t>
      </w:r>
    </w:p>
    <w:p w14:paraId="1B979626"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Co dała ci szkoła teatralna?</w:t>
      </w:r>
    </w:p>
    <w:p w14:paraId="2167E4B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Rzemiosło. Dramat, komedia, klasyka, wiersz, proza, pantomima. Ale zobaczyłem też metody, których nie chciałem stosować. Niektórzy pedagodzy próbowali wyciągać ze studentów traumy i złe emocje. Bez techniki i higieny pracy to może być niebezpieczne.</w:t>
      </w:r>
    </w:p>
    <w:p w14:paraId="29BDB05F"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Którzy profesorowie byli dla ciebie najważniejsi?</w:t>
      </w:r>
    </w:p>
    <w:p w14:paraId="6D24045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 xml:space="preserve">SŁAWOMIR: Anna Dymna – byłem w niej jako młodzieniec zakochany, napisałem o niej pracę magisterską i przyjaźnimy się do dziś. Jerzy Stuhr uczył nas pracy przed kamerą, a Zbigniew </w:t>
      </w:r>
      <w:proofErr w:type="spellStart"/>
      <w:r w:rsidRPr="009A4D9D">
        <w:rPr>
          <w:rStyle w:val="Uwydatnienie"/>
          <w:rFonts w:ascii="Calibri" w:hAnsi="Calibri" w:cs="Calibri"/>
          <w:sz w:val="22"/>
          <w:szCs w:val="22"/>
        </w:rPr>
        <w:t>Grygielski</w:t>
      </w:r>
      <w:proofErr w:type="spellEnd"/>
      <w:r w:rsidRPr="009A4D9D">
        <w:rPr>
          <w:rStyle w:val="Uwydatnienie"/>
          <w:rFonts w:ascii="Calibri" w:hAnsi="Calibri" w:cs="Calibri"/>
          <w:sz w:val="22"/>
          <w:szCs w:val="22"/>
        </w:rPr>
        <w:t xml:space="preserve"> prawidłowego ustawienia głosu. Dzięki tej technice mogę dziś bezpiecznie grać nawet dwa koncerty </w:t>
      </w:r>
      <w:proofErr w:type="gramStart"/>
      <w:r w:rsidRPr="009A4D9D">
        <w:rPr>
          <w:rStyle w:val="Uwydatnienie"/>
          <w:rFonts w:ascii="Calibri" w:hAnsi="Calibri" w:cs="Calibri"/>
          <w:sz w:val="22"/>
          <w:szCs w:val="22"/>
        </w:rPr>
        <w:t>pod rząd</w:t>
      </w:r>
      <w:proofErr w:type="gramEnd"/>
      <w:r w:rsidRPr="009A4D9D">
        <w:rPr>
          <w:rStyle w:val="Uwydatnienie"/>
          <w:rFonts w:ascii="Calibri" w:hAnsi="Calibri" w:cs="Calibri"/>
          <w:sz w:val="22"/>
          <w:szCs w:val="22"/>
        </w:rPr>
        <w:t>.</w:t>
      </w:r>
    </w:p>
    <w:p w14:paraId="19C6DFD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Aktorstwo pomogło więc w muzyce?</w:t>
      </w:r>
    </w:p>
    <w:p w14:paraId="7D86D09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Bardzo. Nauczyłem się oddechu, przepony, rezonatorów, dykcji. W teatrze musisz być słyszalny w ostatnim rzędzie i nie zniszczyć sobie głosu. Kiedy zostałem piosenkarzem, musiałem się tylko trochę oduczyć aktorskiego śpiewania.</w:t>
      </w:r>
    </w:p>
    <w:p w14:paraId="37FC15C1"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Co najbardziej lubiłeś w aktorstwie?</w:t>
      </w:r>
    </w:p>
    <w:p w14:paraId="5CDB674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Możliwość przeżywania cudzych żyć. Grałem pilota, kolarza, żołnierza, człowieka, który rzucił seminarium. Przez chwilę możesz poczuć i zrozumieć kogoś zupełnie innego.</w:t>
      </w:r>
    </w:p>
    <w:p w14:paraId="6814EFCB"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 liceum miałeś w klasie 31 dziewczyn i tylko trzech chłopaków.</w:t>
      </w:r>
    </w:p>
    <w:p w14:paraId="06402E0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Z </w:t>
      </w:r>
      <w:proofErr w:type="gramStart"/>
      <w:r w:rsidRPr="009A4D9D">
        <w:rPr>
          <w:rStyle w:val="Uwydatnienie"/>
          <w:rFonts w:ascii="Calibri" w:hAnsi="Calibri" w:cs="Calibri"/>
          <w:sz w:val="22"/>
          <w:szCs w:val="22"/>
        </w:rPr>
        <w:t>kumplem</w:t>
      </w:r>
      <w:proofErr w:type="gramEnd"/>
      <w:r w:rsidRPr="009A4D9D">
        <w:rPr>
          <w:rStyle w:val="Uwydatnienie"/>
          <w:rFonts w:ascii="Calibri" w:hAnsi="Calibri" w:cs="Calibri"/>
          <w:sz w:val="22"/>
          <w:szCs w:val="22"/>
        </w:rPr>
        <w:t xml:space="preserve"> Krzyśkiem byliśmy romantykami i cierpieliśmy, bo dziewczyny wybierały starszych chłopaków. Dla swojej dziewczyny zacząłem uczyć się gry na gitarze. Muzyką można było trochę osiągnąć.</w:t>
      </w:r>
    </w:p>
    <w:p w14:paraId="67321F2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Na studniówce obiecałeś zatańczyć z każdą dziewczyną.</w:t>
      </w:r>
    </w:p>
    <w:p w14:paraId="08E2E561"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I zatańczyłem z trzydziestoma. Dziewczyna, z którą przyszedłem, bardzo się obraziła. Dzisiaj wiem, że miała rację. Joasiu, przepraszam.</w:t>
      </w:r>
    </w:p>
    <w:p w14:paraId="03868086"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Tata był twoim idolem, ale największy wpływ miała mama?</w:t>
      </w:r>
    </w:p>
    <w:p w14:paraId="59FD56B1"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Tata często wyjeżdżał do pracy, więc mama była moją pierwszą powierniczką. Razem pisaliśmy pierwsze wiersze, woziła mnie na zajęcia. Ale oboje zawsze znajdowali czas na moje pasje. Kiedy miałem festiwal, brali wolne i jechaliśmy razem. To było nasze święto.</w:t>
      </w:r>
    </w:p>
    <w:p w14:paraId="66F39F1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Kiedy pojawiła się myśl, że samo aktorstwo nie wystarczy?</w:t>
      </w:r>
    </w:p>
    <w:p w14:paraId="2B2BFB1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Po kilku latach w Warszawie. Razem z żoną utrzymywaliśmy się z aktorstwa, ale ciągle były castingi, ocenianie i walka o kolejną rolę. Zdarzyło się nawet, że musieliśmy pożyczyć od szwagra na paliwo, żeby pojechać na święta. Pomyślałem: jesteśmy wykształceni, pracowici, zróbmy coś własnego. Muzyka zawsze była moją miłością.</w:t>
      </w:r>
    </w:p>
    <w:p w14:paraId="514BABB8"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Żonę, </w:t>
      </w:r>
      <w:proofErr w:type="spellStart"/>
      <w:r w:rsidRPr="009A4D9D">
        <w:rPr>
          <w:rFonts w:ascii="Calibri" w:hAnsi="Calibri" w:cs="Calibri"/>
          <w:sz w:val="22"/>
          <w:szCs w:val="22"/>
        </w:rPr>
        <w:t>Kajrę</w:t>
      </w:r>
      <w:proofErr w:type="spellEnd"/>
      <w:r w:rsidRPr="009A4D9D">
        <w:rPr>
          <w:rFonts w:ascii="Calibri" w:hAnsi="Calibri" w:cs="Calibri"/>
          <w:sz w:val="22"/>
          <w:szCs w:val="22"/>
        </w:rPr>
        <w:t>, poznałeś jeszcze w szkole teatralnej?</w:t>
      </w:r>
    </w:p>
    <w:p w14:paraId="5F0784F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była rok niżej, ale wtedy między nami nie zaiskrzyło. Dopiero po studiach nasze drogi się przecięły.</w:t>
      </w:r>
    </w:p>
    <w:p w14:paraId="3E83D5E3"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Wcześniej wydarzył się jeszcze Robert Wilson. Kilkaset osób na castingu i dostajesz główną rolę – kobiecą.</w:t>
      </w:r>
    </w:p>
    <w:p w14:paraId="62B1321D"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Wilson zrobił otwarty casting w Teatrze Dramatycznym. Potrafił ustawić dwadzieścia osób i przez czterdzieści minut patrzeć, jak stoją bez ruchu. Dostałem główną rolę i miałem grać z Kasią Figurą. To była ogromna szansa.</w:t>
      </w:r>
    </w:p>
    <w:p w14:paraId="42DC7BC5"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I tuż przed premierą zmienił się dyrektor teatru, a spektakl skasowano.</w:t>
      </w:r>
    </w:p>
    <w:p w14:paraId="1F850A5D"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Dla młodego aktora to był cios. Ale dzięki tej pracy dostałem stypendium i wyjechałem do </w:t>
      </w:r>
      <w:proofErr w:type="spellStart"/>
      <w:r w:rsidRPr="009A4D9D">
        <w:rPr>
          <w:rStyle w:val="Uwydatnienie"/>
          <w:rFonts w:ascii="Calibri" w:hAnsi="Calibri" w:cs="Calibri"/>
          <w:sz w:val="22"/>
          <w:szCs w:val="22"/>
        </w:rPr>
        <w:t>Watermill</w:t>
      </w:r>
      <w:proofErr w:type="spellEnd"/>
      <w:r w:rsidRPr="009A4D9D">
        <w:rPr>
          <w:rStyle w:val="Uwydatnienie"/>
          <w:rFonts w:ascii="Calibri" w:hAnsi="Calibri" w:cs="Calibri"/>
          <w:sz w:val="22"/>
          <w:szCs w:val="22"/>
        </w:rPr>
        <w:t xml:space="preserve"> Center Wilsona pod Nowym Jorkiem. Tam odzyskałem wiarę, że mam coś własnego do pokazania. Wilson mówił: „</w:t>
      </w:r>
      <w:proofErr w:type="spellStart"/>
      <w:r w:rsidRPr="009A4D9D">
        <w:rPr>
          <w:rStyle w:val="Uwydatnienie"/>
          <w:rFonts w:ascii="Calibri" w:hAnsi="Calibri" w:cs="Calibri"/>
          <w:sz w:val="22"/>
          <w:szCs w:val="22"/>
        </w:rPr>
        <w:t>You're</w:t>
      </w:r>
      <w:proofErr w:type="spellEnd"/>
      <w:r w:rsidRPr="009A4D9D">
        <w:rPr>
          <w:rStyle w:val="Uwydatnienie"/>
          <w:rFonts w:ascii="Calibri" w:hAnsi="Calibri" w:cs="Calibri"/>
          <w:sz w:val="22"/>
          <w:szCs w:val="22"/>
        </w:rPr>
        <w:t xml:space="preserve"> a </w:t>
      </w:r>
      <w:proofErr w:type="spellStart"/>
      <w:r w:rsidRPr="009A4D9D">
        <w:rPr>
          <w:rStyle w:val="Uwydatnienie"/>
          <w:rFonts w:ascii="Calibri" w:hAnsi="Calibri" w:cs="Calibri"/>
          <w:sz w:val="22"/>
          <w:szCs w:val="22"/>
        </w:rPr>
        <w:t>great</w:t>
      </w:r>
      <w:proofErr w:type="spellEnd"/>
      <w:r w:rsidRPr="009A4D9D">
        <w:rPr>
          <w:rStyle w:val="Uwydatnienie"/>
          <w:rFonts w:ascii="Calibri" w:hAnsi="Calibri" w:cs="Calibri"/>
          <w:sz w:val="22"/>
          <w:szCs w:val="22"/>
        </w:rPr>
        <w:t xml:space="preserve"> </w:t>
      </w:r>
      <w:proofErr w:type="spellStart"/>
      <w:r w:rsidRPr="009A4D9D">
        <w:rPr>
          <w:rStyle w:val="Uwydatnienie"/>
          <w:rFonts w:ascii="Calibri" w:hAnsi="Calibri" w:cs="Calibri"/>
          <w:sz w:val="22"/>
          <w:szCs w:val="22"/>
        </w:rPr>
        <w:t>comic</w:t>
      </w:r>
      <w:proofErr w:type="spellEnd"/>
      <w:r w:rsidRPr="009A4D9D">
        <w:rPr>
          <w:rStyle w:val="Uwydatnienie"/>
          <w:rFonts w:ascii="Calibri" w:hAnsi="Calibri" w:cs="Calibri"/>
          <w:sz w:val="22"/>
          <w:szCs w:val="22"/>
        </w:rPr>
        <w:t xml:space="preserve">, </w:t>
      </w:r>
      <w:proofErr w:type="spellStart"/>
      <w:r w:rsidRPr="009A4D9D">
        <w:rPr>
          <w:rStyle w:val="Uwydatnienie"/>
          <w:rFonts w:ascii="Calibri" w:hAnsi="Calibri" w:cs="Calibri"/>
          <w:sz w:val="22"/>
          <w:szCs w:val="22"/>
        </w:rPr>
        <w:t>Slavo</w:t>
      </w:r>
      <w:proofErr w:type="spellEnd"/>
      <w:r w:rsidRPr="009A4D9D">
        <w:rPr>
          <w:rStyle w:val="Uwydatnienie"/>
          <w:rFonts w:ascii="Calibri" w:hAnsi="Calibri" w:cs="Calibri"/>
          <w:sz w:val="22"/>
          <w:szCs w:val="22"/>
        </w:rPr>
        <w:t>”. Wygrałem też konkurs artystyczny i zobaczyłem, że mogę konkurować z ludźmi z całego świata.</w:t>
      </w:r>
    </w:p>
    <w:p w14:paraId="4DEB4470"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Tam narodził się Sławomir?</w:t>
      </w:r>
    </w:p>
    <w:p w14:paraId="55AD4E6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Trochę tak. Zrozumiałem, że muszę robić swoje rzeczy na własnych zasadach. Później kolega pożyczył mi 1500 złotych na nagranie pierwszej piosenki. Nie wiedziałem, czy będę miał z czego oddać, ale pomyślałem: najwyżej się nie uda, przynajmniej spróbuję.</w:t>
      </w:r>
    </w:p>
    <w:p w14:paraId="74A6D8A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 wyglądał pomysł na markę Sławomir?</w:t>
      </w:r>
    </w:p>
    <w:p w14:paraId="3FD37BA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Od początku założyliśmy, że Sławomir jest </w:t>
      </w:r>
      <w:proofErr w:type="spellStart"/>
      <w:r w:rsidRPr="009A4D9D">
        <w:rPr>
          <w:rStyle w:val="Uwydatnienie"/>
          <w:rFonts w:ascii="Calibri" w:hAnsi="Calibri" w:cs="Calibri"/>
          <w:sz w:val="22"/>
          <w:szCs w:val="22"/>
        </w:rPr>
        <w:t>megagwiazdą</w:t>
      </w:r>
      <w:proofErr w:type="spellEnd"/>
      <w:r w:rsidRPr="009A4D9D">
        <w:rPr>
          <w:rStyle w:val="Uwydatnienie"/>
          <w:rFonts w:ascii="Calibri" w:hAnsi="Calibri" w:cs="Calibri"/>
          <w:sz w:val="22"/>
          <w:szCs w:val="22"/>
        </w:rPr>
        <w:t>. Chcieliśmy najlepszych muzyków, grania na żywo i brzmienia jak Queen. Dzisiaj pracuje z nami około piętnastu osób – muzycy, światło, dźwięk, technika, kierowcy, ochrona. W dużej mierze to marzenie się spełniło.</w:t>
      </w:r>
    </w:p>
    <w:p w14:paraId="2F3C8E6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Dlaczego disco polo?</w:t>
      </w:r>
    </w:p>
    <w:p w14:paraId="413047E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To nie disco polo. To rock polo.</w:t>
      </w:r>
    </w:p>
    <w:p w14:paraId="744463F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Wiedziałem, że to powiesz. </w:t>
      </w:r>
      <w:proofErr w:type="spellStart"/>
      <w:r w:rsidRPr="009A4D9D">
        <w:rPr>
          <w:rFonts w:ascii="Calibri" w:hAnsi="Calibri" w:cs="Calibri"/>
          <w:sz w:val="22"/>
          <w:szCs w:val="22"/>
        </w:rPr>
        <w:t>Kajra</w:t>
      </w:r>
      <w:proofErr w:type="spellEnd"/>
      <w:r w:rsidRPr="009A4D9D">
        <w:rPr>
          <w:rFonts w:ascii="Calibri" w:hAnsi="Calibri" w:cs="Calibri"/>
          <w:sz w:val="22"/>
          <w:szCs w:val="22"/>
        </w:rPr>
        <w:t xml:space="preserve"> też od razu mnie poprawiła.</w:t>
      </w:r>
    </w:p>
    <w:p w14:paraId="7EBC6AF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Nazwę wymyślił Tymon Tymański. Różnica jest taka, że wszystko gramy na żywo – zespół rockowy, sekcja dęta, prawdziwe instrumenty. Nawet „Miłość w Zakopanem”, która ma discopolowy charakter, jest nagrana w całości na żywo.</w:t>
      </w:r>
    </w:p>
    <w:p w14:paraId="1D5FD34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Pojawili się naśladowcy?</w:t>
      </w:r>
    </w:p>
    <w:p w14:paraId="003A27E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Tak i bardzo mnie to cieszyło. Rock polo wymaga jednak świetnych muzyków, bo te piosenki są szybkie i technicznie trudne. Pamiętam nawet Zenka grającego na sylwestrze </w:t>
      </w:r>
      <w:proofErr w:type="spellStart"/>
      <w:r w:rsidRPr="009A4D9D">
        <w:rPr>
          <w:rStyle w:val="Uwydatnienie"/>
          <w:rFonts w:ascii="Calibri" w:hAnsi="Calibri" w:cs="Calibri"/>
          <w:sz w:val="22"/>
          <w:szCs w:val="22"/>
        </w:rPr>
        <w:t>rockpolowy</w:t>
      </w:r>
      <w:proofErr w:type="spellEnd"/>
      <w:r w:rsidRPr="009A4D9D">
        <w:rPr>
          <w:rStyle w:val="Uwydatnienie"/>
          <w:rFonts w:ascii="Calibri" w:hAnsi="Calibri" w:cs="Calibri"/>
          <w:sz w:val="22"/>
          <w:szCs w:val="22"/>
        </w:rPr>
        <w:t xml:space="preserve"> aranż. Byłem dumny, że inspirujemy największych.</w:t>
      </w:r>
    </w:p>
    <w:p w14:paraId="5218ED0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samo disco polo? Zaczęło się od „muzyki chodnikowej”.</w:t>
      </w:r>
    </w:p>
    <w:p w14:paraId="214B17C4"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kasety sprzedawano na chodnikach, ze stolików czy samochodów. Muzyka wywodziła się z wesel i biesiady, miała służyć zabawie. Później bardzo się rozwinęła.</w:t>
      </w:r>
    </w:p>
    <w:p w14:paraId="58DB8EB9"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lastRenderedPageBreak/>
        <w:t>GRZEGORZ KRYCHOWIAK:</w:t>
      </w:r>
      <w:r w:rsidRPr="009A4D9D">
        <w:rPr>
          <w:rFonts w:ascii="Calibri" w:hAnsi="Calibri" w:cs="Calibri"/>
          <w:sz w:val="22"/>
          <w:szCs w:val="22"/>
        </w:rPr>
        <w:t xml:space="preserve"> Podobno nazwa „disco polo” też ma ciekawą historię. Najpierw było „polo disco”, a później ktoś odwrócił kolejność.</w:t>
      </w:r>
    </w:p>
    <w:p w14:paraId="79FF24D9"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Ja znam wersję, że „disco polo” wymyślił Zenek Martyniuk.</w:t>
      </w:r>
    </w:p>
    <w:p w14:paraId="4C358A46"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Podobno usłyszał „polo disco” i powiedział: „Nie, nie, nie. To będzie disco polo”.</w:t>
      </w:r>
    </w:p>
    <w:p w14:paraId="3D06799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No i pięknie. Zostało do dzisiaj.</w:t>
      </w:r>
    </w:p>
    <w:p w14:paraId="58B9FB12" w14:textId="77777777" w:rsidR="009A4D9D" w:rsidRPr="009A4D9D" w:rsidRDefault="009A4D9D" w:rsidP="009A4D9D">
      <w:pPr>
        <w:pStyle w:val="pdq2pgselectionanchorcontainer"/>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 powstawał projekt Sławomir?</w:t>
      </w:r>
    </w:p>
    <w:p w14:paraId="71E1D1B4"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Naturalnie. Zawsze kochałem śpiewanie. Nagraliśmy pierwszą piosenkę, wrzuciliśmy ją na YouTube i bardzo szybko zrobiła kilkadziesiąt tysięcy wyświetleń. Potem był pierwszy klip, „Nie </w:t>
      </w:r>
      <w:proofErr w:type="spellStart"/>
      <w:r w:rsidRPr="009A4D9D">
        <w:rPr>
          <w:rStyle w:val="Uwydatnienie"/>
          <w:rFonts w:ascii="Calibri" w:hAnsi="Calibri" w:cs="Calibri"/>
          <w:sz w:val="22"/>
          <w:szCs w:val="22"/>
        </w:rPr>
        <w:t>mom</w:t>
      </w:r>
      <w:proofErr w:type="spellEnd"/>
      <w:r w:rsidRPr="009A4D9D">
        <w:rPr>
          <w:rStyle w:val="Uwydatnienie"/>
          <w:rFonts w:ascii="Calibri" w:hAnsi="Calibri" w:cs="Calibri"/>
          <w:sz w:val="22"/>
          <w:szCs w:val="22"/>
        </w:rPr>
        <w:t xml:space="preserve"> hektara”, „Ty mała znów zarosłaś” i kolejne miliony. Pierwszy koncert zagraliśmy w Sromowcach Niżnych, drugi w Warszawie, a trzeci to już był Sopot Hit </w:t>
      </w:r>
      <w:proofErr w:type="spellStart"/>
      <w:r w:rsidRPr="009A4D9D">
        <w:rPr>
          <w:rStyle w:val="Uwydatnienie"/>
          <w:rFonts w:ascii="Calibri" w:hAnsi="Calibri" w:cs="Calibri"/>
          <w:sz w:val="22"/>
          <w:szCs w:val="22"/>
        </w:rPr>
        <w:t>Festival</w:t>
      </w:r>
      <w:proofErr w:type="spellEnd"/>
      <w:r w:rsidRPr="009A4D9D">
        <w:rPr>
          <w:rStyle w:val="Uwydatnienie"/>
          <w:rFonts w:ascii="Calibri" w:hAnsi="Calibri" w:cs="Calibri"/>
          <w:sz w:val="22"/>
          <w:szCs w:val="22"/>
        </w:rPr>
        <w:t>.</w:t>
      </w:r>
    </w:p>
    <w:p w14:paraId="7F36E35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nie usiedliście wcześniej i nie stworzyliście całej marki?</w:t>
      </w:r>
    </w:p>
    <w:p w14:paraId="77BD8C7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Nie. Sławomir to moje imię, nawet sam wybierałem czcionkę. Wszystko powstawało krok po kroku.</w:t>
      </w:r>
    </w:p>
    <w:p w14:paraId="3DC208FF"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Dlaczego akurat rock polo?</w:t>
      </w:r>
    </w:p>
    <w:p w14:paraId="57DFE3C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Rock, bo lubię ostre brzmienie, a polo, bo polskie. Ale nie zamykam się w jednym gatunku. Piszę rock polo, reggae, ballady, </w:t>
      </w:r>
      <w:proofErr w:type="spellStart"/>
      <w:r w:rsidRPr="009A4D9D">
        <w:rPr>
          <w:rStyle w:val="Uwydatnienie"/>
          <w:rFonts w:ascii="Calibri" w:hAnsi="Calibri" w:cs="Calibri"/>
          <w:sz w:val="22"/>
          <w:szCs w:val="22"/>
        </w:rPr>
        <w:t>bachaty</w:t>
      </w:r>
      <w:proofErr w:type="spellEnd"/>
      <w:r w:rsidRPr="009A4D9D">
        <w:rPr>
          <w:rStyle w:val="Uwydatnienie"/>
          <w:rFonts w:ascii="Calibri" w:hAnsi="Calibri" w:cs="Calibri"/>
          <w:sz w:val="22"/>
          <w:szCs w:val="22"/>
        </w:rPr>
        <w:t>. Spoiwem jestem ja, moje poczucie humoru i sposób pisania.</w:t>
      </w:r>
    </w:p>
    <w:p w14:paraId="4332D5B0"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Prywatny Sławomir też cały czas tryska energią?</w:t>
      </w:r>
    </w:p>
    <w:p w14:paraId="103C8CD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Oczywiście, że nie. Bywam melancholijny czy smutny. Motywują mnie żona, syn i normalne życie. Ale kiedy wychodzę na scenę, ludzie oczekują ode mnie humoru i radości, więc chcę im to dać.</w:t>
      </w:r>
    </w:p>
    <w:p w14:paraId="7DF3EE0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 duecie z </w:t>
      </w:r>
      <w:proofErr w:type="spellStart"/>
      <w:r w:rsidRPr="009A4D9D">
        <w:rPr>
          <w:rFonts w:ascii="Calibri" w:hAnsi="Calibri" w:cs="Calibri"/>
          <w:sz w:val="22"/>
          <w:szCs w:val="22"/>
        </w:rPr>
        <w:t>Kajrą</w:t>
      </w:r>
      <w:proofErr w:type="spellEnd"/>
      <w:r w:rsidRPr="009A4D9D">
        <w:rPr>
          <w:rFonts w:ascii="Calibri" w:hAnsi="Calibri" w:cs="Calibri"/>
          <w:sz w:val="22"/>
          <w:szCs w:val="22"/>
        </w:rPr>
        <w:t xml:space="preserve"> to ty jesteś stroną komediową?</w:t>
      </w:r>
    </w:p>
    <w:p w14:paraId="11FF0E7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Zdecydowanie.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zawsze kochała poważny repertuar, Norwida, dramat. Ja mam większą łatwość do komedii. Dzisiaj i tak najbardziej jesteśmy znani po prostu jako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i Sławomir.</w:t>
      </w:r>
    </w:p>
    <w:p w14:paraId="00DA73D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Masz też latynoski kierunek.</w:t>
      </w:r>
    </w:p>
    <w:p w14:paraId="579B216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Zawsze ciągnęło mnie do tej muzyki, a po wyjeździe na Dominikanę zakochałem się w </w:t>
      </w:r>
      <w:proofErr w:type="spellStart"/>
      <w:r w:rsidRPr="009A4D9D">
        <w:rPr>
          <w:rStyle w:val="Uwydatnienie"/>
          <w:rFonts w:ascii="Calibri" w:hAnsi="Calibri" w:cs="Calibri"/>
          <w:sz w:val="22"/>
          <w:szCs w:val="22"/>
        </w:rPr>
        <w:t>bachacie</w:t>
      </w:r>
      <w:proofErr w:type="spellEnd"/>
      <w:r w:rsidRPr="009A4D9D">
        <w:rPr>
          <w:rStyle w:val="Uwydatnienie"/>
          <w:rFonts w:ascii="Calibri" w:hAnsi="Calibri" w:cs="Calibri"/>
          <w:sz w:val="22"/>
          <w:szCs w:val="22"/>
        </w:rPr>
        <w:t>. Nagrałem „</w:t>
      </w:r>
      <w:proofErr w:type="spellStart"/>
      <w:r w:rsidRPr="009A4D9D">
        <w:rPr>
          <w:rStyle w:val="Uwydatnienie"/>
          <w:rFonts w:ascii="Calibri" w:hAnsi="Calibri" w:cs="Calibri"/>
          <w:sz w:val="22"/>
          <w:szCs w:val="22"/>
        </w:rPr>
        <w:t>Bachatę</w:t>
      </w:r>
      <w:proofErr w:type="spellEnd"/>
      <w:r w:rsidRPr="009A4D9D">
        <w:rPr>
          <w:rStyle w:val="Uwydatnienie"/>
          <w:rFonts w:ascii="Calibri" w:hAnsi="Calibri" w:cs="Calibri"/>
          <w:sz w:val="22"/>
          <w:szCs w:val="22"/>
        </w:rPr>
        <w:t xml:space="preserve"> na pożegnanie”, nawet w wersji hiszpańskiej, chociaż nie znam hiszpańskiego. Robię to z </w:t>
      </w:r>
      <w:proofErr w:type="gramStart"/>
      <w:r w:rsidRPr="009A4D9D">
        <w:rPr>
          <w:rStyle w:val="Uwydatnienie"/>
          <w:rFonts w:ascii="Calibri" w:hAnsi="Calibri" w:cs="Calibri"/>
          <w:sz w:val="22"/>
          <w:szCs w:val="22"/>
        </w:rPr>
        <w:t>pasji,</w:t>
      </w:r>
      <w:proofErr w:type="gramEnd"/>
      <w:r w:rsidRPr="009A4D9D">
        <w:rPr>
          <w:rStyle w:val="Uwydatnienie"/>
          <w:rFonts w:ascii="Calibri" w:hAnsi="Calibri" w:cs="Calibri"/>
          <w:sz w:val="22"/>
          <w:szCs w:val="22"/>
        </w:rPr>
        <w:t xml:space="preserve"> jako odskocznię od rock polo. W naszym klipie zatańczyli nawet mistrzowie świata </w:t>
      </w:r>
      <w:proofErr w:type="spellStart"/>
      <w:r w:rsidRPr="009A4D9D">
        <w:rPr>
          <w:rStyle w:val="Uwydatnienie"/>
          <w:rFonts w:ascii="Calibri" w:hAnsi="Calibri" w:cs="Calibri"/>
          <w:sz w:val="22"/>
          <w:szCs w:val="22"/>
        </w:rPr>
        <w:t>bachaty</w:t>
      </w:r>
      <w:proofErr w:type="spellEnd"/>
      <w:r w:rsidRPr="009A4D9D">
        <w:rPr>
          <w:rStyle w:val="Uwydatnienie"/>
          <w:rFonts w:ascii="Calibri" w:hAnsi="Calibri" w:cs="Calibri"/>
          <w:sz w:val="22"/>
          <w:szCs w:val="22"/>
        </w:rPr>
        <w:t>.</w:t>
      </w:r>
    </w:p>
    <w:p w14:paraId="755D3087"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Aktorstwo nadal wykorzystujesz jako piosenkarz?</w:t>
      </w:r>
    </w:p>
    <w:p w14:paraId="131B949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Cały czas. Sami produkujemy i montujemy teledyski, więc mogę w nich opowiadać historie i grać. Aktorstwo pomaga też na estradzie, gdzie nie masz czwartej ściany – rozmawiasz bezpośrednio z publicznością i musisz reagować na wszystko, co się wydarzy.</w:t>
      </w:r>
    </w:p>
    <w:p w14:paraId="242148B1"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 filmie zdarzyło ci się zostać całkowicie wyciętym.</w:t>
      </w:r>
    </w:p>
    <w:p w14:paraId="2BEE793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W „Tajemnicy Westerplatte” grałem żołnierza, który nie wytrzymał napięcia i popełnił samobójstwo. Później zrobiła się wokół tego polityczna dyskusja i moja scena została usunięta. Było mi przykro, bo wszyscy wykonali ogromną pracę. W teledyskach Sławomira mam tę przewagę, że nikt mnie nie wytnie.</w:t>
      </w:r>
    </w:p>
    <w:p w14:paraId="76AD987C"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Początkowo wasze piosenki były kierowane raczej do dorosłych?</w:t>
      </w:r>
    </w:p>
    <w:p w14:paraId="7CBFB4E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Pisaliśmy dla naszych rówieśników, ludzi po trzydziestce czy czterdziestce. „Megiera” powstała z rozmów z kolegami o problemach w związkach. Potem na koncerty zaczęły przychodzić dzieci i część tekstów trzeba było ocenzurować. Pazur został, ale niektóre słowa zmieniliśmy.</w:t>
      </w:r>
    </w:p>
    <w:p w14:paraId="618BAC1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Ludzie utożsamiają się ze Sławomirem?</w:t>
      </w:r>
    </w:p>
    <w:p w14:paraId="46564579"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Chyba przede wszystkim lubią, że poważne sprawy traktujemy z dystansem. Powstały setki </w:t>
      </w:r>
      <w:proofErr w:type="spellStart"/>
      <w:r w:rsidRPr="009A4D9D">
        <w:rPr>
          <w:rStyle w:val="Uwydatnienie"/>
          <w:rFonts w:ascii="Calibri" w:hAnsi="Calibri" w:cs="Calibri"/>
          <w:sz w:val="22"/>
          <w:szCs w:val="22"/>
        </w:rPr>
        <w:t>coverów</w:t>
      </w:r>
      <w:proofErr w:type="spellEnd"/>
      <w:r w:rsidRPr="009A4D9D">
        <w:rPr>
          <w:rStyle w:val="Uwydatnienie"/>
          <w:rFonts w:ascii="Calibri" w:hAnsi="Calibri" w:cs="Calibri"/>
          <w:sz w:val="22"/>
          <w:szCs w:val="22"/>
        </w:rPr>
        <w:t>, ludzie przebierali się za Sławomira. Jeśli przy okazji możemy trochę przekłuć nadmuchany balonik show-biznesu, to świetnie.</w:t>
      </w:r>
    </w:p>
    <w:p w14:paraId="76B41F9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Macie już milion subskrybentów na </w:t>
      </w:r>
      <w:proofErr w:type="spellStart"/>
      <w:r w:rsidRPr="009A4D9D">
        <w:rPr>
          <w:rFonts w:ascii="Calibri" w:hAnsi="Calibri" w:cs="Calibri"/>
          <w:sz w:val="22"/>
          <w:szCs w:val="22"/>
        </w:rPr>
        <w:t>YouTubie</w:t>
      </w:r>
      <w:proofErr w:type="spellEnd"/>
      <w:r w:rsidRPr="009A4D9D">
        <w:rPr>
          <w:rFonts w:ascii="Calibri" w:hAnsi="Calibri" w:cs="Calibri"/>
          <w:sz w:val="22"/>
          <w:szCs w:val="22"/>
        </w:rPr>
        <w:t>.</w:t>
      </w:r>
    </w:p>
    <w:p w14:paraId="772D3F51"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Złoty przycisk to dla mnie i </w:t>
      </w:r>
      <w:proofErr w:type="spellStart"/>
      <w:r w:rsidRPr="009A4D9D">
        <w:rPr>
          <w:rStyle w:val="Uwydatnienie"/>
          <w:rFonts w:ascii="Calibri" w:hAnsi="Calibri" w:cs="Calibri"/>
          <w:sz w:val="22"/>
          <w:szCs w:val="22"/>
        </w:rPr>
        <w:t>Kajry</w:t>
      </w:r>
      <w:proofErr w:type="spellEnd"/>
      <w:r w:rsidRPr="009A4D9D">
        <w:rPr>
          <w:rStyle w:val="Uwydatnienie"/>
          <w:rFonts w:ascii="Calibri" w:hAnsi="Calibri" w:cs="Calibri"/>
          <w:sz w:val="22"/>
          <w:szCs w:val="22"/>
        </w:rPr>
        <w:t xml:space="preserve"> ogromna nagroda za dziesięć lat systematycznej pracy. Nigdy nie kupowaliśmy wyświetleń ani reklam. Do dziś osobiście odpowiadam ludziom na </w:t>
      </w:r>
      <w:proofErr w:type="spellStart"/>
      <w:r w:rsidRPr="009A4D9D">
        <w:rPr>
          <w:rStyle w:val="Uwydatnienie"/>
          <w:rFonts w:ascii="Calibri" w:hAnsi="Calibri" w:cs="Calibri"/>
          <w:sz w:val="22"/>
          <w:szCs w:val="22"/>
        </w:rPr>
        <w:t>YouTubie</w:t>
      </w:r>
      <w:proofErr w:type="spellEnd"/>
      <w:r w:rsidRPr="009A4D9D">
        <w:rPr>
          <w:rStyle w:val="Uwydatnienie"/>
          <w:rFonts w:ascii="Calibri" w:hAnsi="Calibri" w:cs="Calibri"/>
          <w:sz w:val="22"/>
          <w:szCs w:val="22"/>
        </w:rPr>
        <w:t>.</w:t>
      </w:r>
    </w:p>
    <w:p w14:paraId="1DE307A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Jako młody aktor brałeś każdą rolę. Przy Sławomirze postąpiłeś odwrotnie.</w:t>
      </w:r>
    </w:p>
    <w:p w14:paraId="29AA5E6D"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To był mój błąd w aktorstwie. Brałem wszystko, bo chciałem pracować i utrzymać się w Warszawie, przez co łatwo było mnie zaszufladkować w epizodach. Przy projekcie Sławomir od początku założyliśmy: to jest </w:t>
      </w:r>
      <w:proofErr w:type="spellStart"/>
      <w:r w:rsidRPr="009A4D9D">
        <w:rPr>
          <w:rStyle w:val="Uwydatnienie"/>
          <w:rFonts w:ascii="Calibri" w:hAnsi="Calibri" w:cs="Calibri"/>
          <w:sz w:val="22"/>
          <w:szCs w:val="22"/>
        </w:rPr>
        <w:t>megagwiazda</w:t>
      </w:r>
      <w:proofErr w:type="spellEnd"/>
      <w:r w:rsidRPr="009A4D9D">
        <w:rPr>
          <w:rStyle w:val="Uwydatnienie"/>
          <w:rFonts w:ascii="Calibri" w:hAnsi="Calibri" w:cs="Calibri"/>
          <w:sz w:val="22"/>
          <w:szCs w:val="22"/>
        </w:rPr>
        <w:t>. I byliśmy konsekwentni.</w:t>
      </w:r>
    </w:p>
    <w:p w14:paraId="07F548A1"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Przejdźmy do „Miłości w Zakopanem”. Naprawdę powstała jako zapchajdziura?</w:t>
      </w:r>
    </w:p>
    <w:p w14:paraId="67EFF179"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Brakowało nam jednej szybkiej piosenki do koncertu. Repertuar musi mieć rytm – mocne wejście, uspokojenie, znowu energia. I właśnie dlatego powstała „Miłość w Zakopanem”.</w:t>
      </w:r>
    </w:p>
    <w:p w14:paraId="7B0F9681"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w:t>
      </w:r>
    </w:p>
    <w:p w14:paraId="200DD41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Siedziałem z gitarą w wynajętym mieszkaniu,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była w kuchni. Pojawiły się akordy, melodia, tekst. Zadzwoniłem po naszego gitarzystę i zbudowaliśmy szkielet. Całość zajęła może dwa, trzy dni. U mnie najpierw zawsze pojawia się melodia, później słowa.</w:t>
      </w:r>
    </w:p>
    <w:p w14:paraId="4D8F431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I od razu był hit?</w:t>
      </w:r>
    </w:p>
    <w:p w14:paraId="0C0E7C91"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Nie. Graliśmy ją wcześniej i wielkiego szału nie było. Potem nagle wystrzeliła.</w:t>
      </w:r>
    </w:p>
    <w:p w14:paraId="22CD6FA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Pamiętasz, jak reprezentacja Polski świętowała awans, a w szatni leciała właśnie „Miłość w Zakopanem”?</w:t>
      </w:r>
    </w:p>
    <w:p w14:paraId="3E418DF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Oczywiście. Wchodzi prezydent Polski, kamery pokazują całą reprezentację, a w tle na cały regulator Sławomir. Jechałem wtedy </w:t>
      </w:r>
      <w:proofErr w:type="spellStart"/>
      <w:r w:rsidRPr="009A4D9D">
        <w:rPr>
          <w:rStyle w:val="Uwydatnienie"/>
          <w:rFonts w:ascii="Calibri" w:hAnsi="Calibri" w:cs="Calibri"/>
          <w:sz w:val="22"/>
          <w:szCs w:val="22"/>
        </w:rPr>
        <w:t>busem</w:t>
      </w:r>
      <w:proofErr w:type="spellEnd"/>
      <w:r w:rsidRPr="009A4D9D">
        <w:rPr>
          <w:rStyle w:val="Uwydatnienie"/>
          <w:rFonts w:ascii="Calibri" w:hAnsi="Calibri" w:cs="Calibri"/>
          <w:sz w:val="22"/>
          <w:szCs w:val="22"/>
        </w:rPr>
        <w:t xml:space="preserve"> na koncert i nagle wszyscy zaczęli wysyłać mi wiadomości. To był ogromny moment dla tej piosenki. Piłkarze bardzo nam pomogli.</w:t>
      </w:r>
    </w:p>
    <w:p w14:paraId="73EF57C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Trudno wymyślić lepszy PR: reprezentacja awansuje na mistrzostwa, prezydent i Sławomir.</w:t>
      </w:r>
    </w:p>
    <w:p w14:paraId="400839F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Legendy się przyciągają.</w:t>
      </w:r>
    </w:p>
    <w:p w14:paraId="16A4F1E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Wiedziałeś podczas nagrywania, że to będzie przebój?</w:t>
      </w:r>
    </w:p>
    <w:p w14:paraId="50E0183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Kiedy usłyszałem razem żywą perkusję, bas, gitary, trąbki, klawisze i wokale, powiedziałem: „Ta piosenka da nam dużo pracy”. Ale skali sukcesu nikt się nie spodziewał. Zresztą nauczyłem się pokory – czasem jesteś przekonany, że masz hit, a publiczność wybiera zupełnie inną piosenkę.</w:t>
      </w:r>
    </w:p>
    <w:p w14:paraId="400D906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Masz łatwość pisania prostych, melodyjnych rzeczy.</w:t>
      </w:r>
    </w:p>
    <w:p w14:paraId="636AAA5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Pewnie dlatego, że tata jest góralem. Od dziecka słuchałem i śpiewałem dużo polskich, góralskich i biesiadnych melodii. To gdzieś we mnie zostało.</w:t>
      </w:r>
    </w:p>
    <w:p w14:paraId="0E16D34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Napisałeś też „Boli dupa” jako odpowiedź na hejt.</w:t>
      </w:r>
    </w:p>
    <w:p w14:paraId="1CB34F2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Zebrałem prawdziwe komentarze na swój temat i zrobiłem z nich piosenkę. Zamiast kłócić się z </w:t>
      </w:r>
      <w:proofErr w:type="spellStart"/>
      <w:r w:rsidRPr="009A4D9D">
        <w:rPr>
          <w:rStyle w:val="Uwydatnienie"/>
          <w:rFonts w:ascii="Calibri" w:hAnsi="Calibri" w:cs="Calibri"/>
          <w:sz w:val="22"/>
          <w:szCs w:val="22"/>
        </w:rPr>
        <w:t>hejterami</w:t>
      </w:r>
      <w:proofErr w:type="spellEnd"/>
      <w:r w:rsidRPr="009A4D9D">
        <w:rPr>
          <w:rStyle w:val="Uwydatnienie"/>
          <w:rFonts w:ascii="Calibri" w:hAnsi="Calibri" w:cs="Calibri"/>
          <w:sz w:val="22"/>
          <w:szCs w:val="22"/>
        </w:rPr>
        <w:t>, wolę odpowiedzieć artystycznie. Kiedy ktoś pisze, że moja muzyka jest beznadziejna, pytam: „Podeślij swój utwór, to się poduczę”. Zwykle rozmowa się kończy. Warto słuchać krytyki ludzi, którzy są tam, gdzie sam chciałbyś być.</w:t>
      </w:r>
    </w:p>
    <w:p w14:paraId="25F0BCF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Mój tata odpowiedział kiedyś człowiekowi, który mnie krytykował: „A pana syn gra w reprezentacji? Nie? To niech się pan zamknie”.</w:t>
      </w:r>
    </w:p>
    <w:p w14:paraId="1F8E779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I pięknie. Łatwo krytykować, kiedy samemu nic się nie robi.</w:t>
      </w:r>
    </w:p>
    <w:p w14:paraId="378DF115"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 dzielicie pracę z </w:t>
      </w:r>
      <w:proofErr w:type="spellStart"/>
      <w:r w:rsidRPr="009A4D9D">
        <w:rPr>
          <w:rFonts w:ascii="Calibri" w:hAnsi="Calibri" w:cs="Calibri"/>
          <w:sz w:val="22"/>
          <w:szCs w:val="22"/>
        </w:rPr>
        <w:t>Kajrą</w:t>
      </w:r>
      <w:proofErr w:type="spellEnd"/>
      <w:r w:rsidRPr="009A4D9D">
        <w:rPr>
          <w:rFonts w:ascii="Calibri" w:hAnsi="Calibri" w:cs="Calibri"/>
          <w:sz w:val="22"/>
          <w:szCs w:val="22"/>
        </w:rPr>
        <w:t>?</w:t>
      </w:r>
    </w:p>
    <w:p w14:paraId="5B6692B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Idziemy łeb w łeb. Ja bardziej odpowiadam za muzykę, komponowanie, teksty i produkcję.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za organizację, PR i zarządzanie, ale też koloruje teledyski i organizuje plany. Klipy montujemy razem. Mamy zasadę: jeśli coś nie podoba się któremuś z nas, nie robimy tego.</w:t>
      </w:r>
    </w:p>
    <w:p w14:paraId="09163E89"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bez niej nie byłoby tego sukcesu?</w:t>
      </w:r>
    </w:p>
    <w:p w14:paraId="3569C40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 xml:space="preserve">SŁAWOMIR: Nie. Ja jestem </w:t>
      </w:r>
      <w:proofErr w:type="spellStart"/>
      <w:r w:rsidRPr="009A4D9D">
        <w:rPr>
          <w:rStyle w:val="Uwydatnienie"/>
          <w:rFonts w:ascii="Calibri" w:hAnsi="Calibri" w:cs="Calibri"/>
          <w:sz w:val="22"/>
          <w:szCs w:val="22"/>
        </w:rPr>
        <w:t>frontmanem</w:t>
      </w:r>
      <w:proofErr w:type="spellEnd"/>
      <w:r w:rsidRPr="009A4D9D">
        <w:rPr>
          <w:rStyle w:val="Uwydatnienie"/>
          <w:rFonts w:ascii="Calibri" w:hAnsi="Calibri" w:cs="Calibri"/>
          <w:sz w:val="22"/>
          <w:szCs w:val="22"/>
        </w:rPr>
        <w:t xml:space="preserve">, ale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jest szarą eminencją. Jest jedyną osobą, która pracuje równie ciężko jak ja i potrafi mnie zmobilizować do kończenia rzeczy. Mam na nazwisko Zapała – szybko się zapalam, ale nie zawsze kończę. Ona pilnuje, żeby było odwrotnie.</w:t>
      </w:r>
      <w:r w:rsidRPr="009A4D9D">
        <w:rPr>
          <w:rFonts w:ascii="Calibri" w:hAnsi="Calibri" w:cs="Calibri"/>
          <w:sz w:val="22"/>
          <w:szCs w:val="22"/>
        </w:rPr>
        <w:t xml:space="preserve"> </w:t>
      </w:r>
    </w:p>
    <w:p w14:paraId="21C16AF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Ten kicz, który towarzyszy disco polo czy rock polo, trzeba po prostu zaakceptować?</w:t>
      </w:r>
    </w:p>
    <w:p w14:paraId="1430C4D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Rock polo i disco polo łączą kolorowe, estradowe kreacje. To muzyka masowa, grana dla ogromnej liczby ludzi. Jest kolorowo, są światła, cała oprawa. A piosenki, które mają służyć zabawie i tańcowi, nie mogą być bardzo skomplikowane. Ludzie chcą zanucić melodię, pośpiewać i się bawić.</w:t>
      </w:r>
    </w:p>
    <w:p w14:paraId="2DFC60C5"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Jest w tym też pewna karykaturalność.</w:t>
      </w:r>
    </w:p>
    <w:p w14:paraId="4619384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Oczywiście. To moje poczucie humoru i aktorstwo komediowe. Bawimy się formą i kostiumem. Ale jest granica, której nie przekraczamy, bo dalej byłoby już niesmacznie. Żart też musi być smaczny. Najchętniej śmiejemy się sami z siebie.</w:t>
      </w:r>
    </w:p>
    <w:p w14:paraId="509136B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jednocześnie mówisz, że te piosenki mają przesłanie.</w:t>
      </w:r>
    </w:p>
    <w:p w14:paraId="6DEDD1E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„Syrenkę” nagraliśmy z powstańcami warszawskimi. To piosenka o miłości do Warszawy, miasta, które dało nam szansę. Pierwszą płytę z kolei sfinansowali nam fani przez crowdfunding.</w:t>
      </w:r>
    </w:p>
    <w:p w14:paraId="579AF55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Jedną z nagród za wsparcie było wypicie pół litra ze Sławomirem.</w:t>
      </w:r>
    </w:p>
    <w:p w14:paraId="6EC3FE9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I to była najchętniej wybierana nagroda! Jeździłem po Polsce i ją realizowałem.</w:t>
      </w:r>
    </w:p>
    <w:p w14:paraId="700C140B"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 nigdy nie piłem alkoholu.</w:t>
      </w:r>
    </w:p>
    <w:p w14:paraId="1A69D49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Nigdy wódki? Piwa? Naprawdę? To mam do ciebie ogromny szacunek. Podobno jak się nie pije, mózg lepiej się rozwija.</w:t>
      </w:r>
    </w:p>
    <w:p w14:paraId="690E9D85"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Przekroczyliście kiedyś granicę żartu?</w:t>
      </w:r>
    </w:p>
    <w:p w14:paraId="70BDD54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tylko nikt tego nie zauważył. Był taki występ z piosenką „Aneta”. Dzisiaj pewnie nie dałoby się jej w tej formie zaśpiewać w telewizji. Cały czas balansujemy na granicy, ale też się uczymy. Na przykład nigdy nie wypowiadamy się politycznie. Mamy fanów z każdej strony i nie chcemy mówić ludziom, co mają myśleć. Muzyka ma łączyć.</w:t>
      </w:r>
    </w:p>
    <w:p w14:paraId="3DABD617"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Kto był dla ciebie muzycznym wzorem?</w:t>
      </w:r>
    </w:p>
    <w:p w14:paraId="04410D5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Krzysztof Krawczyk, Zbigniew Wodecki i Frank Sinatra. Wychowałem się na ich piosenkach. Kiedyś graliśmy koncert po Krzysztofie Krawczyku. Zszedł do nas, przytulił nas i powiedział: „Dzieci, że wam się jeszcze tak chce”. To było cudowne.</w:t>
      </w:r>
    </w:p>
    <w:p w14:paraId="4EA9AC67"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Jaka jest druga strona medalu bycia Sławomirem?</w:t>
      </w:r>
    </w:p>
    <w:p w14:paraId="5E47D78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Tracisz prywatność. Ostatnio pojechałem z synem rowerem pod Pałac Kultury. Chcieliśmy zrobić zdjęcie, ale zebrało się tylu ludzi, że musieliśmy uciekać. Kiedy jestem z synem, czasami stawiam granicę. On chce wtedy mieć tatę, a nie Sławomira, gwiazdę rock polo.</w:t>
      </w:r>
    </w:p>
    <w:p w14:paraId="0524A719"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Przez wiele lat mieliście z </w:t>
      </w:r>
      <w:proofErr w:type="spellStart"/>
      <w:r w:rsidRPr="009A4D9D">
        <w:rPr>
          <w:rFonts w:ascii="Calibri" w:hAnsi="Calibri" w:cs="Calibri"/>
          <w:sz w:val="22"/>
          <w:szCs w:val="22"/>
        </w:rPr>
        <w:t>Kajrą</w:t>
      </w:r>
      <w:proofErr w:type="spellEnd"/>
      <w:r w:rsidRPr="009A4D9D">
        <w:rPr>
          <w:rFonts w:ascii="Calibri" w:hAnsi="Calibri" w:cs="Calibri"/>
          <w:sz w:val="22"/>
          <w:szCs w:val="22"/>
        </w:rPr>
        <w:t xml:space="preserve"> tyle pracy, że nie mieliście czasu być ze sobą jak mąż i żona.</w:t>
      </w:r>
    </w:p>
    <w:p w14:paraId="6A2B1504"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było. Koncerty, festiwale, kabarety, seriale, filmy. Żyliśmy tylko pracą i gdzieś siebie zgubiliśmy. Trzeba było się zatrzymać i odzyskać siebie nawzajem. Przetrzymać sukces to też sztuka.</w:t>
      </w:r>
    </w:p>
    <w:p w14:paraId="11D2175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Były przez to kryzysy?</w:t>
      </w:r>
    </w:p>
    <w:p w14:paraId="43D72D9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Oczywiście. Rozmawiasz tylko o pracy i nie masz czasu po prostu ze sobą pobyć. Nauczyliśmy się łapać chwile. Mamy dwie godziny przed koncertem – zjemy razem obiad, pójdziemy na spacer, porozmawiamy. Nasz związek jest przede wszystkim przyjaźnią.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jest moim przyjacielem na sto procent.</w:t>
      </w:r>
    </w:p>
    <w:p w14:paraId="30FDD047"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można być cały czas razem i jednocześnie się od siebie oddalić?</w:t>
      </w:r>
    </w:p>
    <w:p w14:paraId="142C116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Można nawet za sobą tęsknić, kiedy druga osoba siedzi obok ciebie w busie.</w:t>
      </w:r>
    </w:p>
    <w:p w14:paraId="79A38B0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„Miłość w Zakopanem” jako pierwszy singiel w Polsce dostała poczwórny diament.</w:t>
      </w:r>
    </w:p>
    <w:p w14:paraId="121A899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To jedyna poczwórnie diamentowa płyta za singiel w Polsce. Jestem z niej bardzo dumny, tak samo jak ze złotego przycisku YouTube.</w:t>
      </w:r>
    </w:p>
    <w:p w14:paraId="1F1DB9FB"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Ile to właściwie jest </w:t>
      </w:r>
      <w:proofErr w:type="spellStart"/>
      <w:r w:rsidRPr="009A4D9D">
        <w:rPr>
          <w:rFonts w:ascii="Calibri" w:hAnsi="Calibri" w:cs="Calibri"/>
          <w:sz w:val="22"/>
          <w:szCs w:val="22"/>
        </w:rPr>
        <w:t>odsłuchań</w:t>
      </w:r>
      <w:proofErr w:type="spellEnd"/>
      <w:r w:rsidRPr="009A4D9D">
        <w:rPr>
          <w:rFonts w:ascii="Calibri" w:hAnsi="Calibri" w:cs="Calibri"/>
          <w:sz w:val="22"/>
          <w:szCs w:val="22"/>
        </w:rPr>
        <w:t>?</w:t>
      </w:r>
    </w:p>
    <w:p w14:paraId="52748E4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Dużo. W chuj.</w:t>
      </w:r>
    </w:p>
    <w:p w14:paraId="5C830731"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Nie boisz się, że już zawsze będziesz kojarzony przede wszystkim z jednym utworem?</w:t>
      </w:r>
    </w:p>
    <w:p w14:paraId="29B7D4F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Nie ścigam się z „Miłością w Zakopanem”. Jestem wdzięczny, że pojawiła się już na pierwszej płycie i zmieniła całe nasze życie. Poza tym mamy inne utwory po sto czy osiemdziesiąt milionów wyświetleń i cały czas tworzymy nowe.</w:t>
      </w:r>
    </w:p>
    <w:p w14:paraId="0C72E739"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Co sukces Sławomira otworzył ci zawodowo?</w:t>
      </w:r>
    </w:p>
    <w:p w14:paraId="2F1D2C1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Wszystko. Główne role filmowe i serialowe, teatr, kabarety, koncerty, reklamy. Problem polegał już tylko na tym, żeby dobrze wybierać, bo doba ma 24 godziny.</w:t>
      </w:r>
    </w:p>
    <w:p w14:paraId="0D31DCB5"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pozwolił ci wrócić do aktorstwa?</w:t>
      </w:r>
    </w:p>
    <w:p w14:paraId="4CECB78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Tak, ale na moich zasadach. Pisząc scenariusz teledysku, sam wymyślam postać i historię. To, co </w:t>
      </w:r>
      <w:proofErr w:type="gramStart"/>
      <w:r w:rsidRPr="009A4D9D">
        <w:rPr>
          <w:rStyle w:val="Uwydatnienie"/>
          <w:rFonts w:ascii="Calibri" w:hAnsi="Calibri" w:cs="Calibri"/>
          <w:sz w:val="22"/>
          <w:szCs w:val="22"/>
        </w:rPr>
        <w:t>finalnie</w:t>
      </w:r>
      <w:proofErr w:type="gramEnd"/>
      <w:r w:rsidRPr="009A4D9D">
        <w:rPr>
          <w:rStyle w:val="Uwydatnienie"/>
          <w:rFonts w:ascii="Calibri" w:hAnsi="Calibri" w:cs="Calibri"/>
          <w:sz w:val="22"/>
          <w:szCs w:val="22"/>
        </w:rPr>
        <w:t xml:space="preserve"> widzisz, jest dokładnie tym, jak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i ja to widzimy.</w:t>
      </w:r>
    </w:p>
    <w:p w14:paraId="3048F96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lastRenderedPageBreak/>
        <w:t>GRZEGORZ KRYCHOWIAK:</w:t>
      </w:r>
      <w:r w:rsidRPr="009A4D9D">
        <w:rPr>
          <w:rFonts w:ascii="Calibri" w:hAnsi="Calibri" w:cs="Calibri"/>
          <w:sz w:val="22"/>
          <w:szCs w:val="22"/>
        </w:rPr>
        <w:t xml:space="preserve"> I nikt cię już nie wytnie.</w:t>
      </w:r>
    </w:p>
    <w:p w14:paraId="7A95A67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Chyba że sam siebie.</w:t>
      </w:r>
    </w:p>
    <w:p w14:paraId="5A1FCAD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Powiedziałeś kiedyś, że po czterdziestce obiecałeś sobie, że przestaniesz się bać i będziesz robił to, co chcesz.</w:t>
      </w:r>
    </w:p>
    <w:p w14:paraId="10B683F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I tak jest. Ludzie mogą oczekiwać kolejnej „Miłości w Zakopanem”, a ja nagrywam reggae albo </w:t>
      </w:r>
      <w:proofErr w:type="spellStart"/>
      <w:r w:rsidRPr="009A4D9D">
        <w:rPr>
          <w:rStyle w:val="Uwydatnienie"/>
          <w:rFonts w:ascii="Calibri" w:hAnsi="Calibri" w:cs="Calibri"/>
          <w:sz w:val="22"/>
          <w:szCs w:val="22"/>
        </w:rPr>
        <w:t>bachatę</w:t>
      </w:r>
      <w:proofErr w:type="spellEnd"/>
      <w:r w:rsidRPr="009A4D9D">
        <w:rPr>
          <w:rStyle w:val="Uwydatnienie"/>
          <w:rFonts w:ascii="Calibri" w:hAnsi="Calibri" w:cs="Calibri"/>
          <w:sz w:val="22"/>
          <w:szCs w:val="22"/>
        </w:rPr>
        <w:t>, jeśli akurat to mi w duszy gra. Przez dziesięć lat w show-biznesie nauczyłem się przechodzić przez strach.</w:t>
      </w:r>
    </w:p>
    <w:p w14:paraId="44F0472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Czego się bałeś?</w:t>
      </w:r>
    </w:p>
    <w:p w14:paraId="50E5BEFD"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w:t>
      </w:r>
      <w:proofErr w:type="gramStart"/>
      <w:r w:rsidRPr="009A4D9D">
        <w:rPr>
          <w:rStyle w:val="Uwydatnienie"/>
          <w:rFonts w:ascii="Calibri" w:hAnsi="Calibri" w:cs="Calibri"/>
          <w:sz w:val="22"/>
          <w:szCs w:val="22"/>
        </w:rPr>
        <w:t>Nie tworzenia</w:t>
      </w:r>
      <w:proofErr w:type="gramEnd"/>
      <w:r w:rsidRPr="009A4D9D">
        <w:rPr>
          <w:rStyle w:val="Uwydatnienie"/>
          <w:rFonts w:ascii="Calibri" w:hAnsi="Calibri" w:cs="Calibri"/>
          <w:sz w:val="22"/>
          <w:szCs w:val="22"/>
        </w:rPr>
        <w:t xml:space="preserve"> ani sceny, bo tam jestem u siebie. Bałem się pierwszych wywiadów, ryzyka, czy ten projekt w ogóle wypali. Na pierwsze nagranie musiałem pożyczyć od kolegi 1500 złotych. Nie wiedziałem, czy oddam. Dzisiaj mamy piętnastoosobowy zespół i czasem musisz podjąć trudną decyzję albo kogoś zwolnić. Tego uczysz się tylko w praktyce.</w:t>
      </w:r>
    </w:p>
    <w:p w14:paraId="18DCCF5F"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Teraz masz już komfort?</w:t>
      </w:r>
    </w:p>
    <w:p w14:paraId="6A0C32B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Przede wszystkim artystyczny. Mogę nagrywać, co chcę i gdzie chcę. Jeśli marzy mi się orkiestra symfoniczna, nagrywam z orkiestrą. Zrobiliśmy nawet „</w:t>
      </w:r>
      <w:proofErr w:type="spellStart"/>
      <w:r w:rsidRPr="009A4D9D">
        <w:rPr>
          <w:rStyle w:val="Uwydatnienie"/>
          <w:rFonts w:ascii="Calibri" w:hAnsi="Calibri" w:cs="Calibri"/>
          <w:sz w:val="22"/>
          <w:szCs w:val="22"/>
        </w:rPr>
        <w:t>Halt</w:t>
      </w:r>
      <w:proofErr w:type="spellEnd"/>
      <w:r w:rsidRPr="009A4D9D">
        <w:rPr>
          <w:rStyle w:val="Uwydatnienie"/>
          <w:rFonts w:ascii="Calibri" w:hAnsi="Calibri" w:cs="Calibri"/>
          <w:sz w:val="22"/>
          <w:szCs w:val="22"/>
        </w:rPr>
        <w:t>”, chyba najdroższy żart w historii mojej muzyki.</w:t>
      </w:r>
    </w:p>
    <w:p w14:paraId="7102BA6C"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Dlaczego żart?</w:t>
      </w:r>
    </w:p>
    <w:p w14:paraId="10B6AB9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Bo nagraliśmy utwór z orkiestrą symfoniczną po niemiecku, tylko że tekst kompletnie nic nie znaczy. Sam go napisałem po czterech latach niemieckiego w liceum.</w:t>
      </w:r>
    </w:p>
    <w:p w14:paraId="4AE05D3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po prostu przychodzi pomysł i go robisz?</w:t>
      </w:r>
    </w:p>
    <w:p w14:paraId="1C64359C"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To poczucie humoru, bezczelność i odwaga. Chcesz zrobić piosenkę „Boli dupa”, to robisz „Boli dupa”.</w:t>
      </w:r>
    </w:p>
    <w:p w14:paraId="4B697178"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 twoi dawni profesorowie zareagowali na sukces Sławomira?</w:t>
      </w:r>
    </w:p>
    <w:p w14:paraId="2732F39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Bardzo dobrze. Profesor Zbigniew </w:t>
      </w:r>
      <w:proofErr w:type="spellStart"/>
      <w:r w:rsidRPr="009A4D9D">
        <w:rPr>
          <w:rStyle w:val="Uwydatnienie"/>
          <w:rFonts w:ascii="Calibri" w:hAnsi="Calibri" w:cs="Calibri"/>
          <w:sz w:val="22"/>
          <w:szCs w:val="22"/>
        </w:rPr>
        <w:t>Grygielski</w:t>
      </w:r>
      <w:proofErr w:type="spellEnd"/>
      <w:r w:rsidRPr="009A4D9D">
        <w:rPr>
          <w:rStyle w:val="Uwydatnienie"/>
          <w:rFonts w:ascii="Calibri" w:hAnsi="Calibri" w:cs="Calibri"/>
          <w:sz w:val="22"/>
          <w:szCs w:val="22"/>
        </w:rPr>
        <w:t xml:space="preserve"> przyjechał kiedyś na cały mój koncert i później mi pogratulował. To dla mnie dużo znaczyło, bo uczył mnie prawidłowego śpiewania. Spotkałem też Anię Dymną, która opowiadała, jak dużo radości Sławomir daje osobom z niepełnosprawnościami.</w:t>
      </w:r>
    </w:p>
    <w:p w14:paraId="68B7D061"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Czujesz, że właśnie to dajesz ludziom – radość?</w:t>
      </w:r>
    </w:p>
    <w:p w14:paraId="6EC201FC"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Radość i wspomnienia. Dzieciaki, które dziesięć lat temu słuchały Sławomira, są dzisiaj dorosłe i przychodzą na koncerty. Niektórzy mają już własne dzieci i przyprowadzają je ze sobą.</w:t>
      </w:r>
    </w:p>
    <w:p w14:paraId="23D31E3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przy tym zaczynaliście bardzo skromnie.</w:t>
      </w:r>
    </w:p>
    <w:p w14:paraId="753A7BE4"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„Miłość w Zakopanem” nagrywaliśmy kamerką za jakieś 500 złotych. Kilka teledysków zrobiliśmy telefonem. To kwestia pomysłu, chęci i fantazji. Wielki profesjonalny plan nie zawsze daje lepszy efekt niż klip nagrany telefonem.</w:t>
      </w:r>
    </w:p>
    <w:p w14:paraId="5FAFD336"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Wspomniałeś „Taniec z Gwiazdami”. Jak go wspominasz?</w:t>
      </w:r>
    </w:p>
    <w:p w14:paraId="7746A25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Katastrofa. Nigdy więcej nie chciałbym tego przeżyć. Myślałem, że umiem tańczyć, bo lubię tańczyć, ale kiedy dochodzą wszystkie zasady, robi się trudno. Moja partnerka też debiutowała wtedy w programie. Chciałem tańczyć z </w:t>
      </w:r>
      <w:proofErr w:type="spellStart"/>
      <w:r w:rsidRPr="009A4D9D">
        <w:rPr>
          <w:rStyle w:val="Uwydatnienie"/>
          <w:rFonts w:ascii="Calibri" w:hAnsi="Calibri" w:cs="Calibri"/>
          <w:sz w:val="22"/>
          <w:szCs w:val="22"/>
        </w:rPr>
        <w:t>Maserakiem</w:t>
      </w:r>
      <w:proofErr w:type="spellEnd"/>
      <w:r w:rsidRPr="009A4D9D">
        <w:rPr>
          <w:rStyle w:val="Uwydatnienie"/>
          <w:rFonts w:ascii="Calibri" w:hAnsi="Calibri" w:cs="Calibri"/>
          <w:sz w:val="22"/>
          <w:szCs w:val="22"/>
        </w:rPr>
        <w:t>, nawet o to prosiłem.</w:t>
      </w:r>
    </w:p>
    <w:p w14:paraId="6BCF011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Wytrzymałeś pięć odcinków.</w:t>
      </w:r>
    </w:p>
    <w:p w14:paraId="7F6A3B7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Fani pchali mnie, ile mogli, ale dalej już się nie dało. Za to program pozwolił mi pokazać się szerszej publiczności i opowiedzieć o debiutanckiej płycie.</w:t>
      </w:r>
    </w:p>
    <w:p w14:paraId="2977B878"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Potem było „Twoja Twarz Brzmi Znajomo”.</w:t>
      </w:r>
    </w:p>
    <w:p w14:paraId="70EC99A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I to już było coś dla mnie. Śpiewanie, zadania aktorskie. Doszedłem do finału, a Brian May z Queen udostępnił mój występ w swoich </w:t>
      </w:r>
      <w:proofErr w:type="spellStart"/>
      <w:r w:rsidRPr="009A4D9D">
        <w:rPr>
          <w:rStyle w:val="Uwydatnienie"/>
          <w:rFonts w:ascii="Calibri" w:hAnsi="Calibri" w:cs="Calibri"/>
          <w:sz w:val="22"/>
          <w:szCs w:val="22"/>
        </w:rPr>
        <w:t>social</w:t>
      </w:r>
      <w:proofErr w:type="spellEnd"/>
      <w:r w:rsidRPr="009A4D9D">
        <w:rPr>
          <w:rStyle w:val="Uwydatnienie"/>
          <w:rFonts w:ascii="Calibri" w:hAnsi="Calibri" w:cs="Calibri"/>
          <w:sz w:val="22"/>
          <w:szCs w:val="22"/>
        </w:rPr>
        <w:t xml:space="preserve"> mediach. Pogratulowała mi też </w:t>
      </w:r>
      <w:proofErr w:type="spellStart"/>
      <w:r w:rsidRPr="009A4D9D">
        <w:rPr>
          <w:rStyle w:val="Uwydatnienie"/>
          <w:rFonts w:ascii="Calibri" w:hAnsi="Calibri" w:cs="Calibri"/>
          <w:sz w:val="22"/>
          <w:szCs w:val="22"/>
        </w:rPr>
        <w:t>Kashmira</w:t>
      </w:r>
      <w:proofErr w:type="spellEnd"/>
      <w:r w:rsidRPr="009A4D9D">
        <w:rPr>
          <w:rStyle w:val="Uwydatnienie"/>
          <w:rFonts w:ascii="Calibri" w:hAnsi="Calibri" w:cs="Calibri"/>
          <w:sz w:val="22"/>
          <w:szCs w:val="22"/>
        </w:rPr>
        <w:t xml:space="preserve">, siostra </w:t>
      </w:r>
      <w:proofErr w:type="spellStart"/>
      <w:r w:rsidRPr="009A4D9D">
        <w:rPr>
          <w:rStyle w:val="Uwydatnienie"/>
          <w:rFonts w:ascii="Calibri" w:hAnsi="Calibri" w:cs="Calibri"/>
          <w:sz w:val="22"/>
          <w:szCs w:val="22"/>
        </w:rPr>
        <w:t>Freddiego</w:t>
      </w:r>
      <w:proofErr w:type="spellEnd"/>
      <w:r w:rsidRPr="009A4D9D">
        <w:rPr>
          <w:rStyle w:val="Uwydatnienie"/>
          <w:rFonts w:ascii="Calibri" w:hAnsi="Calibri" w:cs="Calibri"/>
          <w:sz w:val="22"/>
          <w:szCs w:val="22"/>
        </w:rPr>
        <w:t xml:space="preserve"> </w:t>
      </w:r>
      <w:proofErr w:type="spellStart"/>
      <w:r w:rsidRPr="009A4D9D">
        <w:rPr>
          <w:rStyle w:val="Uwydatnienie"/>
          <w:rFonts w:ascii="Calibri" w:hAnsi="Calibri" w:cs="Calibri"/>
          <w:sz w:val="22"/>
          <w:szCs w:val="22"/>
        </w:rPr>
        <w:t>Mercury'ego</w:t>
      </w:r>
      <w:proofErr w:type="spellEnd"/>
      <w:r w:rsidRPr="009A4D9D">
        <w:rPr>
          <w:rStyle w:val="Uwydatnienie"/>
          <w:rFonts w:ascii="Calibri" w:hAnsi="Calibri" w:cs="Calibri"/>
          <w:sz w:val="22"/>
          <w:szCs w:val="22"/>
        </w:rPr>
        <w:t>. To był kosmos.</w:t>
      </w:r>
    </w:p>
    <w:p w14:paraId="3FCF6F23"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 twoich tekstach cały czas wraca specyficzne poczucie humoru.</w:t>
      </w:r>
    </w:p>
    <w:p w14:paraId="13E7790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To jestem ja. Czasami piszę piękną, szlachetną piosenkę i już wiem, że za chwilę pojawi się jeden wers, który wszystko zrujnuje. Świadomie przekłuwam ten balonik.</w:t>
      </w:r>
    </w:p>
    <w:p w14:paraId="321B60FB"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t>
      </w:r>
      <w:proofErr w:type="spellStart"/>
      <w:r w:rsidRPr="009A4D9D">
        <w:rPr>
          <w:rFonts w:ascii="Calibri" w:hAnsi="Calibri" w:cs="Calibri"/>
          <w:sz w:val="22"/>
          <w:szCs w:val="22"/>
        </w:rPr>
        <w:t>Kajra</w:t>
      </w:r>
      <w:proofErr w:type="spellEnd"/>
      <w:r w:rsidRPr="009A4D9D">
        <w:rPr>
          <w:rFonts w:ascii="Calibri" w:hAnsi="Calibri" w:cs="Calibri"/>
          <w:sz w:val="22"/>
          <w:szCs w:val="22"/>
        </w:rPr>
        <w:t xml:space="preserve"> się z tego śmieje?</w:t>
      </w:r>
    </w:p>
    <w:p w14:paraId="5F6449A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Kiedy pierwszy raz puściłem jej „Boli dupa”, popłakała się ze śmiechu.</w:t>
      </w:r>
    </w:p>
    <w:p w14:paraId="256BA9E0"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Jaki jest teraz kierunek Sławomira?</w:t>
      </w:r>
    </w:p>
    <w:p w14:paraId="2E60AE0C"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Nasz. Nie wiem, gdzie nas zaprowadzi. Jest złoty przycisk, nowa płyta, koncerty w całej Polsce. Dopóki ludzie chcą słuchać Sławomira, będziemy tworzyć.</w:t>
      </w:r>
    </w:p>
    <w:p w14:paraId="4E01DAA0"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Podobno szykujesz coś ryzykownego.</w:t>
      </w:r>
    </w:p>
    <w:p w14:paraId="382D04E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Mamy nagrany utwór z wielką gwiazdą polskiego kina. W teledysku Sławomir zakochuje się w mężczyźnie.</w:t>
      </w:r>
    </w:p>
    <w:p w14:paraId="32226837"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Zdradzisz, jaki to aktor?</w:t>
      </w:r>
    </w:p>
    <w:p w14:paraId="6D04CC5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Nie. To niespodzianka. Ale ma ogromne poczucie humoru. Dla mnie aktorsko to też ciekawe, bo nigdy nie grałem geja. Musisz naprawdę zagrać zakochanie w drugim człowieku.</w:t>
      </w:r>
    </w:p>
    <w:p w14:paraId="6C1FEE95"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lastRenderedPageBreak/>
        <w:t>GRZEGORZ KRYCHOWIAK:</w:t>
      </w:r>
      <w:r w:rsidRPr="009A4D9D">
        <w:rPr>
          <w:rFonts w:ascii="Calibri" w:hAnsi="Calibri" w:cs="Calibri"/>
          <w:sz w:val="22"/>
          <w:szCs w:val="22"/>
        </w:rPr>
        <w:t xml:space="preserve"> Największe ryzyko jest takie, że ci się spodoba.</w:t>
      </w:r>
    </w:p>
    <w:p w14:paraId="2010C756"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Czas pokaże.</w:t>
      </w:r>
    </w:p>
    <w:p w14:paraId="3EBBF5CD"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Robisz to specjalnie, żeby prowokować?</w:t>
      </w:r>
    </w:p>
    <w:p w14:paraId="4BD17ED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Nie. Pomysł pojawił się podczas słuchania piosenki o miłości. Pomyślałem: przecież miłość ma różne formy. Co, jeśli Sławomir zakocha się w mężczyźnie? To jest ryzykowne. Albo będzie po tym wielki problem, albo będzie super.</w:t>
      </w:r>
    </w:p>
    <w:p w14:paraId="3EFC790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Jako artysta i piosenkarz jesteś spełniony?</w:t>
      </w:r>
    </w:p>
    <w:p w14:paraId="76BC5A8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Mogę robić to, co chcę, spełniać marzenia, utrzymywać się z tego i widzieć radość w oczach ludzi. Mam cały czas mnóstwo pomysłów i jestem ciekawy, dokąd mnie to wszystko zaprowadzi.</w:t>
      </w:r>
    </w:p>
    <w:p w14:paraId="32EA14CF"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jako aktor?</w:t>
      </w:r>
    </w:p>
    <w:p w14:paraId="592D1759"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Też. To, co robię, ma bardzo dużo wspólnego z aktorstwem, tylko teraz robię to na własnych zasadach i odpowiadam za efekt od początku do końca. Jeśli pojawi się dobra propozycja filmowa, chętnie ją przyjmę. Problemem jest czas – koncerty mamy zabukowane na rok do przodu, a film potrafi wymagać miesiąca czy dwóch zdjęć.</w:t>
      </w:r>
      <w:r w:rsidRPr="009A4D9D">
        <w:rPr>
          <w:rFonts w:ascii="Calibri" w:hAnsi="Calibri" w:cs="Calibri"/>
          <w:sz w:val="22"/>
          <w:szCs w:val="22"/>
        </w:rPr>
        <w:t xml:space="preserve"> </w:t>
      </w:r>
    </w:p>
    <w:p w14:paraId="22AE7C77" w14:textId="77777777" w:rsidR="009A4D9D" w:rsidRPr="009A4D9D" w:rsidRDefault="009A4D9D" w:rsidP="009A4D9D">
      <w:pPr>
        <w:pStyle w:val="pdq2pgselectionanchorcontainer"/>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przez najbliższe miesiące każdy weekend masz zajęty?</w:t>
      </w:r>
    </w:p>
    <w:p w14:paraId="1AE9A498"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Do późnej jesieni gramy praktycznie w każdy piątek, sobotę i niedzielę. Dochodzą koncerty zagraniczne, więc trudno pogodzić to z nowymi propozycjami.</w:t>
      </w:r>
    </w:p>
    <w:p w14:paraId="105C1A03"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Jako młody aktor wyobrażałeś sobie tak swoją karierę?</w:t>
      </w:r>
    </w:p>
    <w:p w14:paraId="385EA0CF"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Nie. Wiedziałem tylko, że chcę robić coś radosnego i związanego z muzyką. Kiedy przyjechałem do Warszawy, marzyłem o płycie. Gitarzysta </w:t>
      </w:r>
      <w:proofErr w:type="spellStart"/>
      <w:r w:rsidRPr="009A4D9D">
        <w:rPr>
          <w:rStyle w:val="Uwydatnienie"/>
          <w:rFonts w:ascii="Calibri" w:hAnsi="Calibri" w:cs="Calibri"/>
          <w:sz w:val="22"/>
          <w:szCs w:val="22"/>
        </w:rPr>
        <w:t>Perfectu</w:t>
      </w:r>
      <w:proofErr w:type="spellEnd"/>
      <w:r w:rsidRPr="009A4D9D">
        <w:rPr>
          <w:rStyle w:val="Uwydatnienie"/>
          <w:rFonts w:ascii="Calibri" w:hAnsi="Calibri" w:cs="Calibri"/>
          <w:sz w:val="22"/>
          <w:szCs w:val="22"/>
        </w:rPr>
        <w:t xml:space="preserve"> powiedział mi wtedy, że potrzebuję na nią stu tysięcy złotych. To była dla mnie kosmiczna kwota, ale z perspektywy czasu miał rację. Ostatecznie pomogli nam fani.</w:t>
      </w:r>
    </w:p>
    <w:p w14:paraId="214BF620"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Produkcja muzyki nadal jest tak droga?</w:t>
      </w:r>
    </w:p>
    <w:p w14:paraId="7A2DE3B1"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Wszystko zależy od skali. Dzisiaj teledysk możesz nagrać telefonem, ale my płytę robimy po staremu: studio, żywa perkusja, bas, gitary, sekcja dęta, później </w:t>
      </w:r>
      <w:proofErr w:type="spellStart"/>
      <w:r w:rsidRPr="009A4D9D">
        <w:rPr>
          <w:rStyle w:val="Uwydatnienie"/>
          <w:rFonts w:ascii="Calibri" w:hAnsi="Calibri" w:cs="Calibri"/>
          <w:sz w:val="22"/>
          <w:szCs w:val="22"/>
        </w:rPr>
        <w:t>miks</w:t>
      </w:r>
      <w:proofErr w:type="spellEnd"/>
      <w:r w:rsidRPr="009A4D9D">
        <w:rPr>
          <w:rStyle w:val="Uwydatnienie"/>
          <w:rFonts w:ascii="Calibri" w:hAnsi="Calibri" w:cs="Calibri"/>
          <w:sz w:val="22"/>
          <w:szCs w:val="22"/>
        </w:rPr>
        <w:t xml:space="preserve">, </w:t>
      </w:r>
      <w:proofErr w:type="spellStart"/>
      <w:r w:rsidRPr="009A4D9D">
        <w:rPr>
          <w:rStyle w:val="Uwydatnienie"/>
          <w:rFonts w:ascii="Calibri" w:hAnsi="Calibri" w:cs="Calibri"/>
          <w:sz w:val="22"/>
          <w:szCs w:val="22"/>
        </w:rPr>
        <w:t>mastering</w:t>
      </w:r>
      <w:proofErr w:type="spellEnd"/>
      <w:r w:rsidRPr="009A4D9D">
        <w:rPr>
          <w:rStyle w:val="Uwydatnienie"/>
          <w:rFonts w:ascii="Calibri" w:hAnsi="Calibri" w:cs="Calibri"/>
          <w:sz w:val="22"/>
          <w:szCs w:val="22"/>
        </w:rPr>
        <w:t>, tłoczenie. To kosztuje.</w:t>
      </w:r>
    </w:p>
    <w:p w14:paraId="4D84F4BC"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Jest ogromny kontrast między absolwentem szkoły teatralnej a humorystyczną muzyką, którą dzisiaj robisz.</w:t>
      </w:r>
    </w:p>
    <w:p w14:paraId="00ADBED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Ale wszystko, czego nauczyłem się w szkole teatralnej, w Stanach czy później na estradzie, wykorzystuję dzisiaj. Mam ogromny szacunek do wykształconych artystów i rzemiosła.</w:t>
      </w:r>
    </w:p>
    <w:p w14:paraId="247E2EB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jednak nawet poważną piosenkę potrafisz zepsuć jednym żartem.</w:t>
      </w:r>
    </w:p>
    <w:p w14:paraId="17D2232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To naturalna część mnie. Mieliśmy nawet nagrać duet z Marylą Rodowicz. Piosenka jej się podobała, ale chciała, żebym zmienił dwa wersy. Nie zmieniłem i do duetu nie doszło.</w:t>
      </w:r>
    </w:p>
    <w:p w14:paraId="739C69BF"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Maryli Rodowicz odmówiłeś zmiany tekstu?</w:t>
      </w:r>
    </w:p>
    <w:p w14:paraId="5291B84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bo chciałem zostawić go takim, jak go napisałem. Ale kiedy Małgosia Socha miała zagrać w „Anecie” i powiedziała, że jeden wers jest za gruby, posłuchałem jej. Brzmiał: „Przyszedł dziś miłości czas, wejdę w ciebie pierwszy raz”. Dzisiaj uważam, że rzeczywiście przekroczyłem granicę.</w:t>
      </w:r>
    </w:p>
    <w:p w14:paraId="3B56CBE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który wers nie spodobał się Maryli?</w:t>
      </w:r>
    </w:p>
    <w:p w14:paraId="0BD9A73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Tego nie zdradzę. Posłuchajcie „Rudej jesieni” i sami zgadnijcie.</w:t>
      </w:r>
    </w:p>
    <w:p w14:paraId="37F12008"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Podwójne znaczenia też robisz świadomie? „Ty mała znów zarosłaś” raczej nie kojarzy się wyłącznie z ogrodnictwem.</w:t>
      </w:r>
    </w:p>
    <w:p w14:paraId="3866A31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A powstała naprawdę z miłości do koszenia trawy! Uwielbiam zajmować się trawnikiem. Jeżeli ludzie znaleźli tam drugie dno, zostawiam im interpretację.</w:t>
      </w:r>
    </w:p>
    <w:p w14:paraId="548B1DB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t>
      </w:r>
      <w:proofErr w:type="spellStart"/>
      <w:r w:rsidRPr="009A4D9D">
        <w:rPr>
          <w:rFonts w:ascii="Calibri" w:hAnsi="Calibri" w:cs="Calibri"/>
          <w:sz w:val="22"/>
          <w:szCs w:val="22"/>
        </w:rPr>
        <w:t>Kajrze</w:t>
      </w:r>
      <w:proofErr w:type="spellEnd"/>
      <w:r w:rsidRPr="009A4D9D">
        <w:rPr>
          <w:rFonts w:ascii="Calibri" w:hAnsi="Calibri" w:cs="Calibri"/>
          <w:sz w:val="22"/>
          <w:szCs w:val="22"/>
        </w:rPr>
        <w:t xml:space="preserve"> nigdy nie przeszkadzało, że wszędzie był przede wszystkim Sławomir?</w:t>
      </w:r>
    </w:p>
    <w:p w14:paraId="7800D5F1"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Nie. Na początku świadomie promowaliśmy </w:t>
      </w:r>
      <w:proofErr w:type="spellStart"/>
      <w:r w:rsidRPr="009A4D9D">
        <w:rPr>
          <w:rStyle w:val="Uwydatnienie"/>
          <w:rFonts w:ascii="Calibri" w:hAnsi="Calibri" w:cs="Calibri"/>
          <w:sz w:val="22"/>
          <w:szCs w:val="22"/>
        </w:rPr>
        <w:t>frontmana</w:t>
      </w:r>
      <w:proofErr w:type="spellEnd"/>
      <w:r w:rsidRPr="009A4D9D">
        <w:rPr>
          <w:rStyle w:val="Uwydatnienie"/>
          <w:rFonts w:ascii="Calibri" w:hAnsi="Calibri" w:cs="Calibri"/>
          <w:sz w:val="22"/>
          <w:szCs w:val="22"/>
        </w:rPr>
        <w:t xml:space="preserve">, ale na scenie zawsze idziemy łeb w łeb.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bardzo mnie wspiera, a jej artystyczne marzenia też realizujemy. Nigdy nie chcieliśmy być gwiazdami. Chcieliśmy po prostu mieć pracę.</w:t>
      </w:r>
    </w:p>
    <w:p w14:paraId="531C692C"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A zostaliście gwiazdami.</w:t>
      </w:r>
    </w:p>
    <w:p w14:paraId="03FBA91C"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To konsekwencja sukcesu. Nie miałbym problemu, gdyby role się odwróciły i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była na froncie. Chodziło nam o to, żeby dwójka wykształconych aktorów mogła utrzymać się z zawodu.</w:t>
      </w:r>
    </w:p>
    <w:p w14:paraId="68934EC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Mocno podkreślasz to wykształcenie.</w:t>
      </w:r>
    </w:p>
    <w:p w14:paraId="7641ACDC"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Bo aktorstwo to zawód. Dla mnie aktor to ktoś, kto przeszedł trudne egzaminy, cztery lata studiów, dyplomy, obronę pracy. Dzisiaj często aktorem nazywa się każdego, kto pojawi się przed kamerą. Warto doceniać zawodowców. Tak samo w muzyce – ludzie może nie zawsze potrafią nazwać różnicę, ale czują energię żywego zespołu zamiast muzyki puszczonej z USB.</w:t>
      </w:r>
    </w:p>
    <w:p w14:paraId="5091773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Wiesz, kto zawsze mówi prawdę? Dziecko, pijany człowiek i legginsy.</w:t>
      </w:r>
    </w:p>
    <w:p w14:paraId="77969BF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Z trzecim mam niewiele do czynienia. A skoro ty nie pijesz, to przydałby nam się tutaj jakiś barek, żeby zobaczyć, jak wyglądałaby ta rozmowa.</w:t>
      </w:r>
    </w:p>
    <w:p w14:paraId="67EB4F8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Sławomir, zrobiłeś z </w:t>
      </w:r>
      <w:proofErr w:type="spellStart"/>
      <w:r w:rsidRPr="009A4D9D">
        <w:rPr>
          <w:rFonts w:ascii="Calibri" w:hAnsi="Calibri" w:cs="Calibri"/>
          <w:sz w:val="22"/>
          <w:szCs w:val="22"/>
        </w:rPr>
        <w:t>Kajrą</w:t>
      </w:r>
      <w:proofErr w:type="spellEnd"/>
      <w:r w:rsidRPr="009A4D9D">
        <w:rPr>
          <w:rFonts w:ascii="Calibri" w:hAnsi="Calibri" w:cs="Calibri"/>
          <w:sz w:val="22"/>
          <w:szCs w:val="22"/>
        </w:rPr>
        <w:t xml:space="preserve"> wszystko od zera, na własnych zasadach. Taki polski American </w:t>
      </w:r>
      <w:proofErr w:type="spellStart"/>
      <w:r w:rsidRPr="009A4D9D">
        <w:rPr>
          <w:rFonts w:ascii="Calibri" w:hAnsi="Calibri" w:cs="Calibri"/>
          <w:sz w:val="22"/>
          <w:szCs w:val="22"/>
        </w:rPr>
        <w:t>dream</w:t>
      </w:r>
      <w:proofErr w:type="spellEnd"/>
      <w:r w:rsidRPr="009A4D9D">
        <w:rPr>
          <w:rFonts w:ascii="Calibri" w:hAnsi="Calibri" w:cs="Calibri"/>
          <w:sz w:val="22"/>
          <w:szCs w:val="22"/>
        </w:rPr>
        <w:t>.</w:t>
      </w:r>
    </w:p>
    <w:p w14:paraId="495658B0"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 xml:space="preserve">SŁAWOMIR: American </w:t>
      </w:r>
      <w:proofErr w:type="spellStart"/>
      <w:r w:rsidRPr="009A4D9D">
        <w:rPr>
          <w:rStyle w:val="Uwydatnienie"/>
          <w:rFonts w:ascii="Calibri" w:hAnsi="Calibri" w:cs="Calibri"/>
          <w:sz w:val="22"/>
          <w:szCs w:val="22"/>
        </w:rPr>
        <w:t>dream</w:t>
      </w:r>
      <w:proofErr w:type="spellEnd"/>
      <w:r w:rsidRPr="009A4D9D">
        <w:rPr>
          <w:rStyle w:val="Uwydatnienie"/>
          <w:rFonts w:ascii="Calibri" w:hAnsi="Calibri" w:cs="Calibri"/>
          <w:sz w:val="22"/>
          <w:szCs w:val="22"/>
        </w:rPr>
        <w:t xml:space="preserve"> ojczyzny. Ale szansę dostaliśmy od ludzi. Dlatego po koncertach wychodzimy do fanów, robimy zdjęcia, podpisujemy płyty. Czasami trwa to dłużej niż koncert, ale traktujemy to jako nasze „dziękuję”.</w:t>
      </w:r>
    </w:p>
    <w:p w14:paraId="10953AB2"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Co dalej?</w:t>
      </w:r>
    </w:p>
    <w:p w14:paraId="47F9819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Mamy nakręconych pięć teledysków, więc będzie pięć singli. Chcę dalej tworzyć, koncertować, realizować pomysły i zaskakiwać ludzi.</w:t>
      </w:r>
    </w:p>
    <w:p w14:paraId="49ECC61C"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w:t>
      </w:r>
      <w:proofErr w:type="spellStart"/>
      <w:r w:rsidRPr="009A4D9D">
        <w:rPr>
          <w:rFonts w:ascii="Calibri" w:hAnsi="Calibri" w:cs="Calibri"/>
          <w:sz w:val="22"/>
          <w:szCs w:val="22"/>
        </w:rPr>
        <w:t>Kajra</w:t>
      </w:r>
      <w:proofErr w:type="spellEnd"/>
      <w:r w:rsidRPr="009A4D9D">
        <w:rPr>
          <w:rFonts w:ascii="Calibri" w:hAnsi="Calibri" w:cs="Calibri"/>
          <w:sz w:val="22"/>
          <w:szCs w:val="22"/>
        </w:rPr>
        <w:t xml:space="preserve"> czasami mówi: „Sławomir, </w:t>
      </w:r>
      <w:proofErr w:type="spellStart"/>
      <w:r w:rsidRPr="009A4D9D">
        <w:rPr>
          <w:rFonts w:ascii="Calibri" w:hAnsi="Calibri" w:cs="Calibri"/>
          <w:sz w:val="22"/>
          <w:szCs w:val="22"/>
        </w:rPr>
        <w:t>tranquilo</w:t>
      </w:r>
      <w:proofErr w:type="spellEnd"/>
      <w:r w:rsidRPr="009A4D9D">
        <w:rPr>
          <w:rFonts w:ascii="Calibri" w:hAnsi="Calibri" w:cs="Calibri"/>
          <w:sz w:val="22"/>
          <w:szCs w:val="22"/>
        </w:rPr>
        <w:t>”?</w:t>
      </w:r>
    </w:p>
    <w:p w14:paraId="1B78F49E"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Czasami nawet rzuca szklanką. Raz trafiła w naszą ścianę z nagrodami i musiałem dorabiać szkło.</w:t>
      </w:r>
    </w:p>
    <w:p w14:paraId="0A4D201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Czyli cichych dni raczej nie macie?</w:t>
      </w:r>
    </w:p>
    <w:p w14:paraId="4BD4481A"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w:t>
      </w:r>
      <w:proofErr w:type="spellStart"/>
      <w:r w:rsidRPr="009A4D9D">
        <w:rPr>
          <w:rStyle w:val="Uwydatnienie"/>
          <w:rFonts w:ascii="Calibri" w:hAnsi="Calibri" w:cs="Calibri"/>
          <w:sz w:val="22"/>
          <w:szCs w:val="22"/>
        </w:rPr>
        <w:t>Kajra</w:t>
      </w:r>
      <w:proofErr w:type="spellEnd"/>
      <w:r w:rsidRPr="009A4D9D">
        <w:rPr>
          <w:rStyle w:val="Uwydatnienie"/>
          <w:rFonts w:ascii="Calibri" w:hAnsi="Calibri" w:cs="Calibri"/>
          <w:sz w:val="22"/>
          <w:szCs w:val="22"/>
        </w:rPr>
        <w:t xml:space="preserve"> niczego nie trzyma w sobie. Od razu dostaję feedback, więc wiem, co zrobiłem źle. Ja jestem spokojniejszy i chyba dlatego się uzupełniamy. Jesteśmy mężem i żoną, ale przede wszystkim przyjaciółmi.</w:t>
      </w:r>
    </w:p>
    <w:p w14:paraId="29DEE710"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Chcesz się z nią zestarzeć?</w:t>
      </w:r>
    </w:p>
    <w:p w14:paraId="67530D94"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To jest osoba, z którą chcę się zestarzeć. Coraz bardziej uczę się też zatrzymywać. Dzisiaj widziałem małego chłopca skaczącego w kałuży i pomyślałem: kiedy ostatnio cieszyliśmy się po prostu z deszczu? Umieć złapać takie momenty to skarb.</w:t>
      </w:r>
    </w:p>
    <w:p w14:paraId="783CCC84"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Ja ostatnią wielką kałużę pamiętam z Narodowego, kiedy mieliśmy grać z Anglią i nie zamknęli dachu.</w:t>
      </w:r>
    </w:p>
    <w:p w14:paraId="4F7ED76B"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Pamiętam </w:t>
      </w:r>
      <w:proofErr w:type="gramStart"/>
      <w:r w:rsidRPr="009A4D9D">
        <w:rPr>
          <w:rStyle w:val="Uwydatnienie"/>
          <w:rFonts w:ascii="Calibri" w:hAnsi="Calibri" w:cs="Calibri"/>
          <w:sz w:val="22"/>
          <w:szCs w:val="22"/>
        </w:rPr>
        <w:t>faceta</w:t>
      </w:r>
      <w:proofErr w:type="gramEnd"/>
      <w:r w:rsidRPr="009A4D9D">
        <w:rPr>
          <w:rStyle w:val="Uwydatnienie"/>
          <w:rFonts w:ascii="Calibri" w:hAnsi="Calibri" w:cs="Calibri"/>
          <w:sz w:val="22"/>
          <w:szCs w:val="22"/>
        </w:rPr>
        <w:t>, który zrobił ślizg na klacie po murawie. Całe napięcie nagle zeszło.</w:t>
      </w:r>
    </w:p>
    <w:p w14:paraId="501AFA43"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Zrobił Sławomira.</w:t>
      </w:r>
    </w:p>
    <w:p w14:paraId="35FFC6BD"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Dokładnie. Zrobił Sławomira na trawie.</w:t>
      </w:r>
    </w:p>
    <w:p w14:paraId="307817C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Dziękuję za rozmowę. Życzę kolejnych pomysłów i tego, żebyś zestarzał się z piękną małżonką.</w:t>
      </w:r>
    </w:p>
    <w:p w14:paraId="0A35F6D5"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Z moją megierą. A ja życzę ci, żebyś rozwijał swoją pasję. Cieszę się, że cię poznałem – pierwszego piłkarza w moim życiu. Podziwiam też, że nie pijesz alkoholu i przy tym wszystkim masz poczucie humoru.</w:t>
      </w:r>
    </w:p>
    <w:p w14:paraId="534AF74F"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Podobno </w:t>
      </w:r>
      <w:proofErr w:type="spellStart"/>
      <w:r w:rsidRPr="009A4D9D">
        <w:rPr>
          <w:rFonts w:ascii="Calibri" w:hAnsi="Calibri" w:cs="Calibri"/>
          <w:sz w:val="22"/>
          <w:szCs w:val="22"/>
        </w:rPr>
        <w:t>Kajra</w:t>
      </w:r>
      <w:proofErr w:type="spellEnd"/>
      <w:r w:rsidRPr="009A4D9D">
        <w:rPr>
          <w:rFonts w:ascii="Calibri" w:hAnsi="Calibri" w:cs="Calibri"/>
          <w:sz w:val="22"/>
          <w:szCs w:val="22"/>
        </w:rPr>
        <w:t xml:space="preserve"> przygotowała dla mnie prezent?</w:t>
      </w:r>
    </w:p>
    <w:p w14:paraId="7DFE78CC"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SŁAWOMIR: Tak. Żebyś zawsze miał Sławomira blisko serca – skórzane nakładki na pasy samochodowe z haftem. Jedna dla ciebie, druga dla twojej żony.</w:t>
      </w:r>
    </w:p>
    <w:p w14:paraId="266D27EA"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Tylu prezentów jeszcze tutaj nie dostałem.</w:t>
      </w:r>
    </w:p>
    <w:p w14:paraId="44A114F3"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lastRenderedPageBreak/>
        <w:t>SŁAWOMIR: Ale złotego przycisku YouTube ci nie oddam. Na niego musisz sam zapracować.</w:t>
      </w:r>
    </w:p>
    <w:p w14:paraId="72AD790E" w14:textId="77777777" w:rsidR="009A4D9D" w:rsidRPr="009A4D9D" w:rsidRDefault="009A4D9D" w:rsidP="009A4D9D">
      <w:pPr>
        <w:pStyle w:val="NormalnyWeb"/>
        <w:rPr>
          <w:rFonts w:ascii="Calibri" w:hAnsi="Calibri" w:cs="Calibri"/>
          <w:sz w:val="22"/>
          <w:szCs w:val="22"/>
        </w:rPr>
      </w:pPr>
      <w:r w:rsidRPr="009A4D9D">
        <w:rPr>
          <w:rStyle w:val="Pogrubienie"/>
          <w:rFonts w:ascii="Calibri" w:hAnsi="Calibri" w:cs="Calibri"/>
          <w:sz w:val="22"/>
          <w:szCs w:val="22"/>
        </w:rPr>
        <w:t>GRZEGORZ KRYCHOWIAK:</w:t>
      </w:r>
      <w:r w:rsidRPr="009A4D9D">
        <w:rPr>
          <w:rFonts w:ascii="Calibri" w:hAnsi="Calibri" w:cs="Calibri"/>
          <w:sz w:val="22"/>
          <w:szCs w:val="22"/>
        </w:rPr>
        <w:t xml:space="preserve"> „Miłość w Zakopanem” ma ponad 270 milionów wyświetleń, a przecież śpiewasz po polsku.</w:t>
      </w:r>
    </w:p>
    <w:p w14:paraId="0409F292" w14:textId="77777777" w:rsidR="009A4D9D" w:rsidRPr="009A4D9D" w:rsidRDefault="009A4D9D" w:rsidP="009A4D9D">
      <w:pPr>
        <w:pStyle w:val="NormalnyWeb"/>
        <w:rPr>
          <w:rFonts w:ascii="Calibri" w:hAnsi="Calibri" w:cs="Calibri"/>
          <w:sz w:val="22"/>
          <w:szCs w:val="22"/>
        </w:rPr>
      </w:pPr>
      <w:r w:rsidRPr="009A4D9D">
        <w:rPr>
          <w:rStyle w:val="Uwydatnienie"/>
          <w:rFonts w:ascii="Calibri" w:hAnsi="Calibri" w:cs="Calibri"/>
          <w:sz w:val="22"/>
          <w:szCs w:val="22"/>
        </w:rPr>
        <w:t xml:space="preserve">SŁAWOMIR: Gdybym śpiewał po angielsku albo hiszpańsku, może byłoby jedno zero więcej. Trzeba się rozwijać. Trzymajcie kciuki za nasze </w:t>
      </w:r>
      <w:proofErr w:type="spellStart"/>
      <w:r w:rsidRPr="009A4D9D">
        <w:rPr>
          <w:rStyle w:val="Uwydatnienie"/>
          <w:rFonts w:ascii="Calibri" w:hAnsi="Calibri" w:cs="Calibri"/>
          <w:sz w:val="22"/>
          <w:szCs w:val="22"/>
        </w:rPr>
        <w:t>bachaty</w:t>
      </w:r>
      <w:proofErr w:type="spellEnd"/>
      <w:r w:rsidRPr="009A4D9D">
        <w:rPr>
          <w:rStyle w:val="Uwydatnienie"/>
          <w:rFonts w:ascii="Calibri" w:hAnsi="Calibri" w:cs="Calibri"/>
          <w:sz w:val="22"/>
          <w:szCs w:val="22"/>
        </w:rPr>
        <w:t>.</w:t>
      </w:r>
    </w:p>
    <w:p w14:paraId="2A3CFA8A" w14:textId="05DBF49E" w:rsidR="00905488" w:rsidRPr="00905488" w:rsidRDefault="00905488" w:rsidP="00905488">
      <w:pPr>
        <w:spacing w:before="100" w:beforeAutospacing="1" w:after="100" w:afterAutospacing="1" w:line="240" w:lineRule="auto"/>
        <w:rPr>
          <w:rFonts w:eastAsia="Times New Roman" w:cs="Calibri"/>
          <w:lang w:eastAsia="pl-PL"/>
        </w:rPr>
      </w:pPr>
    </w:p>
    <w:sectPr w:rsidR="00905488" w:rsidRPr="00905488"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B0DE" w14:textId="77777777" w:rsidR="00BE622A" w:rsidRDefault="00BE622A" w:rsidP="00F92223">
      <w:pPr>
        <w:spacing w:after="0" w:line="240" w:lineRule="auto"/>
      </w:pPr>
      <w:r>
        <w:separator/>
      </w:r>
    </w:p>
  </w:endnote>
  <w:endnote w:type="continuationSeparator" w:id="0">
    <w:p w14:paraId="535EEDA1" w14:textId="77777777" w:rsidR="00BE622A" w:rsidRDefault="00BE622A"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BE622A"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87666" w14:textId="77777777" w:rsidR="00BE622A" w:rsidRDefault="00BE622A" w:rsidP="00F92223">
      <w:pPr>
        <w:spacing w:after="0" w:line="240" w:lineRule="auto"/>
      </w:pPr>
      <w:r>
        <w:separator/>
      </w:r>
    </w:p>
  </w:footnote>
  <w:footnote w:type="continuationSeparator" w:id="0">
    <w:p w14:paraId="75CF04B0" w14:textId="77777777" w:rsidR="00BE622A" w:rsidRDefault="00BE622A"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BE622A">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C3B21"/>
    <w:rsid w:val="00127710"/>
    <w:rsid w:val="00381C88"/>
    <w:rsid w:val="006D57C8"/>
    <w:rsid w:val="00892FE1"/>
    <w:rsid w:val="008D1D68"/>
    <w:rsid w:val="00905488"/>
    <w:rsid w:val="009A4D9D"/>
    <w:rsid w:val="00A01F46"/>
    <w:rsid w:val="00BE622A"/>
    <w:rsid w:val="00E96292"/>
    <w:rsid w:val="00F15D37"/>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customStyle="1" w:styleId="pdq2pgselectionanchorcontainer">
    <w:name w:val="pdq2pg_selectionanchorcontainer"/>
    <w:basedOn w:val="Normalny"/>
    <w:rsid w:val="009A4D9D"/>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9A4D9D"/>
    <w:rPr>
      <w:b/>
      <w:bCs/>
    </w:rPr>
  </w:style>
  <w:style w:type="paragraph" w:styleId="NormalnyWeb">
    <w:name w:val="Normal (Web)"/>
    <w:basedOn w:val="Normalny"/>
    <w:uiPriority w:val="99"/>
    <w:semiHidden/>
    <w:unhideWhenUsed/>
    <w:rsid w:val="009A4D9D"/>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9A4D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14</Pages>
  <Words>4178</Words>
  <Characters>25069</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2026-08-10T14:18:00Z</dcterms:created>
  <dcterms:modified xsi:type="dcterms:W3CDTF">2026-08-10T14:18:00Z</dcterms:modified>
</cp:coreProperties>
</file>