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760A8" w14:textId="2F328034" w:rsidR="00503205" w:rsidRPr="00503205" w:rsidRDefault="00B529FF" w:rsidP="00503205">
      <w:pPr>
        <w:jc w:val="right"/>
        <w:rPr>
          <w:rFonts w:cs="Calibri"/>
        </w:rPr>
      </w:pPr>
      <w:r>
        <w:rPr>
          <w:rFonts w:cs="Calibri"/>
        </w:rPr>
        <w:t>03.08</w:t>
      </w:r>
      <w:r w:rsidR="00503205" w:rsidRPr="00503205">
        <w:rPr>
          <w:rFonts w:cs="Calibri"/>
        </w:rPr>
        <w:t>.</w:t>
      </w:r>
      <w:proofErr w:type="gramStart"/>
      <w:r w:rsidR="00503205" w:rsidRPr="00503205">
        <w:rPr>
          <w:rFonts w:cs="Calibri"/>
        </w:rPr>
        <w:t>2026r.</w:t>
      </w:r>
      <w:proofErr w:type="gramEnd"/>
    </w:p>
    <w:p w14:paraId="1893F3FC" w14:textId="77777777" w:rsidR="00503205" w:rsidRPr="00503205" w:rsidRDefault="00503205" w:rsidP="00503205">
      <w:pPr>
        <w:rPr>
          <w:rFonts w:cs="Calibri"/>
        </w:rPr>
      </w:pPr>
      <w:r w:rsidRPr="00503205">
        <w:rPr>
          <w:rFonts w:cs="Calibri"/>
        </w:rPr>
        <w:t>INFORMACJA PRASOWA</w:t>
      </w:r>
    </w:p>
    <w:p w14:paraId="04286C27" w14:textId="77777777" w:rsidR="00F15D37" w:rsidRPr="00503205" w:rsidRDefault="00F15D37">
      <w:pPr>
        <w:rPr>
          <w:rFonts w:cs="Calibri"/>
        </w:rPr>
      </w:pPr>
    </w:p>
    <w:p w14:paraId="1AB26591" w14:textId="77777777" w:rsidR="00960D3A" w:rsidRPr="00960D3A" w:rsidRDefault="00960D3A" w:rsidP="00960D3A">
      <w:pPr>
        <w:pStyle w:val="pdq2pgselectionanchorcontainer"/>
        <w:jc w:val="center"/>
        <w:rPr>
          <w:rFonts w:ascii="Calibri" w:hAnsi="Calibri" w:cs="Calibri"/>
          <w:sz w:val="22"/>
          <w:szCs w:val="22"/>
        </w:rPr>
      </w:pPr>
      <w:r w:rsidRPr="00960D3A">
        <w:rPr>
          <w:rStyle w:val="Pogrubienie"/>
          <w:rFonts w:ascii="Calibri" w:hAnsi="Calibri" w:cs="Calibri"/>
          <w:sz w:val="22"/>
          <w:szCs w:val="22"/>
        </w:rPr>
        <w:t>Julia Łach o rozstaniu, nowym partnerze i życiowej przemianie. „Dopiero teraz naprawdę jestem sobą”</w:t>
      </w:r>
    </w:p>
    <w:p w14:paraId="48EF318C" w14:textId="043DC9F1" w:rsidR="00960D3A" w:rsidRPr="00960D3A" w:rsidRDefault="00960D3A" w:rsidP="00960D3A">
      <w:pPr>
        <w:pStyle w:val="NormalnyWeb"/>
        <w:jc w:val="both"/>
        <w:rPr>
          <w:rFonts w:ascii="Calibri" w:hAnsi="Calibri" w:cs="Calibri"/>
          <w:sz w:val="22"/>
          <w:szCs w:val="22"/>
        </w:rPr>
      </w:pPr>
      <w:proofErr w:type="spellStart"/>
      <w:r w:rsidRPr="00960D3A">
        <w:rPr>
          <w:rStyle w:val="Pogrubienie"/>
          <w:rFonts w:ascii="Calibri" w:hAnsi="Calibri" w:cs="Calibri"/>
          <w:sz w:val="22"/>
          <w:szCs w:val="22"/>
        </w:rPr>
        <w:t>Influencerka</w:t>
      </w:r>
      <w:proofErr w:type="spellEnd"/>
      <w:r w:rsidRPr="00960D3A">
        <w:rPr>
          <w:rStyle w:val="Pogrubienie"/>
          <w:rFonts w:ascii="Calibri" w:hAnsi="Calibri" w:cs="Calibri"/>
          <w:sz w:val="22"/>
          <w:szCs w:val="22"/>
        </w:rPr>
        <w:t xml:space="preserve"> Julia Łach była </w:t>
      </w:r>
      <w:proofErr w:type="spellStart"/>
      <w:r w:rsidRPr="00960D3A">
        <w:rPr>
          <w:rStyle w:val="Pogrubienie"/>
          <w:rFonts w:ascii="Calibri" w:hAnsi="Calibri" w:cs="Calibri"/>
          <w:sz w:val="22"/>
          <w:szCs w:val="22"/>
        </w:rPr>
        <w:t>gościnią</w:t>
      </w:r>
      <w:proofErr w:type="spellEnd"/>
      <w:r w:rsidRPr="00960D3A">
        <w:rPr>
          <w:rStyle w:val="Pogrubienie"/>
          <w:rFonts w:ascii="Calibri" w:hAnsi="Calibri" w:cs="Calibri"/>
          <w:sz w:val="22"/>
          <w:szCs w:val="22"/>
        </w:rPr>
        <w:t xml:space="preserve"> </w:t>
      </w:r>
      <w:proofErr w:type="spellStart"/>
      <w:r w:rsidRPr="00960D3A">
        <w:rPr>
          <w:rStyle w:val="Pogrubienie"/>
          <w:rFonts w:ascii="Calibri" w:hAnsi="Calibri" w:cs="Calibri"/>
          <w:sz w:val="22"/>
          <w:szCs w:val="22"/>
        </w:rPr>
        <w:t>podcastu</w:t>
      </w:r>
      <w:proofErr w:type="spellEnd"/>
      <w:r w:rsidRPr="00960D3A">
        <w:rPr>
          <w:rStyle w:val="Pogrubienie"/>
          <w:rFonts w:ascii="Calibri" w:hAnsi="Calibri" w:cs="Calibri"/>
          <w:sz w:val="22"/>
          <w:szCs w:val="22"/>
        </w:rPr>
        <w:t xml:space="preserve"> „Bratnie Dusze” w RMF </w:t>
      </w:r>
      <w:proofErr w:type="spellStart"/>
      <w:r w:rsidR="00F77C5E">
        <w:rPr>
          <w:rStyle w:val="Pogrubienie"/>
          <w:rFonts w:ascii="Calibri" w:hAnsi="Calibri" w:cs="Calibri"/>
          <w:sz w:val="22"/>
          <w:szCs w:val="22"/>
        </w:rPr>
        <w:t>Maxx</w:t>
      </w:r>
      <w:proofErr w:type="spellEnd"/>
      <w:r w:rsidRPr="00960D3A">
        <w:rPr>
          <w:rStyle w:val="Pogrubienie"/>
          <w:rFonts w:ascii="Calibri" w:hAnsi="Calibri" w:cs="Calibri"/>
          <w:sz w:val="22"/>
          <w:szCs w:val="22"/>
        </w:rPr>
        <w:t>. W szczerej rozmowie opowiedziała o bolesnym rozstaniu, terapii, nowej miłości i marzeniu o założeniu rodziny. Nie zabrakło również zaskakujących wyznań o intuicji i doświadczeniach, które – jak przyznaje – na zawsze zmieniły jej życie.</w:t>
      </w:r>
    </w:p>
    <w:p w14:paraId="1B4C9D18" w14:textId="77777777" w:rsidR="00960D3A" w:rsidRPr="00960D3A" w:rsidRDefault="00960D3A" w:rsidP="00960D3A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960D3A">
        <w:rPr>
          <w:rFonts w:ascii="Calibri" w:hAnsi="Calibri" w:cs="Calibri"/>
          <w:sz w:val="22"/>
          <w:szCs w:val="22"/>
        </w:rPr>
        <w:t xml:space="preserve">Julia Łach nie ukrywa, że ostatnie lata były dla niej czasem ogromnych zmian. </w:t>
      </w:r>
      <w:proofErr w:type="spellStart"/>
      <w:r w:rsidRPr="00960D3A">
        <w:rPr>
          <w:rFonts w:ascii="Calibri" w:hAnsi="Calibri" w:cs="Calibri"/>
          <w:sz w:val="22"/>
          <w:szCs w:val="22"/>
        </w:rPr>
        <w:t>Influencerka</w:t>
      </w:r>
      <w:proofErr w:type="spellEnd"/>
      <w:r w:rsidRPr="00960D3A">
        <w:rPr>
          <w:rFonts w:ascii="Calibri" w:hAnsi="Calibri" w:cs="Calibri"/>
          <w:sz w:val="22"/>
          <w:szCs w:val="22"/>
        </w:rPr>
        <w:t xml:space="preserve"> przyznała, że dopiero po zakończeniu poprzedniego związku i rozpoczęciu terapii zrozumiała, kim naprawdę jest i czego oczekuje od życia.</w:t>
      </w:r>
    </w:p>
    <w:p w14:paraId="6533599D" w14:textId="77777777" w:rsidR="00960D3A" w:rsidRPr="00960D3A" w:rsidRDefault="00960D3A" w:rsidP="00960D3A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960D3A">
        <w:rPr>
          <w:rStyle w:val="Uwydatnienie"/>
          <w:rFonts w:ascii="Calibri" w:hAnsi="Calibri" w:cs="Calibri"/>
          <w:sz w:val="22"/>
          <w:szCs w:val="22"/>
        </w:rPr>
        <w:t xml:space="preserve">– Kiedyś bardzo chciałam być idealna dla wszystkich. Dzisiaj wiem, że najważniejsze jest być sobą. Naprawdę siebie pokochałam i uważam, że jestem </w:t>
      </w:r>
      <w:proofErr w:type="gramStart"/>
      <w:r w:rsidRPr="00960D3A">
        <w:rPr>
          <w:rStyle w:val="Uwydatnienie"/>
          <w:rFonts w:ascii="Calibri" w:hAnsi="Calibri" w:cs="Calibri"/>
          <w:sz w:val="22"/>
          <w:szCs w:val="22"/>
        </w:rPr>
        <w:t>fajną</w:t>
      </w:r>
      <w:proofErr w:type="gramEnd"/>
      <w:r w:rsidRPr="00960D3A">
        <w:rPr>
          <w:rStyle w:val="Uwydatnienie"/>
          <w:rFonts w:ascii="Calibri" w:hAnsi="Calibri" w:cs="Calibri"/>
          <w:sz w:val="22"/>
          <w:szCs w:val="22"/>
        </w:rPr>
        <w:t xml:space="preserve"> kobietą</w:t>
      </w:r>
      <w:r w:rsidRPr="00960D3A">
        <w:rPr>
          <w:rFonts w:ascii="Calibri" w:hAnsi="Calibri" w:cs="Calibri"/>
          <w:sz w:val="22"/>
          <w:szCs w:val="22"/>
        </w:rPr>
        <w:t xml:space="preserve"> – powiedziała.</w:t>
      </w:r>
    </w:p>
    <w:p w14:paraId="7E01C934" w14:textId="77777777" w:rsidR="00960D3A" w:rsidRPr="00960D3A" w:rsidRDefault="00960D3A" w:rsidP="00960D3A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960D3A">
        <w:rPr>
          <w:rFonts w:ascii="Calibri" w:hAnsi="Calibri" w:cs="Calibri"/>
          <w:sz w:val="22"/>
          <w:szCs w:val="22"/>
        </w:rPr>
        <w:t>W rozmowie wróciła także do momentu, gdy media ujawniły jej nowy związek bez jej zgody. Jak przyznała, było to dla niej wyjątkowo trudne doświadczenie.</w:t>
      </w:r>
    </w:p>
    <w:p w14:paraId="2590C2AF" w14:textId="77777777" w:rsidR="00960D3A" w:rsidRPr="00960D3A" w:rsidRDefault="00960D3A" w:rsidP="00960D3A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960D3A">
        <w:rPr>
          <w:rStyle w:val="Uwydatnienie"/>
          <w:rFonts w:ascii="Calibri" w:hAnsi="Calibri" w:cs="Calibri"/>
          <w:sz w:val="22"/>
          <w:szCs w:val="22"/>
        </w:rPr>
        <w:t>– Już raz miałam publiczny związek i wiedziałam, z czym to się wiąże. Dlatego chciałam ochronić tę relację. Uważam, że ludzie nie mogą zniszczyć czegoś, o czym nie wiedzą</w:t>
      </w:r>
      <w:r w:rsidRPr="00960D3A">
        <w:rPr>
          <w:rFonts w:ascii="Calibri" w:hAnsi="Calibri" w:cs="Calibri"/>
          <w:sz w:val="22"/>
          <w:szCs w:val="22"/>
        </w:rPr>
        <w:t xml:space="preserve"> – wyjaśniła.</w:t>
      </w:r>
    </w:p>
    <w:p w14:paraId="3D89718A" w14:textId="77777777" w:rsidR="00960D3A" w:rsidRPr="00960D3A" w:rsidRDefault="00960D3A" w:rsidP="00960D3A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960D3A">
        <w:rPr>
          <w:rFonts w:ascii="Calibri" w:hAnsi="Calibri" w:cs="Calibri"/>
          <w:sz w:val="22"/>
          <w:szCs w:val="22"/>
        </w:rPr>
        <w:t>Julia Łach zdradziła również, jak dziś wyobraża sobie swoją przyszłość. Choć zawodowo spełnia się jako twórczyni internetowa, największym marzeniem pozostaje dla niej życie rodzinne.</w:t>
      </w:r>
    </w:p>
    <w:p w14:paraId="5CD59D4A" w14:textId="77777777" w:rsidR="00960D3A" w:rsidRPr="00960D3A" w:rsidRDefault="00960D3A" w:rsidP="00960D3A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960D3A">
        <w:rPr>
          <w:rStyle w:val="Uwydatnienie"/>
          <w:rFonts w:ascii="Calibri" w:hAnsi="Calibri" w:cs="Calibri"/>
          <w:sz w:val="22"/>
          <w:szCs w:val="22"/>
        </w:rPr>
        <w:t>– Zawsze marzyłam, żeby zostać żoną i mamą. Chcę stworzyć dom, w którym będzie spokój, bezpieczeństwo i wzajemne wsparcie. To jest dla mnie najważniejsze</w:t>
      </w:r>
      <w:r w:rsidRPr="00960D3A">
        <w:rPr>
          <w:rFonts w:ascii="Calibri" w:hAnsi="Calibri" w:cs="Calibri"/>
          <w:sz w:val="22"/>
          <w:szCs w:val="22"/>
        </w:rPr>
        <w:t xml:space="preserve"> – przyznała.</w:t>
      </w:r>
    </w:p>
    <w:p w14:paraId="09FFF7C7" w14:textId="77777777" w:rsidR="00960D3A" w:rsidRPr="00960D3A" w:rsidRDefault="00960D3A" w:rsidP="00960D3A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960D3A">
        <w:rPr>
          <w:rFonts w:ascii="Calibri" w:hAnsi="Calibri" w:cs="Calibri"/>
          <w:sz w:val="22"/>
          <w:szCs w:val="22"/>
        </w:rPr>
        <w:t xml:space="preserve">Jednym z najbardziej poruszających fragmentów rozmowy był wątek intuicji. </w:t>
      </w:r>
      <w:proofErr w:type="spellStart"/>
      <w:r w:rsidRPr="00960D3A">
        <w:rPr>
          <w:rFonts w:ascii="Calibri" w:hAnsi="Calibri" w:cs="Calibri"/>
          <w:sz w:val="22"/>
          <w:szCs w:val="22"/>
        </w:rPr>
        <w:t>Influencerka</w:t>
      </w:r>
      <w:proofErr w:type="spellEnd"/>
      <w:r w:rsidRPr="00960D3A">
        <w:rPr>
          <w:rFonts w:ascii="Calibri" w:hAnsi="Calibri" w:cs="Calibri"/>
          <w:sz w:val="22"/>
          <w:szCs w:val="22"/>
        </w:rPr>
        <w:t xml:space="preserve"> opowiedziała o przeczuciach, które towarzyszyły jej przed śmiercią byłego partnera oraz babci. Podkreśliła, że od dziecka ufa wewnętrznemu głosowi i wierzy, że warto go słuchać.</w:t>
      </w:r>
    </w:p>
    <w:p w14:paraId="3BD1433E" w14:textId="77777777" w:rsidR="00960D3A" w:rsidRPr="00960D3A" w:rsidRDefault="00960D3A" w:rsidP="00960D3A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960D3A">
        <w:rPr>
          <w:rFonts w:ascii="Calibri" w:hAnsi="Calibri" w:cs="Calibri"/>
          <w:sz w:val="22"/>
          <w:szCs w:val="22"/>
        </w:rPr>
        <w:t>Na zakończenie zwróciła się do osób, które przechodzą trudny moment w życiu.</w:t>
      </w:r>
    </w:p>
    <w:p w14:paraId="660D72F8" w14:textId="77777777" w:rsidR="00960D3A" w:rsidRPr="00960D3A" w:rsidRDefault="00960D3A" w:rsidP="00960D3A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960D3A">
        <w:rPr>
          <w:rStyle w:val="Uwydatnienie"/>
          <w:rFonts w:ascii="Calibri" w:hAnsi="Calibri" w:cs="Calibri"/>
          <w:sz w:val="22"/>
          <w:szCs w:val="22"/>
        </w:rPr>
        <w:t>– Nie porównujcie się do innych. Każdy ma swój czas. Zaufajcie sobie i swojej intuicji. Wszystko przyjdzie wtedy, kiedy będziecie na to gotowi.</w:t>
      </w:r>
    </w:p>
    <w:p w14:paraId="08299F2F" w14:textId="2D5F94A1" w:rsidR="00503205" w:rsidRPr="002D72E5" w:rsidRDefault="00503205" w:rsidP="002D72E5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</w:p>
    <w:sectPr w:rsidR="00503205" w:rsidRPr="002D72E5" w:rsidSect="00F92223">
      <w:headerReference w:type="default" r:id="rId6"/>
      <w:footerReference w:type="default" r:id="rId7"/>
      <w:pgSz w:w="11906" w:h="16838" w:code="9"/>
      <w:pgMar w:top="2835" w:right="851" w:bottom="1701" w:left="85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73E6B" w14:textId="77777777" w:rsidR="006F1611" w:rsidRDefault="006F1611" w:rsidP="00F92223">
      <w:pPr>
        <w:spacing w:after="0" w:line="240" w:lineRule="auto"/>
      </w:pPr>
      <w:r>
        <w:separator/>
      </w:r>
    </w:p>
  </w:endnote>
  <w:endnote w:type="continuationSeparator" w:id="0">
    <w:p w14:paraId="72E3B023" w14:textId="77777777" w:rsidR="006F1611" w:rsidRDefault="006F1611" w:rsidP="00F92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253FF" w14:textId="77777777" w:rsidR="00F92223" w:rsidRDefault="006F1611" w:rsidP="00F92223">
    <w:pPr>
      <w:pStyle w:val="Stopka"/>
      <w:jc w:val="center"/>
    </w:pPr>
    <w:r>
      <w:rPr>
        <w:noProof/>
        <w:lang w:eastAsia="pl-PL"/>
      </w:rPr>
      <w:pict w14:anchorId="7A908F7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i1026" type="#_x0000_t75" style="width:510pt;height:16pt;visibility:visible">
          <v:imagedata r:id="rId1" o:title="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C15BE" w14:textId="77777777" w:rsidR="006F1611" w:rsidRDefault="006F1611" w:rsidP="00F92223">
      <w:pPr>
        <w:spacing w:after="0" w:line="240" w:lineRule="auto"/>
      </w:pPr>
      <w:r>
        <w:separator/>
      </w:r>
    </w:p>
  </w:footnote>
  <w:footnote w:type="continuationSeparator" w:id="0">
    <w:p w14:paraId="0AF4922D" w14:textId="77777777" w:rsidR="006F1611" w:rsidRDefault="006F1611" w:rsidP="00F92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B6747" w14:textId="77777777" w:rsidR="00F92223" w:rsidRDefault="006F1611">
    <w:pPr>
      <w:pStyle w:val="Nagwek"/>
    </w:pPr>
    <w:r>
      <w:rPr>
        <w:noProof/>
        <w:lang w:eastAsia="pl-PL"/>
      </w:rPr>
      <w:pict w14:anchorId="3A1960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style="width:510.5pt;height:1in;visibility:visible">
          <v:imagedata r:id="rId1" o:title="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3205"/>
    <w:rsid w:val="00086B72"/>
    <w:rsid w:val="000900EB"/>
    <w:rsid w:val="00093022"/>
    <w:rsid w:val="00140B99"/>
    <w:rsid w:val="001A07AB"/>
    <w:rsid w:val="001D4178"/>
    <w:rsid w:val="002D72E5"/>
    <w:rsid w:val="00381C88"/>
    <w:rsid w:val="003F398C"/>
    <w:rsid w:val="004D10A8"/>
    <w:rsid w:val="004E1D3E"/>
    <w:rsid w:val="00503205"/>
    <w:rsid w:val="0056046D"/>
    <w:rsid w:val="00580BD0"/>
    <w:rsid w:val="006C3E55"/>
    <w:rsid w:val="006F1611"/>
    <w:rsid w:val="00712251"/>
    <w:rsid w:val="00733AB7"/>
    <w:rsid w:val="00746AE3"/>
    <w:rsid w:val="00756AFE"/>
    <w:rsid w:val="00800D9B"/>
    <w:rsid w:val="0086526A"/>
    <w:rsid w:val="00892FE1"/>
    <w:rsid w:val="00960D3A"/>
    <w:rsid w:val="009D0FB4"/>
    <w:rsid w:val="00A01F46"/>
    <w:rsid w:val="00A413DA"/>
    <w:rsid w:val="00A52295"/>
    <w:rsid w:val="00B529FF"/>
    <w:rsid w:val="00B570AB"/>
    <w:rsid w:val="00B6455F"/>
    <w:rsid w:val="00BF3ED3"/>
    <w:rsid w:val="00CB5EB8"/>
    <w:rsid w:val="00CC7428"/>
    <w:rsid w:val="00D14B11"/>
    <w:rsid w:val="00D73B87"/>
    <w:rsid w:val="00E96292"/>
    <w:rsid w:val="00ED657C"/>
    <w:rsid w:val="00EF60B5"/>
    <w:rsid w:val="00F15D37"/>
    <w:rsid w:val="00F77C5E"/>
    <w:rsid w:val="00F9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820C1"/>
  <w15:chartTrackingRefBased/>
  <w15:docId w15:val="{D87667A5-C5FF-4CCF-B177-683A0F8DF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320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223"/>
  </w:style>
  <w:style w:type="paragraph" w:styleId="Stopka">
    <w:name w:val="footer"/>
    <w:basedOn w:val="Normalny"/>
    <w:link w:val="Stopka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223"/>
  </w:style>
  <w:style w:type="paragraph" w:styleId="NormalnyWeb">
    <w:name w:val="Normal (Web)"/>
    <w:basedOn w:val="Normalny"/>
    <w:uiPriority w:val="99"/>
    <w:semiHidden/>
    <w:unhideWhenUsed/>
    <w:rsid w:val="005032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503205"/>
    <w:rPr>
      <w:b/>
      <w:bCs/>
    </w:rPr>
  </w:style>
  <w:style w:type="paragraph" w:customStyle="1" w:styleId="pdq2pgselectionanchorcontainer">
    <w:name w:val="pdq2pg_selectionanchorcontainer"/>
    <w:basedOn w:val="Normalny"/>
    <w:rsid w:val="00960D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960D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ciej%20Majzner\OneDrive%20-%2038PR%20&amp;%20Content%20Communication\Dokumenty\papier%20firmowy%20RMF%20F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RMF FM</Template>
  <TotalTime>3</TotalTime>
  <Pages>1</Pages>
  <Words>288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Grupa RMF Sp. z o.o. Sp. k.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Majzner</dc:creator>
  <cp:keywords/>
  <dc:description/>
  <cp:lastModifiedBy>Maciej Majzner</cp:lastModifiedBy>
  <cp:revision>2</cp:revision>
  <dcterms:created xsi:type="dcterms:W3CDTF">2026-08-03T14:52:00Z</dcterms:created>
  <dcterms:modified xsi:type="dcterms:W3CDTF">2026-08-03T14:52:00Z</dcterms:modified>
</cp:coreProperties>
</file>