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736AA" w14:textId="45ED70C7" w:rsidR="001713A6" w:rsidRPr="00177AFE" w:rsidRDefault="00A02981" w:rsidP="001713A6">
      <w:pPr>
        <w:jc w:val="right"/>
        <w:rPr>
          <w:rFonts w:cs="Calibri"/>
        </w:rPr>
      </w:pPr>
      <w:r>
        <w:rPr>
          <w:rFonts w:cs="Calibri"/>
        </w:rPr>
        <w:t>03.08</w:t>
      </w:r>
      <w:r w:rsidR="001713A6" w:rsidRPr="00177AFE">
        <w:rPr>
          <w:rFonts w:cs="Calibri"/>
        </w:rPr>
        <w:t>.</w:t>
      </w:r>
      <w:proofErr w:type="gramStart"/>
      <w:r w:rsidR="001713A6" w:rsidRPr="00177AFE">
        <w:rPr>
          <w:rFonts w:cs="Calibri"/>
        </w:rPr>
        <w:t>2026r.</w:t>
      </w:r>
      <w:proofErr w:type="gramEnd"/>
    </w:p>
    <w:p w14:paraId="37A90381" w14:textId="77777777" w:rsidR="001713A6" w:rsidRDefault="001713A6" w:rsidP="001713A6">
      <w:pPr>
        <w:rPr>
          <w:rFonts w:cs="Calibri"/>
        </w:rPr>
      </w:pPr>
      <w:r>
        <w:rPr>
          <w:rFonts w:cs="Calibri"/>
        </w:rPr>
        <w:t>ZAPIS ROZMOWY</w:t>
      </w:r>
    </w:p>
    <w:p w14:paraId="4C2FA77D" w14:textId="77777777" w:rsidR="00F15D37" w:rsidRDefault="00F15D37"/>
    <w:p w14:paraId="7B02E41D" w14:textId="26A948E9" w:rsidR="001713A6" w:rsidRDefault="00A02981" w:rsidP="001713A6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lang w:eastAsia="pl-PL"/>
        </w:rPr>
      </w:pPr>
      <w:r>
        <w:rPr>
          <w:rFonts w:eastAsia="Times New Roman" w:cs="Calibri"/>
          <w:b/>
          <w:bCs/>
          <w:lang w:eastAsia="pl-PL"/>
        </w:rPr>
        <w:t>JULIA ŁACH</w:t>
      </w:r>
      <w:r w:rsidR="005F7997">
        <w:rPr>
          <w:rFonts w:eastAsia="Times New Roman" w:cs="Calibri"/>
          <w:b/>
          <w:bCs/>
          <w:lang w:eastAsia="pl-PL"/>
        </w:rPr>
        <w:t xml:space="preserve"> GOŚ</w:t>
      </w:r>
      <w:r w:rsidR="00CB7ED1">
        <w:rPr>
          <w:rFonts w:eastAsia="Times New Roman" w:cs="Calibri"/>
          <w:b/>
          <w:bCs/>
          <w:lang w:eastAsia="pl-PL"/>
        </w:rPr>
        <w:t>CINIĄ</w:t>
      </w:r>
      <w:r w:rsidR="002D6F8B">
        <w:rPr>
          <w:rFonts w:eastAsia="Times New Roman" w:cs="Calibri"/>
          <w:b/>
          <w:bCs/>
          <w:lang w:eastAsia="pl-PL"/>
        </w:rPr>
        <w:t xml:space="preserve"> PODCASTU „BRATNIE DUSZE” W </w:t>
      </w:r>
      <w:r w:rsidR="0030275C">
        <w:rPr>
          <w:rFonts w:eastAsia="Times New Roman" w:cs="Calibri"/>
          <w:b/>
          <w:bCs/>
          <w:lang w:eastAsia="pl-PL"/>
        </w:rPr>
        <w:t xml:space="preserve">RMF </w:t>
      </w:r>
      <w:r w:rsidR="003F4169">
        <w:rPr>
          <w:rFonts w:eastAsia="Times New Roman" w:cs="Calibri"/>
          <w:b/>
          <w:bCs/>
          <w:lang w:eastAsia="pl-PL"/>
        </w:rPr>
        <w:t>MAXX</w:t>
      </w:r>
    </w:p>
    <w:p w14:paraId="26C1BEFF" w14:textId="77777777" w:rsidR="001713A6" w:rsidRDefault="001713A6"/>
    <w:p w14:paraId="62A43D54" w14:textId="77777777" w:rsidR="007A53C5" w:rsidRPr="009A635F" w:rsidRDefault="007A53C5" w:rsidP="007A53C5">
      <w:pPr>
        <w:pStyle w:val="pdq2pgselectionanchorcontainer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Zaczęłaś działać w </w:t>
      </w:r>
      <w:proofErr w:type="spellStart"/>
      <w:r w:rsidRPr="009A635F">
        <w:rPr>
          <w:rFonts w:ascii="Calibri" w:hAnsi="Calibri" w:cs="Calibri"/>
          <w:sz w:val="22"/>
          <w:szCs w:val="22"/>
        </w:rPr>
        <w:t>internecie</w:t>
      </w:r>
      <w:proofErr w:type="spellEnd"/>
      <w:r w:rsidRPr="009A635F">
        <w:rPr>
          <w:rFonts w:ascii="Calibri" w:hAnsi="Calibri" w:cs="Calibri"/>
          <w:sz w:val="22"/>
          <w:szCs w:val="22"/>
        </w:rPr>
        <w:t xml:space="preserve"> jako nastolatka. Pamiętasz swoje pierwsze kroki?</w:t>
      </w:r>
    </w:p>
    <w:p w14:paraId="51D1A38B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Miałam 14 lat i nagrałam zaledwie kilka filmów na YouTube. Koleżanka nagrywała mnie telefonem, statywem był stos książek, a kanał nazywał się „Blue Nike”. Szybko zrezygnowałam przez hejt ze strony rówieśników.</w:t>
      </w:r>
    </w:p>
    <w:p w14:paraId="727BF824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Już wtedy wiedziałaś, że </w:t>
      </w:r>
      <w:proofErr w:type="spellStart"/>
      <w:r w:rsidRPr="009A635F">
        <w:rPr>
          <w:rFonts w:ascii="Calibri" w:hAnsi="Calibri" w:cs="Calibri"/>
          <w:sz w:val="22"/>
          <w:szCs w:val="22"/>
        </w:rPr>
        <w:t>internet</w:t>
      </w:r>
      <w:proofErr w:type="spellEnd"/>
      <w:r w:rsidRPr="009A635F">
        <w:rPr>
          <w:rFonts w:ascii="Calibri" w:hAnsi="Calibri" w:cs="Calibri"/>
          <w:sz w:val="22"/>
          <w:szCs w:val="22"/>
        </w:rPr>
        <w:t xml:space="preserve"> będzie twoją przyszłością?</w:t>
      </w:r>
    </w:p>
    <w:p w14:paraId="18EB6575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Nie. Wiedziałam tylko, że czeka mnie coś innego niż klasyczna ścieżka. Nigdy nie miałam planu na studia czy konkretny zawód. Szukałam siebie – próbowałam aktorstwa, kosmetologii, fryzjerstwa. Wszystko zmienił </w:t>
      </w:r>
      <w:proofErr w:type="spellStart"/>
      <w:r w:rsidRPr="009A635F">
        <w:rPr>
          <w:rFonts w:ascii="Calibri" w:hAnsi="Calibri" w:cs="Calibri"/>
          <w:sz w:val="22"/>
          <w:szCs w:val="22"/>
        </w:rPr>
        <w:t>TikTok</w:t>
      </w:r>
      <w:proofErr w:type="spellEnd"/>
      <w:r w:rsidRPr="009A635F">
        <w:rPr>
          <w:rFonts w:ascii="Calibri" w:hAnsi="Calibri" w:cs="Calibri"/>
          <w:sz w:val="22"/>
          <w:szCs w:val="22"/>
        </w:rPr>
        <w:t>.</w:t>
      </w:r>
    </w:p>
    <w:p w14:paraId="199FEE08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Jak zaczęła się twoja działalność w sieci?</w:t>
      </w:r>
    </w:p>
    <w:p w14:paraId="277B690C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Dzięki Sebastianowi i Danielowi, których znam od dziecka. Razem dorastaliśmy, później wspólnie zaczęliśmy nagrywać, a z czasem przeprowadziliśmy się do jednego domu. Wszystko rozwijało się bardzo naturalnie.</w:t>
      </w:r>
    </w:p>
    <w:p w14:paraId="4479B76B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Jak wspominasz czas Ekipy?</w:t>
      </w:r>
    </w:p>
    <w:p w14:paraId="0C7E5758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Nie tęsknię za nim, ale dobrze go wspominam. Dziś jestem w zupełnie innym miejscu i nie oglądam się za siebie.</w:t>
      </w:r>
    </w:p>
    <w:p w14:paraId="65E98BC8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Co najbardziej zmieniło się w tobie od tamtego czasu?</w:t>
      </w:r>
    </w:p>
    <w:p w14:paraId="4BA45611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Mam poczucie, że wtedy nie byłam sobą. Kiedy oglądam stare materiały, widzę zupełnie inną osobę. Największa zmiana wydarzyła się dopiero w ostatnich trzech latach.</w:t>
      </w:r>
    </w:p>
    <w:p w14:paraId="7A869EEB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Dzisiaj dużo bardziej chronisz prywatność.</w:t>
      </w:r>
    </w:p>
    <w:p w14:paraId="198B87EC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Zdecydowanie. Kiedyś pokazywałam niemal całe swoje życie. Teraz sama decyduję, ile chcę ujawnić. Lubię, że ludzie nie wiedzą o mnie wszystkiego i nie czuję potrzeby tłumaczenia się z każdej decyzji.</w:t>
      </w:r>
    </w:p>
    <w:p w14:paraId="18EA279A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Żałujesz, że po zakończeniu Ekipy pokazałaś tyle emocji?</w:t>
      </w:r>
    </w:p>
    <w:p w14:paraId="69FE01A1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lastRenderedPageBreak/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Dzisiaj zrobiłabym to inaczej. Wtedy byłam w bardzo trudnym momencie i reagowałam emocjonalnie. To było zamknięcie ważnego etapu mojego życia.</w:t>
      </w:r>
    </w:p>
    <w:p w14:paraId="509170A7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Łatwo pracuje się z ludźmi, których zna się od dziecka?</w:t>
      </w:r>
    </w:p>
    <w:p w14:paraId="769B9779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Nie zawsze. Najtrudniejsze było oddzielenie relacji prywatnych od zawodowych i zaakceptowanie, że czasem ktoś bliski staje się jednocześnie osobą decyzyjną. Dzisiaj wiele rzeczy pamiętam już słabo, ale wiem, że były zarówno trudne, jak i bardzo dobre momenty.</w:t>
      </w:r>
    </w:p>
    <w:p w14:paraId="4A0EF0DF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Wspominałaś, że przez lata żyłaś w trybie przetrwania.</w:t>
      </w:r>
    </w:p>
    <w:p w14:paraId="3A3B74DA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Dopiero terapia uświadomiła mi, jak długo funkcjonowałam w ogromnym stresie. Organizm dawał sygnały – bóle pleców, szczękościsk czy problemy zdrowotne – ale długo nie wiedziałam, że ich źródłem są emocje.</w:t>
      </w:r>
    </w:p>
    <w:p w14:paraId="15FEA0DF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Co było przełomem?</w:t>
      </w:r>
    </w:p>
    <w:p w14:paraId="646E3E09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Terapia. Dzięki niej zaczęłam poznawać siebie, uczyć się dbania o własne potrzeby i zrozumiałam, że najpierw muszę zadbać o siebie psychicznie. Dopiero wtedy odzyskałam poczucie własnej wartości i zaakceptowałam siebie.</w:t>
      </w:r>
    </w:p>
    <w:p w14:paraId="744ED3DB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Zdarzały się momenty, że robiłaś krok wstecz?</w:t>
      </w:r>
    </w:p>
    <w:p w14:paraId="0F226AAD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Tak. Usłyszałam nawet od terapeutki, że zaczynam się cofać. To był sygnał, że muszę naprawdę zmienić swoje życie. Była to trudna decyzja, ale z perspektywy czasu uważam ją za najlepszą, jaką mogłam podjąć.</w:t>
      </w:r>
    </w:p>
    <w:p w14:paraId="36633AE7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Największą lekcją było wyjście ze strefy komfortu?</w:t>
      </w:r>
    </w:p>
    <w:p w14:paraId="17D77168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Zdecydowanie. Zawsze bałam się ryzyka i zmian. Dopiero kiedy odważyłam się zamknąć pewien rozdział, poczułam, że zaczynam żyć po swojemu.</w:t>
      </w:r>
    </w:p>
    <w:p w14:paraId="3F26732E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Mówisz też o trzech miłościach.</w:t>
      </w:r>
    </w:p>
    <w:p w14:paraId="411D81BB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Wierzę, że pierwsza uczy zakochania, druga daje najtrudniejszą lekcję, a trzecia przychodzi niespodziewanie i daje spokój. W moim przypadku właśnie tak było.</w:t>
      </w:r>
    </w:p>
    <w:p w14:paraId="2406AA7E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Tak poznałaś obecnego partnera?</w:t>
      </w:r>
    </w:p>
    <w:p w14:paraId="2EC76929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Mijaliśmy się wcześniej wiele razy, ale nigdy ze sobą nie rozmawialiśmy. Gdy w końcu się spotkaliśmy, byłam przekonana, że to będzie jednorazowe wyjście. Bardzo szybko okazało się jednak, że zaczynam nowy rozdział życia.</w:t>
      </w:r>
    </w:p>
    <w:p w14:paraId="331A0504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Rodzina od razu to wyczuła?</w:t>
      </w:r>
    </w:p>
    <w:p w14:paraId="083F29FF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lastRenderedPageBreak/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Tak. Najtrudniejszy był dla mnie wcześniejszy okres po rozstaniu i odbudowanie relacji z rodzicami. Terapia bardzo nam w tym pomogła.</w:t>
      </w:r>
    </w:p>
    <w:p w14:paraId="7A3AD04F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Co daje ci poczucie bezpieczeństwa w obecnym związku?</w:t>
      </w:r>
    </w:p>
    <w:p w14:paraId="3D565B23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Wsparcie. Po raz pierwszy poczułam, że nie muszę wszystkiego dźwigać sama. Kiedy przechodziłam trudny okres, partner był obok i dawał mi poczucie, że poradzimy sobie razem.</w:t>
      </w:r>
    </w:p>
    <w:p w14:paraId="34F3320B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Twoja nowa relacja została jednak ujawniona bez twojej zgody.</w:t>
      </w:r>
    </w:p>
    <w:p w14:paraId="70D3B226" w14:textId="77777777" w:rsidR="007A53C5" w:rsidRPr="009A635F" w:rsidRDefault="007A53C5" w:rsidP="007A53C5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Tak. Bardzo zależało mi na prywatności, dlatego było to dla mnie bolesne doświadczenie.</w:t>
      </w:r>
    </w:p>
    <w:p w14:paraId="5CEA9110" w14:textId="77777777" w:rsidR="00D72C6D" w:rsidRPr="009A635F" w:rsidRDefault="00D72C6D" w:rsidP="00D72C6D">
      <w:pPr>
        <w:pStyle w:val="pdq2pgselectionanchorcontainer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Gdy twoja nowa relacja została ujawniona bez twojej zgody, poczułaś się zdradzona?</w:t>
      </w:r>
    </w:p>
    <w:p w14:paraId="2DCBFCB0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Bardzo. Nie chciałam już drugi raz przeżywać publicznego związku. Od tamtej pory jeszcze bardziej chronię swoją prywatność. Uważam, że nikt nie może zniszczyć czegoś, o czym nie wie.</w:t>
      </w:r>
    </w:p>
    <w:p w14:paraId="05A9B8AB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To doświadczenie zmieniło twoje podejście do ludzi?</w:t>
      </w:r>
    </w:p>
    <w:p w14:paraId="5B1E2B98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Jestem ostrożniejsza. Mam bardzo małe grono bliskich osób i ufam przede wszystkim swojej intuicji.</w:t>
      </w:r>
    </w:p>
    <w:p w14:paraId="2F7B5E41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Jedną z tych osób jest Marta.</w:t>
      </w:r>
    </w:p>
    <w:p w14:paraId="2ADBBD01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Tak. Paradoksalnie połączyły nas rozstania. Zaczęłyśmy się wspierać, rozmawiać praktycznie codziennie i dziś jest jedną z najważniejszych osób w moim życiu. Wiem, że zawsze stanie po mojej stronie.</w:t>
      </w:r>
    </w:p>
    <w:p w14:paraId="4AEE9D97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Wiele mówisz o intuicji.</w:t>
      </w:r>
    </w:p>
    <w:p w14:paraId="3F20759C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Mam ją od dziecka i odziedziczyłam po mamie. Wielokrotnie czułam, że coś się wydarzy, jeszcze zanim to nastąpiło. Dzisiaj już nauczyłam się jej ufać.</w:t>
      </w:r>
    </w:p>
    <w:p w14:paraId="5B4CADA6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Opowiadałaś o byłym partnerze, który odebrał sobie życie.</w:t>
      </w:r>
    </w:p>
    <w:p w14:paraId="27AE9A30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Dzień wcześniej czułam ogromny niepokój, choć nie potrafiłam go wyjaśnić. Następnego dnia dowiedziałam się o jego śmierci. To doświadczenie bardzo mną wstrząsnęło i do dziś nie jest dla mnie zamkniętym rozdziałem.</w:t>
      </w:r>
    </w:p>
    <w:p w14:paraId="705DF7F4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Wierzysz, że bliscy, którzy odeszli, nadal są obecni?</w:t>
      </w:r>
    </w:p>
    <w:p w14:paraId="5FFE47A5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Tak. Tak zostałam wychowana. Czasami śnią mi się osoby, których już nie ma, a ja odbieram to jako znak, że wciąż gdzieś przy mnie są.</w:t>
      </w:r>
    </w:p>
    <w:p w14:paraId="390F7675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Czego nauczyli cię dziadkowie?</w:t>
      </w:r>
    </w:p>
    <w:p w14:paraId="21404777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lastRenderedPageBreak/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Żeby mieć charakter i nie pozwalać się krzywdzić. Na co dzień jestem spokojna, ale kiedy ktoś przekroczy granicę, potrafię zawalczyć o siebie.</w:t>
      </w:r>
    </w:p>
    <w:p w14:paraId="3A02555B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Jak rozpoznajesz własną intuicję?</w:t>
      </w:r>
    </w:p>
    <w:p w14:paraId="06915596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To uczucie, które nie daje mi spokoju. Jeśli coś jest nie tak albo ktoś nie jest wobec mnie szczery, czuję to bardzo wyraźnie. Nawet jeśli prawda wychodzi dopiero po długim czasie.</w:t>
      </w:r>
    </w:p>
    <w:p w14:paraId="108D0096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Jak dziś rozumiesz miłość?</w:t>
      </w:r>
    </w:p>
    <w:p w14:paraId="0C5C2A9A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Najważniejsze jest dla mnie bezpieczeństwo, wzajemne wsparcie i rozmowa. Marzę o związku podobnym do relacji moich rodziców – takim, w którym problemy rozwiązuje się razem, a nie ucieka przed nimi.</w:t>
      </w:r>
    </w:p>
    <w:p w14:paraId="46DAFA96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Obecny związek czegoś cię nauczył?</w:t>
      </w:r>
    </w:p>
    <w:p w14:paraId="59CC1F83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Przede wszystkim spokoju. Odkryłam też, że bardzo chcę stworzyć dom i rodzinę. Kiedyś nie wyobrażałam sobie nawet gotowania, a dziś z przyjemnością buduję wspólną codzienność.</w:t>
      </w:r>
    </w:p>
    <w:p w14:paraId="06E1C853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Masz poczucie, że ludzie poznają cię na nowo?</w:t>
      </w:r>
    </w:p>
    <w:p w14:paraId="1ECEC290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Tak, bo wcześniej nie byłam sobą. Chciałam spełniać oczekiwania innych i być idealna. Dzisiaj akceptuję siebie, wiem, ile jestem warta i mogę powiedzieć, że naprawdę lubię osobę, którą się stałam.</w:t>
      </w:r>
    </w:p>
    <w:p w14:paraId="7D0AE0CE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Czego życzysz sobie na najbliższe lata?</w:t>
      </w:r>
    </w:p>
    <w:p w14:paraId="255F3E84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Marzę o tym, żeby zostać żoną i mamą. Chciałabym zbudować spokojny dom i rodzinę. To jest dziś moje największe marzenie.</w:t>
      </w:r>
    </w:p>
    <w:p w14:paraId="51EE1536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Na zakończenie – co chciałabyś przekazać swoim odbiorcom?</w:t>
      </w:r>
    </w:p>
    <w:p w14:paraId="35B0887E" w14:textId="77777777" w:rsidR="00D72C6D" w:rsidRPr="009A635F" w:rsidRDefault="00D72C6D" w:rsidP="00D72C6D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Żeby słuchali siebie i swojej intuicji. Dopiero kiedy zaczęłam żyć w zgodzie ze sobą, poczułam, że naprawdę jestem szczęśliwa. </w:t>
      </w:r>
    </w:p>
    <w:p w14:paraId="5F5C65F6" w14:textId="77777777" w:rsidR="009A635F" w:rsidRPr="009A635F" w:rsidRDefault="009A635F" w:rsidP="009A635F">
      <w:pPr>
        <w:pStyle w:val="pdq2pgselectionanchorcontainer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Co powiedziałabyś osobom, które odnajdują w twojej historii siebie?</w:t>
      </w:r>
    </w:p>
    <w:p w14:paraId="76C07697" w14:textId="77777777" w:rsidR="009A635F" w:rsidRPr="009A635F" w:rsidRDefault="009A635F" w:rsidP="009A635F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Żeby ufały swojej intuicji, były sobą i nie porównywały się do innych. Każdy ma swój moment i warto cierpliwie iść własną drogą.</w:t>
      </w:r>
    </w:p>
    <w:p w14:paraId="50927218" w14:textId="77777777" w:rsidR="009A635F" w:rsidRPr="009A635F" w:rsidRDefault="009A635F" w:rsidP="009A635F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Dzisiaj jesteś dokładnie tam, gdzie chciałaś być?</w:t>
      </w:r>
    </w:p>
    <w:p w14:paraId="1D2FEAA6" w14:textId="77777777" w:rsidR="009A635F" w:rsidRPr="009A635F" w:rsidRDefault="009A635F" w:rsidP="009A635F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Tak. Od zawsze marzyłam o tworzeniu treści </w:t>
      </w:r>
      <w:proofErr w:type="spellStart"/>
      <w:r w:rsidRPr="009A635F">
        <w:rPr>
          <w:rFonts w:ascii="Calibri" w:hAnsi="Calibri" w:cs="Calibri"/>
          <w:sz w:val="22"/>
          <w:szCs w:val="22"/>
        </w:rPr>
        <w:t>beauty</w:t>
      </w:r>
      <w:proofErr w:type="spellEnd"/>
      <w:r w:rsidRPr="009A635F">
        <w:rPr>
          <w:rFonts w:ascii="Calibri" w:hAnsi="Calibri" w:cs="Calibri"/>
          <w:sz w:val="22"/>
          <w:szCs w:val="22"/>
        </w:rPr>
        <w:t xml:space="preserve"> i bliskiej relacji z odbiorcami. Dziś traktuję ich bardziej jak przyjaciół niż widzów i właśnie to daje mi największą satysfakcję.</w:t>
      </w:r>
    </w:p>
    <w:p w14:paraId="5249934F" w14:textId="77777777" w:rsidR="009A635F" w:rsidRPr="009A635F" w:rsidRDefault="009A635F" w:rsidP="009A635F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A relacje z innymi </w:t>
      </w:r>
      <w:proofErr w:type="spellStart"/>
      <w:r w:rsidRPr="009A635F">
        <w:rPr>
          <w:rFonts w:ascii="Calibri" w:hAnsi="Calibri" w:cs="Calibri"/>
          <w:sz w:val="22"/>
          <w:szCs w:val="22"/>
        </w:rPr>
        <w:t>influencerami</w:t>
      </w:r>
      <w:proofErr w:type="spellEnd"/>
      <w:r w:rsidRPr="009A635F">
        <w:rPr>
          <w:rFonts w:ascii="Calibri" w:hAnsi="Calibri" w:cs="Calibri"/>
          <w:sz w:val="22"/>
          <w:szCs w:val="22"/>
        </w:rPr>
        <w:t>?</w:t>
      </w:r>
    </w:p>
    <w:p w14:paraId="6BA50F98" w14:textId="77777777" w:rsidR="009A635F" w:rsidRPr="009A635F" w:rsidRDefault="009A635F" w:rsidP="009A635F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lastRenderedPageBreak/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Przekonałam się, że pierwsze wrażenie często bywa mylne. Tak było choćby z Martą i ekipą OG – myślałam, że będą zdystansowani, a okazało się, że są świetnymi ludźmi.</w:t>
      </w:r>
    </w:p>
    <w:p w14:paraId="36542884" w14:textId="77777777" w:rsidR="009A635F" w:rsidRPr="009A635F" w:rsidRDefault="009A635F" w:rsidP="009A635F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Czujesz, że jesteś dziś zupełnie inną osobą?</w:t>
      </w:r>
    </w:p>
    <w:p w14:paraId="55A311D0" w14:textId="77777777" w:rsidR="009A635F" w:rsidRPr="009A635F" w:rsidRDefault="009A635F" w:rsidP="009A635F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Tak. Kiedyś próbowałam spełniać oczekiwania innych i być idealna. Dzisiaj akceptuję siebie, wiem, ile jestem warta i naprawdę lubię osobę, którą się stałam.</w:t>
      </w:r>
    </w:p>
    <w:p w14:paraId="6BEF4BCD" w14:textId="77777777" w:rsidR="009A635F" w:rsidRPr="009A635F" w:rsidRDefault="009A635F" w:rsidP="009A635F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Jak widzisz swoją przyszłość?</w:t>
      </w:r>
    </w:p>
    <w:p w14:paraId="563BDF3F" w14:textId="77777777" w:rsidR="009A635F" w:rsidRPr="009A635F" w:rsidRDefault="009A635F" w:rsidP="009A635F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Najbardziej marzę o rodzinie. Chcę zostać żoną i mamą, stworzyć spokojny dom i budować trwały związek.</w:t>
      </w:r>
    </w:p>
    <w:p w14:paraId="51F063C1" w14:textId="77777777" w:rsidR="009A635F" w:rsidRPr="009A635F" w:rsidRDefault="009A635F" w:rsidP="009A635F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W rozmowie pojawił się też temat wróżb i tarota. Wierzysz w takie rzeczy?</w:t>
      </w:r>
    </w:p>
    <w:p w14:paraId="0E2FC439" w14:textId="77777777" w:rsidR="009A635F" w:rsidRPr="009A635F" w:rsidRDefault="009A635F" w:rsidP="009A635F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Kilka lat temu byłam u wróżki i wiele z jej przewidywań naprawdę się sprawdziło – zarówno w życiu prywatnym, jak i zawodowym. Nie traktuję tego jako wyroczni, ale trudno było mi przejść obok tych doświadczeń obojętnie.</w:t>
      </w:r>
    </w:p>
    <w:p w14:paraId="598781C4" w14:textId="77777777" w:rsidR="009A635F" w:rsidRPr="009A635F" w:rsidRDefault="009A635F" w:rsidP="009A635F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Pogrubienie"/>
          <w:rFonts w:ascii="Calibri" w:hAnsi="Calibri" w:cs="Calibri"/>
          <w:sz w:val="22"/>
          <w:szCs w:val="22"/>
        </w:rPr>
        <w:t>Prowadzące:</w:t>
      </w:r>
      <w:r w:rsidRPr="009A635F">
        <w:rPr>
          <w:rFonts w:ascii="Calibri" w:hAnsi="Calibri" w:cs="Calibri"/>
          <w:sz w:val="22"/>
          <w:szCs w:val="22"/>
        </w:rPr>
        <w:t xml:space="preserve"> Na koniec – co chciałabyś zostawić swoim odbiorcom?</w:t>
      </w:r>
    </w:p>
    <w:p w14:paraId="3E8A2BD9" w14:textId="77777777" w:rsidR="009A635F" w:rsidRPr="009A635F" w:rsidRDefault="009A635F" w:rsidP="009A635F">
      <w:pPr>
        <w:pStyle w:val="NormalnyWeb"/>
        <w:rPr>
          <w:rFonts w:ascii="Calibri" w:hAnsi="Calibri" w:cs="Calibri"/>
          <w:sz w:val="22"/>
          <w:szCs w:val="22"/>
        </w:rPr>
      </w:pPr>
      <w:r w:rsidRPr="009A635F">
        <w:rPr>
          <w:rStyle w:val="Uwydatnienie"/>
          <w:rFonts w:ascii="Calibri" w:hAnsi="Calibri" w:cs="Calibri"/>
          <w:sz w:val="22"/>
          <w:szCs w:val="22"/>
        </w:rPr>
        <w:t>Julia Łach:</w:t>
      </w:r>
      <w:r w:rsidRPr="009A635F">
        <w:rPr>
          <w:rFonts w:ascii="Calibri" w:hAnsi="Calibri" w:cs="Calibri"/>
          <w:sz w:val="22"/>
          <w:szCs w:val="22"/>
        </w:rPr>
        <w:t xml:space="preserve"> Żeby słuchali siebie i swojej intuicji. Kiedy zaczęłam żyć w zgodzie ze sobą, wszystko zaczęło układać się po mojej myśli. </w:t>
      </w:r>
    </w:p>
    <w:p w14:paraId="73638E06" w14:textId="77777777" w:rsidR="00AD47E4" w:rsidRDefault="00AD47E4"/>
    <w:sectPr w:rsidR="00AD47E4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42502" w14:textId="77777777" w:rsidR="00E71368" w:rsidRDefault="00E71368" w:rsidP="00F92223">
      <w:pPr>
        <w:spacing w:after="0" w:line="240" w:lineRule="auto"/>
      </w:pPr>
      <w:r>
        <w:separator/>
      </w:r>
    </w:p>
  </w:endnote>
  <w:endnote w:type="continuationSeparator" w:id="0">
    <w:p w14:paraId="0DBCA896" w14:textId="77777777" w:rsidR="00E71368" w:rsidRDefault="00E71368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AAC00" w14:textId="77777777" w:rsidR="00F92223" w:rsidRDefault="00E71368" w:rsidP="00F92223">
    <w:pPr>
      <w:pStyle w:val="Stopka"/>
      <w:jc w:val="center"/>
    </w:pPr>
    <w:r>
      <w:rPr>
        <w:noProof/>
        <w:lang w:eastAsia="pl-PL"/>
      </w:rPr>
      <w:pict w14:anchorId="1E7A84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DDE5B" w14:textId="77777777" w:rsidR="00E71368" w:rsidRDefault="00E71368" w:rsidP="00F92223">
      <w:pPr>
        <w:spacing w:after="0" w:line="240" w:lineRule="auto"/>
      </w:pPr>
      <w:r>
        <w:separator/>
      </w:r>
    </w:p>
  </w:footnote>
  <w:footnote w:type="continuationSeparator" w:id="0">
    <w:p w14:paraId="6FDDF206" w14:textId="77777777" w:rsidR="00E71368" w:rsidRDefault="00E71368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CCF08" w14:textId="77777777" w:rsidR="00F92223" w:rsidRDefault="00E71368">
    <w:pPr>
      <w:pStyle w:val="Nagwek"/>
    </w:pPr>
    <w:r>
      <w:rPr>
        <w:noProof/>
        <w:lang w:eastAsia="pl-PL"/>
      </w:rPr>
      <w:pict w14:anchorId="14911F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13A6"/>
    <w:rsid w:val="000200E1"/>
    <w:rsid w:val="001555E4"/>
    <w:rsid w:val="001713A6"/>
    <w:rsid w:val="001E3E41"/>
    <w:rsid w:val="001F7EC1"/>
    <w:rsid w:val="00206337"/>
    <w:rsid w:val="00241EF2"/>
    <w:rsid w:val="002D6F8B"/>
    <w:rsid w:val="0030275C"/>
    <w:rsid w:val="00334EAD"/>
    <w:rsid w:val="00365DB0"/>
    <w:rsid w:val="00381C88"/>
    <w:rsid w:val="00381F77"/>
    <w:rsid w:val="003B6F22"/>
    <w:rsid w:val="003D0D2A"/>
    <w:rsid w:val="003F4169"/>
    <w:rsid w:val="00406B71"/>
    <w:rsid w:val="00412873"/>
    <w:rsid w:val="00425587"/>
    <w:rsid w:val="0043460D"/>
    <w:rsid w:val="00451389"/>
    <w:rsid w:val="004557D5"/>
    <w:rsid w:val="0047653B"/>
    <w:rsid w:val="004F1B15"/>
    <w:rsid w:val="00514467"/>
    <w:rsid w:val="005D7FE1"/>
    <w:rsid w:val="005F7997"/>
    <w:rsid w:val="00641433"/>
    <w:rsid w:val="006676AE"/>
    <w:rsid w:val="00684B8C"/>
    <w:rsid w:val="006917C8"/>
    <w:rsid w:val="006B7887"/>
    <w:rsid w:val="006C0590"/>
    <w:rsid w:val="006C5052"/>
    <w:rsid w:val="00715A3B"/>
    <w:rsid w:val="007242B9"/>
    <w:rsid w:val="00744606"/>
    <w:rsid w:val="007844E3"/>
    <w:rsid w:val="007A53C5"/>
    <w:rsid w:val="007D3A31"/>
    <w:rsid w:val="008140EB"/>
    <w:rsid w:val="008255C6"/>
    <w:rsid w:val="008262A3"/>
    <w:rsid w:val="0082711B"/>
    <w:rsid w:val="008550B7"/>
    <w:rsid w:val="00883052"/>
    <w:rsid w:val="00892950"/>
    <w:rsid w:val="00892FE1"/>
    <w:rsid w:val="00900B00"/>
    <w:rsid w:val="009635DC"/>
    <w:rsid w:val="009A635F"/>
    <w:rsid w:val="00A01F46"/>
    <w:rsid w:val="00A02981"/>
    <w:rsid w:val="00A65CC0"/>
    <w:rsid w:val="00A84C1A"/>
    <w:rsid w:val="00AC66FA"/>
    <w:rsid w:val="00AD47E4"/>
    <w:rsid w:val="00AF3D59"/>
    <w:rsid w:val="00AF702D"/>
    <w:rsid w:val="00B005DA"/>
    <w:rsid w:val="00B04014"/>
    <w:rsid w:val="00B16394"/>
    <w:rsid w:val="00B17584"/>
    <w:rsid w:val="00B30B1D"/>
    <w:rsid w:val="00B4566C"/>
    <w:rsid w:val="00B7091D"/>
    <w:rsid w:val="00B97C26"/>
    <w:rsid w:val="00BB7818"/>
    <w:rsid w:val="00BB7B18"/>
    <w:rsid w:val="00BE23A7"/>
    <w:rsid w:val="00BF6C12"/>
    <w:rsid w:val="00C0654B"/>
    <w:rsid w:val="00C81FE3"/>
    <w:rsid w:val="00C8331F"/>
    <w:rsid w:val="00C90DE2"/>
    <w:rsid w:val="00C9160D"/>
    <w:rsid w:val="00CB7ED1"/>
    <w:rsid w:val="00CC0B7D"/>
    <w:rsid w:val="00CD1423"/>
    <w:rsid w:val="00D01708"/>
    <w:rsid w:val="00D030FB"/>
    <w:rsid w:val="00D057F8"/>
    <w:rsid w:val="00D72C6D"/>
    <w:rsid w:val="00D81E8F"/>
    <w:rsid w:val="00DB3F96"/>
    <w:rsid w:val="00DF5286"/>
    <w:rsid w:val="00DF7F5A"/>
    <w:rsid w:val="00E35982"/>
    <w:rsid w:val="00E4730E"/>
    <w:rsid w:val="00E71368"/>
    <w:rsid w:val="00E96292"/>
    <w:rsid w:val="00ED184F"/>
    <w:rsid w:val="00F009F6"/>
    <w:rsid w:val="00F15D37"/>
    <w:rsid w:val="00F40126"/>
    <w:rsid w:val="00F92223"/>
    <w:rsid w:val="00FA5C90"/>
    <w:rsid w:val="00FA5E24"/>
    <w:rsid w:val="00FD6B61"/>
    <w:rsid w:val="00FF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9055D"/>
  <w15:chartTrackingRefBased/>
  <w15:docId w15:val="{6FF2FA61-8948-46F2-A5EF-4802EAD77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3A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unhideWhenUsed/>
    <w:rsid w:val="00D057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057F8"/>
    <w:rPr>
      <w:b/>
      <w:bCs/>
    </w:rPr>
  </w:style>
  <w:style w:type="character" w:styleId="Uwydatnienie">
    <w:name w:val="Emphasis"/>
    <w:uiPriority w:val="20"/>
    <w:qFormat/>
    <w:rsid w:val="00D057F8"/>
    <w:rPr>
      <w:i/>
      <w:iCs/>
    </w:rPr>
  </w:style>
  <w:style w:type="paragraph" w:customStyle="1" w:styleId="isselectedend">
    <w:name w:val="isselectedend"/>
    <w:basedOn w:val="Normalny"/>
    <w:rsid w:val="004346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dq2pgselectionanchorcontainer">
    <w:name w:val="pdq2pg_selectionanchorcontainer"/>
    <w:basedOn w:val="Normalny"/>
    <w:rsid w:val="00B30B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1</TotalTime>
  <Pages>5</Pages>
  <Words>1279</Words>
  <Characters>7676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2</cp:revision>
  <dcterms:created xsi:type="dcterms:W3CDTF">2026-08-03T14:46:00Z</dcterms:created>
  <dcterms:modified xsi:type="dcterms:W3CDTF">2026-08-03T14:46:00Z</dcterms:modified>
</cp:coreProperties>
</file>