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66BA98D5" w:rsidR="0092019B" w:rsidRPr="00177AFE" w:rsidRDefault="007368D9" w:rsidP="0092019B">
      <w:pPr>
        <w:jc w:val="right"/>
        <w:rPr>
          <w:rFonts w:cs="Calibri"/>
        </w:rPr>
      </w:pPr>
      <w:r>
        <w:rPr>
          <w:rFonts w:cs="Calibri"/>
        </w:rPr>
        <w:t>03.08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Default="00F15D37"/>
    <w:p w14:paraId="0BB143F3" w14:textId="77777777" w:rsidR="006E5F6D" w:rsidRPr="006E5F6D" w:rsidRDefault="006E5F6D" w:rsidP="006E5F6D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6E5F6D">
        <w:rPr>
          <w:rStyle w:val="Pogrubienie"/>
          <w:rFonts w:ascii="Calibri" w:hAnsi="Calibri" w:cs="Calibri"/>
          <w:sz w:val="22"/>
          <w:szCs w:val="22"/>
        </w:rPr>
        <w:t>Tomasz Fornal po złocie Ligi Narodów szczerze o życiu prywatnym. „Po dwóch miesiącach wiedziałem, że chcę wracać”</w:t>
      </w:r>
    </w:p>
    <w:p w14:paraId="2A887342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Style w:val="Pogrubienie"/>
          <w:rFonts w:ascii="Calibri" w:hAnsi="Calibri" w:cs="Calibri"/>
          <w:sz w:val="22"/>
          <w:szCs w:val="22"/>
        </w:rPr>
        <w:t xml:space="preserve">Świeżo upieczony mistrz Ligi Narodów był gościem Grzegorza </w:t>
      </w:r>
      <w:proofErr w:type="spellStart"/>
      <w:r w:rsidRPr="006E5F6D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6E5F6D">
        <w:rPr>
          <w:rStyle w:val="Pogrubienie"/>
          <w:rFonts w:ascii="Calibri" w:hAnsi="Calibri" w:cs="Calibri"/>
          <w:sz w:val="22"/>
          <w:szCs w:val="22"/>
        </w:rPr>
        <w:t xml:space="preserve"> w podcaście „W Stylu </w:t>
      </w:r>
      <w:proofErr w:type="spellStart"/>
      <w:r w:rsidRPr="006E5F6D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6E5F6D">
        <w:rPr>
          <w:rStyle w:val="Pogrubienie"/>
          <w:rFonts w:ascii="Calibri" w:hAnsi="Calibri" w:cs="Calibri"/>
          <w:sz w:val="22"/>
          <w:szCs w:val="22"/>
        </w:rPr>
        <w:t>” w RMF FM. Tomasz Fornal opowiedział nie tylko o sukcesach reprezentacji Polski, ale również o życiu prywatnym, tęsknocie za Polską, relacji z bratem i zmianach, które przeszedł poza boiskiem.</w:t>
      </w:r>
    </w:p>
    <w:p w14:paraId="4FBA645F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 xml:space="preserve">Reprezentacja Polski po raz kolejny sięgnęła po złoty medal Ligi Narodów, a jednym z bohaterów finału był Tomasz Fornal. Kilka dni po triumfie siatkarz usiadł do szczerej rozmowy z Grzegorzem </w:t>
      </w:r>
      <w:proofErr w:type="spellStart"/>
      <w:r w:rsidRPr="006E5F6D">
        <w:rPr>
          <w:rFonts w:ascii="Calibri" w:hAnsi="Calibri" w:cs="Calibri"/>
          <w:sz w:val="22"/>
          <w:szCs w:val="22"/>
        </w:rPr>
        <w:t>Krychowiakiem</w:t>
      </w:r>
      <w:proofErr w:type="spellEnd"/>
      <w:r w:rsidRPr="006E5F6D">
        <w:rPr>
          <w:rFonts w:ascii="Calibri" w:hAnsi="Calibri" w:cs="Calibri"/>
          <w:sz w:val="22"/>
          <w:szCs w:val="22"/>
        </w:rPr>
        <w:t xml:space="preserve"> w podcaście „W Stylu </w:t>
      </w:r>
      <w:proofErr w:type="spellStart"/>
      <w:r w:rsidRPr="006E5F6D">
        <w:rPr>
          <w:rFonts w:ascii="Calibri" w:hAnsi="Calibri" w:cs="Calibri"/>
          <w:sz w:val="22"/>
          <w:szCs w:val="22"/>
        </w:rPr>
        <w:t>Krychowiaka</w:t>
      </w:r>
      <w:proofErr w:type="spellEnd"/>
      <w:r w:rsidRPr="006E5F6D">
        <w:rPr>
          <w:rFonts w:ascii="Calibri" w:hAnsi="Calibri" w:cs="Calibri"/>
          <w:sz w:val="22"/>
          <w:szCs w:val="22"/>
        </w:rPr>
        <w:t>” na antenie RMF FM.</w:t>
      </w:r>
    </w:p>
    <w:p w14:paraId="3CA96F99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>Jednym z najbardziej osobistych tematów był zagraniczny kontrakt i decyzja o powrocie do Polski. Choć sportowo sezon był bardzo udany, prywatnie Fornal szybko zrozumiał, czego najbardziej mu brakuje.</w:t>
      </w:r>
    </w:p>
    <w:p w14:paraId="4B2B0750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Style w:val="Uwydatnienie"/>
          <w:rFonts w:ascii="Calibri" w:hAnsi="Calibri" w:cs="Calibri"/>
          <w:sz w:val="22"/>
          <w:szCs w:val="22"/>
        </w:rPr>
        <w:t>– Zatęskniłem za Polską. Dopiero wyjeżdżając zrozumiałem, jak dobrze żyje się u nas i jak wyjątkową atmosferę mają polskie hale. Po dwóch, trzech miesiącach wiedziałem, że chcę wracać</w:t>
      </w:r>
      <w:r w:rsidRPr="006E5F6D">
        <w:rPr>
          <w:rFonts w:ascii="Calibri" w:hAnsi="Calibri" w:cs="Calibri"/>
          <w:sz w:val="22"/>
          <w:szCs w:val="22"/>
        </w:rPr>
        <w:t xml:space="preserve"> – przyznał Tomasz Fornal.</w:t>
      </w:r>
    </w:p>
    <w:p w14:paraId="4CC473E2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>Siatkarz opowiedział również o wyjątkowej relacji ze starszym bratem Janem, z którym od najmłodszych lat wspólnie trenował i rywalizował.</w:t>
      </w:r>
    </w:p>
    <w:p w14:paraId="279E8D8E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Style w:val="Uwydatnienie"/>
          <w:rFonts w:ascii="Calibri" w:hAnsi="Calibri" w:cs="Calibri"/>
          <w:sz w:val="22"/>
          <w:szCs w:val="22"/>
        </w:rPr>
        <w:t>– Nigdy nie poczułem od niego zazdrości. Im bardziej rozwijała się moja kariera, tym bardziej mnie wspierał. To idealny brat</w:t>
      </w:r>
      <w:r w:rsidRPr="006E5F6D">
        <w:rPr>
          <w:rFonts w:ascii="Calibri" w:hAnsi="Calibri" w:cs="Calibri"/>
          <w:sz w:val="22"/>
          <w:szCs w:val="22"/>
        </w:rPr>
        <w:t xml:space="preserve"> – powiedział.</w:t>
      </w:r>
    </w:p>
    <w:p w14:paraId="08A93C02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>W rozmowie pojawił się także wątek życia prywatnego. Fornal zdradził, że podczas igrzysk olimpijskich w Paryżu był w związku i od początku wiedział, że jedzie tam wyłącznie po sportowy sukces.</w:t>
      </w:r>
    </w:p>
    <w:p w14:paraId="5F6FCDC6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Style w:val="Uwydatnienie"/>
          <w:rFonts w:ascii="Calibri" w:hAnsi="Calibri" w:cs="Calibri"/>
          <w:sz w:val="22"/>
          <w:szCs w:val="22"/>
        </w:rPr>
        <w:t>– Miałem wtedy dziewczynę. Igrzyska nie były dla mnie miejscem do zabawy. Pojechałem tam walczyć o medal</w:t>
      </w:r>
      <w:r w:rsidRPr="006E5F6D">
        <w:rPr>
          <w:rFonts w:ascii="Calibri" w:hAnsi="Calibri" w:cs="Calibri"/>
          <w:sz w:val="22"/>
          <w:szCs w:val="22"/>
        </w:rPr>
        <w:t xml:space="preserve"> – podkreślił.</w:t>
      </w:r>
    </w:p>
    <w:p w14:paraId="5F3615D8" w14:textId="77777777" w:rsidR="006E5F6D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>Zawodnik przyznał również, że w ostatnich miesiącach mocno zmienił swoje podejście do codziennych nawyków. Znacznie większą wagę przykłada dziś do diety i regeneracji, choć – jak sam żartuje – od czasu do czasu nadal potrafi nagrodzić się ulubionym kebabem.</w:t>
      </w:r>
    </w:p>
    <w:p w14:paraId="01A9592B" w14:textId="0888C44F" w:rsidR="0092019B" w:rsidRPr="006E5F6D" w:rsidRDefault="006E5F6D" w:rsidP="006E5F6D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6E5F6D">
        <w:rPr>
          <w:rFonts w:ascii="Calibri" w:hAnsi="Calibri" w:cs="Calibri"/>
          <w:sz w:val="22"/>
          <w:szCs w:val="22"/>
        </w:rPr>
        <w:t>Po kolejnym złotym medalu Ligi Narodów Tomasz Fornal pokazuje, że za wizerunkiem jednego z najbardziej charyzmatycznych siatkarzy reprezentacji stoi człowiek, który równie otwarcie potrafi mówić o emocjach, rodzinie i życiu poza sportem.</w:t>
      </w:r>
    </w:p>
    <w:sectPr w:rsidR="0092019B" w:rsidRPr="006E5F6D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9F12" w14:textId="77777777" w:rsidR="00E01850" w:rsidRDefault="00E01850" w:rsidP="00F92223">
      <w:pPr>
        <w:spacing w:after="0" w:line="240" w:lineRule="auto"/>
      </w:pPr>
      <w:r>
        <w:separator/>
      </w:r>
    </w:p>
  </w:endnote>
  <w:endnote w:type="continuationSeparator" w:id="0">
    <w:p w14:paraId="0A14FB2E" w14:textId="77777777" w:rsidR="00E01850" w:rsidRDefault="00E01850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E01850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6255" w14:textId="77777777" w:rsidR="00E01850" w:rsidRDefault="00E01850" w:rsidP="00F92223">
      <w:pPr>
        <w:spacing w:after="0" w:line="240" w:lineRule="auto"/>
      </w:pPr>
      <w:r>
        <w:separator/>
      </w:r>
    </w:p>
  </w:footnote>
  <w:footnote w:type="continuationSeparator" w:id="0">
    <w:p w14:paraId="02F14BC8" w14:textId="77777777" w:rsidR="00E01850" w:rsidRDefault="00E01850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E01850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181B4A"/>
    <w:rsid w:val="00324AC5"/>
    <w:rsid w:val="00381C88"/>
    <w:rsid w:val="004F7152"/>
    <w:rsid w:val="006E5F6D"/>
    <w:rsid w:val="007368D9"/>
    <w:rsid w:val="00892FE1"/>
    <w:rsid w:val="0092019B"/>
    <w:rsid w:val="00A01F46"/>
    <w:rsid w:val="00E01850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6E5F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5F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4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2026-08-03T14:36:00Z</dcterms:created>
  <dcterms:modified xsi:type="dcterms:W3CDTF">2026-08-03T14:36:00Z</dcterms:modified>
</cp:coreProperties>
</file>