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51B8" w14:textId="4C6CA8B7" w:rsidR="000C3B21" w:rsidRPr="00177AFE" w:rsidRDefault="00827D1D" w:rsidP="000C3B21">
      <w:pPr>
        <w:jc w:val="right"/>
        <w:rPr>
          <w:rFonts w:cs="Calibri"/>
        </w:rPr>
      </w:pPr>
      <w:r>
        <w:rPr>
          <w:rFonts w:cs="Calibri"/>
        </w:rPr>
        <w:t>03.08</w:t>
      </w:r>
      <w:r w:rsidR="000C3B21" w:rsidRPr="00177AFE">
        <w:rPr>
          <w:rFonts w:cs="Calibri"/>
        </w:rPr>
        <w:t>.</w:t>
      </w:r>
      <w:proofErr w:type="gramStart"/>
      <w:r w:rsidR="000C3B21" w:rsidRPr="00177AFE">
        <w:rPr>
          <w:rFonts w:cs="Calibri"/>
        </w:rPr>
        <w:t>2026r.</w:t>
      </w:r>
      <w:proofErr w:type="gramEnd"/>
    </w:p>
    <w:p w14:paraId="14DCBFC3" w14:textId="77777777" w:rsidR="000C3B21" w:rsidRDefault="000C3B21" w:rsidP="000C3B21">
      <w:pPr>
        <w:rPr>
          <w:rFonts w:cs="Calibri"/>
        </w:rPr>
      </w:pPr>
      <w:r>
        <w:rPr>
          <w:rFonts w:cs="Calibri"/>
        </w:rPr>
        <w:t>ZAPIS ROZMOWY</w:t>
      </w:r>
    </w:p>
    <w:p w14:paraId="6E788C93" w14:textId="77777777" w:rsidR="00F15D37" w:rsidRPr="00905488" w:rsidRDefault="00F15D37">
      <w:pPr>
        <w:rPr>
          <w:rFonts w:cs="Calibri"/>
        </w:rPr>
      </w:pPr>
    </w:p>
    <w:p w14:paraId="6C78C00D" w14:textId="7EBA9915" w:rsidR="00905488" w:rsidRDefault="00827D1D" w:rsidP="00905488">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TOMASZ FOR</w:t>
      </w:r>
      <w:r w:rsidR="00D164C6">
        <w:rPr>
          <w:rFonts w:eastAsia="Times New Roman" w:cs="Calibri"/>
          <w:b/>
          <w:bCs/>
          <w:lang w:eastAsia="pl-PL"/>
        </w:rPr>
        <w:t>N</w:t>
      </w:r>
      <w:r>
        <w:rPr>
          <w:rFonts w:eastAsia="Times New Roman" w:cs="Calibri"/>
          <w:b/>
          <w:bCs/>
          <w:lang w:eastAsia="pl-PL"/>
        </w:rPr>
        <w:t>AL</w:t>
      </w:r>
      <w:r w:rsidR="00905488" w:rsidRPr="00905488">
        <w:rPr>
          <w:rFonts w:eastAsia="Times New Roman" w:cs="Calibri"/>
          <w:b/>
          <w:bCs/>
          <w:lang w:eastAsia="pl-PL"/>
        </w:rPr>
        <w:t xml:space="preserve"> GOŚCIEM GRZEGORZA KRYCHOWIAKA W PODCAŚCIE „W STYLU KRYCHOWIAKA”</w:t>
      </w:r>
    </w:p>
    <w:p w14:paraId="77293319" w14:textId="77777777" w:rsidR="00905488" w:rsidRPr="00905488" w:rsidRDefault="00905488" w:rsidP="00905488">
      <w:pPr>
        <w:spacing w:before="100" w:beforeAutospacing="1" w:after="100" w:afterAutospacing="1" w:line="240" w:lineRule="auto"/>
        <w:jc w:val="center"/>
        <w:rPr>
          <w:rFonts w:eastAsia="Times New Roman" w:cs="Calibri"/>
          <w:lang w:eastAsia="pl-PL"/>
        </w:rPr>
      </w:pPr>
    </w:p>
    <w:p w14:paraId="7505CA29" w14:textId="77777777" w:rsidR="003B187D" w:rsidRPr="00D164C6" w:rsidRDefault="003B187D" w:rsidP="003B187D">
      <w:pPr>
        <w:pStyle w:val="pdq2pgselectionanchorcontainer"/>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Dzień po finale Ligi Narodów spotykamy się z Tomaszem Fornalem. Zakładam, że wracasz ze złotym medalem.</w:t>
      </w:r>
    </w:p>
    <w:p w14:paraId="7A29715D"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Mam nadzieję. Najważniejsze, że obroniliśmy tytuł. Finał był pod naszą kontrolą.</w:t>
      </w:r>
    </w:p>
    <w:p w14:paraId="22EF0156" w14:textId="77777777" w:rsidR="003B187D" w:rsidRPr="00D164C6" w:rsidRDefault="003B187D" w:rsidP="003B187D">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Jak wygląda organizacja Ligi Narodów? W kilka tygodni gracie na różnych kontynentach.</w:t>
      </w:r>
    </w:p>
    <w:p w14:paraId="46130028"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To sposób na popularyzację siatkówki. Dla zawodników oznacza jednak ciągłe podróże, zmianę stref czasowych i grę na </w:t>
      </w:r>
      <w:proofErr w:type="spellStart"/>
      <w:r w:rsidRPr="00D164C6">
        <w:rPr>
          <w:rFonts w:ascii="Calibri" w:hAnsi="Calibri" w:cs="Calibri"/>
          <w:sz w:val="22"/>
          <w:szCs w:val="22"/>
        </w:rPr>
        <w:t>jet</w:t>
      </w:r>
      <w:proofErr w:type="spellEnd"/>
      <w:r w:rsidRPr="00D164C6">
        <w:rPr>
          <w:rFonts w:ascii="Calibri" w:hAnsi="Calibri" w:cs="Calibri"/>
          <w:sz w:val="22"/>
          <w:szCs w:val="22"/>
        </w:rPr>
        <w:t xml:space="preserve"> </w:t>
      </w:r>
      <w:proofErr w:type="spellStart"/>
      <w:r w:rsidRPr="00D164C6">
        <w:rPr>
          <w:rFonts w:ascii="Calibri" w:hAnsi="Calibri" w:cs="Calibri"/>
          <w:sz w:val="22"/>
          <w:szCs w:val="22"/>
        </w:rPr>
        <w:t>lagu</w:t>
      </w:r>
      <w:proofErr w:type="spellEnd"/>
      <w:r w:rsidRPr="00D164C6">
        <w:rPr>
          <w:rFonts w:ascii="Calibri" w:hAnsi="Calibri" w:cs="Calibri"/>
          <w:sz w:val="22"/>
          <w:szCs w:val="22"/>
        </w:rPr>
        <w:t>. Mam też zastrzeżenia do systemu – Chiny drugi rok z rzędu grają w turnieju finałowym jako gospodarz, mimo że sportowo zajmują ostatnie miejsce.</w:t>
      </w:r>
    </w:p>
    <w:p w14:paraId="61F9D60C" w14:textId="77777777" w:rsidR="003B187D" w:rsidRPr="00D164C6" w:rsidRDefault="003B187D" w:rsidP="003B187D">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Chicago przypominało mecz u siebie?</w:t>
      </w:r>
    </w:p>
    <w:p w14:paraId="48956A31"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Zdecydowanie. Na trybunach dominowali Polacy. To był mój drugi występ tam. Za pierwszym razem pojechaliśmy eksperymentalnym składem, a wróciliśmy z brązowym medalem.</w:t>
      </w:r>
    </w:p>
    <w:p w14:paraId="2717BFDB" w14:textId="77777777" w:rsidR="003B187D" w:rsidRPr="00D164C6" w:rsidRDefault="003B187D" w:rsidP="003B187D">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Słyniesz z ogromnych emocji na boisku.</w:t>
      </w:r>
    </w:p>
    <w:p w14:paraId="5527F72B"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Adrenalina to dla mnie największa wartość sportu. Lubię prowokacje i rywalizację. Wiem, że po zakończeniu kariery właśnie za tym będę tęsknił najbardziej.</w:t>
      </w:r>
    </w:p>
    <w:p w14:paraId="794218D0" w14:textId="77777777" w:rsidR="003B187D" w:rsidRPr="00D164C6" w:rsidRDefault="003B187D" w:rsidP="003B187D">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Nawet na treningach?</w:t>
      </w:r>
    </w:p>
    <w:p w14:paraId="77BEEEDA"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Tak. Kiedy trener Nikola </w:t>
      </w:r>
      <w:proofErr w:type="spellStart"/>
      <w:r w:rsidRPr="00D164C6">
        <w:rPr>
          <w:rFonts w:ascii="Calibri" w:hAnsi="Calibri" w:cs="Calibri"/>
          <w:sz w:val="22"/>
          <w:szCs w:val="22"/>
        </w:rPr>
        <w:t>Grbić</w:t>
      </w:r>
      <w:proofErr w:type="spellEnd"/>
      <w:r w:rsidRPr="00D164C6">
        <w:rPr>
          <w:rFonts w:ascii="Calibri" w:hAnsi="Calibri" w:cs="Calibri"/>
          <w:sz w:val="22"/>
          <w:szCs w:val="22"/>
        </w:rPr>
        <w:t xml:space="preserve"> poprosił mnie, żebym się uspokoił, poziom treningów od razu spadł. Następnego dnia sam powiedział, żebym wrócił do swojego stylu.</w:t>
      </w:r>
    </w:p>
    <w:p w14:paraId="72DE14CF" w14:textId="77777777" w:rsidR="003B187D" w:rsidRPr="00D164C6" w:rsidRDefault="003B187D" w:rsidP="003B187D">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Skąd wzięły się te emocje?</w:t>
      </w:r>
    </w:p>
    <w:p w14:paraId="4CD12D87"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Od dziecka marzyłem o reprezentacji. Mój tata był siatkarzem, więc wychowywałem się na halach. Pamiętam mistrzostwa świata 2014 i pełny Spodek. Wtedy pomyślałem, że kiedyś chcę znaleźć się na tym boisku.</w:t>
      </w:r>
    </w:p>
    <w:p w14:paraId="0FCC7647" w14:textId="77777777" w:rsidR="003B187D" w:rsidRPr="00D164C6" w:rsidRDefault="003B187D" w:rsidP="003B187D">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Da się opisać emocje związane z reprezentacją?</w:t>
      </w:r>
    </w:p>
    <w:p w14:paraId="31E23A4A"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Śpiewanie hymnu przed pełną halą czy walka o medale to coś, czego nie da się porównać z niczym innym. Co ciekawe, euforia trwa krótko – po dwóch dniach człowiek myśli już tylko o kolejnym meczu.</w:t>
      </w:r>
    </w:p>
    <w:p w14:paraId="4EE30113" w14:textId="77777777" w:rsidR="003B187D" w:rsidRPr="00D164C6" w:rsidRDefault="003B187D" w:rsidP="003B187D">
      <w:pPr>
        <w:pStyle w:val="NormalnyWeb"/>
        <w:rPr>
          <w:rFonts w:ascii="Calibri" w:hAnsi="Calibri" w:cs="Calibri"/>
          <w:sz w:val="22"/>
          <w:szCs w:val="22"/>
        </w:rPr>
      </w:pPr>
      <w:r w:rsidRPr="00D164C6">
        <w:rPr>
          <w:rStyle w:val="Pogrubienie"/>
          <w:rFonts w:ascii="Calibri" w:hAnsi="Calibri" w:cs="Calibri"/>
          <w:sz w:val="22"/>
          <w:szCs w:val="22"/>
        </w:rPr>
        <w:lastRenderedPageBreak/>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Za czym najbardziej będziesz tęsknił po karierze?</w:t>
      </w:r>
    </w:p>
    <w:p w14:paraId="75AD07B9" w14:textId="77777777" w:rsidR="003B187D" w:rsidRPr="00D164C6" w:rsidRDefault="003B187D" w:rsidP="003B187D">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Za emocjami. Trening czy wysiłek można zastąpić, ale adrenaliny związanej z meczem reprezentacji już nie.</w:t>
      </w:r>
    </w:p>
    <w:p w14:paraId="05EE2CF5" w14:textId="77777777" w:rsidR="00FE5F0F" w:rsidRPr="00D164C6" w:rsidRDefault="00FE5F0F" w:rsidP="00FE5F0F">
      <w:pPr>
        <w:pStyle w:val="pdq2pgselectionanchorcontainer"/>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Jak wspominasz swoje początki w reprezentacji Polski?</w:t>
      </w:r>
    </w:p>
    <w:p w14:paraId="1D3F5613"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Dołączyłem w 2018 roku jako dodatkowy zawodnik przed mistrzostwami świata. Dla mnie samo powołanie było ogromnym przeżyciem. Wszystko robiło wrażenie – reprezentacyjny sprzęt, pierwsza koszulka, atmosfera. Debiut nastąpił rok później, a pierwszy mecz rozegrałem w Spodku. To było wyjątkowe doświadczenie, choć przebicie się do podstawowego składu od początku było bardzo trudne.</w:t>
      </w:r>
    </w:p>
    <w:p w14:paraId="21D5CAAE"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Bartek Kurek powiedział, że początki w reprezentacji bywają trudne. Jak przyjęła cię drużyna?</w:t>
      </w:r>
    </w:p>
    <w:p w14:paraId="21CD3C65"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Trafiłem do zespołu, w którym miałem już kilku kolegów z reprezentacji młodzieżowej, więc było łatwiej. Ogromnym wsparciem okazał się też Bartek Kurek. Z czasem stał się dla mnie starszym bratem. Zawsze mówił wprost, jeśli zrobiłem coś źle, ale równie chętnie pomagał i doradzał. Bardzo cenię ludzi, którzy rozwiązują problemy bezpośrednio, a nie za plecami.</w:t>
      </w:r>
    </w:p>
    <w:p w14:paraId="5992B798"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Zdarzało mu się cię skrytykować przy całej drużynie?</w:t>
      </w:r>
    </w:p>
    <w:p w14:paraId="6C9A384E"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Tak, kilka razy. Nigdy nie miałem z tym problemu. Wiedziałem, że robi to dla dobra zespołu.</w:t>
      </w:r>
    </w:p>
    <w:p w14:paraId="736EEC5D"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Kiedy ta relacja stała się bliższa?</w:t>
      </w:r>
    </w:p>
    <w:p w14:paraId="016E9883"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Podczas pandemii spędzaliśmy razem dużo czasu w reprezentacyjnej bańce, a później zamieszkaliśmy w jednym pokoju. Wtedy naprawdę objął mnie opieką i bardzo pomógł mi dojrzeć mentalnie.</w:t>
      </w:r>
    </w:p>
    <w:p w14:paraId="0ADD7C49"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Powiedział też, że na początku potrafiłeś irytować starszych zawodników.</w:t>
      </w:r>
    </w:p>
    <w:p w14:paraId="6DF5B3D1"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To możliwe. Byłem bardzo wybuchowy i mówiłem wszystko, co myślałem. Nie gryzłem się w język, więc pewnie część bardziej doświadczonych zawodników odbierała mnie jako zbyt pewnego siebie młodego chłopaka.</w:t>
      </w:r>
    </w:p>
    <w:p w14:paraId="06004038"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To wynikało z sukcesów reprezentacji młodzieżowej?</w:t>
      </w:r>
    </w:p>
    <w:p w14:paraId="52AC53C6"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W dużej mierze tak. Przez kilka lat praktycznie nie przegrywaliśmy. Wygraliśmy ponad pięćdziesiąt meczów z rzędu i byliśmy przekonani, że możemy wygrać z każdym. Mieliśmy mocne charaktery, uwielbialiśmy rywalizację i często prowokowaliśmy przeciwników. Nie przekraczaliśmy jednak granic sportowej rywalizacji.</w:t>
      </w:r>
    </w:p>
    <w:p w14:paraId="3816ABF2"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Starszych zawodników to musiało drażnić.</w:t>
      </w:r>
    </w:p>
    <w:p w14:paraId="58CF34A9"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lastRenderedPageBreak/>
        <w:t>Tomasz Fornal:</w:t>
      </w:r>
      <w:r w:rsidRPr="00D164C6">
        <w:rPr>
          <w:rFonts w:ascii="Calibri" w:hAnsi="Calibri" w:cs="Calibri"/>
          <w:sz w:val="22"/>
          <w:szCs w:val="22"/>
        </w:rPr>
        <w:t xml:space="preserve"> Pewnie tak. Wyobraź sobie siedemnastolatków, którzy przyjeżdżają do pierwszej ligi, prowokują doświadczonych zawodników i jeszcze z nimi wygrywają. Dziś sam lepiej rozumiem, dlaczego nie byliśmy najbardziej lubianą drużyną.</w:t>
      </w:r>
    </w:p>
    <w:p w14:paraId="202417C1"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To właśnie ten charakter dał wam sukces?</w:t>
      </w:r>
    </w:p>
    <w:p w14:paraId="23B01138"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Umiejętności były ważne, ale równie ważna była jedność. Szliśmy za sobą w ogień. Kiedy ktoś prowokował jednego z nas, za chwilę cała drużyna stała przy siatce. Nigdy nie dochodziło do rękoczynów, ale nikt nie odpuszczał.</w:t>
      </w:r>
    </w:p>
    <w:p w14:paraId="34915D79"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Duży wpływ na twój rozwój miał tata?</w:t>
      </w:r>
    </w:p>
    <w:p w14:paraId="47BBB36A"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Ogromny. Od dziecka trenowaliśmy razem z bratem pod jego okiem. To nie były rekreacyjne zajęcia, tylko ciężka praca nad techniką. Dzisiaj widzę, jak wiele mi to dało.</w:t>
      </w:r>
    </w:p>
    <w:p w14:paraId="06DEB5CA"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Łatwo było mieć ojca jako trenera?</w:t>
      </w:r>
    </w:p>
    <w:p w14:paraId="28F0B66A"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Tata był bardzo wymagający i nie akceptował porażek. Dziś jestem mu za to wdzięczny, bo ukształtował mnie jako sportowca. W tamtym wieku czasem wolałbym jednak po prostu wyjść z kolegami na podwórko niż jechać na kolejny trening.</w:t>
      </w:r>
    </w:p>
    <w:p w14:paraId="3592C48B"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Nigdy nie chciałeś zrezygnować?</w:t>
      </w:r>
    </w:p>
    <w:p w14:paraId="5A8ADFA3"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Bywałem zmęczony, ale nigdy nie pomyślałem o zakończeniu treningów. Miałem bardzo intensywny plan dnia – szkoła, treningi klubowe, zajęcia z tatą i dodatkowa nauka.</w:t>
      </w:r>
    </w:p>
    <w:p w14:paraId="1CB25392"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Tata częściej chwalił czy wymagał?</w:t>
      </w:r>
    </w:p>
    <w:p w14:paraId="003CDC56"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Zdecydowanie częściej wymagał. Dziś jest ze mnie bardzo dumny, ale kiedy byłem młodszy, pochwały pojawiały się rzadko. Zupełnie inaczej było z mamą – ona zawsze była moim największym wsparciem i potrafiła znaleźć coś pozytywnego nawet po słabszym meczu.</w:t>
      </w:r>
    </w:p>
    <w:p w14:paraId="39DD8FFB" w14:textId="77777777" w:rsidR="00FE5F0F" w:rsidRPr="00D164C6" w:rsidRDefault="00FE5F0F" w:rsidP="00FE5F0F">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A rywalizacja z bratem?</w:t>
      </w:r>
    </w:p>
    <w:p w14:paraId="03E967A1" w14:textId="77777777" w:rsidR="00FE5F0F" w:rsidRPr="00D164C6" w:rsidRDefault="00FE5F0F" w:rsidP="00FE5F0F">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Nigdy nie była niezdrowa. Była jednak jedna trudna sytuacja. Jako młodszy zawodnik pojechałem na mistrzostwa Europy starszego rocznika, a mój brat został w domu. Dopiero wtedy zrozumiałem, że rywalizowaliśmy o jedno miejsce w składzie. To było trudne dla nas obu, ale nigdy nie poczułem z jego strony zazdrości. Zawsze mnie wspierał. </w:t>
      </w:r>
    </w:p>
    <w:p w14:paraId="7B8D92D0" w14:textId="77777777" w:rsidR="00CC2CC7" w:rsidRPr="00D164C6" w:rsidRDefault="00CC2CC7" w:rsidP="00CC2CC7">
      <w:pPr>
        <w:pStyle w:val="pdq2pgselectionanchorcontainer"/>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Twój brat zawsze cię wspierał?</w:t>
      </w:r>
    </w:p>
    <w:p w14:paraId="01463146"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Zawsze. Nigdy nie poczułem z jego strony zazdrości. Wręcz przeciwnie – im lepiej rozwijała się moja kariera, tym bardziej angażował się w pomoc i wsparcie. Dziś mamy bardzo bliską relację.</w:t>
      </w:r>
    </w:p>
    <w:p w14:paraId="7CDCF9B5"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A rodzice? Trudno było wychowywać dwóch sportowców.</w:t>
      </w:r>
    </w:p>
    <w:p w14:paraId="44648632"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lastRenderedPageBreak/>
        <w:t>Tomasz Fornal:</w:t>
      </w:r>
      <w:r w:rsidRPr="00D164C6">
        <w:rPr>
          <w:rFonts w:ascii="Calibri" w:hAnsi="Calibri" w:cs="Calibri"/>
          <w:sz w:val="22"/>
          <w:szCs w:val="22"/>
        </w:rPr>
        <w:t xml:space="preserve"> Nigdy nie miałem poczucia, że którykolwiek z nas był faworyzowany. Tata był wymagający wobec obu, a mama wspierała nas tak samo. Po prostu ja miałem trochę więcej szczęścia i talentu.</w:t>
      </w:r>
    </w:p>
    <w:p w14:paraId="5F7D11B1"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W Jastrzębiu byłeś już praktycznie u siebie.</w:t>
      </w:r>
    </w:p>
    <w:p w14:paraId="5C1C91DC"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To było sześć fantastycznych lat. Nie chodzi tylko o drużynę, ale o całe środowisko – pracowników klubu, kibiców, ludzi z hali. W tym mieście siatkówka naprawdę żyła. Miałem tam poczucie, że jestem częścią rodziny.</w:t>
      </w:r>
    </w:p>
    <w:p w14:paraId="4F14879A"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Podobno doprowadziłeś nawet do powstania jacuzzi.</w:t>
      </w:r>
    </w:p>
    <w:p w14:paraId="61A30140"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Przez kilka lat żartowałem o tym na zakończeniu sezonu, aż w końcu naprawdę je wybudowali. Nie spodziewałem się, że ktoś potraktuje to tak poważnie.</w:t>
      </w:r>
    </w:p>
    <w:p w14:paraId="4573DA14"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Dlaczego zdecydowałeś się odejść?</w:t>
      </w:r>
    </w:p>
    <w:p w14:paraId="08820557"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Czułem, że to odpowiedni moment na nowe doświadczenie. Nie chciałem przechodzić do innego polskiego klubu. Chciałem sprawdzić się za granicą, wyjść ze swojej strefy komfortu i zobaczyć, jak wygląda życie oraz siatkówka w innym kraju.</w:t>
      </w:r>
    </w:p>
    <w:p w14:paraId="7F13866F"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Obawiałeś się, że sportowo przestaniesz się rozwijać?</w:t>
      </w:r>
    </w:p>
    <w:p w14:paraId="2B195A7E"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Rozwój zależy przede wszystkim od podejścia zawodnika. Jeśli ciężko pracujesz, możesz rozwijać się wszędzie.</w:t>
      </w:r>
    </w:p>
    <w:p w14:paraId="06B16B85"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Ale zmiana klubu daje nową motywację.</w:t>
      </w:r>
    </w:p>
    <w:p w14:paraId="5F767554"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Dokładnie. W Jastrzębiu wszyscy mnie znali. W nowym miejscu musiałem od początku udowodnić, kim jestem jako zawodnik. Taki bodziec jest bardzo rozwijający.</w:t>
      </w:r>
    </w:p>
    <w:p w14:paraId="5E7FF134"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We Włoszech czy za granicą trzeba najpierw udowodnić swoją wartość?</w:t>
      </w:r>
    </w:p>
    <w:p w14:paraId="6D5541FD"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Takie podejście rzeczywiście istnieje, ale nie do końca się z nim zgadzam. Polska i włoska liga prezentują bardzo podobny poziom. Nie uważam, że zawodnik z Polski musi jeszcze raz potwierdzać swoją klasę tylko dlatego, że zmienia kraj.</w:t>
      </w:r>
    </w:p>
    <w:p w14:paraId="7AD1688A"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Styl gry różni się tak jak w piłce nożnej?</w:t>
      </w:r>
    </w:p>
    <w:p w14:paraId="4EA46A0C"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aż tak. Siatkówka wszędzie opiera się na tych samych zasadach. Są pewne różnice – Rosjanie grali kiedyś bardzo siłowo, Japończycy stawiają na szybkość i obronę – ale nie są one tak wyraźne jak między ligami piłkarskimi.</w:t>
      </w:r>
    </w:p>
    <w:p w14:paraId="14852834"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Po roku w Turcji zatęskniłeś za Polską?</w:t>
      </w:r>
    </w:p>
    <w:p w14:paraId="5363FE33"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lastRenderedPageBreak/>
        <w:t>Tomasz Fornal:</w:t>
      </w:r>
      <w:r w:rsidRPr="00D164C6">
        <w:rPr>
          <w:rFonts w:ascii="Calibri" w:hAnsi="Calibri" w:cs="Calibri"/>
          <w:sz w:val="22"/>
          <w:szCs w:val="22"/>
        </w:rPr>
        <w:t xml:space="preserve"> Tak. Doceniłem, jak mocną mamy ligę, jak świetnych kibiców i jaką atmosferę tworzą polskie hale. Tego brakowało mi najbardziej.</w:t>
      </w:r>
    </w:p>
    <w:p w14:paraId="3E1BC3EB"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Właśnie kibiców?</w:t>
      </w:r>
    </w:p>
    <w:p w14:paraId="4A37DC99"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Tak. Gram emocjami. Lubię kontakt z publicznością, atmosferę i energię pełnych trybun. W Turcji frekwencja była znacznie mniejsza, a wiele meczów nie miało tego wyjątkowego klimatu.</w:t>
      </w:r>
    </w:p>
    <w:p w14:paraId="5C16A555"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Czy to wpływało na twoją grę?</w:t>
      </w:r>
    </w:p>
    <w:p w14:paraId="6BD1A038"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odpuszczałem ani na moment. Pojechałem tam wykonać swoją pracę najlepiej jak potrafię i wygrać jak najwięcej. Zdobyliśmy mistrzostwo, Puchar i Ligę Mistrzów, więc sportowo ten sezon był bardzo udany.</w:t>
      </w:r>
    </w:p>
    <w:p w14:paraId="63FC6539"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Organizacyjnie Turcja cię zaskoczyła?</w:t>
      </w:r>
    </w:p>
    <w:p w14:paraId="64C436AA"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Bardzo pozytywnie. Klub funkcjonował wzorowo – od fizjoterapeutów i hoteli po logistykę. Pod tym względem to był absolutny światowy poziom.</w:t>
      </w:r>
    </w:p>
    <w:p w14:paraId="5671F45E"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A mimo to otwarcie powiedziałeś, że polska liga jest lepsza.</w:t>
      </w:r>
    </w:p>
    <w:p w14:paraId="6CB8A777"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Bo tak uważam. Organizacja klubu to jedno, ale poziom sportowy i atmosfera w Polsce są wyższe. Nie mam problemu mówić tego wprost, nawet jeśli nie wszystkim się to podoba.</w:t>
      </w:r>
    </w:p>
    <w:p w14:paraId="02FD80F6" w14:textId="77777777" w:rsidR="00CC2CC7" w:rsidRPr="00D164C6" w:rsidRDefault="00CC2CC7" w:rsidP="00CC2CC7">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To był twój pierwszy sezon za granicą.</w:t>
      </w:r>
    </w:p>
    <w:p w14:paraId="5249133D" w14:textId="77777777" w:rsidR="00CC2CC7" w:rsidRPr="00D164C6" w:rsidRDefault="00CC2CC7" w:rsidP="00CC2CC7">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Tak. Pierwszy raz na dłużej opuściłem Polskę i dzięki temu jeszcze bardziej doceniłem to, co mamy u siebie.</w:t>
      </w:r>
    </w:p>
    <w:p w14:paraId="062F963E" w14:textId="77777777" w:rsidR="00A966B8" w:rsidRPr="00D164C6" w:rsidRDefault="00A966B8" w:rsidP="00A966B8">
      <w:pPr>
        <w:pStyle w:val="pdq2pgselectionanchorcontainer"/>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Samotne życie za granicą nie było problemem?</w:t>
      </w:r>
    </w:p>
    <w:p w14:paraId="6AA384FD"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Lubię być sam, ale po kilku miesiącach najbardziej brakowało mi rodziny, znajomych i codziennego życia w Polsce. Dopiero wyjeżdżając zrozumiałem, jak wiele rzeczy tutaj doceniam – bliskość bliskich, wygodę, sklepy, jedzenie czy możliwość szybkiego przemieszczania się.</w:t>
      </w:r>
    </w:p>
    <w:p w14:paraId="1E31CE28"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Bardzo szybko zdecydowałeś o powrocie.</w:t>
      </w:r>
    </w:p>
    <w:p w14:paraId="77BE8BC0"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Po dwóch, trzech miesiącach wiedziałem już, że chcę wrócić. Chcę po zakończeniu kariery powiedzieć sobie, że podejmowałem decyzje zgodnie ze sobą i niczego nie żałuję. Taki był mój wybór.</w:t>
      </w:r>
    </w:p>
    <w:p w14:paraId="64043FEE"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Prowadzisz </w:t>
      </w:r>
      <w:proofErr w:type="spellStart"/>
      <w:r w:rsidRPr="00D164C6">
        <w:rPr>
          <w:rFonts w:ascii="Calibri" w:hAnsi="Calibri" w:cs="Calibri"/>
          <w:sz w:val="22"/>
          <w:szCs w:val="22"/>
        </w:rPr>
        <w:t>vlogi</w:t>
      </w:r>
      <w:proofErr w:type="spellEnd"/>
      <w:r w:rsidRPr="00D164C6">
        <w:rPr>
          <w:rFonts w:ascii="Calibri" w:hAnsi="Calibri" w:cs="Calibri"/>
          <w:sz w:val="22"/>
          <w:szCs w:val="22"/>
        </w:rPr>
        <w:t xml:space="preserve"> i jesteś aktywny w mediach społecznościowych. To odskocznia od siatkówki?</w:t>
      </w:r>
    </w:p>
    <w:p w14:paraId="12157EFB"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Tak. Traktuję to przede wszystkim jako pamiętnik. Za kilka czy kilkanaście lat będę mógł wrócić do tych materiałów i przypomnieć sobie miejsca, ludzi oraz historie z kariery.</w:t>
      </w:r>
    </w:p>
    <w:p w14:paraId="5DB51DC7"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lastRenderedPageBreak/>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Nie obawiasz się, że niektóre znajomości mogą wpływać na twój wizerunek?</w:t>
      </w:r>
    </w:p>
    <w:p w14:paraId="084436C9"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Sam decyduję, z kim się przyjaźnię. Nie zamierzam dobierać znajomych pod oczekiwania </w:t>
      </w:r>
      <w:proofErr w:type="spellStart"/>
      <w:r w:rsidRPr="00D164C6">
        <w:rPr>
          <w:rFonts w:ascii="Calibri" w:hAnsi="Calibri" w:cs="Calibri"/>
          <w:sz w:val="22"/>
          <w:szCs w:val="22"/>
        </w:rPr>
        <w:t>internetu</w:t>
      </w:r>
      <w:proofErr w:type="spellEnd"/>
      <w:r w:rsidRPr="00D164C6">
        <w:rPr>
          <w:rFonts w:ascii="Calibri" w:hAnsi="Calibri" w:cs="Calibri"/>
          <w:sz w:val="22"/>
          <w:szCs w:val="22"/>
        </w:rPr>
        <w:t>.</w:t>
      </w:r>
    </w:p>
    <w:p w14:paraId="3BF6682E"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To dzięki tobie skończyła się klątwa ćwierćfinałów na igrzyskach?</w:t>
      </w:r>
    </w:p>
    <w:p w14:paraId="77077829"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 xml:space="preserve">Tomasz </w:t>
      </w:r>
      <w:proofErr w:type="gramStart"/>
      <w:r w:rsidRPr="00D164C6">
        <w:rPr>
          <w:rStyle w:val="Uwydatnienie"/>
          <w:rFonts w:ascii="Calibri" w:hAnsi="Calibri" w:cs="Calibri"/>
          <w:sz w:val="22"/>
          <w:szCs w:val="22"/>
        </w:rPr>
        <w:t>Fornal:</w:t>
      </w:r>
      <w:r w:rsidRPr="00D164C6">
        <w:rPr>
          <w:rFonts w:ascii="Calibri" w:hAnsi="Calibri" w:cs="Calibri"/>
          <w:sz w:val="22"/>
          <w:szCs w:val="22"/>
        </w:rPr>
        <w:t>*</w:t>
      </w:r>
      <w:proofErr w:type="gramEnd"/>
      <w:r w:rsidRPr="00D164C6">
        <w:rPr>
          <w:rFonts w:ascii="Calibri" w:hAnsi="Calibri" w:cs="Calibri"/>
          <w:sz w:val="22"/>
          <w:szCs w:val="22"/>
        </w:rPr>
        <w:t>* Chętnie przypiszę sobie tę zasługę. Tak naprawdę jednak nie myślałem o żadnej klątwie. Dla mnie był to po prostu pierwszy ćwierćfinał olimpijski. Bardziej doświadczeni zawodnicy czuli ciężar poprzednich niepowodzeń, ja próbowałem jedynie rozluźniać atmosferę.</w:t>
      </w:r>
    </w:p>
    <w:p w14:paraId="7499B9B9"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A igrzyska? Nie rozpraszały cię atrakcje wioski olimpijskiej?</w:t>
      </w:r>
    </w:p>
    <w:p w14:paraId="4876DFB9"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Pojechałem tam walczyć o medal. W tamtym czasie byłem w związku i od początku wiedziałem, że igrzyska są dla mnie miejscem rywalizacji, a nie zabawy.</w:t>
      </w:r>
    </w:p>
    <w:p w14:paraId="13719D3E"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Francuzi w finale byli poza zasięgiem?</w:t>
      </w:r>
    </w:p>
    <w:p w14:paraId="08AA0F9F"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To bardzo niewygodny rywal. Grają niezwykle technicznie i potrafią znaleźć rozwiązanie w każdej sytuacji. Mimo wszystko uważam, że podczas tamtych igrzysk zrobiliśmy absolutnie wszystko, co było możliwe. Mieliśmy wiele problemów zdrowotnych i ogromne zmęczenie, dlatego srebrny medal był maksimum naszych możliwości.</w:t>
      </w:r>
    </w:p>
    <w:p w14:paraId="7F25EDCC"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Ty sam wróciłeś po bardzo poważnym urazie kostki.</w:t>
      </w:r>
    </w:p>
    <w:p w14:paraId="6D209D4C"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Wydawało się, że nie zagram już w turnieju. Przez kilka dni praktycznie nie schodziliśmy z fizjoterapeutą z sali zabiegowej. Godzinami pracowaliśmy nad tym, żebym w ogóle mógł wyjść na boisko. Do pełnej sprawności nie wróciłem, ale zrobiłem wszystko, żeby pomóc drużynie.</w:t>
      </w:r>
    </w:p>
    <w:p w14:paraId="173F65EC"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Wierzysz, że Bartosz Kurek zakończy reprezentacyjną karierę złotem olimpijskim?</w:t>
      </w:r>
    </w:p>
    <w:p w14:paraId="7635C534"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Bardzo bym tego chciał. To legenda polskiej siatkówki i człowiek, który zasługuje na takie zakończenie kariery.</w:t>
      </w:r>
    </w:p>
    <w:p w14:paraId="07DB5E1F"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W ostatnim czasie przeszedłeś też sporą metamorfozę.</w:t>
      </w:r>
    </w:p>
    <w:p w14:paraId="05B6730D"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Przez wiele lat jadłem intuicyjnie i nie zwracałem większej uwagi na dietę. Dopiero współpraca z Michałem Wrzoskiem pokazała mi, jak ogromny wpływ na samopoczucie i sportową formę ma odpowiednie odżywianie. Umówiliśmy się na sto dni i efekty były na tyle dobre, że zostałem przy tych nawykach.</w:t>
      </w:r>
    </w:p>
    <w:p w14:paraId="43687E82" w14:textId="77777777" w:rsidR="00A966B8" w:rsidRPr="00D164C6" w:rsidRDefault="00A966B8" w:rsidP="00A966B8">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W takim razie po podcaście czas na kolejną metamorfozę – garnitur szyty na miarę.</w:t>
      </w:r>
    </w:p>
    <w:p w14:paraId="1ACA1154" w14:textId="77777777" w:rsidR="00A966B8" w:rsidRPr="00D164C6" w:rsidRDefault="00A966B8" w:rsidP="00A966B8">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Jeśli jeszcze uda się go dostać w prezencie, to nie będę protestował.</w:t>
      </w:r>
    </w:p>
    <w:p w14:paraId="557B8624" w14:textId="77777777" w:rsidR="00D164C6" w:rsidRPr="00D164C6" w:rsidRDefault="00D164C6" w:rsidP="00D164C6">
      <w:pPr>
        <w:pStyle w:val="pdq2pgselectionanchorcontainer"/>
        <w:rPr>
          <w:rFonts w:ascii="Calibri" w:hAnsi="Calibri" w:cs="Calibri"/>
          <w:sz w:val="22"/>
          <w:szCs w:val="22"/>
        </w:rPr>
      </w:pPr>
      <w:r w:rsidRPr="00D164C6">
        <w:rPr>
          <w:rStyle w:val="Pogrubienie"/>
          <w:rFonts w:ascii="Calibri" w:hAnsi="Calibri" w:cs="Calibri"/>
          <w:sz w:val="22"/>
          <w:szCs w:val="22"/>
        </w:rPr>
        <w:lastRenderedPageBreak/>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Zaskoczyło mnie, że mówisz o sobie jako o zawodniku, który nie lubi rozgrzewek, rozciągania czy siłowni. Brzmi to mało profesjonalnie.</w:t>
      </w:r>
    </w:p>
    <w:p w14:paraId="7ED60557"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lubię tych elementów, ale to nie znaczy, że ich nie robię. Wykonuję cały plan treningowy, bo wiem, że jest potrzebny. Po prostu najbardziej kocham rywalizację i trening na boisku. Gdy zaczyna się gra, mogę trenować godzinami.</w:t>
      </w:r>
    </w:p>
    <w:p w14:paraId="7397DAE1"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Twój brat mówi jednak, że jesteś jednym z najbardziej pracowitych zawodników.</w:t>
      </w:r>
    </w:p>
    <w:p w14:paraId="23B4E8BE"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Bo tak jest. Ludzie często wyciągają z moich wypowiedzi tylko to, że nie lubię rozgrzewek albo czasem zjem </w:t>
      </w:r>
      <w:proofErr w:type="spellStart"/>
      <w:r w:rsidRPr="00D164C6">
        <w:rPr>
          <w:rFonts w:ascii="Calibri" w:hAnsi="Calibri" w:cs="Calibri"/>
          <w:sz w:val="22"/>
          <w:szCs w:val="22"/>
        </w:rPr>
        <w:t>kebaba</w:t>
      </w:r>
      <w:proofErr w:type="spellEnd"/>
      <w:r w:rsidRPr="00D164C6">
        <w:rPr>
          <w:rFonts w:ascii="Calibri" w:hAnsi="Calibri" w:cs="Calibri"/>
          <w:sz w:val="22"/>
          <w:szCs w:val="22"/>
        </w:rPr>
        <w:t>. Tymczasem ciężko pracuję każdego dnia. Talent pozwala dojść do pewnego poziomu, ale bez pracy i odpowiedniego nastawienia nie da się utrzymać na szczycie.</w:t>
      </w:r>
    </w:p>
    <w:p w14:paraId="6E51965D"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Co jest najważniejsze w zawodowym sporcie?</w:t>
      </w:r>
    </w:p>
    <w:p w14:paraId="4B0269B7"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w:t>
      </w:r>
      <w:proofErr w:type="spellStart"/>
      <w:r w:rsidRPr="00D164C6">
        <w:rPr>
          <w:rFonts w:ascii="Calibri" w:hAnsi="Calibri" w:cs="Calibri"/>
          <w:sz w:val="22"/>
          <w:szCs w:val="22"/>
        </w:rPr>
        <w:t>Mental</w:t>
      </w:r>
      <w:proofErr w:type="spellEnd"/>
      <w:r w:rsidRPr="00D164C6">
        <w:rPr>
          <w:rFonts w:ascii="Calibri" w:hAnsi="Calibri" w:cs="Calibri"/>
          <w:sz w:val="22"/>
          <w:szCs w:val="22"/>
        </w:rPr>
        <w:t>. Pewność siebie, odporność i podejście do treningu. Możesz mieć ogromny talent, ale jeśli nie poradzisz sobie z presją, nie wykorzystasz swojego potencjału.</w:t>
      </w:r>
    </w:p>
    <w:p w14:paraId="369E7C1B"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Czujesz, że w reprezentacji stajesz się jednym z liderów?</w:t>
      </w:r>
    </w:p>
    <w:p w14:paraId="790BDD7D"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Mam świadomość, że jestem dziś jednym z bardziej doświadczonych zawodników. Staram się pomagać młodszym, jeśli tego potrzebują, ale nie zamierzam nikogo prowadzić za rękę. Gdy ktoś poprosi o radę, zawsze jestem otwarty.</w:t>
      </w:r>
    </w:p>
    <w:p w14:paraId="573D01C4"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Rozmawialiśmy też o krytyce w mediach.</w:t>
      </w:r>
    </w:p>
    <w:p w14:paraId="5A7991B2"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Mam wrażenie, że środowisko siatkarskie mocniej przejmuje się opiniami niż powinno. Ja staram się zachować do tego dystans. Konstruktywna krytyka jest potrzebna, ale obrażanie zawodników czy personalne ataki nie powinny mieć miejsca.</w:t>
      </w:r>
    </w:p>
    <w:p w14:paraId="04D73D2C"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Skąd bierze się twoja pewność siebie?</w:t>
      </w:r>
    </w:p>
    <w:p w14:paraId="50527CDA"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Nie potrafię wskazać jednego momentu. Budowała się przez ostatnie lata wraz z kolejnymi doświadczeniami i sukcesami. Dzisiaj wychodzę na boisko z dużo większym spokojem niż kiedyś.</w:t>
      </w:r>
    </w:p>
    <w:p w14:paraId="078C960F"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Który trener miał największy wpływ na twój rozwój?</w:t>
      </w:r>
    </w:p>
    <w:p w14:paraId="37656F47"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w:t>
      </w:r>
      <w:proofErr w:type="spellStart"/>
      <w:r w:rsidRPr="00D164C6">
        <w:rPr>
          <w:rFonts w:ascii="Calibri" w:hAnsi="Calibri" w:cs="Calibri"/>
          <w:sz w:val="22"/>
          <w:szCs w:val="22"/>
        </w:rPr>
        <w:t>Marcelo</w:t>
      </w:r>
      <w:proofErr w:type="spellEnd"/>
      <w:r w:rsidRPr="00D164C6">
        <w:rPr>
          <w:rFonts w:ascii="Calibri" w:hAnsi="Calibri" w:cs="Calibri"/>
          <w:sz w:val="22"/>
          <w:szCs w:val="22"/>
        </w:rPr>
        <w:t xml:space="preserve"> </w:t>
      </w:r>
      <w:proofErr w:type="spellStart"/>
      <w:r w:rsidRPr="00D164C6">
        <w:rPr>
          <w:rFonts w:ascii="Calibri" w:hAnsi="Calibri" w:cs="Calibri"/>
          <w:sz w:val="22"/>
          <w:szCs w:val="22"/>
        </w:rPr>
        <w:t>Méndez</w:t>
      </w:r>
      <w:proofErr w:type="spellEnd"/>
      <w:r w:rsidRPr="00D164C6">
        <w:rPr>
          <w:rFonts w:ascii="Calibri" w:hAnsi="Calibri" w:cs="Calibri"/>
          <w:sz w:val="22"/>
          <w:szCs w:val="22"/>
        </w:rPr>
        <w:t>. Od pierwszego dnia pokazał mi, że mi ufa. To dało mi ogromną pewność siebie. Poza tym stworzył w Jastrzębiu wyjątkową atmosferę. Byliśmy bardzo zgraną drużyną i właśnie ta chemia często decydowała o naszych sukcesach.</w:t>
      </w:r>
    </w:p>
    <w:p w14:paraId="496AC89D"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Dlaczego od lat reprezentację prowadzą zagraniczni trenerzy?</w:t>
      </w:r>
    </w:p>
    <w:p w14:paraId="209F165D"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lastRenderedPageBreak/>
        <w:t>Tomasz Fornal:</w:t>
      </w:r>
      <w:r w:rsidRPr="00D164C6">
        <w:rPr>
          <w:rFonts w:ascii="Calibri" w:hAnsi="Calibri" w:cs="Calibri"/>
          <w:sz w:val="22"/>
          <w:szCs w:val="22"/>
        </w:rPr>
        <w:t xml:space="preserve"> Być może wcześniej brakowało odpowiedniego polskiego kandydata. Dziś naturalnym następcą wydaje się Michał Winiarski. Dla zawodników najważniejsze jest jednak to, żeby trener miał autorytet i potrafił prowadzić zespół.</w:t>
      </w:r>
    </w:p>
    <w:p w14:paraId="1229B3C5"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Widzisz siebie kiedyś jako kapitana reprezentacji?</w:t>
      </w:r>
    </w:p>
    <w:p w14:paraId="64E25911"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Byłby to ogromny zaszczyt, ale wiem też, ile obowiązków wiąże się z tą funkcją poza samą grą. Ja najlepiej czuję się na boisku. Jeśli jednak trener kiedyś uzna, że powinienem zostać kapitanem, przyjmę tę rolę z dumą.</w:t>
      </w:r>
    </w:p>
    <w:p w14:paraId="5A7FCC79"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Za rok mistrzostwa świata w Polsce. Marzy się powtórka z 2014 roku?</w:t>
      </w:r>
    </w:p>
    <w:p w14:paraId="73D41BFD"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Oczywiście. Mam nadzieję, że znów będziemy świętować złoty medal przed własnymi kibicami.</w:t>
      </w:r>
    </w:p>
    <w:p w14:paraId="2B42B78A"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Pojawia się też pytanie o ewentualny powrót Rosji do rywalizacji.</w:t>
      </w:r>
    </w:p>
    <w:p w14:paraId="39880213" w14:textId="77777777" w:rsidR="00D164C6" w:rsidRPr="00D164C6" w:rsidRDefault="00D164C6" w:rsidP="00D164C6">
      <w:pPr>
        <w:pStyle w:val="NormalnyWeb"/>
        <w:rPr>
          <w:rFonts w:ascii="Calibri" w:hAnsi="Calibri" w:cs="Calibri"/>
          <w:sz w:val="22"/>
          <w:szCs w:val="22"/>
        </w:rPr>
      </w:pPr>
      <w:r w:rsidRPr="00D164C6">
        <w:rPr>
          <w:rStyle w:val="Uwydatnienie"/>
          <w:rFonts w:ascii="Calibri" w:hAnsi="Calibri" w:cs="Calibri"/>
          <w:sz w:val="22"/>
          <w:szCs w:val="22"/>
        </w:rPr>
        <w:t>Tomasz Fornal:</w:t>
      </w:r>
      <w:r w:rsidRPr="00D164C6">
        <w:rPr>
          <w:rFonts w:ascii="Calibri" w:hAnsi="Calibri" w:cs="Calibri"/>
          <w:sz w:val="22"/>
          <w:szCs w:val="22"/>
        </w:rPr>
        <w:t xml:space="preserve"> To nie są decyzje zawodników. Nie wyobrażam sobie jednak, jakie emocje wywołałby taki scenariusz podczas turnieju w Polsce.</w:t>
      </w:r>
    </w:p>
    <w:p w14:paraId="31C45DAF" w14:textId="77777777" w:rsidR="00D164C6" w:rsidRPr="00D164C6" w:rsidRDefault="00D164C6" w:rsidP="00D164C6">
      <w:pPr>
        <w:pStyle w:val="NormalnyWeb"/>
        <w:rPr>
          <w:rFonts w:ascii="Calibri" w:hAnsi="Calibri" w:cs="Calibri"/>
          <w:sz w:val="22"/>
          <w:szCs w:val="22"/>
        </w:rPr>
      </w:pPr>
      <w:r w:rsidRPr="00D164C6">
        <w:rPr>
          <w:rStyle w:val="Pogrubienie"/>
          <w:rFonts w:ascii="Calibri" w:hAnsi="Calibri" w:cs="Calibri"/>
          <w:sz w:val="22"/>
          <w:szCs w:val="22"/>
        </w:rPr>
        <w:t xml:space="preserve">Grzegorz </w:t>
      </w:r>
      <w:proofErr w:type="spellStart"/>
      <w:r w:rsidRPr="00D164C6">
        <w:rPr>
          <w:rStyle w:val="Pogrubienie"/>
          <w:rFonts w:ascii="Calibri" w:hAnsi="Calibri" w:cs="Calibri"/>
          <w:sz w:val="22"/>
          <w:szCs w:val="22"/>
        </w:rPr>
        <w:t>Krychowiak</w:t>
      </w:r>
      <w:proofErr w:type="spellEnd"/>
      <w:r w:rsidRPr="00D164C6">
        <w:rPr>
          <w:rStyle w:val="Pogrubienie"/>
          <w:rFonts w:ascii="Calibri" w:hAnsi="Calibri" w:cs="Calibri"/>
          <w:sz w:val="22"/>
          <w:szCs w:val="22"/>
        </w:rPr>
        <w:t>:</w:t>
      </w:r>
      <w:r w:rsidRPr="00D164C6">
        <w:rPr>
          <w:rFonts w:ascii="Calibri" w:hAnsi="Calibri" w:cs="Calibri"/>
          <w:sz w:val="22"/>
          <w:szCs w:val="22"/>
        </w:rPr>
        <w:t xml:space="preserve"> Dziękuję za rozmowę i gratuluję – mam nadzieję – złotego medalu.</w:t>
      </w:r>
    </w:p>
    <w:p w14:paraId="2A3CFA8A" w14:textId="2ECAA56E" w:rsidR="00905488" w:rsidRPr="00905488" w:rsidRDefault="00905488" w:rsidP="00905488">
      <w:pPr>
        <w:spacing w:before="100" w:beforeAutospacing="1" w:after="100" w:afterAutospacing="1" w:line="240" w:lineRule="auto"/>
        <w:rPr>
          <w:rFonts w:eastAsia="Times New Roman" w:cs="Calibri"/>
          <w:lang w:eastAsia="pl-PL"/>
        </w:rPr>
      </w:pPr>
    </w:p>
    <w:sectPr w:rsidR="00905488" w:rsidRPr="00905488"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DD88" w14:textId="77777777" w:rsidR="007F0358" w:rsidRDefault="007F0358" w:rsidP="00F92223">
      <w:pPr>
        <w:spacing w:after="0" w:line="240" w:lineRule="auto"/>
      </w:pPr>
      <w:r>
        <w:separator/>
      </w:r>
    </w:p>
  </w:endnote>
  <w:endnote w:type="continuationSeparator" w:id="0">
    <w:p w14:paraId="79304C3A" w14:textId="77777777" w:rsidR="007F0358" w:rsidRDefault="007F0358"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9A0" w14:textId="77777777" w:rsidR="00F92223" w:rsidRDefault="007F0358" w:rsidP="00F92223">
    <w:pPr>
      <w:pStyle w:val="Stopka"/>
      <w:jc w:val="center"/>
    </w:pPr>
    <w:r>
      <w:rPr>
        <w:noProof/>
        <w:lang w:eastAsia="pl-PL"/>
      </w:rPr>
      <w:pict w14:anchorId="4A81F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B3E4B" w14:textId="77777777" w:rsidR="007F0358" w:rsidRDefault="007F0358" w:rsidP="00F92223">
      <w:pPr>
        <w:spacing w:after="0" w:line="240" w:lineRule="auto"/>
      </w:pPr>
      <w:r>
        <w:separator/>
      </w:r>
    </w:p>
  </w:footnote>
  <w:footnote w:type="continuationSeparator" w:id="0">
    <w:p w14:paraId="5BD95352" w14:textId="77777777" w:rsidR="007F0358" w:rsidRDefault="007F0358"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9BD" w14:textId="77777777" w:rsidR="00F92223" w:rsidRDefault="007F0358">
    <w:pPr>
      <w:pStyle w:val="Nagwek"/>
    </w:pPr>
    <w:r>
      <w:rPr>
        <w:noProof/>
        <w:lang w:eastAsia="pl-PL"/>
      </w:rPr>
      <w:pict w14:anchorId="5C6C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B21"/>
    <w:rsid w:val="000C3B21"/>
    <w:rsid w:val="00127710"/>
    <w:rsid w:val="00381C88"/>
    <w:rsid w:val="003A6B60"/>
    <w:rsid w:val="003B187D"/>
    <w:rsid w:val="00404B2E"/>
    <w:rsid w:val="007F0358"/>
    <w:rsid w:val="00827D1D"/>
    <w:rsid w:val="00892FE1"/>
    <w:rsid w:val="00905488"/>
    <w:rsid w:val="00A01F46"/>
    <w:rsid w:val="00A966B8"/>
    <w:rsid w:val="00CC2CC7"/>
    <w:rsid w:val="00D164C6"/>
    <w:rsid w:val="00E96292"/>
    <w:rsid w:val="00F15D37"/>
    <w:rsid w:val="00F92223"/>
    <w:rsid w:val="00FE5F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180A"/>
  <w15:chartTrackingRefBased/>
  <w15:docId w15:val="{A0EC221E-F062-46B7-A5B8-67425CD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B21"/>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customStyle="1" w:styleId="pdq2pgselectionanchorcontainer">
    <w:name w:val="pdq2pg_selectionanchorcontainer"/>
    <w:basedOn w:val="Normalny"/>
    <w:rsid w:val="003B187D"/>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3B187D"/>
    <w:rPr>
      <w:b/>
      <w:bCs/>
    </w:rPr>
  </w:style>
  <w:style w:type="paragraph" w:styleId="NormalnyWeb">
    <w:name w:val="Normal (Web)"/>
    <w:basedOn w:val="Normalny"/>
    <w:uiPriority w:val="99"/>
    <w:semiHidden/>
    <w:unhideWhenUsed/>
    <w:rsid w:val="003B187D"/>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uiPriority w:val="20"/>
    <w:qFormat/>
    <w:rsid w:val="003B18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8</Pages>
  <Words>2402</Words>
  <Characters>14415</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2026-08-03T14:25:00Z</dcterms:created>
  <dcterms:modified xsi:type="dcterms:W3CDTF">2026-08-03T14:25:00Z</dcterms:modified>
</cp:coreProperties>
</file>