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31D7C" w14:textId="5337FAE0" w:rsidR="00F15D37" w:rsidRDefault="00C54553" w:rsidP="00C54553">
      <w:pPr>
        <w:jc w:val="right"/>
      </w:pPr>
      <w:r>
        <w:t>Kraków, 31.07.2026r.</w:t>
      </w:r>
    </w:p>
    <w:p w14:paraId="6093E93B" w14:textId="65753FE1" w:rsidR="00C54553" w:rsidRDefault="00C54553" w:rsidP="00C54553">
      <w:r>
        <w:t>INFORMACJA PRASOWA</w:t>
      </w:r>
    </w:p>
    <w:p w14:paraId="5E208C7A" w14:textId="15FC831A" w:rsidR="00C54553" w:rsidRPr="00C54553" w:rsidRDefault="00D377CC" w:rsidP="00C54553">
      <w:pPr>
        <w:jc w:val="center"/>
        <w:rPr>
          <w:b/>
          <w:bCs/>
        </w:rPr>
      </w:pPr>
      <w:r>
        <w:rPr>
          <w:b/>
          <w:bCs/>
        </w:rPr>
        <w:t>RMF FM z nowym rekordem loterii radiowej. Słuchaczka wygrała 1,3 mln złotych!</w:t>
      </w:r>
    </w:p>
    <w:p w14:paraId="5FF08C48" w14:textId="6560F0C1" w:rsidR="00C54553" w:rsidRPr="00C54553" w:rsidRDefault="00C54553" w:rsidP="00C54553">
      <w:pPr>
        <w:pStyle w:val="pdq2pgselectionanchorcontainer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54553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Takiej wygranej jeszcze w polskim radiu nie było! </w:t>
      </w:r>
      <w:r w:rsidR="00E46684">
        <w:rPr>
          <w:rFonts w:ascii="Calibri" w:eastAsia="Calibri" w:hAnsi="Calibri"/>
          <w:b/>
          <w:bCs/>
          <w:sz w:val="22"/>
          <w:szCs w:val="22"/>
          <w:lang w:eastAsia="en-US"/>
        </w:rPr>
        <w:t>Dziś, w</w:t>
      </w:r>
      <w:r w:rsidRPr="00C54553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finale „Wakacyjnych Sejfów w RMF FM” Dagmara z Pszczyny zdobyła nagrodę główną w wysokości 1 300 000 złotych. To naj</w:t>
      </w:r>
      <w:r w:rsidR="00D377CC">
        <w:rPr>
          <w:rFonts w:ascii="Calibri" w:eastAsia="Calibri" w:hAnsi="Calibri"/>
          <w:b/>
          <w:bCs/>
          <w:sz w:val="22"/>
          <w:szCs w:val="22"/>
          <w:lang w:eastAsia="en-US"/>
        </w:rPr>
        <w:t>wyższa nagroda, jaka dotąd padła w loterii emitowanej na antenie polskiej stacji radiowej.</w:t>
      </w:r>
    </w:p>
    <w:p w14:paraId="69EAC0A7" w14:textId="3AE8FBD0" w:rsidR="00D377CC" w:rsidRDefault="00D377CC" w:rsidP="0058296A">
      <w:pPr>
        <w:pStyle w:val="NormalnyWeb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31 lipca słuchaczka wskazała sejf, w którym znajdowała się g</w:t>
      </w:r>
      <w:r w:rsidR="00C11EB8">
        <w:rPr>
          <w:rFonts w:ascii="Calibri" w:eastAsia="Calibri" w:hAnsi="Calibri"/>
          <w:sz w:val="22"/>
          <w:szCs w:val="22"/>
          <w:lang w:eastAsia="en-US"/>
        </w:rPr>
        <w:t>ł</w:t>
      </w:r>
      <w:r>
        <w:rPr>
          <w:rFonts w:ascii="Calibri" w:eastAsia="Calibri" w:hAnsi="Calibri"/>
          <w:sz w:val="22"/>
          <w:szCs w:val="22"/>
          <w:lang w:eastAsia="en-US"/>
        </w:rPr>
        <w:t>ówna wygrana. Tym samym pobity został dotychczasowy rekord RMF FM z października 2025 roku, kiedy to Magda z Krakowa wygrała 1 140 000 złotych. Była to wówczas pierwsza w historii polskiego radia nagroda przekraczająca milion złotych.</w:t>
      </w:r>
    </w:p>
    <w:p w14:paraId="4BAF2457" w14:textId="37568358" w:rsidR="00D377CC" w:rsidRDefault="00D377CC" w:rsidP="00D377CC">
      <w:pPr>
        <w:pStyle w:val="NormalnyWeb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- </w:t>
      </w:r>
      <w:r w:rsidRPr="00E46684">
        <w:rPr>
          <w:rFonts w:ascii="Calibri" w:eastAsia="Calibri" w:hAnsi="Calibri"/>
          <w:i/>
          <w:iCs/>
          <w:sz w:val="22"/>
          <w:szCs w:val="22"/>
          <w:lang w:eastAsia="en-US"/>
        </w:rPr>
        <w:t>Słyszałam, ale nie do</w:t>
      </w:r>
      <w:r>
        <w:rPr>
          <w:rFonts w:ascii="Calibri" w:eastAsia="Calibri" w:hAnsi="Calibri"/>
          <w:i/>
          <w:iCs/>
          <w:sz w:val="22"/>
          <w:szCs w:val="22"/>
          <w:lang w:eastAsia="en-US"/>
        </w:rPr>
        <w:t>ciera to</w:t>
      </w:r>
      <w:r w:rsidRPr="00E46684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do mnie. Ale Wy</w:t>
      </w:r>
      <w:r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sobie</w:t>
      </w:r>
      <w:r w:rsidRPr="00E46684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żartujecie? To jest niemożliwe!</w:t>
      </w:r>
      <w:r>
        <w:rPr>
          <w:rFonts w:ascii="Calibri" w:eastAsia="Calibri" w:hAnsi="Calibri"/>
          <w:sz w:val="22"/>
          <w:szCs w:val="22"/>
          <w:lang w:eastAsia="en-US"/>
        </w:rPr>
        <w:t xml:space="preserve"> – mówiła na antenie rozemocjonowana słuchaczka</w:t>
      </w:r>
      <w:r w:rsidR="00C11EB8">
        <w:rPr>
          <w:rFonts w:ascii="Calibri" w:eastAsia="Calibri" w:hAnsi="Calibri"/>
          <w:sz w:val="22"/>
          <w:szCs w:val="22"/>
          <w:lang w:eastAsia="en-US"/>
        </w:rPr>
        <w:t xml:space="preserve"> Dagmara</w:t>
      </w:r>
      <w:r>
        <w:rPr>
          <w:rFonts w:ascii="Calibri" w:eastAsia="Calibri" w:hAnsi="Calibri"/>
          <w:sz w:val="22"/>
          <w:szCs w:val="22"/>
          <w:lang w:eastAsia="en-US"/>
        </w:rPr>
        <w:t xml:space="preserve"> tuż po ogłoszeniu wyniku. </w:t>
      </w:r>
      <w:r w:rsidR="005C28B0">
        <w:rPr>
          <w:rFonts w:ascii="Calibri" w:eastAsia="Calibri" w:hAnsi="Calibri"/>
          <w:sz w:val="22"/>
          <w:szCs w:val="22"/>
          <w:lang w:eastAsia="en-US"/>
        </w:rPr>
        <w:t xml:space="preserve">W rozmowie z Danielem </w:t>
      </w:r>
      <w:proofErr w:type="spellStart"/>
      <w:r w:rsidR="005C28B0">
        <w:rPr>
          <w:rFonts w:ascii="Calibri" w:eastAsia="Calibri" w:hAnsi="Calibri"/>
          <w:sz w:val="22"/>
          <w:szCs w:val="22"/>
          <w:lang w:eastAsia="en-US"/>
        </w:rPr>
        <w:t>Dykiem</w:t>
      </w:r>
      <w:proofErr w:type="spellEnd"/>
      <w:r w:rsidR="005C28B0">
        <w:rPr>
          <w:rFonts w:ascii="Calibri" w:eastAsia="Calibri" w:hAnsi="Calibri"/>
          <w:sz w:val="22"/>
          <w:szCs w:val="22"/>
          <w:lang w:eastAsia="en-US"/>
        </w:rPr>
        <w:t>, prowadzącym program, słuchaczka wyznała, że część wygranej chciałaby przeznaczyć na zakup nowego, wymarzonego samochodu.</w:t>
      </w:r>
    </w:p>
    <w:p w14:paraId="755B11BB" w14:textId="552665C5" w:rsidR="005C28B0" w:rsidRPr="005C28B0" w:rsidRDefault="005C28B0" w:rsidP="00C468BC">
      <w:pPr>
        <w:pStyle w:val="NormalnyWeb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5C28B0">
        <w:rPr>
          <w:rFonts w:ascii="Calibri" w:eastAsia="Calibri" w:hAnsi="Calibri"/>
          <w:sz w:val="22"/>
          <w:szCs w:val="22"/>
          <w:lang w:eastAsia="en-US"/>
        </w:rPr>
        <w:t xml:space="preserve">Wygrana w finale „Wakacyjnych Sejfów w RMF FM” jest drugim w ciągu </w:t>
      </w:r>
      <w:r w:rsidR="00C468BC">
        <w:rPr>
          <w:rFonts w:ascii="Calibri" w:eastAsia="Calibri" w:hAnsi="Calibri"/>
          <w:sz w:val="22"/>
          <w:szCs w:val="22"/>
          <w:lang w:eastAsia="en-US"/>
        </w:rPr>
        <w:t>zaledwie 8 miesięcy</w:t>
      </w:r>
      <w:r w:rsidRPr="005C28B0">
        <w:rPr>
          <w:rFonts w:ascii="Calibri" w:eastAsia="Calibri" w:hAnsi="Calibri"/>
          <w:sz w:val="22"/>
          <w:szCs w:val="22"/>
          <w:lang w:eastAsia="en-US"/>
        </w:rPr>
        <w:t xml:space="preserve"> przypad</w:t>
      </w:r>
      <w:r w:rsidR="00C468BC">
        <w:rPr>
          <w:rFonts w:ascii="Calibri" w:eastAsia="Calibri" w:hAnsi="Calibri"/>
          <w:sz w:val="22"/>
          <w:szCs w:val="22"/>
          <w:lang w:eastAsia="en-US"/>
        </w:rPr>
        <w:t>ek</w:t>
      </w:r>
      <w:r w:rsidRPr="005C28B0">
        <w:rPr>
          <w:rFonts w:ascii="Calibri" w:eastAsia="Calibri" w:hAnsi="Calibri"/>
          <w:sz w:val="22"/>
          <w:szCs w:val="22"/>
          <w:lang w:eastAsia="en-US"/>
        </w:rPr>
        <w:t>, gdy słuchacz RMF FM zdobył na antenie kwotę przekraczającą milion złotych.</w:t>
      </w:r>
    </w:p>
    <w:p w14:paraId="1E8C40A8" w14:textId="0C399018" w:rsidR="00C54553" w:rsidRDefault="00BC7D30" w:rsidP="00BC7D30">
      <w:pPr>
        <w:jc w:val="both"/>
      </w:pPr>
      <w:r>
        <w:t xml:space="preserve">- </w:t>
      </w:r>
      <w:r w:rsidR="00443512">
        <w:rPr>
          <w:i/>
          <w:iCs/>
        </w:rPr>
        <w:t xml:space="preserve">„Wakacyjne Sejfy w RMF FM” każdego dnia dostarczają słuchaczom emocji i trzymają w napięciu aż do otwarcia sejfu. Rekordowa wygrana to spektakularne zakończenie lipca i kolejny dowód na to, że w RMF FM naprawdę spełniamy marzenia naszych słuchaczy </w:t>
      </w:r>
      <w:r>
        <w:t xml:space="preserve">– mówi </w:t>
      </w:r>
      <w:r w:rsidRPr="00BC7D30">
        <w:rPr>
          <w:b/>
          <w:bCs/>
        </w:rPr>
        <w:t>Przemysław Kula, dyrektor anteny RMF FM</w:t>
      </w:r>
      <w:r w:rsidR="00432DC0">
        <w:rPr>
          <w:b/>
          <w:bCs/>
        </w:rPr>
        <w:t>.</w:t>
      </w:r>
    </w:p>
    <w:sectPr w:rsidR="00C54553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5B8D" w14:textId="77777777" w:rsidR="009F16AD" w:rsidRDefault="009F16AD" w:rsidP="00F92223">
      <w:pPr>
        <w:spacing w:after="0" w:line="240" w:lineRule="auto"/>
      </w:pPr>
      <w:r>
        <w:separator/>
      </w:r>
    </w:p>
  </w:endnote>
  <w:endnote w:type="continuationSeparator" w:id="0">
    <w:p w14:paraId="0FEC00CE" w14:textId="77777777" w:rsidR="009F16AD" w:rsidRDefault="009F16AD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2BD31" w14:textId="4638B6B5" w:rsidR="00F92223" w:rsidRDefault="00E46684" w:rsidP="00F92223">
    <w:pPr>
      <w:pStyle w:val="Stopka"/>
      <w:jc w:val="center"/>
    </w:pPr>
    <w:r w:rsidRPr="00907726">
      <w:rPr>
        <w:noProof/>
        <w:lang w:eastAsia="pl-PL"/>
      </w:rPr>
      <w:drawing>
        <wp:inline distT="0" distB="0" distL="0" distR="0" wp14:anchorId="3714C47E" wp14:editId="3552D817">
          <wp:extent cx="6477000" cy="20574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205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39CE5" w14:textId="77777777" w:rsidR="009F16AD" w:rsidRDefault="009F16AD" w:rsidP="00F92223">
      <w:pPr>
        <w:spacing w:after="0" w:line="240" w:lineRule="auto"/>
      </w:pPr>
      <w:r>
        <w:separator/>
      </w:r>
    </w:p>
  </w:footnote>
  <w:footnote w:type="continuationSeparator" w:id="0">
    <w:p w14:paraId="5132D5F3" w14:textId="77777777" w:rsidR="009F16AD" w:rsidRDefault="009F16AD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A4F3D" w14:textId="34134423" w:rsidR="00F92223" w:rsidRDefault="00E46684">
    <w:pPr>
      <w:pStyle w:val="Nagwek"/>
    </w:pPr>
    <w:r w:rsidRPr="00907726">
      <w:rPr>
        <w:noProof/>
        <w:lang w:eastAsia="pl-PL"/>
      </w:rPr>
      <w:drawing>
        <wp:inline distT="0" distB="0" distL="0" distR="0" wp14:anchorId="33E01866" wp14:editId="71C52B19">
          <wp:extent cx="6484620" cy="914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46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553"/>
    <w:rsid w:val="00381C88"/>
    <w:rsid w:val="00432DC0"/>
    <w:rsid w:val="00443512"/>
    <w:rsid w:val="0058296A"/>
    <w:rsid w:val="005C28B0"/>
    <w:rsid w:val="00892FE1"/>
    <w:rsid w:val="009F16AD"/>
    <w:rsid w:val="00A01F46"/>
    <w:rsid w:val="00BC7D30"/>
    <w:rsid w:val="00C11EB8"/>
    <w:rsid w:val="00C468BC"/>
    <w:rsid w:val="00C54553"/>
    <w:rsid w:val="00D377CC"/>
    <w:rsid w:val="00E46684"/>
    <w:rsid w:val="00E96292"/>
    <w:rsid w:val="00F15D37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CCE5D"/>
  <w15:chartTrackingRefBased/>
  <w15:docId w15:val="{2931DD8B-D8D7-4CEF-9E3F-E8520BF7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paragraph" w:customStyle="1" w:styleId="pdq2pgselectionanchorcontainer">
    <w:name w:val="pdq2pg_selectionanchorcontainer"/>
    <w:basedOn w:val="Normalny"/>
    <w:rsid w:val="00C545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54553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545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3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%20Langner\OneDrive%20-%2038PR%20&amp;%20Content%20Communication\RMF%20Fm\materia&#322;y%20od%20klienta\papier_firmowy\papier%20firmowy%20RMF%20F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RMF FM</Template>
  <TotalTime>39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Langner</dc:creator>
  <cp:keywords/>
  <dc:description/>
  <cp:lastModifiedBy>Monika Langner</cp:lastModifiedBy>
  <cp:revision>9</cp:revision>
  <dcterms:created xsi:type="dcterms:W3CDTF">2026-07-31T12:15:00Z</dcterms:created>
  <dcterms:modified xsi:type="dcterms:W3CDTF">2026-07-31T13:39:00Z</dcterms:modified>
</cp:coreProperties>
</file>