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BCD9" w14:textId="3979195C" w:rsidR="0092019B" w:rsidRPr="00177AFE" w:rsidRDefault="008407A3" w:rsidP="0092019B">
      <w:pPr>
        <w:jc w:val="right"/>
        <w:rPr>
          <w:rFonts w:cs="Calibri"/>
        </w:rPr>
      </w:pPr>
      <w:r>
        <w:rPr>
          <w:rFonts w:cs="Calibri"/>
        </w:rPr>
        <w:t>23.07</w:t>
      </w:r>
      <w:r w:rsidR="0092019B" w:rsidRPr="00177AFE">
        <w:rPr>
          <w:rFonts w:cs="Calibri"/>
        </w:rPr>
        <w:t>.</w:t>
      </w:r>
      <w:proofErr w:type="gramStart"/>
      <w:r w:rsidR="0092019B" w:rsidRPr="00177AFE">
        <w:rPr>
          <w:rFonts w:cs="Calibri"/>
        </w:rPr>
        <w:t>2026r.</w:t>
      </w:r>
      <w:proofErr w:type="gramEnd"/>
    </w:p>
    <w:p w14:paraId="4811B17D" w14:textId="77777777" w:rsidR="0092019B" w:rsidRDefault="0092019B" w:rsidP="0092019B">
      <w:pPr>
        <w:rPr>
          <w:rFonts w:cs="Calibri"/>
        </w:rPr>
      </w:pPr>
      <w:r>
        <w:rPr>
          <w:rFonts w:cs="Calibri"/>
        </w:rPr>
        <w:t>INFORMACJA PRASOWA</w:t>
      </w:r>
    </w:p>
    <w:p w14:paraId="06E9C1C0" w14:textId="77777777" w:rsidR="00F15D37" w:rsidRDefault="00F15D37"/>
    <w:p w14:paraId="34FA679D" w14:textId="77777777" w:rsidR="008341C0" w:rsidRPr="008341C0" w:rsidRDefault="008341C0" w:rsidP="008341C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Calibri"/>
          <w:b/>
          <w:bCs/>
          <w:kern w:val="36"/>
          <w:lang w:eastAsia="pl-PL"/>
        </w:rPr>
      </w:pPr>
      <w:r w:rsidRPr="008341C0">
        <w:rPr>
          <w:rFonts w:eastAsia="Times New Roman" w:cs="Calibri"/>
          <w:b/>
          <w:bCs/>
          <w:kern w:val="36"/>
          <w:lang w:eastAsia="pl-PL"/>
        </w:rPr>
        <w:t>Oj Wojtek pierwszy raz tak szczerze o aferze z loteriami. „Zabrano mi poczucie sprawczości”</w:t>
      </w:r>
    </w:p>
    <w:p w14:paraId="0565BB05" w14:textId="77777777" w:rsidR="008341C0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b/>
          <w:bCs/>
          <w:lang w:eastAsia="pl-PL"/>
        </w:rPr>
        <w:t xml:space="preserve">Blokada kont, utrata paszportu, zerwane współprace i wielomiesięczna walka o powrót do normalności. W podcaście „W stylu </w:t>
      </w:r>
      <w:proofErr w:type="spellStart"/>
      <w:r w:rsidRPr="008341C0">
        <w:rPr>
          <w:rFonts w:eastAsia="Times New Roman" w:cs="Calibri"/>
          <w:b/>
          <w:bCs/>
          <w:lang w:eastAsia="pl-PL"/>
        </w:rPr>
        <w:t>Krychowiaka</w:t>
      </w:r>
      <w:proofErr w:type="spellEnd"/>
      <w:r w:rsidRPr="008341C0">
        <w:rPr>
          <w:rFonts w:eastAsia="Times New Roman" w:cs="Calibri"/>
          <w:b/>
          <w:bCs/>
          <w:lang w:eastAsia="pl-PL"/>
        </w:rPr>
        <w:t>” w RMF FM Oj Wojtek po raz pierwszy tak szeroko opowiedział o kulisach najtrudniejszego okresu w swoim życiu. Nie ukrywa, że najbardziej bolały go nie pieniądze, lecz utrata możliwości robienia tego, co kocha najbardziej – podróżowania.</w:t>
      </w:r>
    </w:p>
    <w:p w14:paraId="2AC45F26" w14:textId="77777777" w:rsidR="008341C0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lang w:eastAsia="pl-PL"/>
        </w:rPr>
        <w:t>Twórca internetowy przyznał, że o wybuchu afery związanej z loteriami dowiedział się dopiero po opuszczeniu Korei Północnej.</w:t>
      </w:r>
    </w:p>
    <w:p w14:paraId="4A82EE59" w14:textId="77777777" w:rsidR="008341C0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b/>
          <w:bCs/>
          <w:i/>
          <w:iCs/>
          <w:lang w:eastAsia="pl-PL"/>
        </w:rPr>
        <w:t xml:space="preserve">– Nie miałem </w:t>
      </w:r>
      <w:proofErr w:type="spellStart"/>
      <w:r w:rsidRPr="008341C0">
        <w:rPr>
          <w:rFonts w:eastAsia="Times New Roman" w:cs="Calibri"/>
          <w:b/>
          <w:bCs/>
          <w:i/>
          <w:iCs/>
          <w:lang w:eastAsia="pl-PL"/>
        </w:rPr>
        <w:t>internetu</w:t>
      </w:r>
      <w:proofErr w:type="spellEnd"/>
      <w:r w:rsidRPr="008341C0">
        <w:rPr>
          <w:rFonts w:eastAsia="Times New Roman" w:cs="Calibri"/>
          <w:b/>
          <w:bCs/>
          <w:i/>
          <w:iCs/>
          <w:lang w:eastAsia="pl-PL"/>
        </w:rPr>
        <w:t>. Kiedy przekroczyłem granicę i włączyłem telefon, zobaczyłem dziesiątki nieodebranych połączeń od rodziny i prawnika. Od razu wiedziałem, że wydarzyło się coś bardzo poważnego.</w:t>
      </w:r>
    </w:p>
    <w:p w14:paraId="1BFEB95B" w14:textId="77777777" w:rsidR="008341C0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lang w:eastAsia="pl-PL"/>
        </w:rPr>
        <w:t>Jak podkreśla, od początku chciał dobrowolnie wrócić do Polski i wyjaśnić wszystkie okoliczności sprawy.</w:t>
      </w:r>
    </w:p>
    <w:p w14:paraId="268D0E5F" w14:textId="10F167DE" w:rsidR="008341C0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b/>
          <w:bCs/>
          <w:i/>
          <w:iCs/>
          <w:lang w:eastAsia="pl-PL"/>
        </w:rPr>
        <w:t>– Byłem przekonany, że działałem zgodnie z prawem i w dobrej wierze. Najtrudniejsze było poczucie bezsilności. Nagle nie mogłem robić tego, co kochałem najbardziej.</w:t>
      </w:r>
      <w:r w:rsidR="00C355D7">
        <w:rPr>
          <w:rFonts w:eastAsia="Times New Roman" w:cs="Calibri"/>
          <w:lang w:eastAsia="pl-PL"/>
        </w:rPr>
        <w:t xml:space="preserve"> </w:t>
      </w:r>
      <w:r w:rsidRPr="008341C0">
        <w:rPr>
          <w:rFonts w:eastAsia="Times New Roman" w:cs="Calibri"/>
          <w:b/>
          <w:bCs/>
          <w:i/>
          <w:iCs/>
          <w:lang w:eastAsia="pl-PL"/>
        </w:rPr>
        <w:t>Nie pieniądze były największym problemem. Najbardziej bolało mnie to, że zabrano mi poczucie sprawczości. Odebrano mi możliwość decydowania o własnym życiu i podróżowania.</w:t>
      </w:r>
    </w:p>
    <w:p w14:paraId="0C6D0B16" w14:textId="77777777" w:rsidR="008341C0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lang w:eastAsia="pl-PL"/>
        </w:rPr>
        <w:t>Oj Wojtek zdradził również, co pomogło mu przetrwać ten okres.</w:t>
      </w:r>
    </w:p>
    <w:p w14:paraId="4E4F03CA" w14:textId="77777777" w:rsidR="008341C0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b/>
          <w:bCs/>
          <w:i/>
          <w:iCs/>
          <w:lang w:eastAsia="pl-PL"/>
        </w:rPr>
        <w:t xml:space="preserve">– Pisanie książki i sport. Potrzebowałem czegoś, nad czym mam pełną kontrolę. Trenowałem niemal codziennie, a kilka miesięcy później przebiegłem swój pierwszy stukilometrowy </w:t>
      </w:r>
      <w:proofErr w:type="spellStart"/>
      <w:r w:rsidRPr="008341C0">
        <w:rPr>
          <w:rFonts w:eastAsia="Times New Roman" w:cs="Calibri"/>
          <w:b/>
          <w:bCs/>
          <w:i/>
          <w:iCs/>
          <w:lang w:eastAsia="pl-PL"/>
        </w:rPr>
        <w:t>ultramaraton</w:t>
      </w:r>
      <w:proofErr w:type="spellEnd"/>
      <w:r w:rsidRPr="008341C0">
        <w:rPr>
          <w:rFonts w:eastAsia="Times New Roman" w:cs="Calibri"/>
          <w:b/>
          <w:bCs/>
          <w:i/>
          <w:iCs/>
          <w:lang w:eastAsia="pl-PL"/>
        </w:rPr>
        <w:t>.</w:t>
      </w:r>
    </w:p>
    <w:p w14:paraId="48512A15" w14:textId="77777777" w:rsidR="008341C0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lang w:eastAsia="pl-PL"/>
        </w:rPr>
        <w:t>Dziś, mimo że postępowanie nadal trwa, twórca patrzy w przyszłość z optymizmem.</w:t>
      </w:r>
    </w:p>
    <w:p w14:paraId="01A9592B" w14:textId="21A8D493" w:rsidR="0092019B" w:rsidRPr="008341C0" w:rsidRDefault="008341C0" w:rsidP="008341C0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341C0">
        <w:rPr>
          <w:rFonts w:eastAsia="Times New Roman" w:cs="Calibri"/>
          <w:b/>
          <w:bCs/>
          <w:i/>
          <w:iCs/>
          <w:lang w:eastAsia="pl-PL"/>
        </w:rPr>
        <w:t>– Wierzę, że prawda się obroni. Ta historia nauczyła mnie doceniać rzeczy, które wcześniej wydawały się oczywiste. Dzisiaj jeszcze bardziej cieszę się z tego, że mogę podróżować i robić to, co naprawdę kocham.</w:t>
      </w:r>
    </w:p>
    <w:sectPr w:rsidR="0092019B" w:rsidRPr="008341C0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231CB" w14:textId="77777777" w:rsidR="00714F1D" w:rsidRDefault="00714F1D" w:rsidP="00F92223">
      <w:pPr>
        <w:spacing w:after="0" w:line="240" w:lineRule="auto"/>
      </w:pPr>
      <w:r>
        <w:separator/>
      </w:r>
    </w:p>
  </w:endnote>
  <w:endnote w:type="continuationSeparator" w:id="0">
    <w:p w14:paraId="021DADA6" w14:textId="77777777" w:rsidR="00714F1D" w:rsidRDefault="00714F1D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DBC9" w14:textId="77777777" w:rsidR="00F92223" w:rsidRDefault="00714F1D" w:rsidP="00F92223">
    <w:pPr>
      <w:pStyle w:val="Stopka"/>
      <w:jc w:val="center"/>
    </w:pPr>
    <w:r>
      <w:rPr>
        <w:noProof/>
        <w:lang w:eastAsia="pl-PL"/>
      </w:rPr>
      <w:pict w14:anchorId="00280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FD23" w14:textId="77777777" w:rsidR="00714F1D" w:rsidRDefault="00714F1D" w:rsidP="00F92223">
      <w:pPr>
        <w:spacing w:after="0" w:line="240" w:lineRule="auto"/>
      </w:pPr>
      <w:r>
        <w:separator/>
      </w:r>
    </w:p>
  </w:footnote>
  <w:footnote w:type="continuationSeparator" w:id="0">
    <w:p w14:paraId="015CA2DD" w14:textId="77777777" w:rsidR="00714F1D" w:rsidRDefault="00714F1D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9BF2" w14:textId="77777777" w:rsidR="00F92223" w:rsidRDefault="00714F1D">
    <w:pPr>
      <w:pStyle w:val="Nagwek"/>
    </w:pPr>
    <w:r>
      <w:rPr>
        <w:noProof/>
        <w:lang w:eastAsia="pl-PL"/>
      </w:rPr>
      <w:pict w14:anchorId="764CE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19B"/>
    <w:rsid w:val="00164277"/>
    <w:rsid w:val="00181B4A"/>
    <w:rsid w:val="00381C88"/>
    <w:rsid w:val="00701B6A"/>
    <w:rsid w:val="00714F1D"/>
    <w:rsid w:val="008341C0"/>
    <w:rsid w:val="008407A3"/>
    <w:rsid w:val="00892FE1"/>
    <w:rsid w:val="0092019B"/>
    <w:rsid w:val="00A01F46"/>
    <w:rsid w:val="00C355D7"/>
    <w:rsid w:val="00E96292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A829"/>
  <w15:chartTrackingRefBased/>
  <w15:docId w15:val="{27FF5E3A-FA46-41A0-9AA6-5E0AF8C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19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2019B"/>
    <w:rPr>
      <w:b/>
      <w:bCs/>
    </w:rPr>
  </w:style>
  <w:style w:type="character" w:customStyle="1" w:styleId="relative">
    <w:name w:val="relative"/>
    <w:basedOn w:val="Domylnaczcionkaakapitu"/>
    <w:rsid w:val="0092019B"/>
  </w:style>
  <w:style w:type="paragraph" w:customStyle="1" w:styleId="not-prose">
    <w:name w:val="not-prose"/>
    <w:basedOn w:val="Normalny"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2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2026-07-23T13:10:00Z</dcterms:created>
  <dcterms:modified xsi:type="dcterms:W3CDTF">2026-07-23T13:10:00Z</dcterms:modified>
</cp:coreProperties>
</file>