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D37" w:rsidP="00565EF3" w:rsidRDefault="00565EF3" w14:paraId="77C85441" w14:textId="088A26BF">
      <w:pPr>
        <w:jc w:val="right"/>
      </w:pPr>
      <w:r w:rsidR="01B818B9">
        <w:rPr/>
        <w:t xml:space="preserve">Kraków, </w:t>
      </w:r>
      <w:r w:rsidR="0DAD9C30">
        <w:rPr/>
        <w:t>26</w:t>
      </w:r>
      <w:r w:rsidR="01B818B9">
        <w:rPr/>
        <w:t>.06.2026r</w:t>
      </w:r>
    </w:p>
    <w:p w:rsidR="00565EF3" w:rsidP="00565EF3" w:rsidRDefault="00565EF3" w14:paraId="4E54C7F1" w14:textId="200282EC">
      <w:r w:rsidR="00565EF3">
        <w:rPr/>
        <w:t>INFORMACJA PRASOWA</w:t>
      </w:r>
    </w:p>
    <w:p w:rsidR="4587FE19" w:rsidP="45D1CB8C" w:rsidRDefault="4587FE19" w14:paraId="25925B82" w14:textId="0DEC5B93">
      <w:pPr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</w:p>
    <w:p w:rsidR="4587FE19" w:rsidP="45D1CB8C" w:rsidRDefault="4587FE19" w14:paraId="50D96515" w14:textId="169E58B6">
      <w:pPr>
        <w:shd w:val="clear" w:color="auto" w:fill="FFFFFF" w:themeFill="background1"/>
        <w:spacing w:after="16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RMF FM startuje z letnią ramówką. Stacja zapowiada wakacyjne pasma, podcasty i akcje ze słuchaczami</w:t>
      </w:r>
    </w:p>
    <w:p w:rsidR="4587FE19" w:rsidP="45D1CB8C" w:rsidRDefault="4587FE19" w14:paraId="37564E0B" w14:textId="2AC9A2BB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Lato w radiu nabiera tempa. RMF FM startuje z wakacyjną ramówką, obejmującą nowe pasma antenowe, formaty z udziałem słuchaczy, konkursy, podcasty emitowane na antenie oraz projekty realizowane w terenie. </w:t>
      </w:r>
      <w:r w:rsidRPr="45D1CB8C" w:rsidR="221D403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Od 29 czerwca l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etnia oferta stacji będzie obecna od wczesnego poranka do późnej nocy, a jej uzupełnieniem będą wakacyjne akcje, spotkania ze słuchaczami i obecność RMF FM podczas wybranych festiwali oraz koncertów.</w:t>
      </w:r>
    </w:p>
    <w:p w:rsidR="4587FE19" w:rsidP="45D1CB8C" w:rsidRDefault="4587FE19" w14:paraId="1BF95200" w14:textId="7FFA0A6D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Letnie pasma od poniedziałku do piątku</w:t>
      </w:r>
    </w:p>
    <w:p w:rsidR="4587FE19" w:rsidP="45D1CB8C" w:rsidRDefault="4587FE19" w14:paraId="2F0EE182" w14:textId="5812D9EE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Od poniedziałku do piątku program antenowy rozpocznie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„Pierwsza Kawa z RMF FM”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, nadawana w godz. 3:00–5:45. Propozycja skierowana będzie do osób rozpoczynających dzień wcześnie rano oraz słuchaczy, którzy jeszcze nie zakończyli nocy. Nie zabraknie najważniejszych informacji, prognozy pogody i muzyki.</w:t>
      </w:r>
    </w:p>
    <w:p w:rsidR="4587FE19" w:rsidP="45D1CB8C" w:rsidRDefault="4587FE19" w14:paraId="22DE4831" w14:textId="719A7AF3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W godz. 5:45–10:00 emitowane będzie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„Wstawaj, szkoda lata!”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. W piątki o godz. 8:30 pojawi się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„Król Gibango”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– Piotr Pręgowski wcieli się w rolę DJ-a rozpoczynającego wakacyjny weekend.</w:t>
      </w:r>
    </w:p>
    <w:p w:rsidR="4587FE19" w:rsidP="45D1CB8C" w:rsidRDefault="4587FE19" w14:paraId="53B8F4ED" w14:textId="730E7306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3F3F1CD2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W tygodniu od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10:00 do 15:00 na antenie gościć będzie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„Byle do lata”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, łączące muzykę, informacje i konkursy.</w:t>
      </w:r>
    </w:p>
    <w:p w:rsidR="4587FE19" w:rsidP="45D1CB8C" w:rsidRDefault="4587FE19" w14:paraId="09D6145E" w14:textId="63FE8AB9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W godz. 15:00–19:00 słuchacze usłyszą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„RMF FM na wakacjach”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, a w nim wielki debiut Krzysztofa Skiby i jego autorski cykl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 xml:space="preserve">„Świat według Skiby”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z komentarzami do wakacyjnej rzeczywistości. Felietony Skiby będą emitowane w poniedziałki i wtorki.</w:t>
      </w:r>
    </w:p>
    <w:p w:rsidR="4587FE19" w:rsidP="45D1CB8C" w:rsidRDefault="4587FE19" w14:paraId="31A926F1" w14:textId="75CE9EE0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O godz. 19:00 nadawana będzie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„POPLISTA Notowanie”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. Od 20:00 do północy antenę wypełni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„GiiiZ – czyli gry i zabawy dla dorosłych w RMF FM”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. Wśród stałych elementów znajdą się m.in. muzyczny cykl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„Lato 90/87/00…”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, konkursy pod hasłem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„Lecisz w kulki?”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oraz segment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„Zwierzenia pod gwiazdami”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, poświęcony relacjom i codziennym dylematom słuchaczy.</w:t>
      </w:r>
    </w:p>
    <w:p w:rsidR="4587FE19" w:rsidP="45D1CB8C" w:rsidRDefault="4587FE19" w14:paraId="49BDEBF9" w14:textId="13D3B987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Między północą a godz. 3:00 emitowana będzie 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„DobraNocka w RMF FM”</w:t>
      </w:r>
      <w:r w:rsidRPr="45D1CB8C" w:rsidR="2A95314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, oparta na spokojniejszym, klimatycznym miksie muzycznym.</w:t>
      </w:r>
    </w:p>
    <w:p w:rsidR="4587FE19" w:rsidP="45D1CB8C" w:rsidRDefault="4587FE19" w14:paraId="3C0D66BE" w14:textId="752690D6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Weekendowa oferta RMF FM</w:t>
      </w:r>
    </w:p>
    <w:p w:rsidR="4587FE19" w:rsidP="45D1CB8C" w:rsidRDefault="4587FE19" w14:paraId="36868D0E" w14:textId="70D902B7">
      <w:pPr>
        <w:pStyle w:val="Normalny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A w weekend? W godz. 6:00–10:00 emitowane będzie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„RMF na Dzień Dobry!”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, a od 10:00 do 15:00 –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„Pod Słońcem RMF FM!”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. W soboty jego częścią będzie cykl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„Co ludzie powiedzą”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, oparty na wakacyjnych sondach ulicznych.</w:t>
      </w:r>
      <w:r w:rsidRPr="45D1CB8C" w:rsidR="0BA75056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</w:t>
      </w:r>
      <w:r w:rsidRPr="45D1CB8C" w:rsidR="4973275D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O godz. 18:00 (od 11 lipca) zadebiutuje także </w:t>
      </w:r>
      <w:r w:rsidRPr="45D1CB8C" w:rsidR="4973275D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„Grupa Sąsiedzka”</w:t>
      </w:r>
      <w:r w:rsidRPr="45D1CB8C" w:rsidR="4973275D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– nowa sobotnia propozycja pełna lekkich rozmów o codziennych sprawach, relacjach i wakacyjnym stylu życia.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W niedziele w godz. 10:00–12:00 na antenie pozostanie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 xml:space="preserve">„W stylu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Krychowiaka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”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4587FE19" w:rsidP="45D1CB8C" w:rsidRDefault="4587FE19" w14:paraId="0A12F892" w14:textId="135FE481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Od 15:00 do 20:00 w weekendy słuchacze usłyszą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„RMF w trasie!”,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propozycję skierowaną do osób podróżujących. Stacja będzie przekazywać w niej informacje drogowe i pogodowe oraz relacje z letnich wydarzeń, koncertów i spotkań ze słuchaczami.</w:t>
      </w:r>
    </w:p>
    <w:p w:rsidR="4587FE19" w:rsidP="45D1CB8C" w:rsidRDefault="4587FE19" w14:paraId="129FAE78" w14:textId="03399266">
      <w:pPr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Weekendowe wieczory, od 20:00 do 0:00, upłyną pod znakiem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 xml:space="preserve">„Gramy, gramy, nie 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gadamy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!”</w:t>
      </w:r>
      <w:r w:rsidRPr="45D1CB8C" w:rsidR="2C4C2BBE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– bloku muzycznego opartego na evergreenach, nowych hitach i najważniejszych informacjach.</w:t>
      </w:r>
    </w:p>
    <w:p w:rsidR="4587FE19" w:rsidP="45D1CB8C" w:rsidRDefault="4587FE19" w14:paraId="5D6F5503" w14:textId="2772C93F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Podcasty wchodzą na antenę</w:t>
      </w:r>
    </w:p>
    <w:p w:rsidR="4587FE19" w:rsidP="45D1CB8C" w:rsidRDefault="4587FE19" w14:paraId="0310C26E" w14:textId="047E3AC9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letniej ramówce RMF FM znajdą się także podcasty emitowane na antenie. O godz. 23:40 stacja będzie nadawać: w poniedziałki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„Bajki dla dorosłych”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(od 29 czerwca), we wtorki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„Misję specjalną”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(od 30 czerwca) oraz w czwartki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„Kryminalny Iceberg”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prowadzony przez Kamila Barnowskiego (od 2 lipca). Z kolei w niedziele o godz. 23:00 emitowane będą 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„Tajemnicze zaginięcia”</w:t>
      </w:r>
      <w:r w:rsidRPr="45D1CB8C" w:rsidR="3F31DC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autorski program Olgi Herring poświęcony historiom true crime (od 12 lipca).</w:t>
      </w:r>
    </w:p>
    <w:p w:rsidR="4587FE19" w:rsidP="45D1CB8C" w:rsidRDefault="4587FE19" w14:paraId="234B2D46" w14:textId="54F249D5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Wakacyjne spotkania ze słuchaczami</w:t>
      </w:r>
    </w:p>
    <w:p w:rsidR="4587FE19" w:rsidP="45D1CB8C" w:rsidRDefault="4587FE19" w14:paraId="0B5CF9B6" w14:textId="79157E0A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wakacje RMF FM zapowiada również wydarzenia poza studiem. Wśród nich znajdzie się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„Hotel Parawan”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, czyli 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speed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dating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organizowany na plażach i w miejskich parkach. W ramach akcji stacja będzie rozdawać słuchaczom parawany, a w wydarzeniach udział weźmie Piotr 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Pręgowski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 Rozgłośnia będzie kontynuować także projekt</w:t>
      </w:r>
      <w:r w:rsidRPr="45D1CB8C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45D1CB8C" w:rsidR="7D80B88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„FIFARAFA 2026” </w:t>
      </w:r>
      <w:r w:rsidRPr="45D1CB8C" w:rsidR="48F9FD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– cykl plenerowych wydarzeń, podczas których ekipa RMF FM i zaproszeni goście rozgrywają mecze piłkarskie z lokalnymi drużynami. Oprócz sportowych emocji organizatorzy zapowiadają także grill, potańcówki i spotkania ze słuchaczami. Kolejne rozgrywki 19 lipca i 16 sierpnia.</w:t>
      </w:r>
    </w:p>
    <w:p w:rsidR="4587FE19" w:rsidP="45D1CB8C" w:rsidRDefault="4587FE19" w14:paraId="7FB575CE" w14:textId="08931BBD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E19042A" w:rsidR="4658F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RMF FM na letnich festiwalach i koncertach</w:t>
      </w:r>
    </w:p>
    <w:p w:rsidR="33BE33AD" w:rsidP="5E19042A" w:rsidRDefault="33BE33AD" w14:paraId="220B9B66" w14:textId="2BCB935B">
      <w:pPr>
        <w:shd w:val="clear" w:color="auto" w:fill="FFFFFF" w:themeFill="background1"/>
        <w:spacing w:after="160" w:afterAutospacing="off"/>
        <w:jc w:val="both"/>
      </w:pP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RMF FM zapowiada ponadto obecność podczas letnich wydarzeń muzycznych, w tym 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Erste Letnie Brzmienia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oraz 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Żywiec Męskie Granie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Na antenie pojawią się również konkursy z biletami na koncerty takich artystów jak 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Sanah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, 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Pitbull 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i 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The Weeknd</w:t>
      </w:r>
      <w:r w:rsidRPr="5E19042A" w:rsidR="33BE33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</w:p>
    <w:p w:rsidR="4587FE19" w:rsidP="45D1CB8C" w:rsidRDefault="4587FE19" w14:paraId="4DC0BCB0" w14:textId="4E60405B">
      <w:pPr>
        <w:shd w:val="clear" w:color="auto" w:fill="FFFFFF" w:themeFill="background1"/>
        <w:spacing w:after="16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4587FE19" w:rsidP="45D1CB8C" w:rsidRDefault="4587FE19" w14:paraId="58CFB636" w14:textId="2C402B47">
      <w:pPr>
        <w:pStyle w:val="Normalny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="00D06027" w:rsidSect="00F92223">
      <w:headerReference w:type="default" r:id="rId7"/>
      <w:footerReference w:type="default" r:id="rId8"/>
      <w:pgSz w:w="11906" w:h="16838" w:orient="portrait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22A" w:rsidP="00F92223" w:rsidRDefault="00C5522A" w14:paraId="660A2B2B" w14:textId="77777777">
      <w:pPr>
        <w:spacing w:after="0" w:line="240" w:lineRule="auto"/>
      </w:pPr>
      <w:r>
        <w:separator/>
      </w:r>
    </w:p>
  </w:endnote>
  <w:endnote w:type="continuationSeparator" w:id="0">
    <w:p w:rsidR="00C5522A" w:rsidP="00F92223" w:rsidRDefault="00C5522A" w14:paraId="057026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P="00F92223" w:rsidRDefault="00D06027" w14:paraId="4010C7FF" w14:textId="38228392">
    <w:pPr>
      <w:pStyle w:val="Stopka"/>
      <w:jc w:val="center"/>
    </w:pPr>
    <w:r w:rsidRPr="00907726">
      <w:rPr>
        <w:noProof/>
        <w:lang w:eastAsia="pl-PL"/>
      </w:rPr>
      <w:drawing>
        <wp:inline distT="0" distB="0" distL="0" distR="0" wp14:anchorId="510DF494" wp14:editId="01D3DF19">
          <wp:extent cx="6477000" cy="2057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22A" w:rsidP="00F92223" w:rsidRDefault="00C5522A" w14:paraId="51C4C5B7" w14:textId="77777777">
      <w:pPr>
        <w:spacing w:after="0" w:line="240" w:lineRule="auto"/>
      </w:pPr>
      <w:r>
        <w:separator/>
      </w:r>
    </w:p>
  </w:footnote>
  <w:footnote w:type="continuationSeparator" w:id="0">
    <w:p w:rsidR="00C5522A" w:rsidP="00F92223" w:rsidRDefault="00C5522A" w14:paraId="688C85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RDefault="00D06027" w14:paraId="3EE592E4" w14:textId="3100DC25">
    <w:pPr>
      <w:pStyle w:val="Nagwek"/>
    </w:pPr>
    <w:r w:rsidRPr="00907726">
      <w:rPr>
        <w:noProof/>
        <w:lang w:eastAsia="pl-PL"/>
      </w:rPr>
      <w:drawing>
        <wp:inline distT="0" distB="0" distL="0" distR="0" wp14:anchorId="01C0807D" wp14:editId="49111FE1">
          <wp:extent cx="648462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6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F3"/>
    <w:rsid w:val="000A360B"/>
    <w:rsid w:val="002F6842"/>
    <w:rsid w:val="00381C88"/>
    <w:rsid w:val="004A3CB3"/>
    <w:rsid w:val="00565EF3"/>
    <w:rsid w:val="00713A59"/>
    <w:rsid w:val="007F7F8E"/>
    <w:rsid w:val="00892FE1"/>
    <w:rsid w:val="008F08BF"/>
    <w:rsid w:val="00905374"/>
    <w:rsid w:val="00912C70"/>
    <w:rsid w:val="00A01F46"/>
    <w:rsid w:val="00AC666C"/>
    <w:rsid w:val="00C5522A"/>
    <w:rsid w:val="00C67795"/>
    <w:rsid w:val="00D06027"/>
    <w:rsid w:val="00D75B8C"/>
    <w:rsid w:val="00E142C0"/>
    <w:rsid w:val="00E96292"/>
    <w:rsid w:val="00F15D37"/>
    <w:rsid w:val="00F92223"/>
    <w:rsid w:val="01B818B9"/>
    <w:rsid w:val="01EC1080"/>
    <w:rsid w:val="01EC7E91"/>
    <w:rsid w:val="03EC50E2"/>
    <w:rsid w:val="041696DA"/>
    <w:rsid w:val="084645DA"/>
    <w:rsid w:val="0869386F"/>
    <w:rsid w:val="0987CCF4"/>
    <w:rsid w:val="0BA75056"/>
    <w:rsid w:val="0BDF0F1E"/>
    <w:rsid w:val="0D1F3E53"/>
    <w:rsid w:val="0DAD9C30"/>
    <w:rsid w:val="10227D51"/>
    <w:rsid w:val="14EB417A"/>
    <w:rsid w:val="159D0B5B"/>
    <w:rsid w:val="16392EB8"/>
    <w:rsid w:val="18378329"/>
    <w:rsid w:val="18A4B105"/>
    <w:rsid w:val="1A76008C"/>
    <w:rsid w:val="1B1E1306"/>
    <w:rsid w:val="1E1AA1F0"/>
    <w:rsid w:val="1F8B1FDA"/>
    <w:rsid w:val="21054DF0"/>
    <w:rsid w:val="215E9B0C"/>
    <w:rsid w:val="2214F871"/>
    <w:rsid w:val="221D403A"/>
    <w:rsid w:val="234EDA77"/>
    <w:rsid w:val="2720C6B8"/>
    <w:rsid w:val="280FC3A8"/>
    <w:rsid w:val="285D4CDE"/>
    <w:rsid w:val="28776D54"/>
    <w:rsid w:val="2938F512"/>
    <w:rsid w:val="29844BFB"/>
    <w:rsid w:val="29D249B1"/>
    <w:rsid w:val="2A39693E"/>
    <w:rsid w:val="2A4D61B2"/>
    <w:rsid w:val="2A953148"/>
    <w:rsid w:val="2AA1883D"/>
    <w:rsid w:val="2B67FDE9"/>
    <w:rsid w:val="2C2EF79F"/>
    <w:rsid w:val="2C4C2BBE"/>
    <w:rsid w:val="30521E33"/>
    <w:rsid w:val="318D7F4F"/>
    <w:rsid w:val="337519C1"/>
    <w:rsid w:val="33BE33AD"/>
    <w:rsid w:val="34343D40"/>
    <w:rsid w:val="35FE6FD7"/>
    <w:rsid w:val="378988D2"/>
    <w:rsid w:val="37E4D5C6"/>
    <w:rsid w:val="38150D6C"/>
    <w:rsid w:val="3A94BB2C"/>
    <w:rsid w:val="3B5909BC"/>
    <w:rsid w:val="3F31DCAC"/>
    <w:rsid w:val="3F3F1CD2"/>
    <w:rsid w:val="40372A02"/>
    <w:rsid w:val="4587FE19"/>
    <w:rsid w:val="45D1CB8C"/>
    <w:rsid w:val="45F55D42"/>
    <w:rsid w:val="4658FF48"/>
    <w:rsid w:val="47CFC545"/>
    <w:rsid w:val="482E49DF"/>
    <w:rsid w:val="48F9FD65"/>
    <w:rsid w:val="4973275D"/>
    <w:rsid w:val="499853D9"/>
    <w:rsid w:val="4D6DD11C"/>
    <w:rsid w:val="4FC45191"/>
    <w:rsid w:val="52595A5D"/>
    <w:rsid w:val="52E17E9B"/>
    <w:rsid w:val="54BBA716"/>
    <w:rsid w:val="55CB7B09"/>
    <w:rsid w:val="56686540"/>
    <w:rsid w:val="58D8C653"/>
    <w:rsid w:val="59DF442E"/>
    <w:rsid w:val="5B9168D6"/>
    <w:rsid w:val="5B98B8C5"/>
    <w:rsid w:val="5BA6E3D6"/>
    <w:rsid w:val="5E19042A"/>
    <w:rsid w:val="5F237E72"/>
    <w:rsid w:val="60049A8E"/>
    <w:rsid w:val="625948E4"/>
    <w:rsid w:val="628998FB"/>
    <w:rsid w:val="62A65339"/>
    <w:rsid w:val="63933D94"/>
    <w:rsid w:val="65311EDF"/>
    <w:rsid w:val="6681C5DA"/>
    <w:rsid w:val="66BD2109"/>
    <w:rsid w:val="67AB132C"/>
    <w:rsid w:val="6AABF97D"/>
    <w:rsid w:val="6BD21AB8"/>
    <w:rsid w:val="6D5D8731"/>
    <w:rsid w:val="6E992595"/>
    <w:rsid w:val="72C4B840"/>
    <w:rsid w:val="74D3D264"/>
    <w:rsid w:val="75705E7F"/>
    <w:rsid w:val="76D50016"/>
    <w:rsid w:val="7704079A"/>
    <w:rsid w:val="7B2A4439"/>
    <w:rsid w:val="7C24EA67"/>
    <w:rsid w:val="7CF71444"/>
    <w:rsid w:val="7D285904"/>
    <w:rsid w:val="7D80B881"/>
    <w:rsid w:val="7E84FF56"/>
    <w:rsid w:val="7F00D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F099C"/>
  <w15:chartTrackingRefBased/>
  <w15:docId w15:val="{E1D7E391-67BB-4152-92C4-FDEFA69A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92223"/>
  </w:style>
  <w:style w:type="paragraph" w:styleId="Poprawka">
    <w:name w:val="Revision"/>
    <w:hidden/>
    <w:uiPriority w:val="99"/>
    <w:semiHidden/>
    <w:rsid w:val="007F7F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RMF%20FM.dot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154C4-7291-4149-BF72-D068C91C5B4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 firmowy RMF FM</ap:Template>
  <ap:Application>Microsoft Word for the web</ap:Application>
  <ap:DocSecurity>0</ap:DocSecurity>
  <ap:ScaleCrop>false</ap:ScaleCrop>
  <ap:Company>Grupa RMF Sp. z o.o. Sp. k.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Langner</dc:creator>
  <keywords/>
  <dc:description/>
  <lastModifiedBy>Karolina Czepkiewicz</lastModifiedBy>
  <revision>9</revision>
  <dcterms:created xsi:type="dcterms:W3CDTF">2026-06-17T13:46:00.0000000Z</dcterms:created>
  <dcterms:modified xsi:type="dcterms:W3CDTF">2026-06-26T12:58:03.0891730Z</dcterms:modified>
</coreProperties>
</file>