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16B443" w14:textId="720F1795" w:rsidR="008E4E99" w:rsidRPr="00921759" w:rsidRDefault="00103CD7" w:rsidP="00103CD7">
      <w:pPr>
        <w:pStyle w:val="MMiejsceDataPodpis"/>
      </w:pPr>
      <w:r>
        <w:t>Chorzów</w:t>
      </w:r>
      <w:r w:rsidR="000758DB" w:rsidRPr="00921759">
        <w:t xml:space="preserve">, </w:t>
      </w:r>
      <w:r>
        <w:t>18 lutego 2026</w:t>
      </w:r>
      <w:r w:rsidR="000758DB" w:rsidRPr="00921759">
        <w:t xml:space="preserve"> r.</w:t>
      </w:r>
    </w:p>
    <w:p w14:paraId="359A97DF" w14:textId="77777777" w:rsidR="00103CD7" w:rsidRDefault="00103CD7" w:rsidP="00103CD7">
      <w:pPr>
        <w:rPr>
          <w:b/>
          <w:bCs/>
        </w:rPr>
      </w:pPr>
    </w:p>
    <w:p w14:paraId="0D5DA928" w14:textId="638D0F8E" w:rsidR="00103CD7" w:rsidRDefault="00103CD7" w:rsidP="00103CD7">
      <w:pPr>
        <w:rPr>
          <w:b/>
          <w:bCs/>
        </w:rPr>
      </w:pPr>
      <w:r w:rsidRPr="00972B35">
        <w:rPr>
          <w:b/>
          <w:bCs/>
        </w:rPr>
        <w:t xml:space="preserve">Prof. Magdalena Kraczla wydała książkę o rozwoju: </w:t>
      </w:r>
      <w:r>
        <w:rPr>
          <w:b/>
          <w:bCs/>
        </w:rPr>
        <w:t>T</w:t>
      </w:r>
      <w:r w:rsidRPr="00972B35">
        <w:rPr>
          <w:b/>
          <w:bCs/>
        </w:rPr>
        <w:t>o czuła rozmowa z samym sobą</w:t>
      </w:r>
    </w:p>
    <w:p w14:paraId="5D2F2B29" w14:textId="77777777" w:rsidR="00103CD7" w:rsidRPr="00972B35" w:rsidRDefault="00103CD7" w:rsidP="00103CD7">
      <w:pPr>
        <w:rPr>
          <w:b/>
          <w:bCs/>
        </w:rPr>
      </w:pPr>
    </w:p>
    <w:p w14:paraId="7597B69B" w14:textId="0B3D0B77" w:rsidR="00103CD7" w:rsidRPr="00972B35" w:rsidRDefault="00103CD7" w:rsidP="00103CD7">
      <w:pPr>
        <w:rPr>
          <w:b/>
          <w:bCs/>
        </w:rPr>
      </w:pPr>
      <w:r w:rsidRPr="00972B35">
        <w:rPr>
          <w:b/>
          <w:bCs/>
        </w:rPr>
        <w:t>Do rąk czytelników trafia właśnie książka dotycząca rozwoju osobistego napisana przez prof. Uniwersytetu WSB Merito Chorzów</w:t>
      </w:r>
      <w:r>
        <w:rPr>
          <w:b/>
          <w:bCs/>
        </w:rPr>
        <w:t xml:space="preserve"> dr hab.</w:t>
      </w:r>
      <w:r w:rsidRPr="00972B35">
        <w:rPr>
          <w:b/>
          <w:bCs/>
        </w:rPr>
        <w:t xml:space="preserve"> Magdalenę Kraczlę, </w:t>
      </w:r>
      <w:r>
        <w:rPr>
          <w:b/>
          <w:bCs/>
        </w:rPr>
        <w:br/>
      </w:r>
      <w:r w:rsidRPr="00972B35">
        <w:rPr>
          <w:b/>
          <w:bCs/>
        </w:rPr>
        <w:t>doświadczon</w:t>
      </w:r>
      <w:r>
        <w:rPr>
          <w:b/>
          <w:bCs/>
        </w:rPr>
        <w:t>ego</w:t>
      </w:r>
      <w:r w:rsidRPr="00972B35">
        <w:rPr>
          <w:b/>
          <w:bCs/>
        </w:rPr>
        <w:t xml:space="preserve"> psycholo</w:t>
      </w:r>
      <w:r>
        <w:rPr>
          <w:b/>
          <w:bCs/>
        </w:rPr>
        <w:t>ga</w:t>
      </w:r>
      <w:r w:rsidRPr="00972B35">
        <w:rPr>
          <w:b/>
          <w:bCs/>
        </w:rPr>
        <w:t xml:space="preserve"> zdrowia i biznesu. Publikacja zatytułowana „Rozwój w rytmie 4 pór roku” to rzetelny</w:t>
      </w:r>
      <w:r>
        <w:rPr>
          <w:b/>
          <w:bCs/>
        </w:rPr>
        <w:t xml:space="preserve"> i</w:t>
      </w:r>
      <w:r w:rsidRPr="00972B35">
        <w:rPr>
          <w:b/>
          <w:bCs/>
        </w:rPr>
        <w:t xml:space="preserve"> przystępny przewodnik po wzmacnianiu </w:t>
      </w:r>
      <w:r>
        <w:rPr>
          <w:b/>
          <w:bCs/>
        </w:rPr>
        <w:br/>
      </w:r>
      <w:r w:rsidRPr="00972B35">
        <w:rPr>
          <w:b/>
          <w:bCs/>
        </w:rPr>
        <w:t>odporności psychicznej i życiowej energii.</w:t>
      </w:r>
      <w:r>
        <w:rPr>
          <w:b/>
          <w:bCs/>
        </w:rPr>
        <w:br/>
      </w:r>
    </w:p>
    <w:p w14:paraId="58455C08" w14:textId="183F0EA3" w:rsidR="00103CD7" w:rsidRDefault="00103CD7" w:rsidP="00103CD7">
      <w:r w:rsidRPr="00972B35">
        <w:t>„Rozwój w rytmie 4 pór roku”</w:t>
      </w:r>
      <w:r w:rsidRPr="00972B35">
        <w:rPr>
          <w:b/>
          <w:bCs/>
        </w:rPr>
        <w:t xml:space="preserve"> </w:t>
      </w:r>
      <w:r>
        <w:t>t</w:t>
      </w:r>
      <w:r w:rsidRPr="00972B35">
        <w:t xml:space="preserve">o 52 tygodnie refleksji oraz 156 starannie dobranych ćwiczeń terapeutyczno-rozwojowych. Wspierają one regulację emocji, pogłębianie samoświadomości oraz wzmacnianie zasobów psychicznych. To książka do pracy </w:t>
      </w:r>
      <w:r>
        <w:br/>
      </w:r>
      <w:r w:rsidRPr="00972B35">
        <w:t xml:space="preserve">indywidualnej, która może stać się również źródłem inspiracji dla specjalistów </w:t>
      </w:r>
      <w:r>
        <w:br/>
      </w:r>
      <w:r w:rsidRPr="00972B35">
        <w:t>pracujących z ludźmi</w:t>
      </w:r>
      <w:r>
        <w:t>.</w:t>
      </w:r>
    </w:p>
    <w:p w14:paraId="77E88555" w14:textId="034A5554" w:rsidR="00103CD7" w:rsidRPr="00972B35" w:rsidRDefault="00103CD7" w:rsidP="00103CD7">
      <w:r w:rsidRPr="00972B35">
        <w:t>Prof. Magdalena Kraczla tak zachęca do lektury:</w:t>
      </w:r>
      <w:r>
        <w:t xml:space="preserve"> </w:t>
      </w:r>
      <w:r w:rsidRPr="00972B35">
        <w:t>„Jako doświadczon</w:t>
      </w:r>
      <w:r>
        <w:t>y</w:t>
      </w:r>
      <w:r w:rsidRPr="00972B35">
        <w:t xml:space="preserve"> psycholo</w:t>
      </w:r>
      <w:r>
        <w:t>g</w:t>
      </w:r>
      <w:r w:rsidRPr="00972B35">
        <w:t xml:space="preserve"> </w:t>
      </w:r>
      <w:r>
        <w:br/>
      </w:r>
      <w:r w:rsidRPr="00972B35">
        <w:t xml:space="preserve">z 30-letnią praktyką zawodową oddaję w ręce czytelników narzędzie, które pomaga zatrzymać się, zajrzeć w głąb siebie, porozmyślać. Bo nie ma lepszego narzędzia do samorozwoju niż pytania. Pytania mają potężną moc. Potrafią uruchamiać w nas </w:t>
      </w:r>
      <w:r>
        <w:br/>
      </w:r>
      <w:r w:rsidRPr="00972B35">
        <w:t xml:space="preserve">przestrzenie, do których na co dzień nie mamy dostępu. A samoświadomość to </w:t>
      </w:r>
      <w:r>
        <w:br/>
      </w:r>
      <w:r w:rsidRPr="00972B35">
        <w:t>trampolina do osobistego wzrostu i rozwoju”.</w:t>
      </w:r>
    </w:p>
    <w:p w14:paraId="2E4FF355" w14:textId="2637780D" w:rsidR="00103CD7" w:rsidRPr="00972B35" w:rsidRDefault="00103CD7" w:rsidP="00103CD7">
      <w:r w:rsidRPr="00972B35">
        <w:t>Wyjaśnia też, skąd pomysł na książkę:</w:t>
      </w:r>
      <w:r>
        <w:t xml:space="preserve"> </w:t>
      </w:r>
      <w:r w:rsidRPr="00972B35">
        <w:t xml:space="preserve">„Chciałam stworzyć narzędzie, które będzie </w:t>
      </w:r>
      <w:r>
        <w:br/>
      </w:r>
      <w:r w:rsidRPr="00972B35">
        <w:t>towarzyszyć osobom chcącym rozwijać</w:t>
      </w:r>
      <w:r>
        <w:t xml:space="preserve"> się</w:t>
      </w:r>
      <w:r w:rsidRPr="00972B35">
        <w:t xml:space="preserve"> przez cały rok. Ten cykl czterech </w:t>
      </w:r>
      <w:r>
        <w:br/>
      </w:r>
      <w:r>
        <w:t xml:space="preserve">rozdziałów </w:t>
      </w:r>
      <w:r w:rsidRPr="00972B35">
        <w:t xml:space="preserve">odnosi się do pór roku, ale tak naprawdę jest zestawem pytań </w:t>
      </w:r>
      <w:r>
        <w:br/>
      </w:r>
      <w:r w:rsidRPr="00972B35">
        <w:t>terapeutyczno-rozwojowych. Osadzenie ich w cyklach natury ma przypominać, że tak jak ona, również my podlegamy zmianom. Każda pora roku, tak jak każdy etap życia, niesie w sobie swój potencjał i swoje możliwości”.</w:t>
      </w:r>
    </w:p>
    <w:p w14:paraId="19D78A50" w14:textId="77777777" w:rsidR="00103CD7" w:rsidRDefault="00103CD7" w:rsidP="00103CD7"/>
    <w:p w14:paraId="4C36DB9F" w14:textId="61ABEF98" w:rsidR="00103CD7" w:rsidRPr="00972B35" w:rsidRDefault="00103CD7" w:rsidP="00103CD7">
      <w:r w:rsidRPr="00972B35">
        <w:lastRenderedPageBreak/>
        <w:t>W informacji wydawcy o książce napisano:</w:t>
      </w:r>
      <w:r>
        <w:t xml:space="preserve"> „</w:t>
      </w:r>
      <w:r w:rsidRPr="00972B35">
        <w:t>Rozwój w rytmie 4 pór roku” to rzetelny</w:t>
      </w:r>
      <w:r>
        <w:t xml:space="preserve"> </w:t>
      </w:r>
      <w:r>
        <w:br/>
        <w:t xml:space="preserve">i </w:t>
      </w:r>
      <w:r w:rsidRPr="00972B35">
        <w:t xml:space="preserve">przystępny przewodnik po wzmacnianiu odporności psychicznej i życiowej energii. Opiera się na wiedzy psychologicznej oraz pracy z naturalnymi cyklami rozwoju </w:t>
      </w:r>
      <w:r>
        <w:br/>
      </w:r>
      <w:r w:rsidRPr="00972B35">
        <w:t xml:space="preserve">człowieka. Książka składa się z czterech części odpowiadających porom roku, </w:t>
      </w:r>
      <w:r>
        <w:br/>
      </w:r>
      <w:r w:rsidRPr="00972B35">
        <w:t>które</w:t>
      </w:r>
      <w:r>
        <w:t xml:space="preserve"> -</w:t>
      </w:r>
      <w:r w:rsidRPr="00972B35">
        <w:t xml:space="preserve"> podobnie jak w przyrodzie </w:t>
      </w:r>
      <w:r>
        <w:t xml:space="preserve">- </w:t>
      </w:r>
      <w:r w:rsidRPr="00972B35">
        <w:t xml:space="preserve">wyznaczają kolejne etapy wewnętrznego rozwoju. Zima zaprasza do zatrzymania i refleksji. Wiosna budzi odwagę do zmian. Lato </w:t>
      </w:r>
      <w:r>
        <w:br/>
      </w:r>
      <w:r w:rsidRPr="00972B35">
        <w:t>przypomina o radości i pełni życia. Jesień pozwala zebrać plony, docenić przebytą drogę i odnaleźć mądrość doświadczeń”.</w:t>
      </w:r>
    </w:p>
    <w:p w14:paraId="232DE568" w14:textId="70CBC752" w:rsidR="00103CD7" w:rsidRPr="00972B35" w:rsidRDefault="00103CD7" w:rsidP="00103CD7">
      <w:r w:rsidRPr="00972B35">
        <w:t xml:space="preserve">Prof. Magdalena Kraczla zapowiada także spotkanie autorskie, które odbędzie się </w:t>
      </w:r>
      <w:r>
        <w:br/>
      </w:r>
      <w:r w:rsidRPr="00972B35">
        <w:t xml:space="preserve">w piątek, 27 lutego, na Uniwersytecie WSB Merito Chorzów przy ul. Sportowej 29 </w:t>
      </w:r>
      <w:r>
        <w:br/>
      </w:r>
      <w:r w:rsidRPr="00972B35">
        <w:t>o godz. 17.30.</w:t>
      </w:r>
      <w:r>
        <w:t xml:space="preserve"> </w:t>
      </w:r>
      <w:r w:rsidRPr="00972B35">
        <w:t xml:space="preserve">Książkę będzie można kupić od 18 lutego w księgarniach Empik oraz na stronie wydawnictwa Limitless Mind Publishing: </w:t>
      </w:r>
      <w:hyperlink r:id="rId11" w:tgtFrame="_new" w:history="1">
        <w:r w:rsidRPr="00972B35">
          <w:rPr>
            <w:rStyle w:val="Hipercze"/>
          </w:rPr>
          <w:t>https://sklep.limitlessmindpublishing.com/</w:t>
        </w:r>
      </w:hyperlink>
      <w:r w:rsidRPr="00972B35">
        <w:t>.</w:t>
      </w:r>
      <w:r>
        <w:br/>
      </w:r>
    </w:p>
    <w:p w14:paraId="32C68A98" w14:textId="0B1D06A1" w:rsidR="00103CD7" w:rsidRPr="00972B35" w:rsidRDefault="00103CD7" w:rsidP="00103CD7">
      <w:r w:rsidRPr="00972B35">
        <w:rPr>
          <w:b/>
          <w:bCs/>
        </w:rPr>
        <w:t>O autorce</w:t>
      </w:r>
      <w:r w:rsidRPr="00972B35">
        <w:br/>
        <w:t xml:space="preserve">Prof. Uniwersytetu WSB Merito dr hab. Magdalena Kraczla </w:t>
      </w:r>
      <w:r>
        <w:t xml:space="preserve">- </w:t>
      </w:r>
      <w:r w:rsidRPr="00972B35">
        <w:t>doświadczon</w:t>
      </w:r>
      <w:r>
        <w:t>y</w:t>
      </w:r>
      <w:r w:rsidRPr="00972B35">
        <w:t xml:space="preserve"> psycholo</w:t>
      </w:r>
      <w:r>
        <w:t>g</w:t>
      </w:r>
      <w:r w:rsidRPr="00972B35">
        <w:t xml:space="preserve"> zdrowia i biznesu, ceniona ekspertka ds. HR, certyfikowan</w:t>
      </w:r>
      <w:r>
        <w:t>y</w:t>
      </w:r>
      <w:r w:rsidRPr="00972B35">
        <w:t xml:space="preserve"> coach i konsultant </w:t>
      </w:r>
      <w:r w:rsidR="003E3747">
        <w:br/>
      </w:r>
      <w:r w:rsidRPr="00972B35">
        <w:t>odporności psychicznej oraz wieloletni wykładowc</w:t>
      </w:r>
      <w:r>
        <w:t>a</w:t>
      </w:r>
      <w:r w:rsidRPr="00972B35">
        <w:t xml:space="preserve"> akademicka. Od ponad 20 lat pracuje z firmami i klientami indywidualnymi w obszarze siły psychicznej, stresu </w:t>
      </w:r>
      <w:r>
        <w:br/>
      </w:r>
      <w:r w:rsidRPr="00972B35">
        <w:t xml:space="preserve">i wypalenia zawodowego. Stosuje podejście holistyczne, w którym łączy psychologię </w:t>
      </w:r>
      <w:r>
        <w:br/>
      </w:r>
      <w:r w:rsidRPr="00972B35">
        <w:t>z terapią naturą jako certyfikowan</w:t>
      </w:r>
      <w:r>
        <w:t>y</w:t>
      </w:r>
      <w:r w:rsidRPr="00972B35">
        <w:t xml:space="preserve"> przewodni</w:t>
      </w:r>
      <w:r>
        <w:t>k</w:t>
      </w:r>
      <w:r w:rsidRPr="00972B35">
        <w:t xml:space="preserve"> </w:t>
      </w:r>
      <w:r>
        <w:t>S</w:t>
      </w:r>
      <w:r w:rsidRPr="00972B35">
        <w:t>hinrin-</w:t>
      </w:r>
      <w:r>
        <w:t>Y</w:t>
      </w:r>
      <w:r w:rsidRPr="00972B35">
        <w:t>oku (kąpieli leśnych).</w:t>
      </w:r>
    </w:p>
    <w:p w14:paraId="6EA55FD9" w14:textId="1D20809C" w:rsidR="00103CD7" w:rsidRPr="00103CD7" w:rsidRDefault="00103CD7" w:rsidP="00103CD7">
      <w:pPr>
        <w:pStyle w:val="MZpowazaniem-L11w1i1o460"/>
        <w:rPr>
          <w:lang w:val="pl-PL"/>
        </w:rPr>
      </w:pPr>
      <w:r w:rsidRPr="00103CD7">
        <w:rPr>
          <w:b/>
          <w:bCs/>
          <w:lang w:val="pl-PL"/>
        </w:rPr>
        <w:t>Łączę pozdrowienia</w:t>
      </w:r>
      <w:r w:rsidR="005B6F79" w:rsidRPr="00103CD7">
        <w:rPr>
          <w:b/>
          <w:bCs/>
          <w:lang w:val="pl-PL"/>
        </w:rPr>
        <w:t>,</w:t>
      </w:r>
      <w:r w:rsidRPr="00103CD7">
        <w:rPr>
          <w:lang w:val="pl-PL"/>
        </w:rPr>
        <w:br/>
      </w:r>
      <w:r w:rsidRPr="00103CD7">
        <w:rPr>
          <w:i/>
          <w:iCs/>
          <w:lang w:val="pl-PL"/>
        </w:rPr>
        <w:t>Mateusz Lipka</w:t>
      </w:r>
      <w:r w:rsidRPr="00103CD7">
        <w:rPr>
          <w:lang w:val="pl-PL"/>
        </w:rPr>
        <w:t xml:space="preserve"> </w:t>
      </w:r>
      <w:r w:rsidRPr="00103CD7">
        <w:rPr>
          <w:lang w:val="pl-PL"/>
        </w:rPr>
        <w:br/>
        <w:t xml:space="preserve">rzecznik prasowy </w:t>
      </w:r>
      <w:r w:rsidRPr="00103CD7">
        <w:rPr>
          <w:lang w:val="pl-PL"/>
        </w:rPr>
        <w:br/>
        <w:t>Uniwersytet WSB Merito Chorzów</w:t>
      </w:r>
      <w:r w:rsidRPr="00103CD7">
        <w:rPr>
          <w:lang w:val="pl-PL"/>
        </w:rPr>
        <w:br/>
      </w:r>
      <w:r w:rsidRPr="00103CD7">
        <w:rPr>
          <w:lang w:val="pl-PL"/>
        </w:rPr>
        <w:t>tel. 532602497</w:t>
      </w:r>
      <w:r w:rsidRPr="00103CD7">
        <w:rPr>
          <w:lang w:val="pl-PL"/>
        </w:rPr>
        <w:br/>
      </w:r>
      <w:hyperlink r:id="rId12" w:tooltip="mailto:mateusz.lipka@merito.pl" w:history="1">
        <w:r w:rsidRPr="00103CD7">
          <w:rPr>
            <w:rStyle w:val="Hipercze"/>
            <w:lang w:val="pl-PL"/>
          </w:rPr>
          <w:t>mateusz.lipka@merito.pl</w:t>
        </w:r>
      </w:hyperlink>
    </w:p>
    <w:p w14:paraId="6BBD78EF" w14:textId="77777777" w:rsidR="00103CD7" w:rsidRPr="00103CD7" w:rsidRDefault="00103CD7" w:rsidP="00103CD7">
      <w:pPr>
        <w:pStyle w:val="MZpowazaniem-L11w1i1o460"/>
        <w:rPr>
          <w:lang w:val="pl-PL"/>
        </w:rPr>
      </w:pPr>
    </w:p>
    <w:p w14:paraId="14E5D3D8" w14:textId="32D35D51" w:rsidR="004F3D1E" w:rsidRDefault="004F3D1E" w:rsidP="001B07D8">
      <w:pPr>
        <w:pStyle w:val="MAdres-ulica-L11w1i1"/>
      </w:pPr>
    </w:p>
    <w:p w14:paraId="7F280972" w14:textId="77777777" w:rsidR="00103CD7" w:rsidRPr="008E4E99" w:rsidRDefault="00103CD7" w:rsidP="001B07D8">
      <w:pPr>
        <w:pStyle w:val="MAdres-ulica-L11w1i1"/>
      </w:pPr>
    </w:p>
    <w:sectPr w:rsidR="00103CD7" w:rsidRPr="008E4E99" w:rsidSect="002568C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6" w:h="16838" w:code="9"/>
      <w:pgMar w:top="964" w:right="1134" w:bottom="2495" w:left="1021" w:header="57" w:footer="454" w:gutter="0"/>
      <w:cols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7F5390" w14:textId="77777777" w:rsidR="00103CD7" w:rsidRPr="00921759" w:rsidRDefault="00103CD7" w:rsidP="00BD5103">
      <w:r w:rsidRPr="00921759">
        <w:separator/>
      </w:r>
    </w:p>
  </w:endnote>
  <w:endnote w:type="continuationSeparator" w:id="0">
    <w:p w14:paraId="44CB2103" w14:textId="77777777" w:rsidR="00103CD7" w:rsidRPr="00921759" w:rsidRDefault="00103CD7" w:rsidP="00BD5103">
      <w:r w:rsidRPr="0092175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">
    <w:altName w:val="Calibri"/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1" w:fontKey="{15C24D98-F4E8-4FA9-B853-D0C88D9D6CDF}"/>
    <w:embedBold r:id="rId2" w:fontKey="{D56C939A-2A25-4F91-9BFA-7C2920DD59A8}"/>
    <w:embedItalic r:id="rId3" w:fontKey="{8C9C2C69-C7C5-4FD1-9D14-E7A24DE0DF36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F2DD072B-93A0-491B-9A90-3519B518D40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D4EF9CD9-1D2F-4932-822F-E61F172E3345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7A142092-0F8A-450C-A6F2-047B1927B79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480DD9" w14:textId="77777777" w:rsidR="00B60D61" w:rsidRDefault="00B60D6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0008D" w14:textId="77777777" w:rsidR="00E86ACD" w:rsidRPr="00921759" w:rsidRDefault="00CB317F" w:rsidP="002568CD">
    <w:pPr>
      <w:pStyle w:val="Stopka"/>
    </w:pPr>
    <w:r>
      <w:rPr>
        <w:noProof/>
      </w:rPr>
      <w:drawing>
        <wp:anchor distT="0" distB="0" distL="114300" distR="114300" simplePos="0" relativeHeight="251671552" behindDoc="1" locked="1" layoutInCell="1" allowOverlap="1" wp14:anchorId="4BDC74B6" wp14:editId="637655B6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3434400" cy="972000"/>
          <wp:effectExtent l="0" t="0" r="0" b="0"/>
          <wp:wrapNone/>
          <wp:docPr id="308284402" name="Obraz 308284402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3441980" name="Obraz 2" descr="Obraz zawierający tekst, zrzut ekranu, Czcionk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44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3D1E" w:rsidRPr="00921759">
      <w:fldChar w:fldCharType="begin"/>
    </w:r>
    <w:r w:rsidR="004F3D1E" w:rsidRPr="00921759">
      <w:instrText>PAGE   \* MERGEFORMAT</w:instrText>
    </w:r>
    <w:r w:rsidR="004F3D1E" w:rsidRPr="00921759">
      <w:fldChar w:fldCharType="separate"/>
    </w:r>
    <w:r w:rsidR="004F3D1E" w:rsidRPr="00921759">
      <w:t>1</w:t>
    </w:r>
    <w:r w:rsidR="004F3D1E" w:rsidRPr="00921759">
      <w:fldChar w:fldCharType="end"/>
    </w:r>
    <w:r w:rsidR="004F3D1E" w:rsidRPr="00921759">
      <w:t>/</w:t>
    </w:r>
    <w:fldSimple w:instr=" NUMPAGES   \* MERGEFORMAT ">
      <w:r w:rsidR="004F3D1E" w:rsidRPr="00921759">
        <w:t>21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AC349" w14:textId="77777777" w:rsidR="000B527B" w:rsidRPr="00921759" w:rsidRDefault="00CB317F" w:rsidP="002568CD">
    <w:pPr>
      <w:pStyle w:val="Stopka"/>
    </w:pPr>
    <w:r>
      <w:rPr>
        <w:noProof/>
      </w:rPr>
      <w:drawing>
        <wp:anchor distT="0" distB="0" distL="114300" distR="114300" simplePos="0" relativeHeight="251669504" behindDoc="1" locked="1" layoutInCell="1" allowOverlap="1" wp14:anchorId="39293771" wp14:editId="7D40BF2A">
          <wp:simplePos x="647700" y="9305925"/>
          <wp:positionH relativeFrom="page">
            <wp:align>left</wp:align>
          </wp:positionH>
          <wp:positionV relativeFrom="page">
            <wp:align>bottom</wp:align>
          </wp:positionV>
          <wp:extent cx="3434400" cy="972000"/>
          <wp:effectExtent l="0" t="0" r="0" b="0"/>
          <wp:wrapNone/>
          <wp:docPr id="1053441980" name="Obraz 2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3441980" name="Obraz 2" descr="Obraz zawierający tekst, zrzut ekranu, Czcionk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44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527B" w:rsidRPr="00921759">
      <w:fldChar w:fldCharType="begin"/>
    </w:r>
    <w:r w:rsidR="000B527B" w:rsidRPr="00921759">
      <w:instrText>PAGE   \* MERGEFORMAT</w:instrText>
    </w:r>
    <w:r w:rsidR="000B527B" w:rsidRPr="00921759">
      <w:fldChar w:fldCharType="separate"/>
    </w:r>
    <w:r w:rsidR="000B527B" w:rsidRPr="00921759">
      <w:t>2</w:t>
    </w:r>
    <w:r w:rsidR="000B527B" w:rsidRPr="00921759">
      <w:fldChar w:fldCharType="end"/>
    </w:r>
    <w:r w:rsidR="000B527B" w:rsidRPr="00921759">
      <w:t>/</w:t>
    </w:r>
    <w:fldSimple w:instr=" NUMPAGES   \* MERGEFORMAT ">
      <w:r w:rsidR="000B527B" w:rsidRPr="00921759"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DEA785" w14:textId="77777777" w:rsidR="00103CD7" w:rsidRPr="00921759" w:rsidRDefault="00103CD7" w:rsidP="00BD5103">
      <w:r w:rsidRPr="00921759">
        <w:separator/>
      </w:r>
    </w:p>
  </w:footnote>
  <w:footnote w:type="continuationSeparator" w:id="0">
    <w:p w14:paraId="0707D96C" w14:textId="77777777" w:rsidR="00103CD7" w:rsidRPr="00921759" w:rsidRDefault="00103CD7" w:rsidP="00BD5103">
      <w:r w:rsidRPr="00921759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4088F4" w14:textId="77777777" w:rsidR="00B60D61" w:rsidRDefault="00B60D6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F332B" w14:textId="77777777" w:rsidR="00E32034" w:rsidRPr="00921759" w:rsidRDefault="00E32034" w:rsidP="000D5FED">
    <w:pPr>
      <w:pStyle w:val="Nagwek"/>
      <w:tabs>
        <w:tab w:val="clear" w:pos="4536"/>
        <w:tab w:val="clear" w:pos="9072"/>
        <w:tab w:val="left" w:pos="5085"/>
        <w:tab w:val="left" w:pos="6583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8FAA9" w14:textId="77777777" w:rsidR="00E52729" w:rsidRPr="00921759" w:rsidRDefault="00CB317F">
    <w:pPr>
      <w:pStyle w:val="Nagwek"/>
    </w:pPr>
    <w:r>
      <w:rPr>
        <w:noProof/>
      </w:rPr>
      <w:drawing>
        <wp:anchor distT="0" distB="17780" distL="114300" distR="114300" simplePos="0" relativeHeight="251659262" behindDoc="0" locked="1" layoutInCell="1" allowOverlap="1" wp14:anchorId="4DC32106" wp14:editId="51D6D15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3960" cy="1259840"/>
          <wp:effectExtent l="0" t="0" r="0" b="0"/>
          <wp:wrapTopAndBottom/>
          <wp:docPr id="141687157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6871572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461" cy="12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0pt;height:32.25pt" o:bullet="t">
        <v:imagedata r:id="rId1" o:title="Wiatraczek"/>
      </v:shape>
    </w:pict>
  </w:numPicBullet>
  <w:abstractNum w:abstractNumId="0" w15:restartNumberingAfterBreak="0">
    <w:nsid w:val="FFFFFF7C"/>
    <w:multiLevelType w:val="singleLevel"/>
    <w:tmpl w:val="01CC4B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08623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3622E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B84FC1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2642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46C9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FEBD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FD6CDF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94A4FAE"/>
    <w:lvl w:ilvl="0">
      <w:start w:val="1"/>
      <w:numFmt w:val="lowerLetter"/>
      <w:pStyle w:val="Listanumerowana"/>
      <w:lvlText w:val="%1."/>
      <w:lvlJc w:val="left"/>
      <w:pPr>
        <w:ind w:left="360" w:hanging="360"/>
      </w:pPr>
    </w:lvl>
  </w:abstractNum>
  <w:abstractNum w:abstractNumId="9" w15:restartNumberingAfterBreak="0">
    <w:nsid w:val="FFFFFF89"/>
    <w:multiLevelType w:val="singleLevel"/>
    <w:tmpl w:val="424014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B132A4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1934E6D"/>
    <w:multiLevelType w:val="hybridMultilevel"/>
    <w:tmpl w:val="DE70EF98"/>
    <w:lvl w:ilvl="0" w:tplc="A72CBCB4">
      <w:start w:val="1"/>
      <w:numFmt w:val="bullet"/>
      <w:lvlText w:val=""/>
      <w:lvlJc w:val="left"/>
      <w:pPr>
        <w:ind w:left="720" w:hanging="360"/>
      </w:pPr>
      <w:rPr>
        <w:rFonts w:ascii="Symbol" w:eastAsia="PMingLiU" w:hAnsi="Symbol" w:cs="Arial" w:hint="default"/>
      </w:rPr>
    </w:lvl>
    <w:lvl w:ilvl="1" w:tplc="EC0292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76FF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1A0A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2EE2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95803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164D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6CB2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B28B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417343"/>
    <w:multiLevelType w:val="hybridMultilevel"/>
    <w:tmpl w:val="00A885F4"/>
    <w:lvl w:ilvl="0" w:tplc="6BBA6060">
      <w:start w:val="1"/>
      <w:numFmt w:val="bullet"/>
      <w:lvlText w:val=""/>
      <w:lvlJc w:val="left"/>
      <w:pPr>
        <w:ind w:left="720" w:hanging="360"/>
      </w:pPr>
      <w:rPr>
        <w:rFonts w:ascii="Symbol" w:eastAsia="PMingLiU" w:hAnsi="Symbol" w:cs="Arial" w:hint="default"/>
      </w:rPr>
    </w:lvl>
    <w:lvl w:ilvl="1" w:tplc="9CA877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0870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66AE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E2FC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CAEA8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9E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8AB6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BB643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265F54"/>
    <w:multiLevelType w:val="multilevel"/>
    <w:tmpl w:val="C3063B2C"/>
    <w:name w:val="Axpo2214_A-LW_EN-220819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Theme="minorHAnsi" w:hAnsiTheme="minorHAnsi" w:hint="default"/>
        <w:color w:val="000000" w:themeColor="text1"/>
        <w:spacing w:val="0"/>
        <w:w w:val="100"/>
        <w:position w:val="0"/>
      </w:rPr>
    </w:lvl>
    <w:lvl w:ilvl="1">
      <w:start w:val="1"/>
      <w:numFmt w:val="decimal"/>
      <w:lvlText w:val="%2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794"/>
        </w:tabs>
        <w:ind w:left="794" w:hanging="340"/>
      </w:pPr>
      <w:rPr>
        <w:rFonts w:hint="default"/>
      </w:rPr>
    </w:lvl>
    <w:lvl w:ilvl="3">
      <w:start w:val="1"/>
      <w:numFmt w:val="bullet"/>
      <w:lvlText w:val="•"/>
      <w:lvlJc w:val="left"/>
      <w:pPr>
        <w:tabs>
          <w:tab w:val="num" w:pos="1021"/>
        </w:tabs>
        <w:ind w:left="1021" w:hanging="227"/>
      </w:pPr>
      <w:rPr>
        <w:rFonts w:ascii="Times New Roman" w:hAnsi="Times New Roman" w:cs="Times New Roman" w:hint="default"/>
        <w:color w:val="000000" w:themeColor="text1"/>
      </w:rPr>
    </w:lvl>
    <w:lvl w:ilvl="4">
      <w:start w:val="1"/>
      <w:numFmt w:val="none"/>
      <w:lvlText w:val="%5"/>
      <w:lvlJc w:val="left"/>
      <w:pPr>
        <w:tabs>
          <w:tab w:val="num" w:pos="1701"/>
        </w:tabs>
        <w:ind w:left="1701" w:firstLine="31068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1985"/>
        </w:tabs>
        <w:ind w:left="1985" w:hanging="198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268"/>
        </w:tabs>
        <w:ind w:left="2268" w:hanging="2268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552"/>
        </w:tabs>
        <w:ind w:left="2552" w:firstLine="30217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2835"/>
        </w:tabs>
        <w:ind w:left="2835" w:hanging="2835"/>
      </w:pPr>
      <w:rPr>
        <w:rFonts w:hint="default"/>
      </w:rPr>
    </w:lvl>
  </w:abstractNum>
  <w:abstractNum w:abstractNumId="14" w15:restartNumberingAfterBreak="0">
    <w:nsid w:val="2E7F03CD"/>
    <w:multiLevelType w:val="hybridMultilevel"/>
    <w:tmpl w:val="CE063D74"/>
    <w:lvl w:ilvl="0" w:tplc="A634B3F4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5F7849"/>
    <w:multiLevelType w:val="hybridMultilevel"/>
    <w:tmpl w:val="2446E6EC"/>
    <w:lvl w:ilvl="0" w:tplc="1108D07E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6BD085AA">
      <w:start w:val="5"/>
      <w:numFmt w:val="bullet"/>
      <w:lvlText w:val="•"/>
      <w:lvlJc w:val="left"/>
      <w:pPr>
        <w:ind w:left="1440" w:hanging="360"/>
      </w:pPr>
      <w:rPr>
        <w:rFonts w:ascii="Verdana" w:eastAsiaTheme="minorHAnsi" w:hAnsi="Verdana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1201DA"/>
    <w:multiLevelType w:val="hybridMultilevel"/>
    <w:tmpl w:val="130AD4C2"/>
    <w:name w:val="Axpo2232-LW_Załącznik_EN_2212312"/>
    <w:lvl w:ilvl="0" w:tplc="5F80457A">
      <w:start w:val="1"/>
      <w:numFmt w:val="lowerLetter"/>
      <w:pStyle w:val="MTekstNum-L1018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4D3314"/>
    <w:multiLevelType w:val="hybridMultilevel"/>
    <w:tmpl w:val="F506AB48"/>
    <w:lvl w:ilvl="0" w:tplc="A1AA76E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CD4889"/>
    <w:multiLevelType w:val="hybridMultilevel"/>
    <w:tmpl w:val="1BAC12AC"/>
    <w:lvl w:ilvl="0" w:tplc="090A23E0">
      <w:start w:val="1"/>
      <w:numFmt w:val="decimal"/>
      <w:lvlText w:val="%1.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9" w15:restartNumberingAfterBreak="0">
    <w:nsid w:val="446F2548"/>
    <w:multiLevelType w:val="hybridMultilevel"/>
    <w:tmpl w:val="F54293C6"/>
    <w:lvl w:ilvl="0" w:tplc="1ABE3B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A4BA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4AD5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04AF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AE2B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A663A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1A4D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B69C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E70DD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0E1590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C0D46FD"/>
    <w:multiLevelType w:val="multilevel"/>
    <w:tmpl w:val="B2088140"/>
    <w:lvl w:ilvl="0">
      <w:start w:val="1"/>
      <w:numFmt w:val="decimal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7" w:hanging="90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1" w:hanging="1361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54" w:hanging="454"/>
      </w:pPr>
      <w:rPr>
        <w:rFonts w:hint="default"/>
      </w:rPr>
    </w:lvl>
    <w:lvl w:ilvl="6">
      <w:start w:val="1"/>
      <w:numFmt w:val="decimal"/>
      <w:lvlText w:val="%6.%7"/>
      <w:lvlJc w:val="left"/>
      <w:pPr>
        <w:tabs>
          <w:tab w:val="num" w:pos="1247"/>
        </w:tabs>
        <w:ind w:left="907" w:hanging="453"/>
      </w:pPr>
      <w:rPr>
        <w:rFonts w:hint="default"/>
      </w:rPr>
    </w:lvl>
    <w:lvl w:ilvl="7">
      <w:start w:val="1"/>
      <w:numFmt w:val="decimal"/>
      <w:lvlText w:val="%6.%7.%8"/>
      <w:lvlJc w:val="left"/>
      <w:pPr>
        <w:tabs>
          <w:tab w:val="num" w:pos="1814"/>
        </w:tabs>
        <w:ind w:left="1588" w:hanging="681"/>
      </w:pPr>
      <w:rPr>
        <w:rFonts w:hint="default"/>
      </w:rPr>
    </w:lvl>
    <w:lvl w:ilvl="8">
      <w:start w:val="1"/>
      <w:numFmt w:val="lowerLetter"/>
      <w:lvlText w:val="%9."/>
      <w:lvlJc w:val="left"/>
      <w:pPr>
        <w:ind w:left="454" w:hanging="454"/>
      </w:pPr>
      <w:rPr>
        <w:rFonts w:hint="default"/>
      </w:rPr>
    </w:lvl>
  </w:abstractNum>
  <w:abstractNum w:abstractNumId="22" w15:restartNumberingAfterBreak="0">
    <w:nsid w:val="6036485E"/>
    <w:multiLevelType w:val="hybridMultilevel"/>
    <w:tmpl w:val="FAA0587E"/>
    <w:lvl w:ilvl="0" w:tplc="F59CEFF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A30C7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45E0A08"/>
    <w:multiLevelType w:val="hybridMultilevel"/>
    <w:tmpl w:val="97AC2564"/>
    <w:lvl w:ilvl="0" w:tplc="B512E55E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A3271E"/>
    <w:multiLevelType w:val="hybridMultilevel"/>
    <w:tmpl w:val="F61887A2"/>
    <w:lvl w:ilvl="0" w:tplc="78F8513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5786696">
    <w:abstractNumId w:val="11"/>
  </w:num>
  <w:num w:numId="2" w16cid:durableId="851838695">
    <w:abstractNumId w:val="12"/>
  </w:num>
  <w:num w:numId="3" w16cid:durableId="1724862297">
    <w:abstractNumId w:val="19"/>
  </w:num>
  <w:num w:numId="4" w16cid:durableId="1655910852">
    <w:abstractNumId w:val="21"/>
  </w:num>
  <w:num w:numId="5" w16cid:durableId="2099985065">
    <w:abstractNumId w:val="21"/>
  </w:num>
  <w:num w:numId="6" w16cid:durableId="1191844348">
    <w:abstractNumId w:val="21"/>
  </w:num>
  <w:num w:numId="7" w16cid:durableId="112095912">
    <w:abstractNumId w:val="21"/>
  </w:num>
  <w:num w:numId="8" w16cid:durableId="1908029147">
    <w:abstractNumId w:val="21"/>
  </w:num>
  <w:num w:numId="9" w16cid:durableId="463621707">
    <w:abstractNumId w:val="21"/>
  </w:num>
  <w:num w:numId="10" w16cid:durableId="1282221676">
    <w:abstractNumId w:val="25"/>
  </w:num>
  <w:num w:numId="11" w16cid:durableId="246036186">
    <w:abstractNumId w:val="21"/>
  </w:num>
  <w:num w:numId="12" w16cid:durableId="223182052">
    <w:abstractNumId w:val="21"/>
  </w:num>
  <w:num w:numId="13" w16cid:durableId="1732970545">
    <w:abstractNumId w:val="21"/>
  </w:num>
  <w:num w:numId="14" w16cid:durableId="833640951">
    <w:abstractNumId w:val="21"/>
  </w:num>
  <w:num w:numId="15" w16cid:durableId="822622996">
    <w:abstractNumId w:val="21"/>
  </w:num>
  <w:num w:numId="16" w16cid:durableId="1493987720">
    <w:abstractNumId w:val="21"/>
  </w:num>
  <w:num w:numId="17" w16cid:durableId="2061711889">
    <w:abstractNumId w:val="25"/>
  </w:num>
  <w:num w:numId="18" w16cid:durableId="1719476485">
    <w:abstractNumId w:val="8"/>
  </w:num>
  <w:num w:numId="19" w16cid:durableId="61149220">
    <w:abstractNumId w:val="3"/>
  </w:num>
  <w:num w:numId="20" w16cid:durableId="1250887599">
    <w:abstractNumId w:val="2"/>
  </w:num>
  <w:num w:numId="21" w16cid:durableId="441188986">
    <w:abstractNumId w:val="1"/>
  </w:num>
  <w:num w:numId="22" w16cid:durableId="470289669">
    <w:abstractNumId w:val="0"/>
  </w:num>
  <w:num w:numId="23" w16cid:durableId="543950081">
    <w:abstractNumId w:val="9"/>
  </w:num>
  <w:num w:numId="24" w16cid:durableId="1751735102">
    <w:abstractNumId w:val="7"/>
  </w:num>
  <w:num w:numId="25" w16cid:durableId="1389455105">
    <w:abstractNumId w:val="6"/>
  </w:num>
  <w:num w:numId="26" w16cid:durableId="780413568">
    <w:abstractNumId w:val="5"/>
  </w:num>
  <w:num w:numId="27" w16cid:durableId="1986857928">
    <w:abstractNumId w:val="4"/>
  </w:num>
  <w:num w:numId="28" w16cid:durableId="2019841746">
    <w:abstractNumId w:val="24"/>
  </w:num>
  <w:num w:numId="29" w16cid:durableId="284891051">
    <w:abstractNumId w:val="14"/>
  </w:num>
  <w:num w:numId="30" w16cid:durableId="100607532">
    <w:abstractNumId w:val="15"/>
  </w:num>
  <w:num w:numId="31" w16cid:durableId="1647661743">
    <w:abstractNumId w:val="18"/>
  </w:num>
  <w:num w:numId="32" w16cid:durableId="1172254288">
    <w:abstractNumId w:val="8"/>
    <w:lvlOverride w:ilvl="0">
      <w:startOverride w:val="1"/>
    </w:lvlOverride>
  </w:num>
  <w:num w:numId="33" w16cid:durableId="1083183416">
    <w:abstractNumId w:val="8"/>
    <w:lvlOverride w:ilvl="0">
      <w:startOverride w:val="1"/>
    </w:lvlOverride>
  </w:num>
  <w:num w:numId="34" w16cid:durableId="1338119539">
    <w:abstractNumId w:val="13"/>
  </w:num>
  <w:num w:numId="35" w16cid:durableId="699934683">
    <w:abstractNumId w:val="10"/>
  </w:num>
  <w:num w:numId="36" w16cid:durableId="1108820173">
    <w:abstractNumId w:val="20"/>
  </w:num>
  <w:num w:numId="37" w16cid:durableId="1682589753">
    <w:abstractNumId w:val="23"/>
  </w:num>
  <w:num w:numId="38" w16cid:durableId="1835410439">
    <w:abstractNumId w:val="17"/>
  </w:num>
  <w:num w:numId="39" w16cid:durableId="484276198">
    <w:abstractNumId w:val="22"/>
  </w:num>
  <w:num w:numId="40" w16cid:durableId="115560606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de-CH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de-CH" w:vendorID="64" w:dllVersion="0" w:nlCheck="1" w:checkStyle="0"/>
  <w:activeWritingStyle w:appName="MSWord" w:lang="pl-PL" w:vendorID="64" w:dllVersion="0" w:nlCheck="1" w:checkStyle="0"/>
  <w:attachedTemplate r:id="rId1"/>
  <w:stylePaneFormatFilter w:val="B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1" w:visibleStyles="0" w:alternateStyleNames="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U2tzQxNjE3MLc0tTRR0lEKTi0uzszPAymwqAUAlAlRQCwAAAA="/>
  </w:docVars>
  <w:rsids>
    <w:rsidRoot w:val="00103CD7"/>
    <w:rsid w:val="00000B36"/>
    <w:rsid w:val="000047CB"/>
    <w:rsid w:val="000048A0"/>
    <w:rsid w:val="000049AC"/>
    <w:rsid w:val="00006604"/>
    <w:rsid w:val="00007F70"/>
    <w:rsid w:val="00010824"/>
    <w:rsid w:val="000123EC"/>
    <w:rsid w:val="000159C6"/>
    <w:rsid w:val="000177A3"/>
    <w:rsid w:val="00017C62"/>
    <w:rsid w:val="00020953"/>
    <w:rsid w:val="000222A9"/>
    <w:rsid w:val="00022317"/>
    <w:rsid w:val="00024E3C"/>
    <w:rsid w:val="00025491"/>
    <w:rsid w:val="00027B05"/>
    <w:rsid w:val="00036D0C"/>
    <w:rsid w:val="00040877"/>
    <w:rsid w:val="00040925"/>
    <w:rsid w:val="00041769"/>
    <w:rsid w:val="00042372"/>
    <w:rsid w:val="000441FE"/>
    <w:rsid w:val="00051008"/>
    <w:rsid w:val="00051160"/>
    <w:rsid w:val="00052218"/>
    <w:rsid w:val="0005378B"/>
    <w:rsid w:val="00055D1E"/>
    <w:rsid w:val="00060380"/>
    <w:rsid w:val="00060495"/>
    <w:rsid w:val="00060C12"/>
    <w:rsid w:val="000614EA"/>
    <w:rsid w:val="00061534"/>
    <w:rsid w:val="00062E88"/>
    <w:rsid w:val="0006718E"/>
    <w:rsid w:val="000758DB"/>
    <w:rsid w:val="00075D1E"/>
    <w:rsid w:val="00075FA8"/>
    <w:rsid w:val="0007663D"/>
    <w:rsid w:val="0008183C"/>
    <w:rsid w:val="0009152B"/>
    <w:rsid w:val="00093FFC"/>
    <w:rsid w:val="0009580F"/>
    <w:rsid w:val="00096696"/>
    <w:rsid w:val="00097A4E"/>
    <w:rsid w:val="000A230E"/>
    <w:rsid w:val="000A4C4B"/>
    <w:rsid w:val="000A5E58"/>
    <w:rsid w:val="000A6E62"/>
    <w:rsid w:val="000A7467"/>
    <w:rsid w:val="000B121B"/>
    <w:rsid w:val="000B262D"/>
    <w:rsid w:val="000B37C7"/>
    <w:rsid w:val="000B45AB"/>
    <w:rsid w:val="000B4AC9"/>
    <w:rsid w:val="000B4C04"/>
    <w:rsid w:val="000B527B"/>
    <w:rsid w:val="000B5DFA"/>
    <w:rsid w:val="000B614F"/>
    <w:rsid w:val="000B6B82"/>
    <w:rsid w:val="000C1715"/>
    <w:rsid w:val="000C1F7C"/>
    <w:rsid w:val="000C5408"/>
    <w:rsid w:val="000C5BAC"/>
    <w:rsid w:val="000C6C42"/>
    <w:rsid w:val="000C6F04"/>
    <w:rsid w:val="000C7395"/>
    <w:rsid w:val="000D0278"/>
    <w:rsid w:val="000D0D27"/>
    <w:rsid w:val="000D107A"/>
    <w:rsid w:val="000D2233"/>
    <w:rsid w:val="000D3DD8"/>
    <w:rsid w:val="000D46A6"/>
    <w:rsid w:val="000D52E5"/>
    <w:rsid w:val="000D5FED"/>
    <w:rsid w:val="000E14B8"/>
    <w:rsid w:val="000E3548"/>
    <w:rsid w:val="000E41C5"/>
    <w:rsid w:val="000E4AF9"/>
    <w:rsid w:val="000E5A28"/>
    <w:rsid w:val="000F4E14"/>
    <w:rsid w:val="000F4F29"/>
    <w:rsid w:val="000F517A"/>
    <w:rsid w:val="000F79EF"/>
    <w:rsid w:val="000F7A9F"/>
    <w:rsid w:val="00103CD7"/>
    <w:rsid w:val="00105C00"/>
    <w:rsid w:val="001119C8"/>
    <w:rsid w:val="001126A8"/>
    <w:rsid w:val="00112D9B"/>
    <w:rsid w:val="00117C2E"/>
    <w:rsid w:val="00120416"/>
    <w:rsid w:val="00120E14"/>
    <w:rsid w:val="00121053"/>
    <w:rsid w:val="00121484"/>
    <w:rsid w:val="00121495"/>
    <w:rsid w:val="00122456"/>
    <w:rsid w:val="001243ED"/>
    <w:rsid w:val="00126E66"/>
    <w:rsid w:val="0012715C"/>
    <w:rsid w:val="00131000"/>
    <w:rsid w:val="00136AA4"/>
    <w:rsid w:val="00136D87"/>
    <w:rsid w:val="00141475"/>
    <w:rsid w:val="00141910"/>
    <w:rsid w:val="00141EFA"/>
    <w:rsid w:val="001424C7"/>
    <w:rsid w:val="00142BA6"/>
    <w:rsid w:val="00143CE0"/>
    <w:rsid w:val="00144711"/>
    <w:rsid w:val="001451A6"/>
    <w:rsid w:val="00145D11"/>
    <w:rsid w:val="00147486"/>
    <w:rsid w:val="00150D7D"/>
    <w:rsid w:val="00151A13"/>
    <w:rsid w:val="00151EC4"/>
    <w:rsid w:val="00152272"/>
    <w:rsid w:val="001522EC"/>
    <w:rsid w:val="00152F93"/>
    <w:rsid w:val="001538AA"/>
    <w:rsid w:val="0015585C"/>
    <w:rsid w:val="001560AD"/>
    <w:rsid w:val="001613F9"/>
    <w:rsid w:val="00162BD9"/>
    <w:rsid w:val="00163811"/>
    <w:rsid w:val="00163FE5"/>
    <w:rsid w:val="0017369A"/>
    <w:rsid w:val="001744B3"/>
    <w:rsid w:val="001762EB"/>
    <w:rsid w:val="001779D7"/>
    <w:rsid w:val="00177C75"/>
    <w:rsid w:val="00180FB6"/>
    <w:rsid w:val="001829BD"/>
    <w:rsid w:val="00182AC5"/>
    <w:rsid w:val="00183D45"/>
    <w:rsid w:val="001840B2"/>
    <w:rsid w:val="00184880"/>
    <w:rsid w:val="00185F69"/>
    <w:rsid w:val="001908DE"/>
    <w:rsid w:val="0019102B"/>
    <w:rsid w:val="001913DE"/>
    <w:rsid w:val="00191494"/>
    <w:rsid w:val="00192445"/>
    <w:rsid w:val="0019402C"/>
    <w:rsid w:val="00194253"/>
    <w:rsid w:val="00194EE4"/>
    <w:rsid w:val="001970D6"/>
    <w:rsid w:val="001978EE"/>
    <w:rsid w:val="001A3FCC"/>
    <w:rsid w:val="001A4519"/>
    <w:rsid w:val="001A5481"/>
    <w:rsid w:val="001A5C77"/>
    <w:rsid w:val="001A608B"/>
    <w:rsid w:val="001A6967"/>
    <w:rsid w:val="001B005D"/>
    <w:rsid w:val="001B05A9"/>
    <w:rsid w:val="001B07D8"/>
    <w:rsid w:val="001B1F2B"/>
    <w:rsid w:val="001C0881"/>
    <w:rsid w:val="001C0E62"/>
    <w:rsid w:val="001C5694"/>
    <w:rsid w:val="001C58B4"/>
    <w:rsid w:val="001D2DA2"/>
    <w:rsid w:val="001D3AAE"/>
    <w:rsid w:val="001D4143"/>
    <w:rsid w:val="001D6D66"/>
    <w:rsid w:val="001E30E4"/>
    <w:rsid w:val="001E6D03"/>
    <w:rsid w:val="001F1C00"/>
    <w:rsid w:val="001F6F17"/>
    <w:rsid w:val="001F7437"/>
    <w:rsid w:val="001F7769"/>
    <w:rsid w:val="002002DC"/>
    <w:rsid w:val="00202146"/>
    <w:rsid w:val="00204562"/>
    <w:rsid w:val="00204688"/>
    <w:rsid w:val="00205EE4"/>
    <w:rsid w:val="0020727D"/>
    <w:rsid w:val="00210C47"/>
    <w:rsid w:val="002130A9"/>
    <w:rsid w:val="0021325A"/>
    <w:rsid w:val="00221018"/>
    <w:rsid w:val="00221549"/>
    <w:rsid w:val="00225F5F"/>
    <w:rsid w:val="002260D3"/>
    <w:rsid w:val="0022670C"/>
    <w:rsid w:val="00226BD6"/>
    <w:rsid w:val="00233008"/>
    <w:rsid w:val="002330F2"/>
    <w:rsid w:val="002373A6"/>
    <w:rsid w:val="0024009B"/>
    <w:rsid w:val="00242341"/>
    <w:rsid w:val="00244778"/>
    <w:rsid w:val="00245CA3"/>
    <w:rsid w:val="00247B24"/>
    <w:rsid w:val="00250365"/>
    <w:rsid w:val="002510C2"/>
    <w:rsid w:val="00254D97"/>
    <w:rsid w:val="00255C8A"/>
    <w:rsid w:val="002568CD"/>
    <w:rsid w:val="0026125B"/>
    <w:rsid w:val="002629E1"/>
    <w:rsid w:val="002632C7"/>
    <w:rsid w:val="00264A16"/>
    <w:rsid w:val="00267BFF"/>
    <w:rsid w:val="00270862"/>
    <w:rsid w:val="00273E9F"/>
    <w:rsid w:val="002741D0"/>
    <w:rsid w:val="00274867"/>
    <w:rsid w:val="00277326"/>
    <w:rsid w:val="0028011F"/>
    <w:rsid w:val="002805D8"/>
    <w:rsid w:val="002817D5"/>
    <w:rsid w:val="00281C10"/>
    <w:rsid w:val="00282994"/>
    <w:rsid w:val="00282EC0"/>
    <w:rsid w:val="002845E6"/>
    <w:rsid w:val="00284D07"/>
    <w:rsid w:val="002864F8"/>
    <w:rsid w:val="00287D96"/>
    <w:rsid w:val="0029257D"/>
    <w:rsid w:val="002928B8"/>
    <w:rsid w:val="0029512C"/>
    <w:rsid w:val="002A3693"/>
    <w:rsid w:val="002A5B3F"/>
    <w:rsid w:val="002A63FD"/>
    <w:rsid w:val="002B0661"/>
    <w:rsid w:val="002B0938"/>
    <w:rsid w:val="002B2D69"/>
    <w:rsid w:val="002B316A"/>
    <w:rsid w:val="002B40DE"/>
    <w:rsid w:val="002B452F"/>
    <w:rsid w:val="002B465E"/>
    <w:rsid w:val="002B5B54"/>
    <w:rsid w:val="002C0DA5"/>
    <w:rsid w:val="002C10DB"/>
    <w:rsid w:val="002C32A0"/>
    <w:rsid w:val="002C32D9"/>
    <w:rsid w:val="002C3A99"/>
    <w:rsid w:val="002C4B94"/>
    <w:rsid w:val="002C59D6"/>
    <w:rsid w:val="002D2E09"/>
    <w:rsid w:val="002D3893"/>
    <w:rsid w:val="002E0606"/>
    <w:rsid w:val="002E0A21"/>
    <w:rsid w:val="002E3541"/>
    <w:rsid w:val="002E4CFE"/>
    <w:rsid w:val="002E5249"/>
    <w:rsid w:val="002E5840"/>
    <w:rsid w:val="002E5A01"/>
    <w:rsid w:val="002E5C88"/>
    <w:rsid w:val="002F0F07"/>
    <w:rsid w:val="002F162D"/>
    <w:rsid w:val="002F1948"/>
    <w:rsid w:val="002F513C"/>
    <w:rsid w:val="0030287A"/>
    <w:rsid w:val="00307E1B"/>
    <w:rsid w:val="003104C6"/>
    <w:rsid w:val="00313991"/>
    <w:rsid w:val="003141A7"/>
    <w:rsid w:val="00314D80"/>
    <w:rsid w:val="0031713F"/>
    <w:rsid w:val="00320974"/>
    <w:rsid w:val="00320FE3"/>
    <w:rsid w:val="00321CB7"/>
    <w:rsid w:val="00321E62"/>
    <w:rsid w:val="00323262"/>
    <w:rsid w:val="003263B4"/>
    <w:rsid w:val="00327FD1"/>
    <w:rsid w:val="00330814"/>
    <w:rsid w:val="003321A7"/>
    <w:rsid w:val="00332834"/>
    <w:rsid w:val="003350E8"/>
    <w:rsid w:val="003364AB"/>
    <w:rsid w:val="003370EE"/>
    <w:rsid w:val="00337E18"/>
    <w:rsid w:val="00342269"/>
    <w:rsid w:val="00342C78"/>
    <w:rsid w:val="00343FB1"/>
    <w:rsid w:val="00346CE3"/>
    <w:rsid w:val="00350E9A"/>
    <w:rsid w:val="00351EE0"/>
    <w:rsid w:val="00354F1A"/>
    <w:rsid w:val="0035596E"/>
    <w:rsid w:val="0035765D"/>
    <w:rsid w:val="00357FA9"/>
    <w:rsid w:val="00360F5F"/>
    <w:rsid w:val="0036244F"/>
    <w:rsid w:val="003627D5"/>
    <w:rsid w:val="00363130"/>
    <w:rsid w:val="00363646"/>
    <w:rsid w:val="00366D34"/>
    <w:rsid w:val="00366E2B"/>
    <w:rsid w:val="0036737A"/>
    <w:rsid w:val="00372B2E"/>
    <w:rsid w:val="0037441E"/>
    <w:rsid w:val="00381017"/>
    <w:rsid w:val="00382EFD"/>
    <w:rsid w:val="003833E9"/>
    <w:rsid w:val="0039083B"/>
    <w:rsid w:val="00390AC4"/>
    <w:rsid w:val="00391330"/>
    <w:rsid w:val="00392AE8"/>
    <w:rsid w:val="00393DF7"/>
    <w:rsid w:val="00394557"/>
    <w:rsid w:val="003968D1"/>
    <w:rsid w:val="00396B9C"/>
    <w:rsid w:val="00397658"/>
    <w:rsid w:val="003A2A91"/>
    <w:rsid w:val="003A4129"/>
    <w:rsid w:val="003A64D3"/>
    <w:rsid w:val="003A7E4E"/>
    <w:rsid w:val="003B0200"/>
    <w:rsid w:val="003B1023"/>
    <w:rsid w:val="003B1C74"/>
    <w:rsid w:val="003B3953"/>
    <w:rsid w:val="003B4307"/>
    <w:rsid w:val="003B72F8"/>
    <w:rsid w:val="003C14CD"/>
    <w:rsid w:val="003C1BE7"/>
    <w:rsid w:val="003C1CD1"/>
    <w:rsid w:val="003C440D"/>
    <w:rsid w:val="003C79CC"/>
    <w:rsid w:val="003D06C1"/>
    <w:rsid w:val="003D090C"/>
    <w:rsid w:val="003D15DE"/>
    <w:rsid w:val="003D1BC0"/>
    <w:rsid w:val="003D5386"/>
    <w:rsid w:val="003D5ADC"/>
    <w:rsid w:val="003E1769"/>
    <w:rsid w:val="003E26E3"/>
    <w:rsid w:val="003E3747"/>
    <w:rsid w:val="003E795D"/>
    <w:rsid w:val="003E7C9E"/>
    <w:rsid w:val="003F2F84"/>
    <w:rsid w:val="003F6084"/>
    <w:rsid w:val="004004F6"/>
    <w:rsid w:val="00401404"/>
    <w:rsid w:val="00402EEA"/>
    <w:rsid w:val="00403BD2"/>
    <w:rsid w:val="00404CBD"/>
    <w:rsid w:val="00407179"/>
    <w:rsid w:val="004072E8"/>
    <w:rsid w:val="00412CFD"/>
    <w:rsid w:val="004176C0"/>
    <w:rsid w:val="00420C61"/>
    <w:rsid w:val="00421F43"/>
    <w:rsid w:val="00422669"/>
    <w:rsid w:val="00424A9D"/>
    <w:rsid w:val="004262EF"/>
    <w:rsid w:val="004265A2"/>
    <w:rsid w:val="00426715"/>
    <w:rsid w:val="004369DA"/>
    <w:rsid w:val="00440EE9"/>
    <w:rsid w:val="00440F60"/>
    <w:rsid w:val="004454A2"/>
    <w:rsid w:val="0044553D"/>
    <w:rsid w:val="0045056D"/>
    <w:rsid w:val="00452B60"/>
    <w:rsid w:val="00452CDC"/>
    <w:rsid w:val="004535ED"/>
    <w:rsid w:val="00455CE6"/>
    <w:rsid w:val="004579DE"/>
    <w:rsid w:val="00460E39"/>
    <w:rsid w:val="00462B06"/>
    <w:rsid w:val="00474570"/>
    <w:rsid w:val="004749ED"/>
    <w:rsid w:val="00474DA6"/>
    <w:rsid w:val="004819E3"/>
    <w:rsid w:val="00481C9F"/>
    <w:rsid w:val="004829AB"/>
    <w:rsid w:val="004853D3"/>
    <w:rsid w:val="0048573A"/>
    <w:rsid w:val="00486245"/>
    <w:rsid w:val="00486D13"/>
    <w:rsid w:val="00487842"/>
    <w:rsid w:val="00491B51"/>
    <w:rsid w:val="004939A7"/>
    <w:rsid w:val="00493D8A"/>
    <w:rsid w:val="00495AE7"/>
    <w:rsid w:val="00496D79"/>
    <w:rsid w:val="00497405"/>
    <w:rsid w:val="004A0F09"/>
    <w:rsid w:val="004A0F19"/>
    <w:rsid w:val="004A190E"/>
    <w:rsid w:val="004A5E18"/>
    <w:rsid w:val="004A6754"/>
    <w:rsid w:val="004A6CFE"/>
    <w:rsid w:val="004B15D8"/>
    <w:rsid w:val="004B2ADD"/>
    <w:rsid w:val="004B47A7"/>
    <w:rsid w:val="004B6E95"/>
    <w:rsid w:val="004B79F2"/>
    <w:rsid w:val="004C077A"/>
    <w:rsid w:val="004C0B9D"/>
    <w:rsid w:val="004C196E"/>
    <w:rsid w:val="004C30BD"/>
    <w:rsid w:val="004C3AA8"/>
    <w:rsid w:val="004C3D7B"/>
    <w:rsid w:val="004C5413"/>
    <w:rsid w:val="004C5632"/>
    <w:rsid w:val="004C6CBD"/>
    <w:rsid w:val="004C6D45"/>
    <w:rsid w:val="004C6D60"/>
    <w:rsid w:val="004C721D"/>
    <w:rsid w:val="004D0FEE"/>
    <w:rsid w:val="004D11A0"/>
    <w:rsid w:val="004D2013"/>
    <w:rsid w:val="004D386A"/>
    <w:rsid w:val="004D49A1"/>
    <w:rsid w:val="004D5401"/>
    <w:rsid w:val="004D56A1"/>
    <w:rsid w:val="004D6946"/>
    <w:rsid w:val="004D70ED"/>
    <w:rsid w:val="004E10E6"/>
    <w:rsid w:val="004E30D4"/>
    <w:rsid w:val="004E390D"/>
    <w:rsid w:val="004E55BE"/>
    <w:rsid w:val="004E6730"/>
    <w:rsid w:val="004E7459"/>
    <w:rsid w:val="004F366D"/>
    <w:rsid w:val="004F3D1E"/>
    <w:rsid w:val="004F3D56"/>
    <w:rsid w:val="004F5ACD"/>
    <w:rsid w:val="004F7267"/>
    <w:rsid w:val="00501657"/>
    <w:rsid w:val="00503773"/>
    <w:rsid w:val="0050613D"/>
    <w:rsid w:val="005111C8"/>
    <w:rsid w:val="005134B3"/>
    <w:rsid w:val="00513B9F"/>
    <w:rsid w:val="0051404E"/>
    <w:rsid w:val="00516F42"/>
    <w:rsid w:val="00521862"/>
    <w:rsid w:val="00524B51"/>
    <w:rsid w:val="0052673A"/>
    <w:rsid w:val="00527EBD"/>
    <w:rsid w:val="005303BF"/>
    <w:rsid w:val="00532374"/>
    <w:rsid w:val="00533766"/>
    <w:rsid w:val="0054188A"/>
    <w:rsid w:val="00541E06"/>
    <w:rsid w:val="005424EB"/>
    <w:rsid w:val="005451E6"/>
    <w:rsid w:val="00545419"/>
    <w:rsid w:val="00545492"/>
    <w:rsid w:val="0054579B"/>
    <w:rsid w:val="00546968"/>
    <w:rsid w:val="005508B8"/>
    <w:rsid w:val="0055094C"/>
    <w:rsid w:val="00550C50"/>
    <w:rsid w:val="00550E2E"/>
    <w:rsid w:val="00552225"/>
    <w:rsid w:val="00554280"/>
    <w:rsid w:val="00555483"/>
    <w:rsid w:val="00556AE2"/>
    <w:rsid w:val="00560257"/>
    <w:rsid w:val="00562B8A"/>
    <w:rsid w:val="0056342A"/>
    <w:rsid w:val="00565A87"/>
    <w:rsid w:val="00565D69"/>
    <w:rsid w:val="00566C62"/>
    <w:rsid w:val="00567301"/>
    <w:rsid w:val="00567CE6"/>
    <w:rsid w:val="00571A60"/>
    <w:rsid w:val="00573349"/>
    <w:rsid w:val="00573648"/>
    <w:rsid w:val="005739C3"/>
    <w:rsid w:val="0057453C"/>
    <w:rsid w:val="00576336"/>
    <w:rsid w:val="00576CE9"/>
    <w:rsid w:val="0057711B"/>
    <w:rsid w:val="0058029C"/>
    <w:rsid w:val="00580937"/>
    <w:rsid w:val="00580E62"/>
    <w:rsid w:val="00582265"/>
    <w:rsid w:val="00583521"/>
    <w:rsid w:val="005835C7"/>
    <w:rsid w:val="00584902"/>
    <w:rsid w:val="00584F04"/>
    <w:rsid w:val="00585B5D"/>
    <w:rsid w:val="00586F3A"/>
    <w:rsid w:val="0058759A"/>
    <w:rsid w:val="00590CF3"/>
    <w:rsid w:val="00591103"/>
    <w:rsid w:val="00594D6B"/>
    <w:rsid w:val="005A00A3"/>
    <w:rsid w:val="005A03BF"/>
    <w:rsid w:val="005A0F77"/>
    <w:rsid w:val="005A3766"/>
    <w:rsid w:val="005B3C2E"/>
    <w:rsid w:val="005B507C"/>
    <w:rsid w:val="005B58F5"/>
    <w:rsid w:val="005B6E11"/>
    <w:rsid w:val="005B6F79"/>
    <w:rsid w:val="005C072E"/>
    <w:rsid w:val="005C17F4"/>
    <w:rsid w:val="005C3973"/>
    <w:rsid w:val="005C416A"/>
    <w:rsid w:val="005C520C"/>
    <w:rsid w:val="005C58FE"/>
    <w:rsid w:val="005C65A3"/>
    <w:rsid w:val="005C6C85"/>
    <w:rsid w:val="005C70E0"/>
    <w:rsid w:val="005D0E9C"/>
    <w:rsid w:val="005D1CA0"/>
    <w:rsid w:val="005D3314"/>
    <w:rsid w:val="005D3644"/>
    <w:rsid w:val="005D3891"/>
    <w:rsid w:val="005D4F6F"/>
    <w:rsid w:val="005D5C66"/>
    <w:rsid w:val="005D75F4"/>
    <w:rsid w:val="005E3285"/>
    <w:rsid w:val="005E3CCB"/>
    <w:rsid w:val="005E4A26"/>
    <w:rsid w:val="005E5A00"/>
    <w:rsid w:val="005E644B"/>
    <w:rsid w:val="005F133D"/>
    <w:rsid w:val="005F2DEC"/>
    <w:rsid w:val="005F3B41"/>
    <w:rsid w:val="00600482"/>
    <w:rsid w:val="00601F8E"/>
    <w:rsid w:val="006039D7"/>
    <w:rsid w:val="006043D1"/>
    <w:rsid w:val="00605B7C"/>
    <w:rsid w:val="00611B55"/>
    <w:rsid w:val="00612643"/>
    <w:rsid w:val="00614D9E"/>
    <w:rsid w:val="00620AD6"/>
    <w:rsid w:val="0062142E"/>
    <w:rsid w:val="00621B3F"/>
    <w:rsid w:val="00622ACD"/>
    <w:rsid w:val="00622CE0"/>
    <w:rsid w:val="00624C67"/>
    <w:rsid w:val="00630674"/>
    <w:rsid w:val="00631225"/>
    <w:rsid w:val="00631BD5"/>
    <w:rsid w:val="00632EA1"/>
    <w:rsid w:val="00633643"/>
    <w:rsid w:val="006349A1"/>
    <w:rsid w:val="0064084C"/>
    <w:rsid w:val="006408BA"/>
    <w:rsid w:val="006413BB"/>
    <w:rsid w:val="00642998"/>
    <w:rsid w:val="00643FFD"/>
    <w:rsid w:val="00645486"/>
    <w:rsid w:val="00645BA6"/>
    <w:rsid w:val="00646C83"/>
    <w:rsid w:val="00646D61"/>
    <w:rsid w:val="00647147"/>
    <w:rsid w:val="0064733C"/>
    <w:rsid w:val="00647FAC"/>
    <w:rsid w:val="006520A4"/>
    <w:rsid w:val="00653CF5"/>
    <w:rsid w:val="006564DF"/>
    <w:rsid w:val="00656C7F"/>
    <w:rsid w:val="0065769C"/>
    <w:rsid w:val="0066011E"/>
    <w:rsid w:val="00661DDC"/>
    <w:rsid w:val="00662296"/>
    <w:rsid w:val="006645FF"/>
    <w:rsid w:val="006653A6"/>
    <w:rsid w:val="00672468"/>
    <w:rsid w:val="006731A2"/>
    <w:rsid w:val="00674F07"/>
    <w:rsid w:val="00675A4A"/>
    <w:rsid w:val="00675FE5"/>
    <w:rsid w:val="006779EF"/>
    <w:rsid w:val="00680362"/>
    <w:rsid w:val="00680C94"/>
    <w:rsid w:val="00681472"/>
    <w:rsid w:val="00687105"/>
    <w:rsid w:val="0068750B"/>
    <w:rsid w:val="0069038D"/>
    <w:rsid w:val="00690D1D"/>
    <w:rsid w:val="0069179B"/>
    <w:rsid w:val="00692EFD"/>
    <w:rsid w:val="00694540"/>
    <w:rsid w:val="00694891"/>
    <w:rsid w:val="00694E48"/>
    <w:rsid w:val="006963D6"/>
    <w:rsid w:val="006964B8"/>
    <w:rsid w:val="006A275C"/>
    <w:rsid w:val="006B31E0"/>
    <w:rsid w:val="006C133E"/>
    <w:rsid w:val="006C14AD"/>
    <w:rsid w:val="006C183F"/>
    <w:rsid w:val="006C5745"/>
    <w:rsid w:val="006C6496"/>
    <w:rsid w:val="006D3EB5"/>
    <w:rsid w:val="006D5031"/>
    <w:rsid w:val="006D5099"/>
    <w:rsid w:val="006E05D2"/>
    <w:rsid w:val="006E1930"/>
    <w:rsid w:val="006E69A6"/>
    <w:rsid w:val="006F04FA"/>
    <w:rsid w:val="006F074B"/>
    <w:rsid w:val="006F11FC"/>
    <w:rsid w:val="006F18CE"/>
    <w:rsid w:val="006F3A09"/>
    <w:rsid w:val="006F406F"/>
    <w:rsid w:val="006F41DE"/>
    <w:rsid w:val="006F59BF"/>
    <w:rsid w:val="006F6DEC"/>
    <w:rsid w:val="00700137"/>
    <w:rsid w:val="00700BD8"/>
    <w:rsid w:val="0070153C"/>
    <w:rsid w:val="007029BB"/>
    <w:rsid w:val="00702CA7"/>
    <w:rsid w:val="007048CF"/>
    <w:rsid w:val="00705687"/>
    <w:rsid w:val="007112D3"/>
    <w:rsid w:val="007129E0"/>
    <w:rsid w:val="00716947"/>
    <w:rsid w:val="00716E2D"/>
    <w:rsid w:val="00717F2A"/>
    <w:rsid w:val="007203B6"/>
    <w:rsid w:val="0072152D"/>
    <w:rsid w:val="0072299E"/>
    <w:rsid w:val="00722EAA"/>
    <w:rsid w:val="007238CA"/>
    <w:rsid w:val="00723CBF"/>
    <w:rsid w:val="00724E6F"/>
    <w:rsid w:val="00727573"/>
    <w:rsid w:val="00727ADE"/>
    <w:rsid w:val="00731655"/>
    <w:rsid w:val="00735C51"/>
    <w:rsid w:val="00736D98"/>
    <w:rsid w:val="00737BA0"/>
    <w:rsid w:val="00740A27"/>
    <w:rsid w:val="00742AF3"/>
    <w:rsid w:val="00743289"/>
    <w:rsid w:val="0074366E"/>
    <w:rsid w:val="0074516D"/>
    <w:rsid w:val="00750471"/>
    <w:rsid w:val="00751FBD"/>
    <w:rsid w:val="00755D35"/>
    <w:rsid w:val="007562DE"/>
    <w:rsid w:val="0076121E"/>
    <w:rsid w:val="00762423"/>
    <w:rsid w:val="0076478A"/>
    <w:rsid w:val="0076750F"/>
    <w:rsid w:val="00767B16"/>
    <w:rsid w:val="007739AD"/>
    <w:rsid w:val="007751B5"/>
    <w:rsid w:val="00775CB2"/>
    <w:rsid w:val="007801C7"/>
    <w:rsid w:val="007814C1"/>
    <w:rsid w:val="00781A39"/>
    <w:rsid w:val="00781AD1"/>
    <w:rsid w:val="0078246B"/>
    <w:rsid w:val="00782DAF"/>
    <w:rsid w:val="007831FC"/>
    <w:rsid w:val="00783433"/>
    <w:rsid w:val="00783A75"/>
    <w:rsid w:val="00785089"/>
    <w:rsid w:val="00793A73"/>
    <w:rsid w:val="00793D57"/>
    <w:rsid w:val="00794621"/>
    <w:rsid w:val="007A2532"/>
    <w:rsid w:val="007A2EB4"/>
    <w:rsid w:val="007A3D3D"/>
    <w:rsid w:val="007A4290"/>
    <w:rsid w:val="007A5FAC"/>
    <w:rsid w:val="007A6D76"/>
    <w:rsid w:val="007A7E8A"/>
    <w:rsid w:val="007B1861"/>
    <w:rsid w:val="007B2DD5"/>
    <w:rsid w:val="007B613A"/>
    <w:rsid w:val="007B7393"/>
    <w:rsid w:val="007B7991"/>
    <w:rsid w:val="007C2F7C"/>
    <w:rsid w:val="007C34BC"/>
    <w:rsid w:val="007C3B91"/>
    <w:rsid w:val="007C4F23"/>
    <w:rsid w:val="007C5B47"/>
    <w:rsid w:val="007C5C66"/>
    <w:rsid w:val="007C6F29"/>
    <w:rsid w:val="007C79C8"/>
    <w:rsid w:val="007D0272"/>
    <w:rsid w:val="007D0959"/>
    <w:rsid w:val="007D0A43"/>
    <w:rsid w:val="007D292D"/>
    <w:rsid w:val="007D2B3B"/>
    <w:rsid w:val="007D2BF9"/>
    <w:rsid w:val="007D31FB"/>
    <w:rsid w:val="007D4E78"/>
    <w:rsid w:val="007D5B61"/>
    <w:rsid w:val="007D6604"/>
    <w:rsid w:val="007E2728"/>
    <w:rsid w:val="007E3406"/>
    <w:rsid w:val="007E3734"/>
    <w:rsid w:val="007E3EB9"/>
    <w:rsid w:val="007E3F4E"/>
    <w:rsid w:val="007E476F"/>
    <w:rsid w:val="007E620F"/>
    <w:rsid w:val="007E7141"/>
    <w:rsid w:val="007F0F9C"/>
    <w:rsid w:val="007F1291"/>
    <w:rsid w:val="007F2EC0"/>
    <w:rsid w:val="007F2ECC"/>
    <w:rsid w:val="007F477A"/>
    <w:rsid w:val="007F4C16"/>
    <w:rsid w:val="007F50D1"/>
    <w:rsid w:val="007F6E72"/>
    <w:rsid w:val="00800DD6"/>
    <w:rsid w:val="0080297E"/>
    <w:rsid w:val="00802E33"/>
    <w:rsid w:val="008071F5"/>
    <w:rsid w:val="00810CF8"/>
    <w:rsid w:val="00811CFE"/>
    <w:rsid w:val="0081330B"/>
    <w:rsid w:val="008141B4"/>
    <w:rsid w:val="008149D7"/>
    <w:rsid w:val="00815A64"/>
    <w:rsid w:val="0082010F"/>
    <w:rsid w:val="008228CB"/>
    <w:rsid w:val="00823B04"/>
    <w:rsid w:val="00825A29"/>
    <w:rsid w:val="008265F5"/>
    <w:rsid w:val="00840309"/>
    <w:rsid w:val="00840F30"/>
    <w:rsid w:val="008416BA"/>
    <w:rsid w:val="0084306F"/>
    <w:rsid w:val="00843ABC"/>
    <w:rsid w:val="00843D3B"/>
    <w:rsid w:val="00843F92"/>
    <w:rsid w:val="00846DFC"/>
    <w:rsid w:val="00850491"/>
    <w:rsid w:val="008505D1"/>
    <w:rsid w:val="008507BC"/>
    <w:rsid w:val="00854AE6"/>
    <w:rsid w:val="00856E4B"/>
    <w:rsid w:val="0085785D"/>
    <w:rsid w:val="00860E78"/>
    <w:rsid w:val="008612EB"/>
    <w:rsid w:val="00861339"/>
    <w:rsid w:val="0086135D"/>
    <w:rsid w:val="0086227D"/>
    <w:rsid w:val="00862315"/>
    <w:rsid w:val="00866092"/>
    <w:rsid w:val="00866186"/>
    <w:rsid w:val="0086637C"/>
    <w:rsid w:val="00867215"/>
    <w:rsid w:val="00870E2F"/>
    <w:rsid w:val="008712A3"/>
    <w:rsid w:val="00872AB5"/>
    <w:rsid w:val="00872CEC"/>
    <w:rsid w:val="00875343"/>
    <w:rsid w:val="00877EE2"/>
    <w:rsid w:val="00883ADE"/>
    <w:rsid w:val="00883D9B"/>
    <w:rsid w:val="00885CED"/>
    <w:rsid w:val="00892178"/>
    <w:rsid w:val="00893F0A"/>
    <w:rsid w:val="00894F97"/>
    <w:rsid w:val="0089769C"/>
    <w:rsid w:val="00897C61"/>
    <w:rsid w:val="008A26F8"/>
    <w:rsid w:val="008A3F8B"/>
    <w:rsid w:val="008A4BB9"/>
    <w:rsid w:val="008A54A5"/>
    <w:rsid w:val="008A580D"/>
    <w:rsid w:val="008A5F8A"/>
    <w:rsid w:val="008B0EC0"/>
    <w:rsid w:val="008B2879"/>
    <w:rsid w:val="008B7017"/>
    <w:rsid w:val="008B7219"/>
    <w:rsid w:val="008C0334"/>
    <w:rsid w:val="008C4A0E"/>
    <w:rsid w:val="008D1C79"/>
    <w:rsid w:val="008D2B33"/>
    <w:rsid w:val="008D5863"/>
    <w:rsid w:val="008D7458"/>
    <w:rsid w:val="008E2432"/>
    <w:rsid w:val="008E3641"/>
    <w:rsid w:val="008E3C72"/>
    <w:rsid w:val="008E4E99"/>
    <w:rsid w:val="008F0391"/>
    <w:rsid w:val="008F0C67"/>
    <w:rsid w:val="008F2578"/>
    <w:rsid w:val="008F2C47"/>
    <w:rsid w:val="008F4DCA"/>
    <w:rsid w:val="008F5869"/>
    <w:rsid w:val="008F773D"/>
    <w:rsid w:val="008F7875"/>
    <w:rsid w:val="0090331B"/>
    <w:rsid w:val="009101FE"/>
    <w:rsid w:val="00911511"/>
    <w:rsid w:val="00911763"/>
    <w:rsid w:val="00911957"/>
    <w:rsid w:val="009150DA"/>
    <w:rsid w:val="009158BE"/>
    <w:rsid w:val="00915EA0"/>
    <w:rsid w:val="0091650B"/>
    <w:rsid w:val="00917039"/>
    <w:rsid w:val="00917A97"/>
    <w:rsid w:val="00921759"/>
    <w:rsid w:val="0092433E"/>
    <w:rsid w:val="00924658"/>
    <w:rsid w:val="00925398"/>
    <w:rsid w:val="009270AB"/>
    <w:rsid w:val="00931822"/>
    <w:rsid w:val="00934FFD"/>
    <w:rsid w:val="00940479"/>
    <w:rsid w:val="00942581"/>
    <w:rsid w:val="00946DEF"/>
    <w:rsid w:val="00947C2B"/>
    <w:rsid w:val="00950D7F"/>
    <w:rsid w:val="0095182D"/>
    <w:rsid w:val="009526DF"/>
    <w:rsid w:val="00952EE6"/>
    <w:rsid w:val="009608E6"/>
    <w:rsid w:val="009658C0"/>
    <w:rsid w:val="00965C00"/>
    <w:rsid w:val="00972350"/>
    <w:rsid w:val="00973B76"/>
    <w:rsid w:val="00975190"/>
    <w:rsid w:val="00976D35"/>
    <w:rsid w:val="009807A0"/>
    <w:rsid w:val="00980C99"/>
    <w:rsid w:val="0098592F"/>
    <w:rsid w:val="00990B62"/>
    <w:rsid w:val="00991E15"/>
    <w:rsid w:val="00992753"/>
    <w:rsid w:val="009947CC"/>
    <w:rsid w:val="00995B75"/>
    <w:rsid w:val="009A02BD"/>
    <w:rsid w:val="009A0EFE"/>
    <w:rsid w:val="009A1539"/>
    <w:rsid w:val="009A1ADD"/>
    <w:rsid w:val="009A6376"/>
    <w:rsid w:val="009A72DC"/>
    <w:rsid w:val="009A7BCD"/>
    <w:rsid w:val="009B1419"/>
    <w:rsid w:val="009B3386"/>
    <w:rsid w:val="009B480A"/>
    <w:rsid w:val="009B5C73"/>
    <w:rsid w:val="009B7C65"/>
    <w:rsid w:val="009C06BA"/>
    <w:rsid w:val="009C0D67"/>
    <w:rsid w:val="009C2580"/>
    <w:rsid w:val="009C2912"/>
    <w:rsid w:val="009C3B79"/>
    <w:rsid w:val="009C450F"/>
    <w:rsid w:val="009C47DB"/>
    <w:rsid w:val="009C6AFF"/>
    <w:rsid w:val="009C745F"/>
    <w:rsid w:val="009C7B5B"/>
    <w:rsid w:val="009D27F7"/>
    <w:rsid w:val="009D49D2"/>
    <w:rsid w:val="009D582B"/>
    <w:rsid w:val="009D5D86"/>
    <w:rsid w:val="009D6039"/>
    <w:rsid w:val="009D79EF"/>
    <w:rsid w:val="009D7D86"/>
    <w:rsid w:val="009E4105"/>
    <w:rsid w:val="009E4602"/>
    <w:rsid w:val="009E4858"/>
    <w:rsid w:val="009E4E34"/>
    <w:rsid w:val="009F3783"/>
    <w:rsid w:val="009F4539"/>
    <w:rsid w:val="009F4BD7"/>
    <w:rsid w:val="009F7B8E"/>
    <w:rsid w:val="00A04E49"/>
    <w:rsid w:val="00A061A7"/>
    <w:rsid w:val="00A06E83"/>
    <w:rsid w:val="00A13104"/>
    <w:rsid w:val="00A15EAB"/>
    <w:rsid w:val="00A200D3"/>
    <w:rsid w:val="00A222B9"/>
    <w:rsid w:val="00A25464"/>
    <w:rsid w:val="00A25C48"/>
    <w:rsid w:val="00A2666C"/>
    <w:rsid w:val="00A2773B"/>
    <w:rsid w:val="00A320BE"/>
    <w:rsid w:val="00A32822"/>
    <w:rsid w:val="00A33BB8"/>
    <w:rsid w:val="00A34B44"/>
    <w:rsid w:val="00A35393"/>
    <w:rsid w:val="00A369B4"/>
    <w:rsid w:val="00A41ECC"/>
    <w:rsid w:val="00A433D0"/>
    <w:rsid w:val="00A44E20"/>
    <w:rsid w:val="00A464FF"/>
    <w:rsid w:val="00A505F5"/>
    <w:rsid w:val="00A50DEF"/>
    <w:rsid w:val="00A51472"/>
    <w:rsid w:val="00A551B8"/>
    <w:rsid w:val="00A57422"/>
    <w:rsid w:val="00A5750A"/>
    <w:rsid w:val="00A60DF1"/>
    <w:rsid w:val="00A610B1"/>
    <w:rsid w:val="00A6128F"/>
    <w:rsid w:val="00A709A6"/>
    <w:rsid w:val="00A71197"/>
    <w:rsid w:val="00A713A5"/>
    <w:rsid w:val="00A71ADC"/>
    <w:rsid w:val="00A7293C"/>
    <w:rsid w:val="00A72983"/>
    <w:rsid w:val="00A72CD3"/>
    <w:rsid w:val="00A76133"/>
    <w:rsid w:val="00A8095B"/>
    <w:rsid w:val="00A838C3"/>
    <w:rsid w:val="00A84246"/>
    <w:rsid w:val="00A86AF3"/>
    <w:rsid w:val="00A87066"/>
    <w:rsid w:val="00A87284"/>
    <w:rsid w:val="00A91D52"/>
    <w:rsid w:val="00A923CA"/>
    <w:rsid w:val="00A95CCD"/>
    <w:rsid w:val="00A97D47"/>
    <w:rsid w:val="00AA0794"/>
    <w:rsid w:val="00AA11FA"/>
    <w:rsid w:val="00AA1930"/>
    <w:rsid w:val="00AA1C42"/>
    <w:rsid w:val="00AA34ED"/>
    <w:rsid w:val="00AA3525"/>
    <w:rsid w:val="00AA4772"/>
    <w:rsid w:val="00AA4EB5"/>
    <w:rsid w:val="00AA5DE6"/>
    <w:rsid w:val="00AB0647"/>
    <w:rsid w:val="00AB4053"/>
    <w:rsid w:val="00AB6329"/>
    <w:rsid w:val="00AB6422"/>
    <w:rsid w:val="00AC37F3"/>
    <w:rsid w:val="00AC46DD"/>
    <w:rsid w:val="00AC492A"/>
    <w:rsid w:val="00AC5648"/>
    <w:rsid w:val="00AC7827"/>
    <w:rsid w:val="00AD2DD1"/>
    <w:rsid w:val="00AE3528"/>
    <w:rsid w:val="00AE5FE8"/>
    <w:rsid w:val="00AE6BE7"/>
    <w:rsid w:val="00AE730D"/>
    <w:rsid w:val="00AE7AD0"/>
    <w:rsid w:val="00AF0197"/>
    <w:rsid w:val="00AF02C5"/>
    <w:rsid w:val="00AF1B30"/>
    <w:rsid w:val="00AF378E"/>
    <w:rsid w:val="00AF65F4"/>
    <w:rsid w:val="00B00B05"/>
    <w:rsid w:val="00B00D00"/>
    <w:rsid w:val="00B010D4"/>
    <w:rsid w:val="00B01F23"/>
    <w:rsid w:val="00B039EF"/>
    <w:rsid w:val="00B06D7B"/>
    <w:rsid w:val="00B0710A"/>
    <w:rsid w:val="00B10968"/>
    <w:rsid w:val="00B114C0"/>
    <w:rsid w:val="00B13B68"/>
    <w:rsid w:val="00B15458"/>
    <w:rsid w:val="00B24E42"/>
    <w:rsid w:val="00B25FFE"/>
    <w:rsid w:val="00B27B30"/>
    <w:rsid w:val="00B328C9"/>
    <w:rsid w:val="00B34A01"/>
    <w:rsid w:val="00B34F4C"/>
    <w:rsid w:val="00B361F0"/>
    <w:rsid w:val="00B44FE4"/>
    <w:rsid w:val="00B52615"/>
    <w:rsid w:val="00B5736F"/>
    <w:rsid w:val="00B60967"/>
    <w:rsid w:val="00B60D61"/>
    <w:rsid w:val="00B622B7"/>
    <w:rsid w:val="00B62FB3"/>
    <w:rsid w:val="00B635F7"/>
    <w:rsid w:val="00B67AE2"/>
    <w:rsid w:val="00B67D27"/>
    <w:rsid w:val="00B67EB1"/>
    <w:rsid w:val="00B67F4C"/>
    <w:rsid w:val="00B720DC"/>
    <w:rsid w:val="00B740AB"/>
    <w:rsid w:val="00B7612C"/>
    <w:rsid w:val="00B766F0"/>
    <w:rsid w:val="00B77DA5"/>
    <w:rsid w:val="00B80327"/>
    <w:rsid w:val="00B81964"/>
    <w:rsid w:val="00B81F8F"/>
    <w:rsid w:val="00B8443C"/>
    <w:rsid w:val="00B856A5"/>
    <w:rsid w:val="00B85734"/>
    <w:rsid w:val="00B921EF"/>
    <w:rsid w:val="00B92295"/>
    <w:rsid w:val="00B92312"/>
    <w:rsid w:val="00B9387B"/>
    <w:rsid w:val="00B9665A"/>
    <w:rsid w:val="00B9690F"/>
    <w:rsid w:val="00BA0373"/>
    <w:rsid w:val="00BA405A"/>
    <w:rsid w:val="00BA48F4"/>
    <w:rsid w:val="00BA5BDE"/>
    <w:rsid w:val="00BA6664"/>
    <w:rsid w:val="00BA6EBF"/>
    <w:rsid w:val="00BA6F00"/>
    <w:rsid w:val="00BA6F7D"/>
    <w:rsid w:val="00BB5482"/>
    <w:rsid w:val="00BB6FE1"/>
    <w:rsid w:val="00BB73D0"/>
    <w:rsid w:val="00BC1CE0"/>
    <w:rsid w:val="00BC29EC"/>
    <w:rsid w:val="00BC316C"/>
    <w:rsid w:val="00BD370B"/>
    <w:rsid w:val="00BD3839"/>
    <w:rsid w:val="00BD5103"/>
    <w:rsid w:val="00BD6B08"/>
    <w:rsid w:val="00BD6B30"/>
    <w:rsid w:val="00BD7851"/>
    <w:rsid w:val="00BE2312"/>
    <w:rsid w:val="00BE2FF9"/>
    <w:rsid w:val="00BE46F5"/>
    <w:rsid w:val="00BE4799"/>
    <w:rsid w:val="00BE4C0B"/>
    <w:rsid w:val="00BE7191"/>
    <w:rsid w:val="00BF12A0"/>
    <w:rsid w:val="00BF245F"/>
    <w:rsid w:val="00BF456A"/>
    <w:rsid w:val="00BF6B85"/>
    <w:rsid w:val="00C0168B"/>
    <w:rsid w:val="00C01B82"/>
    <w:rsid w:val="00C01DF4"/>
    <w:rsid w:val="00C02371"/>
    <w:rsid w:val="00C0237A"/>
    <w:rsid w:val="00C03289"/>
    <w:rsid w:val="00C04AA9"/>
    <w:rsid w:val="00C04C16"/>
    <w:rsid w:val="00C053B4"/>
    <w:rsid w:val="00C05525"/>
    <w:rsid w:val="00C062C3"/>
    <w:rsid w:val="00C07C3D"/>
    <w:rsid w:val="00C07FAB"/>
    <w:rsid w:val="00C1005C"/>
    <w:rsid w:val="00C1115A"/>
    <w:rsid w:val="00C13A22"/>
    <w:rsid w:val="00C13FE9"/>
    <w:rsid w:val="00C1531E"/>
    <w:rsid w:val="00C16E67"/>
    <w:rsid w:val="00C17583"/>
    <w:rsid w:val="00C217F7"/>
    <w:rsid w:val="00C22625"/>
    <w:rsid w:val="00C229DF"/>
    <w:rsid w:val="00C2647F"/>
    <w:rsid w:val="00C30B75"/>
    <w:rsid w:val="00C322A6"/>
    <w:rsid w:val="00C32340"/>
    <w:rsid w:val="00C33F16"/>
    <w:rsid w:val="00C355E1"/>
    <w:rsid w:val="00C4089C"/>
    <w:rsid w:val="00C425A3"/>
    <w:rsid w:val="00C444B1"/>
    <w:rsid w:val="00C458ED"/>
    <w:rsid w:val="00C5054A"/>
    <w:rsid w:val="00C53B66"/>
    <w:rsid w:val="00C540ED"/>
    <w:rsid w:val="00C54427"/>
    <w:rsid w:val="00C546D7"/>
    <w:rsid w:val="00C5666C"/>
    <w:rsid w:val="00C570F7"/>
    <w:rsid w:val="00C57EF2"/>
    <w:rsid w:val="00C61FB0"/>
    <w:rsid w:val="00C635C7"/>
    <w:rsid w:val="00C63E73"/>
    <w:rsid w:val="00C65F2C"/>
    <w:rsid w:val="00C66D07"/>
    <w:rsid w:val="00C71E0C"/>
    <w:rsid w:val="00C7353F"/>
    <w:rsid w:val="00C73578"/>
    <w:rsid w:val="00C743DF"/>
    <w:rsid w:val="00C75A0F"/>
    <w:rsid w:val="00C77558"/>
    <w:rsid w:val="00C8064B"/>
    <w:rsid w:val="00C80CA7"/>
    <w:rsid w:val="00C8255E"/>
    <w:rsid w:val="00C86112"/>
    <w:rsid w:val="00C90B95"/>
    <w:rsid w:val="00C90CCC"/>
    <w:rsid w:val="00C92332"/>
    <w:rsid w:val="00C92E54"/>
    <w:rsid w:val="00C942CD"/>
    <w:rsid w:val="00C94410"/>
    <w:rsid w:val="00C9638E"/>
    <w:rsid w:val="00C963DC"/>
    <w:rsid w:val="00C969BA"/>
    <w:rsid w:val="00C96DE1"/>
    <w:rsid w:val="00CA3C77"/>
    <w:rsid w:val="00CB0A79"/>
    <w:rsid w:val="00CB0EE9"/>
    <w:rsid w:val="00CB219D"/>
    <w:rsid w:val="00CB305E"/>
    <w:rsid w:val="00CB317F"/>
    <w:rsid w:val="00CB416A"/>
    <w:rsid w:val="00CB779C"/>
    <w:rsid w:val="00CC6C04"/>
    <w:rsid w:val="00CC6CBB"/>
    <w:rsid w:val="00CD479E"/>
    <w:rsid w:val="00CD4D6C"/>
    <w:rsid w:val="00CD572D"/>
    <w:rsid w:val="00CD5855"/>
    <w:rsid w:val="00CD6FC4"/>
    <w:rsid w:val="00CD765B"/>
    <w:rsid w:val="00CE0C53"/>
    <w:rsid w:val="00CE1481"/>
    <w:rsid w:val="00CE14A9"/>
    <w:rsid w:val="00CE1A61"/>
    <w:rsid w:val="00CE4FB7"/>
    <w:rsid w:val="00CF19D5"/>
    <w:rsid w:val="00CF35AA"/>
    <w:rsid w:val="00CF6332"/>
    <w:rsid w:val="00CF7FD2"/>
    <w:rsid w:val="00D003E6"/>
    <w:rsid w:val="00D0067C"/>
    <w:rsid w:val="00D02B15"/>
    <w:rsid w:val="00D03DEF"/>
    <w:rsid w:val="00D1020F"/>
    <w:rsid w:val="00D1245D"/>
    <w:rsid w:val="00D13425"/>
    <w:rsid w:val="00D13567"/>
    <w:rsid w:val="00D2727D"/>
    <w:rsid w:val="00D27911"/>
    <w:rsid w:val="00D30CFC"/>
    <w:rsid w:val="00D35EEA"/>
    <w:rsid w:val="00D3628B"/>
    <w:rsid w:val="00D4067B"/>
    <w:rsid w:val="00D40D05"/>
    <w:rsid w:val="00D420AE"/>
    <w:rsid w:val="00D45DD5"/>
    <w:rsid w:val="00D468B3"/>
    <w:rsid w:val="00D474B6"/>
    <w:rsid w:val="00D4756A"/>
    <w:rsid w:val="00D521B1"/>
    <w:rsid w:val="00D56C85"/>
    <w:rsid w:val="00D57F04"/>
    <w:rsid w:val="00D600C4"/>
    <w:rsid w:val="00D61F74"/>
    <w:rsid w:val="00D6208B"/>
    <w:rsid w:val="00D625E0"/>
    <w:rsid w:val="00D64E73"/>
    <w:rsid w:val="00D6503F"/>
    <w:rsid w:val="00D711B9"/>
    <w:rsid w:val="00D72A5B"/>
    <w:rsid w:val="00D74466"/>
    <w:rsid w:val="00D7650D"/>
    <w:rsid w:val="00D76DF2"/>
    <w:rsid w:val="00D76EB9"/>
    <w:rsid w:val="00D82A93"/>
    <w:rsid w:val="00D861E0"/>
    <w:rsid w:val="00D86E99"/>
    <w:rsid w:val="00D9053E"/>
    <w:rsid w:val="00D92189"/>
    <w:rsid w:val="00D934CB"/>
    <w:rsid w:val="00DA029F"/>
    <w:rsid w:val="00DA2D4C"/>
    <w:rsid w:val="00DA3D13"/>
    <w:rsid w:val="00DA4B12"/>
    <w:rsid w:val="00DA540A"/>
    <w:rsid w:val="00DA6091"/>
    <w:rsid w:val="00DA6981"/>
    <w:rsid w:val="00DB30E4"/>
    <w:rsid w:val="00DB5EEC"/>
    <w:rsid w:val="00DC0EC4"/>
    <w:rsid w:val="00DC1578"/>
    <w:rsid w:val="00DC522B"/>
    <w:rsid w:val="00DD07B3"/>
    <w:rsid w:val="00DD31C2"/>
    <w:rsid w:val="00DD41B8"/>
    <w:rsid w:val="00DD4B4A"/>
    <w:rsid w:val="00DD73C3"/>
    <w:rsid w:val="00DD7E8F"/>
    <w:rsid w:val="00DE2788"/>
    <w:rsid w:val="00DE48FC"/>
    <w:rsid w:val="00DE7B8A"/>
    <w:rsid w:val="00DF1D55"/>
    <w:rsid w:val="00DF2BA3"/>
    <w:rsid w:val="00DF3B5C"/>
    <w:rsid w:val="00DF41E2"/>
    <w:rsid w:val="00DF664D"/>
    <w:rsid w:val="00E00E68"/>
    <w:rsid w:val="00E03386"/>
    <w:rsid w:val="00E03D64"/>
    <w:rsid w:val="00E0434F"/>
    <w:rsid w:val="00E077A6"/>
    <w:rsid w:val="00E105AF"/>
    <w:rsid w:val="00E11C79"/>
    <w:rsid w:val="00E1330F"/>
    <w:rsid w:val="00E1541C"/>
    <w:rsid w:val="00E17671"/>
    <w:rsid w:val="00E1769F"/>
    <w:rsid w:val="00E176E5"/>
    <w:rsid w:val="00E20B79"/>
    <w:rsid w:val="00E20F2B"/>
    <w:rsid w:val="00E226F9"/>
    <w:rsid w:val="00E26066"/>
    <w:rsid w:val="00E26C66"/>
    <w:rsid w:val="00E32034"/>
    <w:rsid w:val="00E329B6"/>
    <w:rsid w:val="00E33B92"/>
    <w:rsid w:val="00E34E1B"/>
    <w:rsid w:val="00E479C9"/>
    <w:rsid w:val="00E47B69"/>
    <w:rsid w:val="00E5021E"/>
    <w:rsid w:val="00E52033"/>
    <w:rsid w:val="00E522AC"/>
    <w:rsid w:val="00E52729"/>
    <w:rsid w:val="00E54260"/>
    <w:rsid w:val="00E55A79"/>
    <w:rsid w:val="00E566FD"/>
    <w:rsid w:val="00E56986"/>
    <w:rsid w:val="00E573E1"/>
    <w:rsid w:val="00E574E0"/>
    <w:rsid w:val="00E57946"/>
    <w:rsid w:val="00E57D00"/>
    <w:rsid w:val="00E60F76"/>
    <w:rsid w:val="00E61B6E"/>
    <w:rsid w:val="00E62903"/>
    <w:rsid w:val="00E6524C"/>
    <w:rsid w:val="00E664EB"/>
    <w:rsid w:val="00E707B5"/>
    <w:rsid w:val="00E7209C"/>
    <w:rsid w:val="00E721A3"/>
    <w:rsid w:val="00E74F57"/>
    <w:rsid w:val="00E75B70"/>
    <w:rsid w:val="00E7619A"/>
    <w:rsid w:val="00E813BF"/>
    <w:rsid w:val="00E83CF6"/>
    <w:rsid w:val="00E86ACD"/>
    <w:rsid w:val="00E875F3"/>
    <w:rsid w:val="00E93391"/>
    <w:rsid w:val="00E9489E"/>
    <w:rsid w:val="00E96486"/>
    <w:rsid w:val="00EA008A"/>
    <w:rsid w:val="00EA0355"/>
    <w:rsid w:val="00EA0B6E"/>
    <w:rsid w:val="00EA503D"/>
    <w:rsid w:val="00EA7114"/>
    <w:rsid w:val="00EA73CD"/>
    <w:rsid w:val="00EA7D9E"/>
    <w:rsid w:val="00EB0360"/>
    <w:rsid w:val="00EB1D13"/>
    <w:rsid w:val="00EB200F"/>
    <w:rsid w:val="00EB33ED"/>
    <w:rsid w:val="00EB4AB6"/>
    <w:rsid w:val="00EC081C"/>
    <w:rsid w:val="00EC3382"/>
    <w:rsid w:val="00EC51B5"/>
    <w:rsid w:val="00EC78C8"/>
    <w:rsid w:val="00ED2B41"/>
    <w:rsid w:val="00ED46B6"/>
    <w:rsid w:val="00ED62EC"/>
    <w:rsid w:val="00EE4D7C"/>
    <w:rsid w:val="00EF0375"/>
    <w:rsid w:val="00EF2247"/>
    <w:rsid w:val="00EF26C6"/>
    <w:rsid w:val="00EF2B69"/>
    <w:rsid w:val="00EF3F9A"/>
    <w:rsid w:val="00EF4A11"/>
    <w:rsid w:val="00EF513D"/>
    <w:rsid w:val="00EF5D9B"/>
    <w:rsid w:val="00EF6618"/>
    <w:rsid w:val="00EF7015"/>
    <w:rsid w:val="00F00B74"/>
    <w:rsid w:val="00F015A0"/>
    <w:rsid w:val="00F06559"/>
    <w:rsid w:val="00F077B5"/>
    <w:rsid w:val="00F12C8A"/>
    <w:rsid w:val="00F13CC9"/>
    <w:rsid w:val="00F14040"/>
    <w:rsid w:val="00F15782"/>
    <w:rsid w:val="00F1589A"/>
    <w:rsid w:val="00F16282"/>
    <w:rsid w:val="00F165C4"/>
    <w:rsid w:val="00F20746"/>
    <w:rsid w:val="00F236A8"/>
    <w:rsid w:val="00F26AA4"/>
    <w:rsid w:val="00F304C5"/>
    <w:rsid w:val="00F30EBE"/>
    <w:rsid w:val="00F33E6C"/>
    <w:rsid w:val="00F363E6"/>
    <w:rsid w:val="00F43659"/>
    <w:rsid w:val="00F44E97"/>
    <w:rsid w:val="00F450F5"/>
    <w:rsid w:val="00F4615A"/>
    <w:rsid w:val="00F47696"/>
    <w:rsid w:val="00F50AF3"/>
    <w:rsid w:val="00F51B9D"/>
    <w:rsid w:val="00F521DD"/>
    <w:rsid w:val="00F52392"/>
    <w:rsid w:val="00F53403"/>
    <w:rsid w:val="00F53E9A"/>
    <w:rsid w:val="00F5505C"/>
    <w:rsid w:val="00F568DD"/>
    <w:rsid w:val="00F56ACD"/>
    <w:rsid w:val="00F57DBA"/>
    <w:rsid w:val="00F60190"/>
    <w:rsid w:val="00F6320C"/>
    <w:rsid w:val="00F63604"/>
    <w:rsid w:val="00F65824"/>
    <w:rsid w:val="00F715E3"/>
    <w:rsid w:val="00F71F33"/>
    <w:rsid w:val="00F738D7"/>
    <w:rsid w:val="00F7425C"/>
    <w:rsid w:val="00F743A7"/>
    <w:rsid w:val="00F75FD8"/>
    <w:rsid w:val="00F8049A"/>
    <w:rsid w:val="00F81C31"/>
    <w:rsid w:val="00F84FEC"/>
    <w:rsid w:val="00F85C20"/>
    <w:rsid w:val="00F90700"/>
    <w:rsid w:val="00F929EE"/>
    <w:rsid w:val="00F978F4"/>
    <w:rsid w:val="00FA051B"/>
    <w:rsid w:val="00FA0657"/>
    <w:rsid w:val="00FA21B3"/>
    <w:rsid w:val="00FA2799"/>
    <w:rsid w:val="00FA35CB"/>
    <w:rsid w:val="00FA3AFD"/>
    <w:rsid w:val="00FA41B4"/>
    <w:rsid w:val="00FA438B"/>
    <w:rsid w:val="00FA4719"/>
    <w:rsid w:val="00FB728E"/>
    <w:rsid w:val="00FB76AD"/>
    <w:rsid w:val="00FC0EAE"/>
    <w:rsid w:val="00FC18FB"/>
    <w:rsid w:val="00FC1D57"/>
    <w:rsid w:val="00FC2139"/>
    <w:rsid w:val="00FC2695"/>
    <w:rsid w:val="00FC2EAA"/>
    <w:rsid w:val="00FC78B4"/>
    <w:rsid w:val="00FC79C0"/>
    <w:rsid w:val="00FD0B47"/>
    <w:rsid w:val="00FD4D69"/>
    <w:rsid w:val="00FD6869"/>
    <w:rsid w:val="00FE04B1"/>
    <w:rsid w:val="00FE1A12"/>
    <w:rsid w:val="00FE263D"/>
    <w:rsid w:val="00FE2775"/>
    <w:rsid w:val="00FE6B4F"/>
    <w:rsid w:val="00FF0B62"/>
    <w:rsid w:val="00FF0C12"/>
    <w:rsid w:val="00FF503B"/>
    <w:rsid w:val="00FF7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6159FDA"/>
  <w15:docId w15:val="{CC50630A-BCFC-49E4-8AD7-ABF02BE82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000000" w:themeColor="text1"/>
        <w:lang w:val="de-CH" w:eastAsia="de-CH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uiPriority="9"/>
    <w:lsdException w:name="heading 3" w:uiPriority="9"/>
    <w:lsdException w:name="heading 4" w:semiHidden="1" w:unhideWhenUsed="1"/>
    <w:lsdException w:name="heading 5" w:semiHidden="1" w:uiPriority="0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4" w:unhideWhenUsed="1"/>
    <w:lsdException w:name="toc 2" w:semiHidden="1" w:uiPriority="4" w:unhideWhenUsed="1"/>
    <w:lsdException w:name="toc 3" w:semiHidden="1" w:uiPriority="4" w:unhideWhenUsed="1"/>
    <w:lsdException w:name="toc 4" w:semiHidden="1" w:uiPriority="4" w:unhideWhenUsed="1"/>
    <w:lsdException w:name="toc 5" w:semiHidden="1" w:uiPriority="4" w:unhideWhenUsed="1"/>
    <w:lsdException w:name="toc 6" w:semiHidden="1" w:uiPriority="4" w:unhideWhenUsed="1"/>
    <w:lsdException w:name="toc 7" w:semiHidden="1" w:uiPriority="4" w:unhideWhenUsed="1"/>
    <w:lsdException w:name="toc 8" w:semiHidden="1" w:uiPriority="4" w:unhideWhenUsed="1"/>
    <w:lsdException w:name="toc 9" w:semiHidden="1" w:uiPriority="4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94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0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semiHidden="1" w:qFormat="1"/>
    <w:lsdException w:name="Emphasis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uiPriority="39"/>
    <w:lsdException w:name="Table Theme" w:semiHidden="1" w:uiPriority="0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03CD7"/>
    <w:pPr>
      <w:spacing w:after="160" w:line="278" w:lineRule="auto"/>
    </w:pPr>
    <w:rPr>
      <w:color w:val="auto"/>
      <w:kern w:val="2"/>
      <w:sz w:val="24"/>
      <w:szCs w:val="24"/>
      <w:lang w:val="pl-PL" w:eastAsia="en-US"/>
      <w14:ligatures w14:val="standardContextual"/>
    </w:rPr>
  </w:style>
  <w:style w:type="paragraph" w:styleId="Nagwek1">
    <w:name w:val="heading 1"/>
    <w:basedOn w:val="Normalny"/>
    <w:next w:val="Normalny"/>
    <w:link w:val="Nagwek1Znak"/>
    <w:autoRedefine/>
    <w:uiPriority w:val="99"/>
    <w:rsid w:val="00921759"/>
    <w:pPr>
      <w:keepNext/>
      <w:keepLines/>
      <w:spacing w:before="480" w:after="240"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paragraph" w:styleId="Nagwek2">
    <w:name w:val="heading 2"/>
    <w:basedOn w:val="Normalny"/>
    <w:link w:val="Nagwek2Znak"/>
    <w:autoRedefine/>
    <w:uiPriority w:val="99"/>
    <w:unhideWhenUsed/>
    <w:rsid w:val="00921759"/>
    <w:pPr>
      <w:keepNext/>
      <w:keepLines/>
      <w:spacing w:after="60" w:line="240" w:lineRule="auto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Nagwek3">
    <w:name w:val="heading 3"/>
    <w:basedOn w:val="Normalny"/>
    <w:next w:val="Normalny"/>
    <w:link w:val="Nagwek3Znak"/>
    <w:autoRedefine/>
    <w:uiPriority w:val="99"/>
    <w:semiHidden/>
    <w:unhideWhenUsed/>
    <w:rsid w:val="00921759"/>
    <w:pPr>
      <w:keepNext/>
      <w:keepLines/>
      <w:spacing w:before="240"/>
      <w:outlineLvl w:val="2"/>
    </w:pPr>
    <w:rPr>
      <w:rFonts w:asciiTheme="majorHAnsi" w:eastAsiaTheme="majorEastAsia" w:hAnsiTheme="majorHAnsi" w:cstheme="majorBidi"/>
    </w:rPr>
  </w:style>
  <w:style w:type="paragraph" w:styleId="Nagwek5">
    <w:name w:val="heading 5"/>
    <w:basedOn w:val="Normalny"/>
    <w:next w:val="Normalny"/>
    <w:link w:val="Nagwek5Znak"/>
    <w:autoRedefine/>
    <w:uiPriority w:val="99"/>
    <w:semiHidden/>
    <w:unhideWhenUsed/>
    <w:rsid w:val="0092175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52BB" w:themeColor="accent1" w:themeShade="BF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141B4"/>
    <w:tblPr>
      <w:tblCellMar>
        <w:left w:w="0" w:type="dxa"/>
        <w:right w:w="0" w:type="dxa"/>
      </w:tblCellMar>
    </w:tblPr>
  </w:style>
  <w:style w:type="character" w:styleId="Hipercze">
    <w:name w:val="Hyperlink"/>
    <w:basedOn w:val="Domylnaczcionkaakapitu"/>
    <w:uiPriority w:val="9"/>
    <w:unhideWhenUsed/>
    <w:rsid w:val="006963D6"/>
    <w:rPr>
      <w:color w:val="000000" w:themeColor="text1"/>
      <w:u w:val="none"/>
    </w:rPr>
  </w:style>
  <w:style w:type="character" w:customStyle="1" w:styleId="Nagwek2Znak">
    <w:name w:val="Nagłówek 2 Znak"/>
    <w:basedOn w:val="Domylnaczcionkaakapitu"/>
    <w:link w:val="Nagwek2"/>
    <w:uiPriority w:val="99"/>
    <w:rsid w:val="002E5840"/>
    <w:rPr>
      <w:rFonts w:asciiTheme="majorHAnsi" w:eastAsiaTheme="majorEastAsia" w:hAnsiTheme="majorHAnsi" w:cstheme="majorBidi"/>
      <w:b/>
      <w:bCs/>
      <w:sz w:val="24"/>
      <w:szCs w:val="26"/>
      <w:lang w:val="en-GB"/>
    </w:rPr>
  </w:style>
  <w:style w:type="paragraph" w:styleId="Tekstdymka">
    <w:name w:val="Balloon Text"/>
    <w:basedOn w:val="Normalny"/>
    <w:link w:val="TekstdymkaZnak"/>
    <w:uiPriority w:val="99"/>
    <w:unhideWhenUsed/>
    <w:rsid w:val="007D5B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2E5840"/>
    <w:rPr>
      <w:rFonts w:ascii="Tahoma" w:hAnsi="Tahoma" w:cs="Tahoma"/>
      <w:sz w:val="16"/>
      <w:szCs w:val="16"/>
      <w:lang w:val="en-GB"/>
    </w:rPr>
  </w:style>
  <w:style w:type="paragraph" w:styleId="Akapitzlist">
    <w:name w:val="List Paragraph"/>
    <w:basedOn w:val="Normalny"/>
    <w:uiPriority w:val="99"/>
    <w:semiHidden/>
    <w:rsid w:val="005C416A"/>
    <w:pPr>
      <w:ind w:left="720"/>
      <w:contextualSpacing/>
    </w:pPr>
  </w:style>
  <w:style w:type="character" w:customStyle="1" w:styleId="Nagwek5Znak">
    <w:name w:val="Nagłówek 5 Znak"/>
    <w:basedOn w:val="Domylnaczcionkaakapitu"/>
    <w:link w:val="Nagwek5"/>
    <w:uiPriority w:val="99"/>
    <w:semiHidden/>
    <w:rsid w:val="00921759"/>
    <w:rPr>
      <w:rFonts w:asciiTheme="majorHAnsi" w:eastAsiaTheme="majorEastAsia" w:hAnsiTheme="majorHAnsi" w:cstheme="majorBidi"/>
      <w:color w:val="0052BB" w:themeColor="accent1" w:themeShade="BF"/>
      <w:sz w:val="22"/>
      <w:lang w:val="pl-PL"/>
    </w:rPr>
  </w:style>
  <w:style w:type="character" w:customStyle="1" w:styleId="Nagwek1Znak">
    <w:name w:val="Nagłówek 1 Znak"/>
    <w:basedOn w:val="Domylnaczcionkaakapitu"/>
    <w:link w:val="Nagwek1"/>
    <w:uiPriority w:val="99"/>
    <w:rsid w:val="00921759"/>
    <w:rPr>
      <w:rFonts w:asciiTheme="majorHAnsi" w:eastAsiaTheme="majorEastAsia" w:hAnsiTheme="majorHAnsi" w:cstheme="majorBidi"/>
      <w:b/>
      <w:bCs/>
      <w:sz w:val="22"/>
      <w:szCs w:val="28"/>
      <w:lang w:val="pl-PL"/>
    </w:rPr>
  </w:style>
  <w:style w:type="character" w:customStyle="1" w:styleId="Nagwek3Znak">
    <w:name w:val="Nagłówek 3 Znak"/>
    <w:basedOn w:val="Domylnaczcionkaakapitu"/>
    <w:link w:val="Nagwek3"/>
    <w:uiPriority w:val="99"/>
    <w:semiHidden/>
    <w:rsid w:val="002E5840"/>
    <w:rPr>
      <w:rFonts w:asciiTheme="majorHAnsi" w:eastAsiaTheme="majorEastAsia" w:hAnsiTheme="majorHAnsi" w:cstheme="majorBidi"/>
      <w:szCs w:val="24"/>
      <w:lang w:val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F517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F517A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E5840"/>
    <w:rPr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F517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E5840"/>
    <w:rPr>
      <w:b/>
      <w:bCs/>
      <w:lang w:val="en-GB"/>
    </w:rPr>
  </w:style>
  <w:style w:type="character" w:styleId="UyteHipercze">
    <w:name w:val="FollowedHyperlink"/>
    <w:basedOn w:val="Domylnaczcionkaakapitu"/>
    <w:uiPriority w:val="99"/>
    <w:semiHidden/>
    <w:unhideWhenUsed/>
    <w:rsid w:val="002E5840"/>
    <w:rPr>
      <w:color w:val="000000" w:themeColor="text1"/>
      <w:u w:val="non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D1C7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E5840"/>
    <w:rPr>
      <w:lang w:val="en-GB"/>
    </w:rPr>
  </w:style>
  <w:style w:type="paragraph" w:styleId="Listanumerowana">
    <w:name w:val="List Number"/>
    <w:basedOn w:val="Normalny"/>
    <w:autoRedefine/>
    <w:uiPriority w:val="99"/>
    <w:unhideWhenUsed/>
    <w:rsid w:val="004A5E18"/>
    <w:pPr>
      <w:numPr>
        <w:numId w:val="18"/>
      </w:numPr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9947CC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838C3"/>
    <w:pPr>
      <w:tabs>
        <w:tab w:val="center" w:pos="4536"/>
        <w:tab w:val="right" w:pos="9072"/>
      </w:tabs>
      <w:spacing w:after="480" w:line="400" w:lineRule="exact"/>
    </w:pPr>
  </w:style>
  <w:style w:type="character" w:customStyle="1" w:styleId="NagwekZnak">
    <w:name w:val="Nagłówek Znak"/>
    <w:basedOn w:val="Domylnaczcionkaakapitu"/>
    <w:link w:val="Nagwek"/>
    <w:uiPriority w:val="99"/>
    <w:rsid w:val="00A838C3"/>
    <w:rPr>
      <w:rFonts w:ascii="Lato" w:hAnsi="Lato"/>
      <w:color w:val="141E50" w:themeColor="text2"/>
      <w:sz w:val="24"/>
      <w:lang w:val="pl-PL"/>
    </w:rPr>
  </w:style>
  <w:style w:type="paragraph" w:styleId="Stopka">
    <w:name w:val="footer"/>
    <w:basedOn w:val="Normalny"/>
    <w:link w:val="StopkaZnak"/>
    <w:autoRedefine/>
    <w:uiPriority w:val="1"/>
    <w:unhideWhenUsed/>
    <w:rsid w:val="002568CD"/>
    <w:pPr>
      <w:tabs>
        <w:tab w:val="center" w:pos="4536"/>
        <w:tab w:val="right" w:pos="9072"/>
      </w:tabs>
      <w:spacing w:after="0" w:line="240" w:lineRule="auto"/>
      <w:ind w:right="-624"/>
      <w:jc w:val="right"/>
    </w:pPr>
    <w:rPr>
      <w:sz w:val="16"/>
    </w:rPr>
  </w:style>
  <w:style w:type="character" w:customStyle="1" w:styleId="StopkaZnak">
    <w:name w:val="Stopka Znak"/>
    <w:basedOn w:val="Domylnaczcionkaakapitu"/>
    <w:link w:val="Stopka"/>
    <w:uiPriority w:val="1"/>
    <w:rsid w:val="00921759"/>
    <w:rPr>
      <w:rFonts w:ascii="Inter" w:hAnsi="Inter"/>
      <w:sz w:val="16"/>
      <w:lang w:val="pl-PL"/>
    </w:rPr>
  </w:style>
  <w:style w:type="paragraph" w:styleId="NormalnyWeb">
    <w:name w:val="Normal (Web)"/>
    <w:basedOn w:val="Normalny"/>
    <w:uiPriority w:val="99"/>
    <w:semiHidden/>
    <w:unhideWhenUsed/>
    <w:rsid w:val="006A2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pl-PL"/>
    </w:rPr>
  </w:style>
  <w:style w:type="paragraph" w:customStyle="1" w:styleId="MTekst-Lewy11w1i12o016">
    <w:name w:val="M_Tekst - Lewy_11/w1i12_o0/16"/>
    <w:basedOn w:val="Normalny"/>
    <w:autoRedefine/>
    <w:qFormat/>
    <w:rsid w:val="001B07D8"/>
    <w:pPr>
      <w:spacing w:after="320" w:line="269" w:lineRule="auto"/>
    </w:pPr>
  </w:style>
  <w:style w:type="paragraph" w:customStyle="1" w:styleId="MAdresat">
    <w:name w:val="M_Adresat"/>
    <w:basedOn w:val="MTekst-Lewy11w1i12o016"/>
    <w:autoRedefine/>
    <w:qFormat/>
    <w:rsid w:val="00DD4B4A"/>
    <w:pPr>
      <w:spacing w:after="0" w:line="264" w:lineRule="auto"/>
      <w:contextualSpacing/>
    </w:pPr>
    <w:rPr>
      <w:b/>
    </w:rPr>
  </w:style>
  <w:style w:type="paragraph" w:customStyle="1" w:styleId="MMiejsceDataPodpis">
    <w:name w:val="M_Miejsce_Data_Podpis"/>
    <w:basedOn w:val="MTekst-Lewy11w1i12o016"/>
    <w:next w:val="MAdresat"/>
    <w:autoRedefine/>
    <w:qFormat/>
    <w:rsid w:val="00103CD7"/>
    <w:pPr>
      <w:spacing w:after="240" w:line="240" w:lineRule="auto"/>
      <w:jc w:val="right"/>
    </w:pPr>
  </w:style>
  <w:style w:type="paragraph" w:customStyle="1" w:styleId="MImieNazwisko-L11w1i1o550">
    <w:name w:val="M_Imie_Nazwisko - L_11/w1i1 o55/0"/>
    <w:basedOn w:val="MZpowazaniem-L11w1i1o460"/>
    <w:autoRedefine/>
    <w:qFormat/>
    <w:rsid w:val="00755D35"/>
    <w:pPr>
      <w:spacing w:before="1100"/>
    </w:pPr>
  </w:style>
  <w:style w:type="paragraph" w:customStyle="1" w:styleId="MAdres-ulica-L11w1i1">
    <w:name w:val="M_Adres-ulica - L_11/w1i1"/>
    <w:basedOn w:val="MTekst-Lewy11w1i12o016"/>
    <w:autoRedefine/>
    <w:qFormat/>
    <w:rsid w:val="00755D35"/>
    <w:pPr>
      <w:spacing w:after="0" w:line="264" w:lineRule="auto"/>
      <w:contextualSpacing/>
    </w:pPr>
  </w:style>
  <w:style w:type="character" w:styleId="Pogrubienie">
    <w:name w:val="Strong"/>
    <w:basedOn w:val="Domylnaczcionkaakapitu"/>
    <w:uiPriority w:val="99"/>
    <w:semiHidden/>
    <w:qFormat/>
    <w:rsid w:val="009B1419"/>
    <w:rPr>
      <w:b/>
      <w:bCs/>
    </w:rPr>
  </w:style>
  <w:style w:type="character" w:customStyle="1" w:styleId="M-Pogrubiony">
    <w:name w:val="M-Pogrubiony"/>
    <w:basedOn w:val="Domylnaczcionkaakapitu"/>
    <w:uiPriority w:val="1"/>
    <w:qFormat/>
    <w:rsid w:val="005C58FE"/>
    <w:rPr>
      <w:b/>
    </w:rPr>
  </w:style>
  <w:style w:type="paragraph" w:customStyle="1" w:styleId="MTekstNum-L1018">
    <w:name w:val="M_Tekst Num - L_10/18"/>
    <w:basedOn w:val="MAdres-ulica-L11w1i1"/>
    <w:autoRedefine/>
    <w:qFormat/>
    <w:rsid w:val="000758DB"/>
    <w:pPr>
      <w:numPr>
        <w:numId w:val="40"/>
      </w:numPr>
      <w:spacing w:line="274" w:lineRule="auto"/>
      <w:ind w:left="340" w:hanging="340"/>
    </w:pPr>
  </w:style>
  <w:style w:type="paragraph" w:customStyle="1" w:styleId="MAdres-Miasto-L11w1i1o46">
    <w:name w:val="M_Adres-Miasto - L_11/w1i1 o46"/>
    <w:basedOn w:val="MAdres-ulica-L11w1i1"/>
    <w:autoRedefine/>
    <w:qFormat/>
    <w:rsid w:val="002568CD"/>
    <w:pPr>
      <w:spacing w:after="920"/>
    </w:pPr>
  </w:style>
  <w:style w:type="paragraph" w:customStyle="1" w:styleId="MZpowazaniem-L11w1i1o460">
    <w:name w:val="M_Z_powazaniem - L_11/w1i1 o46/0"/>
    <w:basedOn w:val="MAdres-Miasto-L11w1i1o46"/>
    <w:autoRedefine/>
    <w:qFormat/>
    <w:rsid w:val="00103CD7"/>
    <w:pPr>
      <w:spacing w:before="860" w:after="0"/>
      <w:contextualSpacing w:val="0"/>
      <w:jc w:val="right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721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teusz.lipka@merito.pl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klep.limitlessmindpublishing.com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ba_mlipka\Downloads\Chorz&#243;w_Merito_Papier%20firmowy_Szablon%20word.dotx" TargetMode="External"/></Relationships>
</file>

<file path=word/theme/theme1.xml><?xml version="1.0" encoding="utf-8"?>
<a:theme xmlns:a="http://schemas.openxmlformats.org/drawingml/2006/main" name="Word_vertical">
  <a:themeElements>
    <a:clrScheme name="M-Kolory_Word">
      <a:dk1>
        <a:srgbClr val="000000"/>
      </a:dk1>
      <a:lt1>
        <a:srgbClr val="FFFFFF"/>
      </a:lt1>
      <a:dk2>
        <a:srgbClr val="141E50"/>
      </a:dk2>
      <a:lt2>
        <a:srgbClr val="FFFFFF"/>
      </a:lt2>
      <a:accent1>
        <a:srgbClr val="006EFA"/>
      </a:accent1>
      <a:accent2>
        <a:srgbClr val="23BEFF"/>
      </a:accent2>
      <a:accent3>
        <a:srgbClr val="91DEFF"/>
      </a:accent3>
      <a:accent4>
        <a:srgbClr val="3CDC7D"/>
      </a:accent4>
      <a:accent5>
        <a:srgbClr val="FF9505"/>
      </a:accent5>
      <a:accent6>
        <a:srgbClr val="EB285A"/>
      </a:accent6>
      <a:hlink>
        <a:srgbClr val="0529DD"/>
      </a:hlink>
      <a:folHlink>
        <a:srgbClr val="9D18B8"/>
      </a:folHlink>
    </a:clrScheme>
    <a:fontScheme name="M-Fonty_Word">
      <a:majorFont>
        <a:latin typeface="Inter"/>
        <a:ea typeface=""/>
        <a:cs typeface=""/>
      </a:majorFont>
      <a:minorFont>
        <a:latin typeface="Inter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 w="6350">
          <a:noFill/>
        </a:ln>
        <a:effectLst/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cac77ec-de52-48d0-8592-7640a3359379" xsi:nil="true"/>
    <lcf76f155ced4ddcb4097134ff3c332f xmlns="4670c35f-befa-4748-a295-ef6c9df978f0">
      <Terms xmlns="http://schemas.microsoft.com/office/infopath/2007/PartnerControls"/>
    </lcf76f155ced4ddcb4097134ff3c332f>
    <SharedWithUsers xmlns="dcac77ec-de52-48d0-8592-7640a3359379">
      <UserInfo>
        <DisplayName/>
        <AccountId xsi:nil="true"/>
        <AccountType/>
      </UserInfo>
    </SharedWithUsers>
    <_ModernAudienceTargetUserField xmlns="4670c35f-befa-4748-a295-ef6c9df978f0">
      <UserInfo>
        <DisplayName/>
        <AccountId xsi:nil="true"/>
        <AccountType/>
      </UserInfo>
    </_ModernAudienceTargetUserField>
    <Data xmlns="4670c35f-befa-4748-a295-ef6c9df978f0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095EA64B61374C8CB888BB294B3785" ma:contentTypeVersion="18" ma:contentTypeDescription="Create a new document." ma:contentTypeScope="" ma:versionID="95853c3b5c1cec67d78a4d6fba687726">
  <xsd:schema xmlns:xsd="http://www.w3.org/2001/XMLSchema" xmlns:xs="http://www.w3.org/2001/XMLSchema" xmlns:p="http://schemas.microsoft.com/office/2006/metadata/properties" xmlns:ns2="4670c35f-befa-4748-a295-ef6c9df978f0" xmlns:ns3="dcac77ec-de52-48d0-8592-7640a3359379" targetNamespace="http://schemas.microsoft.com/office/2006/metadata/properties" ma:root="true" ma:fieldsID="6fa722a8866f02d496359b9e213c9ed0" ns2:_="" ns3:_="">
    <xsd:import namespace="4670c35f-befa-4748-a295-ef6c9df978f0"/>
    <xsd:import namespace="dcac77ec-de52-48d0-8592-7640a33593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_ModernAudienceTargetUserField" minOccurs="0"/>
                <xsd:element ref="ns2:_ModernAudienceAadObjectIds" minOccurs="0"/>
                <xsd:element ref="ns2:MediaServiceSearchProperties" minOccurs="0"/>
                <xsd:element ref="ns2: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70c35f-befa-4748-a295-ef6c9df978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d134e4b8-377d-442c-b5bd-7a06feb52b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ModernAudienceTargetUserField" ma:index="21" nillable="true" ma:displayName="Audience" ma:list="UserInfo" ma:SharePointGroup="0" ma:internalName="_ModernAudienceTargetUserField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ModernAudienceAadObjectIds" ma:index="22" nillable="true" ma:displayName="AudienceIds" ma:list="{92cb7846-9037-4ab4-a414-f5d499c81dfe}" ma:internalName="_ModernAudienceAadObjectIds" ma:readOnly="true" ma:showField="_AadObjectIdForUser" ma:web="dcac77ec-de52-48d0-8592-7640a33593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a" ma:index="24" nillable="true" ma:displayName="Data" ma:format="Dropdown" ma:internalName="Data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ac77ec-de52-48d0-8592-7640a3359379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1e3a768e-3c0e-4067-97a0-ec292708ffa1}" ma:internalName="TaxCatchAll" ma:showField="CatchAllData" ma:web="dcac77ec-de52-48d0-8592-7640a33593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159D66-416A-4F38-B2E2-E6B13DAFECE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E4A466D-E397-42AD-A05C-D4D0B37ABD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35D988-7852-426E-BA6A-01B96B41560B}">
  <ds:schemaRefs>
    <ds:schemaRef ds:uri="http://schemas.microsoft.com/office/2006/metadata/properties"/>
    <ds:schemaRef ds:uri="http://schemas.microsoft.com/office/infopath/2007/PartnerControls"/>
    <ds:schemaRef ds:uri="dcac77ec-de52-48d0-8592-7640a3359379"/>
    <ds:schemaRef ds:uri="4670c35f-befa-4748-a295-ef6c9df978f0"/>
  </ds:schemaRefs>
</ds:datastoreItem>
</file>

<file path=customXml/itemProps4.xml><?xml version="1.0" encoding="utf-8"?>
<ds:datastoreItem xmlns:ds="http://schemas.openxmlformats.org/officeDocument/2006/customXml" ds:itemID="{AAA167CB-DC21-4B49-811E-837CF306B3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70c35f-befa-4748-a295-ef6c9df978f0"/>
    <ds:schemaRef ds:uri="dcac77ec-de52-48d0-8592-7640a3359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53bc24c5-73ad-421a-9408-3ea555be4a07}" enabled="0" method="" siteId="{53bc24c5-73ad-421a-9408-3ea555be4a0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Chorzów_Merito_Papier firmowy_Szablon word</Template>
  <TotalTime>1</TotalTime>
  <Pages>2</Pages>
  <Words>442</Words>
  <Characters>2946</Characters>
  <Application>Microsoft Office Word</Application>
  <DocSecurity>0</DocSecurity>
  <Lines>24</Lines>
  <Paragraphs>6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Ambiens - papier firmowy</vt:lpstr>
      <vt:lpstr/>
      <vt:lpstr/>
    </vt:vector>
  </TitlesOfParts>
  <Manager>Anna Porowska-Chłus</Manager>
  <Company>PRYZMAT Katarzyna i Wojciech Puza sp.j.</Company>
  <LinksUpToDate>false</LinksUpToDate>
  <CharactersWithSpaces>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25322007 MERITO PAPIER FIRMOWY RGB</dc:title>
  <dc:subject>CHORZÓW</dc:subject>
  <dc:creator>Mateusz Lipka</dc:creator>
  <cp:lastModifiedBy>Mateusz Lipka</cp:lastModifiedBy>
  <cp:revision>3</cp:revision>
  <cp:lastPrinted>2023-10-12T22:07:00Z</cp:lastPrinted>
  <dcterms:created xsi:type="dcterms:W3CDTF">2026-02-18T09:29:00Z</dcterms:created>
  <dcterms:modified xsi:type="dcterms:W3CDTF">2026-02-18T09:30:00Z</dcterms:modified>
  <cp:version>8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-490857467</vt:i4>
  </property>
  <property fmtid="{D5CDD505-2E9C-101B-9397-08002B2CF9AE}" pid="3" name="_AuthorEmail">
    <vt:lpwstr>Mathias.Schumacher@axpo.com</vt:lpwstr>
  </property>
  <property fmtid="{D5CDD505-2E9C-101B-9397-08002B2CF9AE}" pid="4" name="_AuthorEmailDisplayName">
    <vt:lpwstr>Schumacher Mathias TTE-F</vt:lpwstr>
  </property>
  <property fmtid="{D5CDD505-2E9C-101B-9397-08002B2CF9AE}" pid="5" name="_EmailSubject">
    <vt:lpwstr>Monthly Poland Template - May 2022 </vt:lpwstr>
  </property>
  <property fmtid="{D5CDD505-2E9C-101B-9397-08002B2CF9AE}" pid="6" name="_NewReviewCycle">
    <vt:lpwstr/>
  </property>
  <property fmtid="{D5CDD505-2E9C-101B-9397-08002B2CF9AE}" pid="7" name="_PreviousAdHocReviewCycleID">
    <vt:i4>535007849</vt:i4>
  </property>
  <property fmtid="{D5CDD505-2E9C-101B-9397-08002B2CF9AE}" pid="8" name="_ReviewingToolsShownOnce">
    <vt:lpwstr/>
  </property>
  <property fmtid="{D5CDD505-2E9C-101B-9397-08002B2CF9AE}" pid="9" name="ContentTypeId">
    <vt:lpwstr>0x010100EF095EA64B61374C8CB888BB294B3785</vt:lpwstr>
  </property>
  <property fmtid="{D5CDD505-2E9C-101B-9397-08002B2CF9AE}" pid="10" name="Order">
    <vt:r8>162200</vt:r8>
  </property>
  <property fmtid="{D5CDD505-2E9C-101B-9397-08002B2CF9AE}" pid="11" name="xd_Signature">
    <vt:bool>false</vt:bool>
  </property>
  <property fmtid="{D5CDD505-2E9C-101B-9397-08002B2CF9AE}" pid="12" name="xd_ProgID">
    <vt:lpwstr/>
  </property>
  <property fmtid="{D5CDD505-2E9C-101B-9397-08002B2CF9AE}" pid="13" name="ComplianceAssetId">
    <vt:lpwstr/>
  </property>
  <property fmtid="{D5CDD505-2E9C-101B-9397-08002B2CF9AE}" pid="14" name="TemplateUrl">
    <vt:lpwstr/>
  </property>
  <property fmtid="{D5CDD505-2E9C-101B-9397-08002B2CF9AE}" pid="15" name="_ExtendedDescription">
    <vt:lpwstr/>
  </property>
  <property fmtid="{D5CDD505-2E9C-101B-9397-08002B2CF9AE}" pid="16" name="TriggerFlowInfo">
    <vt:lpwstr/>
  </property>
  <property fmtid="{D5CDD505-2E9C-101B-9397-08002B2CF9AE}" pid="17" name="MediaServiceImageTags">
    <vt:lpwstr/>
  </property>
</Properties>
</file>