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09A13" w14:textId="370437B5" w:rsidR="00211314" w:rsidRPr="00DE72F5" w:rsidRDefault="008411D9" w:rsidP="008411D9">
      <w:pPr>
        <w:pStyle w:val="P68B1DB1-Normalny1"/>
        <w:jc w:val="center"/>
      </w:pPr>
      <w:r w:rsidRPr="00DE72F5">
        <w:t>Miniaturowe świętowanie inżynierii i nauki</w:t>
      </w:r>
    </w:p>
    <w:p w14:paraId="77E4C032" w14:textId="77777777" w:rsidR="00211314" w:rsidRPr="00DE72F5" w:rsidRDefault="00211314">
      <w:pPr>
        <w:jc w:val="both"/>
        <w:rPr>
          <w:rFonts w:ascii="Dyson Futura Book" w:hAnsi="Dyson Futura Book"/>
        </w:rPr>
      </w:pPr>
    </w:p>
    <w:p w14:paraId="00870365" w14:textId="767CB60B" w:rsidR="00211314" w:rsidRPr="00227870" w:rsidRDefault="00657C2A">
      <w:pPr>
        <w:pStyle w:val="P68B1DB1-Normalny2"/>
        <w:jc w:val="both"/>
        <w:rPr>
          <w:b/>
          <w:bCs/>
        </w:rPr>
      </w:pPr>
      <w:r w:rsidRPr="00227870">
        <w:rPr>
          <w:b/>
          <w:bCs/>
        </w:rPr>
        <w:t>Na pierwszy rzut oka wygląda jak idealnie urządzony dom</w:t>
      </w:r>
      <w:r w:rsidR="00DE72F5" w:rsidRPr="00227870">
        <w:rPr>
          <w:b/>
          <w:bCs/>
        </w:rPr>
        <w:t xml:space="preserve">, który już jest </w:t>
      </w:r>
      <w:r w:rsidRPr="00227870">
        <w:rPr>
          <w:b/>
          <w:bCs/>
        </w:rPr>
        <w:t xml:space="preserve">gotowy na sezon świąteczny. Wystarczy jednak nieco się oddalić, aby odkryć niespodziankę… to nie jest zwykły dom. To świat stworzony przez firmę Dyson w pudełku prezentowym, wykonany w skali 1:12. Urządzenia </w:t>
      </w:r>
      <w:r w:rsidR="00DE72F5" w:rsidRPr="00227870">
        <w:rPr>
          <w:b/>
          <w:bCs/>
        </w:rPr>
        <w:t xml:space="preserve">marki </w:t>
      </w:r>
      <w:r w:rsidRPr="00227870">
        <w:rPr>
          <w:b/>
          <w:bCs/>
        </w:rPr>
        <w:t xml:space="preserve">Dyson wydrukowane w 3D i ręcznie malowane przez zespół projektantów modeli i prototypów firmy Dyson. </w:t>
      </w:r>
    </w:p>
    <w:p w14:paraId="17407E47" w14:textId="2A2704CC" w:rsidR="00211314" w:rsidRPr="00DE72F5" w:rsidRDefault="00211314">
      <w:pPr>
        <w:jc w:val="both"/>
        <w:rPr>
          <w:rFonts w:ascii="Dyson Futura Book" w:hAnsi="Dyson Futura Book"/>
          <w:sz w:val="22"/>
        </w:rPr>
      </w:pPr>
    </w:p>
    <w:p w14:paraId="4A07F308" w14:textId="7C668F2D" w:rsidR="00211314" w:rsidRPr="00DE72F5" w:rsidRDefault="00A66924" w:rsidP="007F7AE8">
      <w:pPr>
        <w:jc w:val="center"/>
        <w:rPr>
          <w:rFonts w:ascii="Dyson Futura Book" w:hAnsi="Dyson Futura Book"/>
          <w:sz w:val="22"/>
        </w:rPr>
      </w:pPr>
      <w:r>
        <w:rPr>
          <w:rFonts w:ascii="Dyson Futura Book" w:hAnsi="Dyson Futura Book"/>
          <w:noProof/>
          <w:sz w:val="22"/>
        </w:rPr>
        <w:drawing>
          <wp:inline distT="0" distB="0" distL="0" distR="0" wp14:anchorId="5BC27486" wp14:editId="08D55D3C">
            <wp:extent cx="5438140" cy="2273935"/>
            <wp:effectExtent l="0" t="0" r="0" b="0"/>
            <wp:docPr id="184964989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140" cy="2273935"/>
                    </a:xfrm>
                    <a:prstGeom prst="rect">
                      <a:avLst/>
                    </a:prstGeom>
                    <a:noFill/>
                  </pic:spPr>
                </pic:pic>
              </a:graphicData>
            </a:graphic>
          </wp:inline>
        </w:drawing>
      </w:r>
    </w:p>
    <w:p w14:paraId="5618460E" w14:textId="1584515E" w:rsidR="00211314" w:rsidRPr="00DE72F5" w:rsidRDefault="00211314">
      <w:pPr>
        <w:jc w:val="both"/>
        <w:rPr>
          <w:rFonts w:ascii="Dyson Futura Book" w:hAnsi="Dyson Futura Book"/>
          <w:sz w:val="22"/>
        </w:rPr>
      </w:pPr>
    </w:p>
    <w:p w14:paraId="79CA67B3" w14:textId="2C7608BD" w:rsidR="00211314" w:rsidRPr="00DE72F5" w:rsidRDefault="00211314">
      <w:pPr>
        <w:rPr>
          <w:rFonts w:ascii="Dyson Futura Heavy" w:hAnsi="Dyson Futura Heavy"/>
          <w:sz w:val="22"/>
        </w:rPr>
      </w:pPr>
    </w:p>
    <w:p w14:paraId="14A10B9E" w14:textId="5842471E" w:rsidR="00211314" w:rsidRPr="00DE72F5" w:rsidRDefault="007F7AE8">
      <w:pPr>
        <w:jc w:val="center"/>
        <w:rPr>
          <w:rFonts w:ascii="Dyson Futura Heavy" w:hAnsi="Dyson Futura Heavy"/>
          <w:sz w:val="22"/>
        </w:rPr>
      </w:pPr>
      <w:r>
        <w:rPr>
          <w:rFonts w:ascii="Dyson Futura Heavy" w:hAnsi="Dyson Futura Heavy"/>
          <w:sz w:val="22"/>
        </w:rPr>
        <w:t>Świąteczna kampania Dyson</w:t>
      </w:r>
      <w:r w:rsidR="00657C2A" w:rsidRPr="00DE72F5">
        <w:rPr>
          <w:rFonts w:ascii="Dyson Futura Heavy" w:hAnsi="Dyson Futura Heavy"/>
          <w:sz w:val="22"/>
        </w:rPr>
        <w:t xml:space="preserve"> </w:t>
      </w:r>
      <w:r w:rsidR="00A66924">
        <w:rPr>
          <w:rFonts w:ascii="Dyson Futura Heavy" w:hAnsi="Dyson Futura Heavy"/>
          <w:sz w:val="22"/>
        </w:rPr>
        <w:t>została</w:t>
      </w:r>
      <w:r w:rsidR="00A66924" w:rsidRPr="00DE72F5">
        <w:rPr>
          <w:rFonts w:ascii="Dyson Futura Heavy" w:hAnsi="Dyson Futura Heavy"/>
          <w:sz w:val="22"/>
        </w:rPr>
        <w:t xml:space="preserve"> </w:t>
      </w:r>
      <w:r w:rsidR="00657C2A" w:rsidRPr="00DE72F5">
        <w:rPr>
          <w:rFonts w:ascii="Dyson Futura Heavy" w:hAnsi="Dyson Futura Heavy"/>
          <w:sz w:val="22"/>
        </w:rPr>
        <w:t>opublikowana na Instagramie @Dyson</w:t>
      </w:r>
      <w:r>
        <w:rPr>
          <w:rFonts w:ascii="Dyson Futura Heavy" w:hAnsi="Dyson Futura Heavy"/>
          <w:sz w:val="22"/>
        </w:rPr>
        <w:t xml:space="preserve">_pl </w:t>
      </w:r>
    </w:p>
    <w:p w14:paraId="561D0C5A" w14:textId="77777777" w:rsidR="00211314" w:rsidRPr="00DE72F5" w:rsidRDefault="00657C2A">
      <w:pPr>
        <w:jc w:val="center"/>
        <w:rPr>
          <w:rFonts w:ascii="Dyson Futura Heavy" w:hAnsi="Dyson Futura Heavy"/>
          <w:sz w:val="22"/>
        </w:rPr>
      </w:pPr>
      <w:r w:rsidRPr="00A66924">
        <w:rPr>
          <w:rFonts w:ascii="Dyson Futura Heavy" w:hAnsi="Dyson Futura Heavy"/>
          <w:sz w:val="22"/>
        </w:rPr>
        <w:t>Za kulisami:</w:t>
      </w:r>
      <w:r w:rsidRPr="00DE72F5">
        <w:rPr>
          <w:rFonts w:ascii="Dyson Futura Heavy" w:hAnsi="Dyson Futura Heavy"/>
          <w:sz w:val="22"/>
        </w:rPr>
        <w:t xml:space="preserve"> Tutaj można obejrzeć, jak inżynier drukuje w 3D i ręcznie maluje nasze miniaturowe </w:t>
      </w:r>
      <w:hyperlink r:id="rId12" w:history="1"/>
      <w:r w:rsidRPr="00DE72F5">
        <w:rPr>
          <w:rFonts w:ascii="Dyson Futura Heavy" w:hAnsi="Dyson Futura Heavy"/>
          <w:sz w:val="22"/>
        </w:rPr>
        <w:t>urządzenia.</w:t>
      </w:r>
    </w:p>
    <w:p w14:paraId="5BA6546C" w14:textId="01E004D2" w:rsidR="00211314" w:rsidRPr="00DE72F5" w:rsidRDefault="00A66924" w:rsidP="007F7AE8">
      <w:pPr>
        <w:jc w:val="center"/>
        <w:rPr>
          <w:rFonts w:ascii="Dyson Futura Heavy" w:hAnsi="Dyson Futura Heavy"/>
          <w:sz w:val="22"/>
        </w:rPr>
      </w:pPr>
      <w:r>
        <w:rPr>
          <w:rFonts w:ascii="Dyson Futura Heavy" w:hAnsi="Dyson Futura Heavy"/>
          <w:sz w:val="22"/>
        </w:rPr>
        <w:t>Obrazy dostępne są</w:t>
      </w:r>
      <w:r w:rsidR="00657C2A" w:rsidRPr="00DE72F5">
        <w:rPr>
          <w:rFonts w:ascii="Dyson Futura Heavy" w:hAnsi="Dyson Futura Heavy"/>
          <w:sz w:val="22"/>
        </w:rPr>
        <w:t xml:space="preserve"> </w:t>
      </w:r>
      <w:hyperlink r:id="rId13" w:history="1">
        <w:r w:rsidR="00211314" w:rsidRPr="00DE72F5">
          <w:rPr>
            <w:rStyle w:val="Hipercze"/>
            <w:rFonts w:ascii="Dyson Futura Heavy" w:hAnsi="Dyson Futura Heavy"/>
            <w:sz w:val="22"/>
          </w:rPr>
          <w:t>tu</w:t>
        </w:r>
        <w:r w:rsidR="00211314" w:rsidRPr="00DE72F5">
          <w:rPr>
            <w:rStyle w:val="Hipercze"/>
            <w:rFonts w:ascii="Dyson Futura Heavy" w:hAnsi="Dyson Futura Heavy"/>
            <w:sz w:val="22"/>
          </w:rPr>
          <w:t>t</w:t>
        </w:r>
        <w:r w:rsidR="00211314" w:rsidRPr="00DE72F5">
          <w:rPr>
            <w:rStyle w:val="Hipercze"/>
            <w:rFonts w:ascii="Dyson Futura Heavy" w:hAnsi="Dyson Futura Heavy"/>
            <w:sz w:val="22"/>
          </w:rPr>
          <w:t>aj</w:t>
        </w:r>
      </w:hyperlink>
      <w:r w:rsidR="00657C2A" w:rsidRPr="00DE72F5">
        <w:rPr>
          <w:rFonts w:ascii="Dyson Futura Heavy" w:hAnsi="Dyson Futura Heavy"/>
          <w:sz w:val="22"/>
        </w:rPr>
        <w:t>.</w:t>
      </w:r>
    </w:p>
    <w:p w14:paraId="3C19439D" w14:textId="77777777" w:rsidR="00211314" w:rsidRPr="00DE72F5" w:rsidRDefault="00211314">
      <w:pPr>
        <w:rPr>
          <w:rFonts w:ascii="Dyson Futura Heavy" w:hAnsi="Dyson Futura Heavy"/>
          <w:sz w:val="22"/>
        </w:rPr>
      </w:pPr>
    </w:p>
    <w:p w14:paraId="76443EF4" w14:textId="708A12E8" w:rsidR="00211314" w:rsidRPr="00DE72F5" w:rsidRDefault="00657C2A">
      <w:pPr>
        <w:pStyle w:val="P68B1DB1-Normalny3"/>
      </w:pPr>
      <w:r w:rsidRPr="00DE72F5">
        <w:t>Jake Dyson, główny inżynier</w:t>
      </w:r>
      <w:r w:rsidR="00DE72F5" w:rsidRPr="00DE72F5">
        <w:t xml:space="preserve"> powiedział</w:t>
      </w:r>
      <w:r w:rsidRPr="00DE72F5">
        <w:t>:</w:t>
      </w:r>
    </w:p>
    <w:p w14:paraId="38A58A68" w14:textId="2E7FB040" w:rsidR="00211314" w:rsidRPr="00DE72F5" w:rsidRDefault="00657C2A">
      <w:pPr>
        <w:pStyle w:val="P68B1DB1-Normalny4"/>
        <w:jc w:val="both"/>
      </w:pPr>
      <w:r w:rsidRPr="00DE72F5">
        <w:t>„Nasi inżynierowie czerpią satysfakcję z przekształcania wielkich idei w mniejsze, wydajniejsze produkty. Od szybkich silników po precyzyjne komponenty – projektowanie miniaturowych urządzeń skłania nas do ponownego przemyślenia tego, co jest możliwe. W rezultacie powstają lżejsze, inteligentniejsze i bardziej wydajne produkty</w:t>
      </w:r>
      <w:r w:rsidR="00DE72F5" w:rsidRPr="00DE72F5">
        <w:t>,</w:t>
      </w:r>
      <w:r w:rsidRPr="00DE72F5">
        <w:t xml:space="preserve"> takie jak PencilVac, najcieńszy odkurzacz na świecie o szerokości zaledwie 38 mm.</w:t>
      </w:r>
      <w:r w:rsidR="00A66924">
        <w:t>”</w:t>
      </w:r>
    </w:p>
    <w:p w14:paraId="7AB507A1" w14:textId="7F221774" w:rsidR="00211314" w:rsidRPr="00DE72F5" w:rsidRDefault="00211314">
      <w:pPr>
        <w:jc w:val="both"/>
        <w:rPr>
          <w:rFonts w:ascii="Dyson Futura Book" w:hAnsi="Dyson Futura Book"/>
          <w:i/>
          <w:sz w:val="22"/>
        </w:rPr>
      </w:pPr>
    </w:p>
    <w:p w14:paraId="51878875" w14:textId="561682D2" w:rsidR="00211314" w:rsidRPr="007F7AE8" w:rsidRDefault="00657C2A">
      <w:pPr>
        <w:pStyle w:val="P68B1DB1-Normalny3"/>
        <w:jc w:val="both"/>
        <w:rPr>
          <w:b/>
          <w:bCs/>
        </w:rPr>
      </w:pPr>
      <w:r w:rsidRPr="007F7AE8">
        <w:rPr>
          <w:b/>
          <w:bCs/>
        </w:rPr>
        <w:t>Wewnątrz miniaturowego domu:</w:t>
      </w:r>
    </w:p>
    <w:p w14:paraId="578AD20F" w14:textId="0A25961A" w:rsidR="00211314" w:rsidRPr="00DE72F5" w:rsidRDefault="00A66924">
      <w:pPr>
        <w:pStyle w:val="P68B1DB1-Normalny2"/>
        <w:numPr>
          <w:ilvl w:val="0"/>
          <w:numId w:val="41"/>
        </w:numPr>
        <w:jc w:val="both"/>
      </w:pPr>
      <w:r>
        <w:t>K</w:t>
      </w:r>
      <w:r w:rsidR="00657C2A" w:rsidRPr="00DE72F5">
        <w:t xml:space="preserve">uchnia, jadalnia, salon, przytulny pokój i sypialnia. Każda </w:t>
      </w:r>
      <w:r w:rsidR="00DE72F5" w:rsidRPr="00DE72F5">
        <w:t>urządzenie</w:t>
      </w:r>
      <w:r w:rsidR="00657C2A" w:rsidRPr="00DE72F5">
        <w:t xml:space="preserve"> opowiada </w:t>
      </w:r>
      <w:r w:rsidR="00DE72F5" w:rsidRPr="00DE72F5">
        <w:t xml:space="preserve">jakąś </w:t>
      </w:r>
      <w:r w:rsidR="00657C2A" w:rsidRPr="00DE72F5">
        <w:t>świąteczn</w:t>
      </w:r>
      <w:r w:rsidR="00DE72F5" w:rsidRPr="00DE72F5">
        <w:t>ą</w:t>
      </w:r>
      <w:r w:rsidR="00657C2A" w:rsidRPr="00DE72F5">
        <w:t xml:space="preserve"> histori</w:t>
      </w:r>
      <w:r w:rsidR="00DE72F5" w:rsidRPr="00DE72F5">
        <w:t>ę</w:t>
      </w:r>
      <w:r w:rsidR="00657C2A" w:rsidRPr="00DE72F5">
        <w:t xml:space="preserve"> o rozlanych płynach, okruchach i zabłoconych śladach stóp.</w:t>
      </w:r>
    </w:p>
    <w:p w14:paraId="172CFEB5" w14:textId="53A4898B" w:rsidR="00211314" w:rsidRPr="00DE72F5" w:rsidRDefault="00657C2A">
      <w:pPr>
        <w:numPr>
          <w:ilvl w:val="0"/>
          <w:numId w:val="41"/>
        </w:numPr>
        <w:jc w:val="both"/>
        <w:rPr>
          <w:rFonts w:ascii="Dyson Futura Book" w:hAnsi="Dyson Futura Book"/>
          <w:sz w:val="22"/>
        </w:rPr>
      </w:pPr>
      <w:r w:rsidRPr="00DE72F5">
        <w:rPr>
          <w:rFonts w:ascii="Dyson Futura Book" w:hAnsi="Dyson Futura Book"/>
          <w:sz w:val="22"/>
        </w:rPr>
        <w:t xml:space="preserve">W serii filmów produkty Dyson rozwiązują prawdziwe świąteczne problemy: </w:t>
      </w:r>
      <w:r w:rsidR="00DE72F5">
        <w:rPr>
          <w:rFonts w:ascii="Dyson Futura Book" w:hAnsi="Dyson Futura Book"/>
          <w:sz w:val="22"/>
        </w:rPr>
        <w:t xml:space="preserve">historia zaczyna się </w:t>
      </w:r>
      <w:r w:rsidRPr="00DE72F5">
        <w:rPr>
          <w:rFonts w:ascii="Dyson Futura Book" w:hAnsi="Dyson Futura Book"/>
          <w:sz w:val="22"/>
        </w:rPr>
        <w:t xml:space="preserve">od </w:t>
      </w:r>
      <w:hyperlink r:id="rId14" w:history="1">
        <w:r w:rsidR="00211314" w:rsidRPr="00DE72F5">
          <w:rPr>
            <w:rStyle w:val="Hipercze"/>
            <w:rFonts w:ascii="Dyson Futura Book" w:hAnsi="Dyson Futura Book"/>
            <w:sz w:val="22"/>
          </w:rPr>
          <w:t>odkurzacza Dyson V16 Piston Animal</w:t>
        </w:r>
      </w:hyperlink>
      <w:r w:rsidRPr="00DE72F5">
        <w:rPr>
          <w:rFonts w:ascii="Dyson Futura Book" w:hAnsi="Dyson Futura Book"/>
          <w:sz w:val="22"/>
        </w:rPr>
        <w:t>, który radzi</w:t>
      </w:r>
      <w:r w:rsidRPr="00DE72F5">
        <w:rPr>
          <w:rFonts w:ascii="Dyson Futura Heavy" w:hAnsi="Dyson Futura Heavy"/>
          <w:sz w:val="20"/>
        </w:rPr>
        <w:t xml:space="preserve"> </w:t>
      </w:r>
      <w:r w:rsidRPr="00DE72F5">
        <w:rPr>
          <w:rFonts w:ascii="Dyson Futura Book" w:hAnsi="Dyson Futura Book"/>
          <w:sz w:val="22"/>
        </w:rPr>
        <w:t xml:space="preserve">sobie z bałaganem po świątecznych łakociach, przez urządzenie </w:t>
      </w:r>
      <w:hyperlink r:id="rId15" w:history="1">
        <w:r w:rsidR="00211314" w:rsidRPr="00DE72F5">
          <w:rPr>
            <w:rStyle w:val="Hipercze"/>
            <w:rFonts w:ascii="Dyson Futura Book" w:hAnsi="Dyson Futura Book"/>
            <w:sz w:val="22"/>
          </w:rPr>
          <w:t>Dyson Clean+Wash Hygiene</w:t>
        </w:r>
      </w:hyperlink>
      <w:r w:rsidRPr="00DE72F5">
        <w:rPr>
          <w:rFonts w:ascii="Dyson Futura Book" w:hAnsi="Dyson Futura Book"/>
          <w:sz w:val="22"/>
        </w:rPr>
        <w:t xml:space="preserve">, które usuwa błotniste ślady po zimowym spacerze, </w:t>
      </w:r>
      <w:hyperlink r:id="rId16" w:history="1">
        <w:r w:rsidR="00211314" w:rsidRPr="00DE72F5">
          <w:rPr>
            <w:rStyle w:val="Hipercze"/>
            <w:rFonts w:ascii="Dyson Futura Book" w:hAnsi="Dyson Futura Book"/>
            <w:sz w:val="22"/>
          </w:rPr>
          <w:t>robota Dyson Spot + Scrub™ Ai</w:t>
        </w:r>
      </w:hyperlink>
      <w:r w:rsidRPr="00DE72F5">
        <w:rPr>
          <w:rFonts w:ascii="Dyson Futura Book" w:hAnsi="Dyson Futura Book"/>
          <w:sz w:val="22"/>
        </w:rPr>
        <w:t>, który</w:t>
      </w:r>
      <w:r w:rsidRPr="00DE72F5">
        <w:rPr>
          <w:rFonts w:ascii="Dyson Futura Book" w:hAnsi="Dyson Futura Book"/>
          <w:b/>
          <w:sz w:val="22"/>
        </w:rPr>
        <w:t xml:space="preserve"> </w:t>
      </w:r>
      <w:r w:rsidRPr="00DE72F5">
        <w:rPr>
          <w:rFonts w:ascii="Dyson Futura Book" w:hAnsi="Dyson Futura Book"/>
          <w:sz w:val="22"/>
        </w:rPr>
        <w:t>po cichu sprząta okruchy po śniadaniu</w:t>
      </w:r>
      <w:r w:rsidR="00DE72F5">
        <w:rPr>
          <w:rFonts w:ascii="Dyson Futura Book" w:hAnsi="Dyson Futura Book"/>
          <w:sz w:val="22"/>
        </w:rPr>
        <w:t xml:space="preserve">. Jest też </w:t>
      </w:r>
      <w:hyperlink r:id="rId17" w:history="1">
        <w:r w:rsidR="00211314" w:rsidRPr="00DE72F5">
          <w:rPr>
            <w:rStyle w:val="Hipercze"/>
            <w:rFonts w:ascii="Dyson Futura Book" w:hAnsi="Dyson Futura Book"/>
            <w:sz w:val="22"/>
          </w:rPr>
          <w:t>oczyszczacz powietrza Dyson HushJet Compact</w:t>
        </w:r>
      </w:hyperlink>
      <w:r w:rsidRPr="00DE72F5">
        <w:rPr>
          <w:rFonts w:ascii="Dyson Futura Book" w:hAnsi="Dyson Futura Book"/>
          <w:sz w:val="22"/>
        </w:rPr>
        <w:t>, który pomaga obudzić się wypoczętym w pomieszczeniu z oczyszczonym powietrzem.</w:t>
      </w:r>
    </w:p>
    <w:p w14:paraId="34343434" w14:textId="6D543E85" w:rsidR="00211314" w:rsidRPr="00DE72F5" w:rsidRDefault="00211314">
      <w:pPr>
        <w:rPr>
          <w:rFonts w:ascii="Dyson Futura Heavy" w:hAnsi="Dyson Futura Heavy"/>
          <w:sz w:val="22"/>
        </w:rPr>
      </w:pPr>
    </w:p>
    <w:p w14:paraId="51C38F8C" w14:textId="7E0C375C" w:rsidR="00211314" w:rsidRPr="00DE72F5" w:rsidRDefault="00657C2A">
      <w:pPr>
        <w:pStyle w:val="P68B1DB1-Normalny3"/>
      </w:pPr>
      <w:r w:rsidRPr="00DE72F5">
        <w:t>Jodie Keys, konstruktorka modeli w firmie Dyson</w:t>
      </w:r>
      <w:r w:rsidR="00DE72F5">
        <w:t xml:space="preserve"> zauważyła</w:t>
      </w:r>
      <w:r w:rsidRPr="00DE72F5">
        <w:t>:</w:t>
      </w:r>
    </w:p>
    <w:p w14:paraId="5666D3D6" w14:textId="2E04DBD4" w:rsidR="00211314" w:rsidRPr="00DE72F5" w:rsidRDefault="00657C2A">
      <w:pPr>
        <w:pStyle w:val="P68B1DB1-Normalny4"/>
        <w:jc w:val="both"/>
      </w:pPr>
      <w:r w:rsidRPr="00DE72F5">
        <w:t xml:space="preserve">„Praca nad tak drobnymi szczegółami – w skali 1:12 – wymaga prawdziwej precyzji i przypomina inżynierię wsteczną. Każdy zawias i ruchoma część musiały zostać przeprojektowane, aby działały przy znacznie mniejszych rozmiarach, bez utraty istoty prawdziwych urządzeń. Skrupulatnie dopracowaliśmy każdy szczegół, od pigmentów kolorystycznych po wykończenie powierzchni, aby podczas oglądania filmiku można było odnieść wrażenie, że </w:t>
      </w:r>
      <w:r w:rsidR="00DE72F5">
        <w:t xml:space="preserve">są one </w:t>
      </w:r>
      <w:r w:rsidR="00D71CFE">
        <w:t>rzeczywiste i pełnowymiarowe</w:t>
      </w:r>
      <w:r w:rsidRPr="00DE72F5">
        <w:t xml:space="preserve">. </w:t>
      </w:r>
      <w:r w:rsidR="00D71CFE">
        <w:t xml:space="preserve">Przy takiej pracy </w:t>
      </w:r>
      <w:r w:rsidRPr="00DE72F5">
        <w:t>papier ścierny i skalpel stają się najlepszymi przyjaciółmi”.</w:t>
      </w:r>
    </w:p>
    <w:p w14:paraId="455C46D0" w14:textId="77777777" w:rsidR="0078678B" w:rsidRDefault="0078678B">
      <w:pPr>
        <w:rPr>
          <w:rFonts w:ascii="Dyson Futura Heavy" w:hAnsi="Dyson Futura Heavy"/>
          <w:sz w:val="22"/>
        </w:rPr>
      </w:pPr>
    </w:p>
    <w:p w14:paraId="506C59F0" w14:textId="77777777" w:rsidR="0078678B" w:rsidRPr="00DE72F5" w:rsidRDefault="0078678B">
      <w:pPr>
        <w:rPr>
          <w:rFonts w:ascii="Dyson Futura Heavy" w:hAnsi="Dyson Futura Heavy"/>
          <w:sz w:val="22"/>
        </w:rPr>
      </w:pPr>
    </w:p>
    <w:p w14:paraId="1C103EA2" w14:textId="033628E3" w:rsidR="00211314" w:rsidRPr="00DE72F5" w:rsidRDefault="00657C2A">
      <w:pPr>
        <w:pStyle w:val="P68B1DB1-Normalny3"/>
        <w:jc w:val="both"/>
      </w:pPr>
      <w:r w:rsidRPr="00DE72F5">
        <w:t>Dlaczego miniaturyzacja?</w:t>
      </w:r>
    </w:p>
    <w:p w14:paraId="47BAF7DE" w14:textId="0C6FB010" w:rsidR="00211314" w:rsidRPr="00DE72F5" w:rsidRDefault="00657C2A">
      <w:pPr>
        <w:pStyle w:val="P68B1DB1-Normalny2"/>
        <w:jc w:val="both"/>
      </w:pPr>
      <w:r w:rsidRPr="00DE72F5">
        <w:t xml:space="preserve">Tworzenie mniejszych, lżejszych i wydajniejszych </w:t>
      </w:r>
      <w:r w:rsidR="00D71CFE">
        <w:t xml:space="preserve">urządzeń </w:t>
      </w:r>
      <w:r w:rsidRPr="00DE72F5">
        <w:t xml:space="preserve">jest wpisane w DNA inżynierów firmy Dyson. W ten sposób </w:t>
      </w:r>
      <w:r w:rsidR="00A66924">
        <w:t xml:space="preserve">marka </w:t>
      </w:r>
      <w:r w:rsidRPr="00DE72F5">
        <w:t>wprowadzi</w:t>
      </w:r>
      <w:r w:rsidR="00A66924">
        <w:t>ła</w:t>
      </w:r>
      <w:r w:rsidRPr="00DE72F5">
        <w:t xml:space="preserve"> na rynek pierwszy bezprzewodowy odkurzacz pionowy</w:t>
      </w:r>
      <w:r w:rsidR="00621278">
        <w:t xml:space="preserve"> o wymiarach </w:t>
      </w:r>
      <w:r w:rsidRPr="00DE72F5">
        <w:t>kompaktowy</w:t>
      </w:r>
      <w:r w:rsidR="00621278">
        <w:t>ch</w:t>
      </w:r>
      <w:r w:rsidRPr="00DE72F5">
        <w:t>, ale na tyle mocny, aby zastąpić tradycyjne urządzenia pełnowymiarowe</w:t>
      </w:r>
      <w:r w:rsidR="00621278">
        <w:t>. Później</w:t>
      </w:r>
      <w:r w:rsidRPr="00DE72F5">
        <w:t xml:space="preserve"> stworzy</w:t>
      </w:r>
      <w:r w:rsidR="00A66924">
        <w:t>ła</w:t>
      </w:r>
      <w:r w:rsidRPr="00DE72F5">
        <w:t xml:space="preserve"> suszarkę do włosów Dyson Supersonic, która na nowo zdefiniowała pielęgnację włosów dzięki mocnemu, kompaktowemu silnikowi Dyson V9. Ten sposób myślenia zaowocował również powstaniem Dyson PencilVac - najcieńsz</w:t>
      </w:r>
      <w:r w:rsidR="00A66924">
        <w:t>ego</w:t>
      </w:r>
      <w:r w:rsidRPr="00DE72F5">
        <w:t xml:space="preserve"> odkurzacz</w:t>
      </w:r>
      <w:r w:rsidR="00A66924">
        <w:t>a</w:t>
      </w:r>
      <w:r w:rsidRPr="00DE72F5">
        <w:t xml:space="preserve"> na świecie. Inżynierowie firmy Dyson stworzyli silnik Hyperdymium™ 140k, który jest najmniejszym i najszybszym silnikiem odkurzacza, jaki kiedykolwiek wyprodukowała firma Dyson. Ma on zaledwie 28 mm średnicy, dzięki czemu mieści się w uchwycie PencilVac o średnicy 38 mm. W tak mał</w:t>
      </w:r>
      <w:r w:rsidR="00621278">
        <w:t xml:space="preserve">ej obudowie </w:t>
      </w:r>
      <w:r w:rsidRPr="00DE72F5">
        <w:t>każdy element musiał być zaprojektowany do mikrona, aby działał bardziej wydajnie</w:t>
      </w:r>
      <w:r w:rsidR="00621278">
        <w:t xml:space="preserve"> i osiągał </w:t>
      </w:r>
      <w:r w:rsidRPr="00DE72F5">
        <w:t>większ</w:t>
      </w:r>
      <w:r w:rsidR="00621278">
        <w:t xml:space="preserve">ą </w:t>
      </w:r>
      <w:r w:rsidRPr="00DE72F5">
        <w:t>gęstoś</w:t>
      </w:r>
      <w:r w:rsidR="00621278">
        <w:t>ć</w:t>
      </w:r>
      <w:r w:rsidRPr="00DE72F5">
        <w:t xml:space="preserve"> mocy. Dążenie do miniaturyzacji </w:t>
      </w:r>
      <w:r w:rsidR="00A66924">
        <w:t xml:space="preserve">marka </w:t>
      </w:r>
      <w:r w:rsidRPr="00DE72F5">
        <w:t>zastosowa</w:t>
      </w:r>
      <w:r w:rsidR="00A66924">
        <w:t>ła</w:t>
      </w:r>
      <w:r w:rsidRPr="00DE72F5">
        <w:t xml:space="preserve"> również w przypadku oczyszczacza powietrza</w:t>
      </w:r>
      <w:r w:rsidR="00A66924">
        <w:t>.</w:t>
      </w:r>
      <w:r w:rsidRPr="00DE72F5">
        <w:t xml:space="preserve">Oczyszczacz HushJet Compact to najmocniejszy oczyszczacz </w:t>
      </w:r>
      <w:r w:rsidR="00A66924">
        <w:t xml:space="preserve">Dyson </w:t>
      </w:r>
      <w:r w:rsidRPr="00DE72F5">
        <w:t>o niewielkich rozmiarach, oferujący bezkompromisową akustykę i wydajność oczyszczania.</w:t>
      </w:r>
    </w:p>
    <w:p w14:paraId="416E3B31" w14:textId="452D138F" w:rsidR="00211314" w:rsidRPr="00DE72F5" w:rsidRDefault="00211314">
      <w:pPr>
        <w:jc w:val="both"/>
        <w:rPr>
          <w:rFonts w:ascii="Dyson Futura Book" w:hAnsi="Dyson Futura Book"/>
          <w:sz w:val="22"/>
        </w:rPr>
      </w:pPr>
    </w:p>
    <w:p w14:paraId="0D251E57" w14:textId="7644B827" w:rsidR="00211314" w:rsidRPr="00871C0B" w:rsidRDefault="00657C2A">
      <w:pPr>
        <w:pStyle w:val="P68B1DB1-Normalny3"/>
        <w:jc w:val="both"/>
        <w:rPr>
          <w:b/>
          <w:bCs/>
        </w:rPr>
      </w:pPr>
      <w:r w:rsidRPr="00871C0B">
        <w:rPr>
          <w:b/>
          <w:bCs/>
        </w:rPr>
        <w:t>Tworzenie prototypów</w:t>
      </w:r>
    </w:p>
    <w:p w14:paraId="613AE8DE" w14:textId="332EE9FF" w:rsidR="00211314" w:rsidRPr="00DE72F5" w:rsidRDefault="00657C2A">
      <w:pPr>
        <w:pStyle w:val="P68B1DB1-Normalny2"/>
        <w:jc w:val="both"/>
      </w:pPr>
      <w:r w:rsidRPr="00DE72F5">
        <w:t>Kiedy James Dyson opracował swój pierwszy odkurzacz, model DC01, wszystkie prototypy wykonał ręcznie. Obecnie tworzenie prototypów pozwala inżynierom firmy Dyson szybciej projektować, budować i testować swoje rozwiązania. Dyson był jedną z pierwszych firm, która wdrażała zaawansowane technologie w tworzeniu prototypów we własnym laboratorium:</w:t>
      </w:r>
    </w:p>
    <w:p w14:paraId="2C0478C6" w14:textId="33C21A13" w:rsidR="00211314" w:rsidRPr="00DE72F5" w:rsidRDefault="00657C2A">
      <w:pPr>
        <w:pStyle w:val="P68B1DB1-Normalny5"/>
        <w:numPr>
          <w:ilvl w:val="0"/>
          <w:numId w:val="43"/>
        </w:numPr>
        <w:rPr>
          <w:rFonts w:ascii="Dyson Futura Book" w:hAnsi="Dyson Futura Book"/>
        </w:rPr>
      </w:pPr>
      <w:r w:rsidRPr="00871C0B">
        <w:rPr>
          <w:rFonts w:ascii="Dyson Futura Heavy" w:hAnsi="Dyson Futura Heavy"/>
          <w:b/>
          <w:bCs/>
        </w:rPr>
        <w:t>Selektywne spiekanie laserowe (SLS)</w:t>
      </w:r>
      <w:r w:rsidRPr="00DE72F5">
        <w:rPr>
          <w:rFonts w:ascii="Dyson Futura Heavy" w:hAnsi="Dyson Futura Heavy"/>
        </w:rPr>
        <w:t>:</w:t>
      </w:r>
      <w:r w:rsidRPr="00DE72F5">
        <w:rPr>
          <w:rFonts w:ascii="Dyson Futura Book" w:hAnsi="Dyson Futura Book"/>
        </w:rPr>
        <w:t xml:space="preserve"> </w:t>
      </w:r>
      <w:r w:rsidR="00A66924">
        <w:rPr>
          <w:rFonts w:ascii="Dyson Futura Book" w:hAnsi="Dyson Futura Book"/>
        </w:rPr>
        <w:t>Z</w:t>
      </w:r>
      <w:r w:rsidRPr="00DE72F5">
        <w:rPr>
          <w:rFonts w:ascii="Dyson Futura Book" w:hAnsi="Dyson Futura Book"/>
        </w:rPr>
        <w:t>ostało wprowadzone w firmie Dyson w 1998 roku</w:t>
      </w:r>
      <w:r w:rsidR="00CD6E3E">
        <w:rPr>
          <w:rFonts w:ascii="Dyson Futura Book" w:hAnsi="Dyson Futura Book"/>
        </w:rPr>
        <w:t>.</w:t>
      </w:r>
      <w:r w:rsidRPr="00DE72F5">
        <w:rPr>
          <w:rFonts w:ascii="Dyson Futura Book" w:hAnsi="Dyson Futura Book"/>
        </w:rPr>
        <w:t xml:space="preserve"> Dyson jest jedną z pierwszych firm, któr</w:t>
      </w:r>
      <w:r w:rsidR="00CD6E3E">
        <w:rPr>
          <w:rFonts w:ascii="Dyson Futura Book" w:hAnsi="Dyson Futura Book"/>
        </w:rPr>
        <w:t>a</w:t>
      </w:r>
      <w:r w:rsidRPr="00DE72F5">
        <w:rPr>
          <w:rFonts w:ascii="Dyson Futura Book" w:hAnsi="Dyson Futura Book"/>
        </w:rPr>
        <w:t xml:space="preserve"> wykorzystuj</w:t>
      </w:r>
      <w:r w:rsidR="00CD6E3E">
        <w:rPr>
          <w:rFonts w:ascii="Dyson Futura Book" w:hAnsi="Dyson Futura Book"/>
        </w:rPr>
        <w:t>e</w:t>
      </w:r>
      <w:r w:rsidRPr="00DE72F5">
        <w:rPr>
          <w:rFonts w:ascii="Dyson Futura Book" w:hAnsi="Dyson Futura Book"/>
        </w:rPr>
        <w:t xml:space="preserve"> technologię laser</w:t>
      </w:r>
      <w:r w:rsidR="00CD6E3E">
        <w:rPr>
          <w:rFonts w:ascii="Dyson Futura Book" w:hAnsi="Dyson Futura Book"/>
        </w:rPr>
        <w:t>ową</w:t>
      </w:r>
      <w:r w:rsidRPr="00DE72F5">
        <w:rPr>
          <w:rFonts w:ascii="Dyson Futura Book" w:hAnsi="Dyson Futura Book"/>
        </w:rPr>
        <w:t xml:space="preserve"> do utwardzania i łączenia małych ziaren materiału, warstwa po warstwie, w kompletną strukturę 3D.</w:t>
      </w:r>
    </w:p>
    <w:p w14:paraId="4299FB87" w14:textId="386F2794" w:rsidR="00211314" w:rsidRPr="00DE72F5" w:rsidRDefault="00657C2A">
      <w:pPr>
        <w:pStyle w:val="P68B1DB1-Akapitzlist6"/>
        <w:numPr>
          <w:ilvl w:val="0"/>
          <w:numId w:val="43"/>
        </w:numPr>
        <w:rPr>
          <w:rFonts w:ascii="Dyson Futura Book" w:hAnsi="Dyson Futura Book"/>
        </w:rPr>
      </w:pPr>
      <w:r w:rsidRPr="00871C0B">
        <w:rPr>
          <w:rFonts w:ascii="Dyson Futura Heavy" w:hAnsi="Dyson Futura Heavy"/>
          <w:b/>
          <w:bCs/>
        </w:rPr>
        <w:t>Stereolitografia (SLA)</w:t>
      </w:r>
      <w:r w:rsidRPr="00DE72F5">
        <w:rPr>
          <w:rFonts w:ascii="Dyson Futura Heavy" w:hAnsi="Dyson Futura Heavy"/>
        </w:rPr>
        <w:t>:</w:t>
      </w:r>
      <w:r w:rsidRPr="00DE72F5">
        <w:rPr>
          <w:rFonts w:ascii="Dyson Futura Book" w:hAnsi="Dyson Futura Book"/>
        </w:rPr>
        <w:t xml:space="preserve"> </w:t>
      </w:r>
      <w:r w:rsidR="00A66924">
        <w:rPr>
          <w:rFonts w:ascii="Dyson Futura Book" w:hAnsi="Dyson Futura Book"/>
        </w:rPr>
        <w:t>W</w:t>
      </w:r>
      <w:r w:rsidRPr="00DE72F5">
        <w:rPr>
          <w:rFonts w:ascii="Dyson Futura Book" w:hAnsi="Dyson Futura Book"/>
        </w:rPr>
        <w:t>ykorzystuje płynną żywicę i kompozyty do tworzenia stałych przekrojów poprzecznych, warstwa po warstwie, za pomocą lasera ultrafioletowego.</w:t>
      </w:r>
    </w:p>
    <w:p w14:paraId="28533B58" w14:textId="1B4E3DCF" w:rsidR="00211314" w:rsidRPr="00DE72F5" w:rsidRDefault="00657C2A">
      <w:pPr>
        <w:pStyle w:val="P68B1DB1-Akapitzlist6"/>
        <w:numPr>
          <w:ilvl w:val="0"/>
          <w:numId w:val="43"/>
        </w:numPr>
        <w:rPr>
          <w:rFonts w:ascii="Dyson Futura Book" w:hAnsi="Dyson Futura Book"/>
        </w:rPr>
      </w:pPr>
      <w:r w:rsidRPr="00871C0B">
        <w:rPr>
          <w:rFonts w:ascii="Dyson Futura Heavy" w:hAnsi="Dyson Futura Heavy"/>
          <w:b/>
          <w:bCs/>
        </w:rPr>
        <w:t>Rysunek 4</w:t>
      </w:r>
      <w:r w:rsidRPr="00DE72F5">
        <w:rPr>
          <w:rFonts w:ascii="Dyson Futura Heavy" w:hAnsi="Dyson Futura Heavy"/>
        </w:rPr>
        <w:t>:</w:t>
      </w:r>
      <w:r w:rsidRPr="00DE72F5">
        <w:rPr>
          <w:rFonts w:ascii="Dyson Futura Book" w:hAnsi="Dyson Futura Book"/>
        </w:rPr>
        <w:t xml:space="preserve"> </w:t>
      </w:r>
      <w:r w:rsidR="00A66924">
        <w:rPr>
          <w:rFonts w:ascii="Dyson Futura Book" w:hAnsi="Dyson Futura Book"/>
        </w:rPr>
        <w:t>T</w:t>
      </w:r>
      <w:r w:rsidRPr="00DE72F5">
        <w:rPr>
          <w:rFonts w:ascii="Dyson Futura Book" w:hAnsi="Dyson Futura Book"/>
        </w:rPr>
        <w:t>echnologia szybkiej produkcji addytywnej, która jest powtarzalna, zapewnia dokładność części zgodną z projektem CAD, jest szybka i oferuje szeroką gamę wysokowydajnych materiałów do tworzenia prototypów, w tym materiałów klasy medycznej i odpornych na wysokie temperatury.</w:t>
      </w:r>
    </w:p>
    <w:p w14:paraId="5BDA8398" w14:textId="23A5F2B0" w:rsidR="00211314" w:rsidRPr="00DE72F5" w:rsidRDefault="00657C2A">
      <w:pPr>
        <w:pStyle w:val="P68B1DB1-Akapitzlist6"/>
        <w:numPr>
          <w:ilvl w:val="0"/>
          <w:numId w:val="43"/>
        </w:numPr>
        <w:rPr>
          <w:rFonts w:ascii="Dyson Futura Book" w:hAnsi="Dyson Futura Book"/>
        </w:rPr>
      </w:pPr>
      <w:r w:rsidRPr="00871C0B">
        <w:rPr>
          <w:rFonts w:ascii="Dyson Futura Heavy" w:hAnsi="Dyson Futura Heavy"/>
          <w:b/>
          <w:bCs/>
        </w:rPr>
        <w:t>Drukowanie metodą strumieniową</w:t>
      </w:r>
      <w:r w:rsidRPr="00DE72F5">
        <w:rPr>
          <w:rFonts w:ascii="Dyson Futura Heavy" w:hAnsi="Dyson Futura Heavy"/>
        </w:rPr>
        <w:t>:</w:t>
      </w:r>
      <w:r w:rsidRPr="00DE72F5">
        <w:rPr>
          <w:rFonts w:ascii="Dyson Futura Book" w:hAnsi="Dyson Futura Book"/>
        </w:rPr>
        <w:t xml:space="preserve"> </w:t>
      </w:r>
      <w:r w:rsidR="00A66924">
        <w:rPr>
          <w:rFonts w:ascii="Dyson Futura Book" w:hAnsi="Dyson Futura Book"/>
        </w:rPr>
        <w:t>D</w:t>
      </w:r>
      <w:r w:rsidRPr="00DE72F5">
        <w:rPr>
          <w:rFonts w:ascii="Dyson Futura Book" w:hAnsi="Dyson Futura Book"/>
        </w:rPr>
        <w:t xml:space="preserve">rukowanie metodą strumieniową to proces drukowania wielostrumieniowego, w którym </w:t>
      </w:r>
      <w:r w:rsidR="00CD6E3E">
        <w:rPr>
          <w:rFonts w:ascii="Dyson Futura Book" w:hAnsi="Dyson Futura Book"/>
        </w:rPr>
        <w:t xml:space="preserve">stosuje </w:t>
      </w:r>
      <w:r w:rsidRPr="00DE72F5">
        <w:rPr>
          <w:rFonts w:ascii="Dyson Futura Book" w:hAnsi="Dyson Futura Book"/>
        </w:rPr>
        <w:t>się technologię głowicy drukującej do nakładania warstwa po warstwie fotoutwardzalnej żywicy syntetycznej.</w:t>
      </w:r>
    </w:p>
    <w:p w14:paraId="58081640" w14:textId="77777777" w:rsidR="00211314" w:rsidRPr="00DE72F5" w:rsidRDefault="00211314">
      <w:pPr>
        <w:jc w:val="both"/>
        <w:rPr>
          <w:rFonts w:ascii="Dyson Futura Book" w:hAnsi="Dyson Futura Book"/>
          <w:sz w:val="22"/>
        </w:rPr>
      </w:pPr>
    </w:p>
    <w:p w14:paraId="33C17D64" w14:textId="745E1258" w:rsidR="00211314" w:rsidRPr="00DE72F5" w:rsidRDefault="00657C2A">
      <w:pPr>
        <w:pStyle w:val="P68B1DB1-Normalny2"/>
        <w:jc w:val="both"/>
        <w:rPr>
          <w:i/>
        </w:rPr>
      </w:pPr>
      <w:r w:rsidRPr="00DE72F5">
        <w:t xml:space="preserve">Możliwości firmy Dyson w zakresie tworzenia prototypów </w:t>
      </w:r>
      <w:r w:rsidR="00CD6E3E">
        <w:t xml:space="preserve">to </w:t>
      </w:r>
      <w:r w:rsidRPr="00DE72F5">
        <w:t>również metrologi</w:t>
      </w:r>
      <w:r w:rsidR="00CD6E3E">
        <w:t>a</w:t>
      </w:r>
      <w:r w:rsidRPr="00DE72F5">
        <w:t>, spawanie, obróbk</w:t>
      </w:r>
      <w:r w:rsidR="00CD6E3E">
        <w:t>a</w:t>
      </w:r>
      <w:r w:rsidRPr="00DE72F5">
        <w:t xml:space="preserve"> elektroerozyjn</w:t>
      </w:r>
      <w:r w:rsidR="00CD6E3E">
        <w:t>a</w:t>
      </w:r>
      <w:r w:rsidRPr="00DE72F5">
        <w:t>, obróbk</w:t>
      </w:r>
      <w:r w:rsidR="00CD6E3E">
        <w:t>a</w:t>
      </w:r>
      <w:r w:rsidRPr="00DE72F5">
        <w:t xml:space="preserve"> skrawaniem sterowaną numerycznie oraz malowanie natryskowe. To właśnie dzięki tej specjalistycznej wiedzy powstał miniaturowy dom Dyson</w:t>
      </w:r>
      <w:r w:rsidR="00CD6E3E">
        <w:t>a</w:t>
      </w:r>
      <w:r w:rsidRPr="00DE72F5">
        <w:t>.</w:t>
      </w:r>
    </w:p>
    <w:p w14:paraId="5B0B5DC3" w14:textId="2AFBEA02" w:rsidR="00211314" w:rsidRPr="00DE72F5" w:rsidRDefault="00657C2A">
      <w:pPr>
        <w:pStyle w:val="P68B1DB1-Normalny2"/>
        <w:jc w:val="both"/>
      </w:pPr>
      <w:r w:rsidRPr="00DE72F5">
        <w:br/>
        <w:t xml:space="preserve">W czasach, gdy wszędzie panuje </w:t>
      </w:r>
      <w:r w:rsidR="00CD6E3E">
        <w:t xml:space="preserve">chaos i </w:t>
      </w:r>
      <w:r w:rsidRPr="00DE72F5">
        <w:t xml:space="preserve">zgiełk, </w:t>
      </w:r>
      <w:r w:rsidR="00A66924">
        <w:t xml:space="preserve">marka chce </w:t>
      </w:r>
      <w:r w:rsidR="00CD6E3E">
        <w:t xml:space="preserve">oddziaływać </w:t>
      </w:r>
      <w:r w:rsidRPr="00DE72F5">
        <w:t xml:space="preserve">poprzez inżynierię i kreatywność – doceniając talenty zespołu </w:t>
      </w:r>
      <w:r w:rsidR="00A66924">
        <w:t xml:space="preserve">Dyson </w:t>
      </w:r>
      <w:r w:rsidRPr="00DE72F5">
        <w:t xml:space="preserve">do tworzenia prototypów i zachęcając </w:t>
      </w:r>
      <w:r w:rsidR="00A66924">
        <w:t>użytkowników</w:t>
      </w:r>
      <w:r w:rsidR="00A66924" w:rsidRPr="00DE72F5">
        <w:t xml:space="preserve"> </w:t>
      </w:r>
      <w:r w:rsidRPr="00DE72F5">
        <w:t>do bliższego zainteresowania się nimi, ponieważ to właśnie drobne szczegóły często mają największe znaczenie.</w:t>
      </w:r>
    </w:p>
    <w:p w14:paraId="4382C644" w14:textId="77777777" w:rsidR="0078678B" w:rsidRPr="00871C0B" w:rsidRDefault="0078678B">
      <w:pPr>
        <w:pStyle w:val="P68B1DB1-Normalny7"/>
        <w:jc w:val="center"/>
        <w:rPr>
          <w:b/>
          <w:bCs/>
        </w:rPr>
      </w:pPr>
    </w:p>
    <w:p w14:paraId="683EA6BC" w14:textId="67C31ED5" w:rsidR="00211314" w:rsidRPr="009A4FE4" w:rsidRDefault="00657C2A">
      <w:pPr>
        <w:pStyle w:val="P68B1DB1-Normalny7"/>
        <w:jc w:val="center"/>
        <w:rPr>
          <w:rFonts w:eastAsia="Times New Roman" w:hAnsiTheme="minorHAnsi" w:cs="Times New Roman"/>
          <w:color w:val="auto"/>
        </w:rPr>
      </w:pPr>
      <w:r w:rsidRPr="009A4FE4">
        <w:rPr>
          <w:rFonts w:eastAsia="Times New Roman" w:hAnsiTheme="minorHAnsi" w:cs="Times New Roman"/>
          <w:color w:val="auto"/>
        </w:rPr>
        <w:t>[Uwagi dla redaktor</w:t>
      </w:r>
      <w:r w:rsidRPr="009A4FE4">
        <w:rPr>
          <w:rFonts w:eastAsia="Times New Roman" w:hAnsiTheme="minorHAnsi" w:cs="Times New Roman"/>
          <w:color w:val="auto"/>
        </w:rPr>
        <w:t>ó</w:t>
      </w:r>
      <w:r w:rsidRPr="009A4FE4">
        <w:rPr>
          <w:rFonts w:eastAsia="Times New Roman" w:hAnsiTheme="minorHAnsi" w:cs="Times New Roman"/>
          <w:color w:val="auto"/>
        </w:rPr>
        <w:t>w]</w:t>
      </w:r>
    </w:p>
    <w:p w14:paraId="12536125" w14:textId="771CD242" w:rsidR="00211314" w:rsidRPr="00DE72F5" w:rsidRDefault="00657C2A">
      <w:pPr>
        <w:pStyle w:val="P68B1DB1-Normalny5"/>
        <w:rPr>
          <w:rFonts w:ascii="Dyson Futura Book" w:hAnsi="Dyson Futura Book"/>
        </w:rPr>
      </w:pPr>
      <w:r w:rsidRPr="009A4FE4">
        <w:rPr>
          <w:rFonts w:ascii="Dyson Futura Heavy" w:hAnsi="Dyson Futura Heavy"/>
          <w:b/>
          <w:bCs/>
        </w:rPr>
        <w:t>Czy zauważyliście Państwo ukryte niespodzianki?</w:t>
      </w:r>
      <w:r w:rsidRPr="00DE72F5">
        <w:rPr>
          <w:rFonts w:ascii="Dyson Futura Heavy" w:eastAsia="Times New Roman" w:cs="Times New Roman"/>
        </w:rPr>
        <w:br/>
      </w:r>
      <w:r w:rsidRPr="00DE72F5">
        <w:rPr>
          <w:rFonts w:ascii="Dyson Futura Book" w:eastAsia="Times New Roman" w:hAnsi="Dyson Futura Book" w:cs="Times New Roman"/>
        </w:rPr>
        <w:t>W całym domu można dostrzec zabawne akcenty charakterystyczne dla marki Dyson, takie jak:</w:t>
      </w:r>
    </w:p>
    <w:p w14:paraId="23C292A0" w14:textId="77777777" w:rsidR="00211314" w:rsidRPr="00DE72F5" w:rsidRDefault="00657C2A">
      <w:pPr>
        <w:pStyle w:val="P68B1DB1-Akapitzlist8"/>
        <w:numPr>
          <w:ilvl w:val="0"/>
          <w:numId w:val="44"/>
        </w:numPr>
        <w:jc w:val="both"/>
      </w:pPr>
      <w:r w:rsidRPr="00DE72F5">
        <w:t>Plantacja truskawek Dyson</w:t>
      </w:r>
    </w:p>
    <w:p w14:paraId="7A7FC7DB" w14:textId="77777777" w:rsidR="00211314" w:rsidRPr="00DE72F5" w:rsidRDefault="00657C2A">
      <w:pPr>
        <w:pStyle w:val="P68B1DB1-Akapitzlist8"/>
        <w:numPr>
          <w:ilvl w:val="0"/>
          <w:numId w:val="44"/>
        </w:numPr>
        <w:jc w:val="both"/>
      </w:pPr>
      <w:r w:rsidRPr="00DE72F5">
        <w:t>Autobiografia Jamesa Dysona</w:t>
      </w:r>
    </w:p>
    <w:p w14:paraId="1323248E" w14:textId="77777777" w:rsidR="00211314" w:rsidRPr="00DE72F5" w:rsidRDefault="00657C2A">
      <w:pPr>
        <w:pStyle w:val="P68B1DB1-Akapitzlist8"/>
        <w:numPr>
          <w:ilvl w:val="0"/>
          <w:numId w:val="44"/>
        </w:numPr>
        <w:jc w:val="both"/>
      </w:pPr>
      <w:r w:rsidRPr="00DE72F5">
        <w:t>Krzesło Jamesa Dysona z włókna węglowego</w:t>
      </w:r>
    </w:p>
    <w:p w14:paraId="463E2923" w14:textId="77777777" w:rsidR="00211314" w:rsidRPr="00DE72F5" w:rsidRDefault="00657C2A">
      <w:pPr>
        <w:pStyle w:val="P68B1DB1-Akapitzlist8"/>
        <w:numPr>
          <w:ilvl w:val="0"/>
          <w:numId w:val="44"/>
        </w:numPr>
        <w:jc w:val="both"/>
      </w:pPr>
      <w:r w:rsidRPr="00DE72F5">
        <w:t>Dywany Deirdre Dyson</w:t>
      </w:r>
    </w:p>
    <w:p w14:paraId="59BCFD7A" w14:textId="77777777" w:rsidR="00211314" w:rsidRPr="00DE72F5" w:rsidRDefault="00657C2A">
      <w:pPr>
        <w:pStyle w:val="P68B1DB1-Akapitzlist8"/>
        <w:numPr>
          <w:ilvl w:val="0"/>
          <w:numId w:val="44"/>
        </w:numPr>
        <w:jc w:val="both"/>
      </w:pPr>
      <w:r w:rsidRPr="00DE72F5">
        <w:t xml:space="preserve">Niestandardowa gra planszowa firmy Dyson: </w:t>
      </w:r>
      <w:r w:rsidRPr="00DE72F5">
        <w:rPr>
          <w:i/>
        </w:rPr>
        <w:t>CRUMBS!</w:t>
      </w:r>
    </w:p>
    <w:p w14:paraId="42552263" w14:textId="77777777" w:rsidR="00211314" w:rsidRPr="00DE72F5" w:rsidRDefault="00657C2A">
      <w:pPr>
        <w:pStyle w:val="P68B1DB1-Akapitzlist8"/>
        <w:numPr>
          <w:ilvl w:val="0"/>
          <w:numId w:val="44"/>
        </w:numPr>
        <w:jc w:val="both"/>
      </w:pPr>
      <w:r w:rsidRPr="00DE72F5">
        <w:t xml:space="preserve">Okładka płyty Dyson: </w:t>
      </w:r>
      <w:r w:rsidRPr="00DE72F5">
        <w:rPr>
          <w:i/>
        </w:rPr>
        <w:t>zespół Dysonics</w:t>
      </w:r>
    </w:p>
    <w:p w14:paraId="070CC9BD" w14:textId="77777777" w:rsidR="00211314" w:rsidRPr="00DE72F5" w:rsidRDefault="00211314">
      <w:pPr>
        <w:jc w:val="both"/>
        <w:rPr>
          <w:rFonts w:ascii="Dyson Futura Book" w:hAnsi="Dyson Futura Book"/>
          <w:sz w:val="22"/>
        </w:rPr>
      </w:pPr>
    </w:p>
    <w:p w14:paraId="62FF2F8F" w14:textId="77777777" w:rsidR="00211314" w:rsidRPr="00871C0B" w:rsidRDefault="00657C2A">
      <w:pPr>
        <w:pStyle w:val="P68B1DB1-Normalny3"/>
        <w:rPr>
          <w:b/>
          <w:bCs/>
        </w:rPr>
      </w:pPr>
      <w:r w:rsidRPr="00871C0B">
        <w:rPr>
          <w:b/>
          <w:bCs/>
        </w:rPr>
        <w:lastRenderedPageBreak/>
        <w:t>Wyróżnione produkty:</w:t>
      </w:r>
    </w:p>
    <w:p w14:paraId="08B66A83" w14:textId="114D67D6" w:rsidR="00211314" w:rsidRPr="00DE72F5" w:rsidRDefault="00211314">
      <w:pPr>
        <w:pStyle w:val="Akapitzlist"/>
        <w:numPr>
          <w:ilvl w:val="0"/>
          <w:numId w:val="45"/>
        </w:numPr>
        <w:rPr>
          <w:rFonts w:ascii="Dyson Futura Book" w:hAnsi="Dyson Futura Book"/>
          <w:sz w:val="22"/>
        </w:rPr>
      </w:pPr>
      <w:hyperlink r:id="rId18" w:history="1">
        <w:r w:rsidRPr="00DE72F5">
          <w:rPr>
            <w:rStyle w:val="Hipercze"/>
            <w:rFonts w:ascii="Dyson Futura Book" w:hAnsi="Dyson Futura Book"/>
            <w:sz w:val="22"/>
          </w:rPr>
          <w:t xml:space="preserve">Samoczyszczący odkurzacz Dyson </w:t>
        </w:r>
        <w:proofErr w:type="spellStart"/>
        <w:r w:rsidRPr="00DE72F5">
          <w:rPr>
            <w:rStyle w:val="Hipercze"/>
            <w:rFonts w:ascii="Dyson Futura Book" w:hAnsi="Dyson Futura Book"/>
            <w:sz w:val="22"/>
          </w:rPr>
          <w:t>Clean+Wash</w:t>
        </w:r>
        <w:proofErr w:type="spellEnd"/>
        <w:r w:rsidRPr="00DE72F5">
          <w:rPr>
            <w:rStyle w:val="Hipercze"/>
            <w:rFonts w:ascii="Dyson Futura Book" w:hAnsi="Dyson Futura Book"/>
            <w:sz w:val="22"/>
          </w:rPr>
          <w:t xml:space="preserve"> </w:t>
        </w:r>
        <w:proofErr w:type="spellStart"/>
        <w:r w:rsidRPr="00DE72F5">
          <w:rPr>
            <w:rStyle w:val="Hipercze"/>
            <w:rFonts w:ascii="Dyson Futura Book" w:hAnsi="Dyson Futura Book"/>
            <w:sz w:val="22"/>
          </w:rPr>
          <w:t>Hygiene</w:t>
        </w:r>
        <w:proofErr w:type="spellEnd"/>
      </w:hyperlink>
      <w:r w:rsidRPr="00DE72F5">
        <w:rPr>
          <w:rFonts w:ascii="Dyson Futura Book" w:hAnsi="Dyson Futura Book"/>
          <w:sz w:val="22"/>
        </w:rPr>
        <w:t xml:space="preserve"> </w:t>
      </w:r>
    </w:p>
    <w:p w14:paraId="5C1856A6" w14:textId="5AF7AE7E" w:rsidR="00211314" w:rsidRPr="00DE72F5" w:rsidRDefault="00211314">
      <w:pPr>
        <w:pStyle w:val="Akapitzlist"/>
        <w:numPr>
          <w:ilvl w:val="0"/>
          <w:numId w:val="45"/>
        </w:numPr>
        <w:rPr>
          <w:rFonts w:ascii="Dyson Futura Book" w:hAnsi="Dyson Futura Book"/>
          <w:sz w:val="22"/>
        </w:rPr>
      </w:pPr>
      <w:hyperlink r:id="rId19" w:history="1">
        <w:r w:rsidRPr="00DE72F5">
          <w:rPr>
            <w:rStyle w:val="Hipercze"/>
            <w:rFonts w:ascii="Dyson Futura Book" w:hAnsi="Dyson Futura Book"/>
            <w:sz w:val="22"/>
          </w:rPr>
          <w:t>Robot sprzątający Dyson Spot+Scrub Ai</w:t>
        </w:r>
      </w:hyperlink>
      <w:r w:rsidRPr="00DE72F5">
        <w:rPr>
          <w:rFonts w:ascii="Dyson Futura Book" w:hAnsi="Dyson Futura Book"/>
          <w:sz w:val="22"/>
        </w:rPr>
        <w:t xml:space="preserve"> </w:t>
      </w:r>
    </w:p>
    <w:p w14:paraId="02EB0A62" w14:textId="1F79F9F4" w:rsidR="00211314" w:rsidRPr="00DE72F5" w:rsidRDefault="00211314">
      <w:pPr>
        <w:pStyle w:val="Akapitzlist"/>
        <w:numPr>
          <w:ilvl w:val="0"/>
          <w:numId w:val="45"/>
        </w:numPr>
        <w:rPr>
          <w:rFonts w:ascii="Dyson Futura Book" w:hAnsi="Dyson Futura Book"/>
          <w:sz w:val="22"/>
        </w:rPr>
      </w:pPr>
      <w:hyperlink r:id="rId20" w:history="1">
        <w:r w:rsidRPr="00DE72F5">
          <w:rPr>
            <w:rStyle w:val="Hipercze"/>
            <w:rFonts w:ascii="Dyson Futura Book" w:hAnsi="Dyson Futura Book"/>
            <w:sz w:val="22"/>
          </w:rPr>
          <w:t>Bezprzewodowy odkurzacz Dyson V16 Piston Animal</w:t>
        </w:r>
      </w:hyperlink>
    </w:p>
    <w:p w14:paraId="4C0BFD28" w14:textId="524529A0" w:rsidR="00211314" w:rsidRPr="00DE72F5" w:rsidRDefault="00211314">
      <w:pPr>
        <w:pStyle w:val="Akapitzlist"/>
        <w:numPr>
          <w:ilvl w:val="0"/>
          <w:numId w:val="45"/>
        </w:numPr>
        <w:rPr>
          <w:rFonts w:ascii="Dyson Futura Book" w:hAnsi="Dyson Futura Book"/>
          <w:sz w:val="22"/>
        </w:rPr>
      </w:pPr>
      <w:hyperlink r:id="rId21" w:history="1">
        <w:r w:rsidRPr="00DE72F5">
          <w:rPr>
            <w:rStyle w:val="Hipercze"/>
            <w:rFonts w:ascii="Dyson Futura Book" w:hAnsi="Dyson Futura Book"/>
            <w:sz w:val="22"/>
          </w:rPr>
          <w:t>Oczyszczacz powietrza Dyson HushJet Compact</w:t>
        </w:r>
      </w:hyperlink>
    </w:p>
    <w:p w14:paraId="0CFD04CB" w14:textId="7F20D8FE" w:rsidR="00211314" w:rsidRPr="00DE72F5" w:rsidRDefault="00211314">
      <w:pPr>
        <w:pStyle w:val="Akapitzlist"/>
        <w:numPr>
          <w:ilvl w:val="0"/>
          <w:numId w:val="45"/>
        </w:numPr>
        <w:rPr>
          <w:rFonts w:ascii="Dyson Futura Book" w:hAnsi="Dyson Futura Book"/>
          <w:sz w:val="22"/>
        </w:rPr>
      </w:pPr>
      <w:hyperlink r:id="rId22" w:history="1">
        <w:r w:rsidRPr="00DE72F5">
          <w:rPr>
            <w:rStyle w:val="Hipercze"/>
            <w:rFonts w:ascii="Dyson Futura Book" w:hAnsi="Dyson Futura Book"/>
            <w:sz w:val="22"/>
          </w:rPr>
          <w:t>Oczyszczacz powietrza Dyson Big+Quiet z formaldehydem</w:t>
        </w:r>
      </w:hyperlink>
      <w:r w:rsidRPr="00DE72F5">
        <w:rPr>
          <w:rFonts w:ascii="Dyson Futura Book" w:hAnsi="Dyson Futura Book"/>
          <w:sz w:val="22"/>
        </w:rPr>
        <w:t xml:space="preserve"> </w:t>
      </w:r>
    </w:p>
    <w:p w14:paraId="5C71494D" w14:textId="60A79D14" w:rsidR="00211314" w:rsidRPr="00DE72F5" w:rsidRDefault="00211314">
      <w:pPr>
        <w:pStyle w:val="Akapitzlist"/>
        <w:numPr>
          <w:ilvl w:val="0"/>
          <w:numId w:val="45"/>
        </w:numPr>
        <w:rPr>
          <w:rFonts w:ascii="Dyson Futura Book" w:hAnsi="Dyson Futura Book"/>
          <w:sz w:val="22"/>
        </w:rPr>
      </w:pPr>
      <w:hyperlink r:id="rId23" w:history="1">
        <w:r w:rsidRPr="00DE72F5">
          <w:rPr>
            <w:rStyle w:val="Hipercze"/>
            <w:rFonts w:ascii="Dyson Futura Book" w:hAnsi="Dyson Futura Book"/>
            <w:sz w:val="22"/>
          </w:rPr>
          <w:t xml:space="preserve">Zdalnie sterowany oczyszczacz powietrza z </w:t>
        </w:r>
        <w:r w:rsidR="00CD6E3E" w:rsidRPr="00DE72F5">
          <w:rPr>
            <w:rStyle w:val="Hipercze"/>
            <w:rFonts w:ascii="Dyson Futura Book" w:hAnsi="Dyson Futura Book"/>
            <w:sz w:val="22"/>
          </w:rPr>
          <w:t>funkcją</w:t>
        </w:r>
        <w:r w:rsidRPr="00DE72F5">
          <w:rPr>
            <w:rStyle w:val="Hipercze"/>
            <w:rFonts w:ascii="Dyson Futura Book" w:hAnsi="Dyson Futura Book"/>
            <w:sz w:val="22"/>
          </w:rPr>
          <w:t xml:space="preserve"> podgrzewania Dyson Hot+Cool HF1</w:t>
        </w:r>
      </w:hyperlink>
      <w:r w:rsidRPr="00DE72F5">
        <w:rPr>
          <w:rFonts w:ascii="Dyson Futura Book" w:hAnsi="Dyson Futura Book"/>
          <w:sz w:val="22"/>
        </w:rPr>
        <w:t xml:space="preserve"> </w:t>
      </w:r>
    </w:p>
    <w:p w14:paraId="419119B9" w14:textId="7385AA83" w:rsidR="00211314" w:rsidRPr="00DE72F5" w:rsidRDefault="00211314">
      <w:pPr>
        <w:pStyle w:val="Akapitzlist"/>
        <w:numPr>
          <w:ilvl w:val="0"/>
          <w:numId w:val="45"/>
        </w:numPr>
        <w:rPr>
          <w:rFonts w:ascii="Dyson Futura Book" w:hAnsi="Dyson Futura Book"/>
          <w:sz w:val="22"/>
        </w:rPr>
      </w:pPr>
      <w:hyperlink r:id="rId24" w:history="1">
        <w:r w:rsidRPr="00DE72F5">
          <w:rPr>
            <w:rStyle w:val="Hipercze"/>
            <w:rFonts w:ascii="Dyson Futura Book" w:hAnsi="Dyson Futura Book"/>
            <w:sz w:val="22"/>
          </w:rPr>
          <w:t>Suszarka do włosów Dyson Supersonic</w:t>
        </w:r>
      </w:hyperlink>
      <w:r w:rsidRPr="00DE72F5">
        <w:rPr>
          <w:rFonts w:ascii="Dyson Futura Book" w:hAnsi="Dyson Futura Book"/>
          <w:sz w:val="22"/>
        </w:rPr>
        <w:t xml:space="preserve"> </w:t>
      </w:r>
    </w:p>
    <w:p w14:paraId="2D487C08" w14:textId="77777777" w:rsidR="00211314" w:rsidRPr="00DE72F5" w:rsidRDefault="00211314">
      <w:pPr>
        <w:pStyle w:val="Akapitzlist"/>
        <w:numPr>
          <w:ilvl w:val="0"/>
          <w:numId w:val="45"/>
        </w:numPr>
        <w:rPr>
          <w:rFonts w:ascii="Dyson Futura Book" w:hAnsi="Dyson Futura Book"/>
          <w:sz w:val="22"/>
        </w:rPr>
      </w:pPr>
      <w:hyperlink r:id="rId25" w:history="1">
        <w:r w:rsidRPr="00DE72F5">
          <w:rPr>
            <w:rStyle w:val="Hipercze"/>
            <w:rFonts w:ascii="Dyson Futura Book" w:hAnsi="Dyson Futura Book"/>
            <w:sz w:val="22"/>
          </w:rPr>
          <w:t>Lampa Dyson Solarcycle Morph</w:t>
        </w:r>
      </w:hyperlink>
    </w:p>
    <w:p w14:paraId="07634511" w14:textId="1EB2EE0E" w:rsidR="00211314" w:rsidRPr="00DE72F5" w:rsidRDefault="00CD6E3E">
      <w:pPr>
        <w:pStyle w:val="Akapitzlist"/>
        <w:numPr>
          <w:ilvl w:val="0"/>
          <w:numId w:val="45"/>
        </w:numPr>
        <w:rPr>
          <w:rFonts w:ascii="Dyson Futura Book" w:hAnsi="Dyson Futura Book"/>
          <w:sz w:val="22"/>
        </w:rPr>
      </w:pPr>
      <w:hyperlink r:id="rId26" w:history="1">
        <w:r w:rsidRPr="00DE72F5">
          <w:rPr>
            <w:rStyle w:val="Hipercze"/>
            <w:rFonts w:ascii="Dyson Futura Book" w:hAnsi="Dyson Futura Book"/>
            <w:sz w:val="22"/>
          </w:rPr>
          <w:t>Oczyszczacz</w:t>
        </w:r>
        <w:r w:rsidR="00211314" w:rsidRPr="00DE72F5">
          <w:rPr>
            <w:rStyle w:val="Hipercze"/>
            <w:rFonts w:ascii="Dyson Futura Book" w:hAnsi="Dyson Futura Book"/>
            <w:sz w:val="22"/>
          </w:rPr>
          <w:t xml:space="preserve"> powietrza Dyson Hot+Cool HP2 De-NOx</w:t>
        </w:r>
      </w:hyperlink>
    </w:p>
    <w:p w14:paraId="65642079" w14:textId="77777777" w:rsidR="00A66924" w:rsidRDefault="00A66924">
      <w:pPr>
        <w:pStyle w:val="P68B1DB1-Normalny1"/>
      </w:pPr>
    </w:p>
    <w:p w14:paraId="434DFAF6" w14:textId="4A52CBE0" w:rsidR="00211314" w:rsidRPr="00871C0B" w:rsidRDefault="00657C2A">
      <w:pPr>
        <w:pStyle w:val="P68B1DB1-Normalny1"/>
        <w:rPr>
          <w:b/>
          <w:bCs/>
        </w:rPr>
      </w:pPr>
      <w:r w:rsidRPr="00871C0B">
        <w:rPr>
          <w:b/>
          <w:bCs/>
        </w:rPr>
        <w:t>Często zadawane pytania</w:t>
      </w:r>
    </w:p>
    <w:p w14:paraId="052A0F2F" w14:textId="77777777" w:rsidR="00211314" w:rsidRPr="00DE72F5" w:rsidRDefault="00211314">
      <w:pPr>
        <w:rPr>
          <w:rFonts w:ascii="Dyson Futura Book" w:hAnsi="Dyson Futura Book"/>
        </w:rPr>
      </w:pPr>
    </w:p>
    <w:p w14:paraId="24FB7737" w14:textId="77777777" w:rsidR="00211314" w:rsidRPr="00871C0B" w:rsidRDefault="00657C2A">
      <w:pPr>
        <w:pStyle w:val="P68B1DB1-Normalny3"/>
        <w:rPr>
          <w:b/>
          <w:bCs/>
        </w:rPr>
      </w:pPr>
      <w:r w:rsidRPr="00871C0B">
        <w:rPr>
          <w:b/>
          <w:bCs/>
        </w:rPr>
        <w:t>Pytanie 1: Dlaczego firma Dyson stworzyła miniaturowy dom?</w:t>
      </w:r>
    </w:p>
    <w:p w14:paraId="3994DD01" w14:textId="3D12B499" w:rsidR="00211314" w:rsidRPr="00DE72F5" w:rsidRDefault="00657C2A">
      <w:pPr>
        <w:pStyle w:val="P68B1DB1-Normalny2"/>
        <w:jc w:val="both"/>
      </w:pPr>
      <w:r w:rsidRPr="00DE72F5">
        <w:t>Tworzenie mniejszych, lżejszych i bardziej wydajnych produktów jest częścią inżynieryjnego DNA</w:t>
      </w:r>
      <w:r w:rsidR="00A66924">
        <w:t xml:space="preserve"> marki</w:t>
      </w:r>
      <w:r w:rsidRPr="00DE72F5">
        <w:t>. Nieustannie stawia</w:t>
      </w:r>
      <w:r w:rsidR="00A66924">
        <w:t xml:space="preserve"> ona</w:t>
      </w:r>
      <w:r w:rsidRPr="00DE72F5">
        <w:t xml:space="preserve"> sobie nowe wyzwania. Można to zauważyć w takich innowacyjnych produktach jak Dyson PencilVac, najcieńszy odkurzacz na świecie, w którym precyzyjna produkcja łączy się z rozwiązywaniem rzeczywistych problemów. </w:t>
      </w:r>
      <w:r w:rsidR="00A66924">
        <w:t>D</w:t>
      </w:r>
      <w:r w:rsidRPr="00DE72F5">
        <w:t xml:space="preserve">ociekliwość i umiejętności modelarskie skłaniają </w:t>
      </w:r>
      <w:r>
        <w:t xml:space="preserve">markę </w:t>
      </w:r>
      <w:r w:rsidRPr="00DE72F5">
        <w:t>do tworzenia i eksperymentowania, czego efektem są zabawne pomysły, takie jak primaaprilisowy „AirBrow” i brelok do kluczy z suszarką do włosów Supersonic, zaprezentowany podczas Dyson Unveiled, czy wreszcie świat Dysona w pudełku prezentowym.</w:t>
      </w:r>
    </w:p>
    <w:p w14:paraId="14D696C4" w14:textId="77777777" w:rsidR="00211314" w:rsidRPr="00DE72F5" w:rsidRDefault="00211314">
      <w:pPr>
        <w:rPr>
          <w:rFonts w:ascii="Dyson Futura Heavy" w:hAnsi="Dyson Futura Heavy"/>
          <w:sz w:val="22"/>
        </w:rPr>
      </w:pPr>
    </w:p>
    <w:p w14:paraId="58C6C0B7" w14:textId="77777777" w:rsidR="00211314" w:rsidRPr="00871C0B" w:rsidRDefault="00657C2A">
      <w:pPr>
        <w:pStyle w:val="P68B1DB1-Normalny3"/>
        <w:rPr>
          <w:b/>
          <w:bCs/>
        </w:rPr>
      </w:pPr>
      <w:r w:rsidRPr="00871C0B">
        <w:rPr>
          <w:b/>
          <w:bCs/>
        </w:rPr>
        <w:t>Pytanie 2: Kto zbudował miniaturowy dom Dysona?</w:t>
      </w:r>
    </w:p>
    <w:p w14:paraId="5AFDD6E6" w14:textId="78183748" w:rsidR="00211314" w:rsidRPr="00DE72F5" w:rsidRDefault="00657C2A">
      <w:pPr>
        <w:pStyle w:val="P68B1DB1-Normalny2"/>
        <w:jc w:val="both"/>
      </w:pPr>
      <w:r>
        <w:t>Z</w:t>
      </w:r>
      <w:r w:rsidRPr="00DE72F5">
        <w:t xml:space="preserve">espół </w:t>
      </w:r>
      <w:r>
        <w:t xml:space="preserve">Dyson </w:t>
      </w:r>
      <w:r w:rsidRPr="00DE72F5">
        <w:t>zajmujący się tworzeniem modeli i prototypów opracował gamę produktów Dyson. Zaczynając od działającego systemu zawiasów, a kończąc na precyzyjnych pigmentach kolorystycznych</w:t>
      </w:r>
      <w:r w:rsidR="00BC5F7C">
        <w:t>.</w:t>
      </w:r>
      <w:r w:rsidRPr="00DE72F5">
        <w:t xml:space="preserve"> </w:t>
      </w:r>
      <w:r w:rsidR="00BC5F7C">
        <w:t>O</w:t>
      </w:r>
      <w:r w:rsidRPr="00DE72F5">
        <w:t>dtworz</w:t>
      </w:r>
      <w:r>
        <w:t xml:space="preserve">one zostały </w:t>
      </w:r>
      <w:r w:rsidRPr="00DE72F5">
        <w:t xml:space="preserve"> urządzenia Dyson w skali 1:12 z taką samą dokładnością, jaką stos</w:t>
      </w:r>
      <w:r>
        <w:t>owane są</w:t>
      </w:r>
      <w:r w:rsidRPr="00DE72F5">
        <w:t xml:space="preserve"> w przypadku produktów pełnowymiarowych. </w:t>
      </w:r>
      <w:r>
        <w:t>K</w:t>
      </w:r>
      <w:r w:rsidRPr="00DE72F5">
        <w:t xml:space="preserve">onstruktorzy </w:t>
      </w:r>
      <w:r>
        <w:t xml:space="preserve">marki </w:t>
      </w:r>
      <w:r w:rsidRPr="00DE72F5">
        <w:t xml:space="preserve">współpracowali z zewnętrzną firmą, aby ożywić wystrój każdego pokoju. </w:t>
      </w:r>
    </w:p>
    <w:p w14:paraId="3793E2DE" w14:textId="77777777" w:rsidR="00211314" w:rsidRPr="00DE72F5" w:rsidRDefault="00211314">
      <w:pPr>
        <w:rPr>
          <w:rFonts w:ascii="Dyson Futura Book" w:hAnsi="Dyson Futura Book"/>
          <w:sz w:val="22"/>
        </w:rPr>
      </w:pPr>
    </w:p>
    <w:p w14:paraId="148503AC" w14:textId="77777777" w:rsidR="00211314" w:rsidRPr="00871C0B" w:rsidRDefault="00657C2A">
      <w:pPr>
        <w:pStyle w:val="P68B1DB1-Normalny3"/>
        <w:rPr>
          <w:b/>
          <w:bCs/>
        </w:rPr>
      </w:pPr>
      <w:r w:rsidRPr="00871C0B">
        <w:rPr>
          <w:b/>
          <w:bCs/>
        </w:rPr>
        <w:t>Pytanie 3: Jak długo trwały prace nad tym projektem?</w:t>
      </w:r>
    </w:p>
    <w:p w14:paraId="1F54352D" w14:textId="2E0E9AF8" w:rsidR="00211314" w:rsidRPr="00DE72F5" w:rsidRDefault="00BC5F7C">
      <w:pPr>
        <w:pStyle w:val="P68B1DB1-Normalny2"/>
        <w:jc w:val="both"/>
      </w:pPr>
      <w:r>
        <w:t>Prace trwały przez j</w:t>
      </w:r>
      <w:r w:rsidRPr="00DE72F5">
        <w:t>eden miesiąc</w:t>
      </w:r>
      <w:r>
        <w:t>.</w:t>
      </w:r>
      <w:r w:rsidRPr="00DE72F5">
        <w:t xml:space="preserve"> Ogromnym wyzwaniem był</w:t>
      </w:r>
      <w:r>
        <w:t>a</w:t>
      </w:r>
      <w:r w:rsidRPr="00DE72F5">
        <w:t xml:space="preserve"> złożoność ruchomych elementów </w:t>
      </w:r>
      <w:r>
        <w:t>oraz</w:t>
      </w:r>
      <w:r w:rsidRPr="00DE72F5">
        <w:t xml:space="preserve"> wykończeni</w:t>
      </w:r>
      <w:r>
        <w:t>e</w:t>
      </w:r>
      <w:r w:rsidRPr="00DE72F5">
        <w:t xml:space="preserve">. </w:t>
      </w:r>
      <w:r>
        <w:t xml:space="preserve">Takie </w:t>
      </w:r>
      <w:r w:rsidRPr="00DE72F5">
        <w:t>tempo było możliwe dzięki</w:t>
      </w:r>
      <w:r>
        <w:t xml:space="preserve">, gdyż Dyson posiada </w:t>
      </w:r>
      <w:r w:rsidRPr="00DE72F5">
        <w:t xml:space="preserve">własne laboratorium </w:t>
      </w:r>
      <w:r>
        <w:t xml:space="preserve">do </w:t>
      </w:r>
      <w:r w:rsidRPr="00DE72F5">
        <w:t xml:space="preserve">tworzenia prototypów, które zapewnia inżynierom dostęp do zaawansowanych technologii, takich jak druk 3D, metrologia i malowanie natryskowe. Dzięki tym udogodnieniom </w:t>
      </w:r>
      <w:r w:rsidR="00657C2A">
        <w:t>eksperci marki mogą</w:t>
      </w:r>
      <w:r w:rsidR="00657C2A" w:rsidRPr="00DE72F5">
        <w:t xml:space="preserve"> </w:t>
      </w:r>
      <w:r w:rsidRPr="00DE72F5">
        <w:t xml:space="preserve">szybko projektować, tworzyć i testować </w:t>
      </w:r>
      <w:r>
        <w:t>nowe rozwiązania</w:t>
      </w:r>
      <w:r w:rsidRPr="00DE72F5">
        <w:t>.</w:t>
      </w:r>
    </w:p>
    <w:p w14:paraId="588E95EC" w14:textId="77777777" w:rsidR="00211314" w:rsidRPr="00DE72F5" w:rsidRDefault="00211314">
      <w:pPr>
        <w:rPr>
          <w:rFonts w:ascii="Dyson Futura Book" w:hAnsi="Dyson Futura Book"/>
          <w:sz w:val="22"/>
        </w:rPr>
      </w:pPr>
    </w:p>
    <w:p w14:paraId="469ABF50" w14:textId="527B212B" w:rsidR="00211314" w:rsidRPr="00871C0B" w:rsidRDefault="00657C2A">
      <w:pPr>
        <w:pStyle w:val="P68B1DB1-Normalny3"/>
        <w:rPr>
          <w:b/>
          <w:bCs/>
        </w:rPr>
      </w:pPr>
      <w:r w:rsidRPr="00871C0B">
        <w:rPr>
          <w:b/>
          <w:bCs/>
        </w:rPr>
        <w:t>Pytanie 4: Co ten projekt mówi o dziedzictwie firmy Dyson?</w:t>
      </w:r>
    </w:p>
    <w:p w14:paraId="240A5146" w14:textId="21B788AF" w:rsidR="00211314" w:rsidRPr="00DE72F5" w:rsidRDefault="00657C2A">
      <w:pPr>
        <w:pStyle w:val="P68B1DB1-Normalny2"/>
        <w:jc w:val="both"/>
        <w:rPr>
          <w:b/>
        </w:rPr>
      </w:pPr>
      <w:r w:rsidRPr="00DE72F5">
        <w:t xml:space="preserve">Tworzenie prototypów zawsze było podstawą działalności firmy Dyson. Sir James Dyson własnoręcznie zbudował tysiące prototypów, aby stworzyć pierwszy odkurzacz. Właśnie ta kultura wytrwałości </w:t>
      </w:r>
      <w:r w:rsidR="00BC5F7C">
        <w:t>w</w:t>
      </w:r>
      <w:r w:rsidRPr="00DE72F5">
        <w:t xml:space="preserve"> rozwiązywani</w:t>
      </w:r>
      <w:r w:rsidR="00BC5F7C">
        <w:t>u</w:t>
      </w:r>
      <w:r w:rsidRPr="00DE72F5">
        <w:t xml:space="preserve"> problemów napędza </w:t>
      </w:r>
      <w:r w:rsidR="00BC5F7C">
        <w:t>przez cały czas działania</w:t>
      </w:r>
      <w:r>
        <w:t xml:space="preserve"> marki</w:t>
      </w:r>
      <w:r w:rsidRPr="00DE72F5">
        <w:t xml:space="preserve">. </w:t>
      </w:r>
      <w:r>
        <w:t xml:space="preserve">Jej eksperci nie boją się </w:t>
      </w:r>
      <w:r w:rsidRPr="00DE72F5">
        <w:t xml:space="preserve">wrócić do deski kreślarskiej i zacząć od nowa, jeżeli tylko oznacza to możliwość </w:t>
      </w:r>
      <w:r w:rsidR="00BC5F7C">
        <w:t xml:space="preserve">znalezienia </w:t>
      </w:r>
      <w:r w:rsidRPr="00DE72F5">
        <w:t>lepszego rozwiązania problemu. Miniaturyzacja jest tego doskonałym przykładem: aby stworzyć Dyson PencilVac, najcieńszy odkurzacz na świecie, zmniejsz</w:t>
      </w:r>
      <w:r>
        <w:t xml:space="preserve">ono </w:t>
      </w:r>
      <w:r w:rsidRPr="00DE72F5">
        <w:t>rozmiary tradycyjnego silnika odkurzacza do zaledwie 38 mm. W tym projekcie odzwierciedla się ten sam duch innowacyjności, zastosowany w fantazyjny sposób, aby zaprezentować umiejętności konstruktorskie</w:t>
      </w:r>
      <w:r>
        <w:t xml:space="preserve"> inżynierów Dyson.</w:t>
      </w:r>
    </w:p>
    <w:p w14:paraId="3633536F" w14:textId="77777777" w:rsidR="00211314" w:rsidRPr="00DE72F5" w:rsidRDefault="00211314">
      <w:pPr>
        <w:rPr>
          <w:rFonts w:ascii="Dyson Futura Book" w:hAnsi="Dyson Futura Book"/>
          <w:sz w:val="22"/>
        </w:rPr>
      </w:pPr>
    </w:p>
    <w:p w14:paraId="296AEE4E" w14:textId="014301DA" w:rsidR="00211314" w:rsidRPr="00871C0B" w:rsidRDefault="00657C2A">
      <w:pPr>
        <w:pStyle w:val="P68B1DB1-Normalny3"/>
        <w:rPr>
          <w:b/>
          <w:bCs/>
        </w:rPr>
      </w:pPr>
      <w:r w:rsidRPr="00871C0B">
        <w:rPr>
          <w:b/>
          <w:bCs/>
        </w:rPr>
        <w:t xml:space="preserve">Pytanie 5: Czy miniaturowe </w:t>
      </w:r>
      <w:r w:rsidR="00BC5F7C" w:rsidRPr="00871C0B">
        <w:rPr>
          <w:b/>
          <w:bCs/>
        </w:rPr>
        <w:t>urządzenia</w:t>
      </w:r>
      <w:r w:rsidRPr="00871C0B">
        <w:rPr>
          <w:b/>
          <w:bCs/>
        </w:rPr>
        <w:t xml:space="preserve"> działają?</w:t>
      </w:r>
    </w:p>
    <w:p w14:paraId="3126BD93" w14:textId="78490809" w:rsidR="00211314" w:rsidRPr="00DE72F5" w:rsidRDefault="00657C2A">
      <w:pPr>
        <w:pStyle w:val="P68B1DB1-Normalny2"/>
        <w:jc w:val="both"/>
        <w:rPr>
          <w:b/>
        </w:rPr>
      </w:pPr>
      <w:r w:rsidRPr="00DE72F5">
        <w:t xml:space="preserve">Oczywiście to nie są odkurzacze ani roboty, które sprzątają okruchy i działają samodzielnie. Jednak wiele z tych miniaturowych modeli posiada realistyczne ruchome części i wykończenie zaprojektowane z myślą o </w:t>
      </w:r>
      <w:r w:rsidR="00BC5F7C">
        <w:lastRenderedPageBreak/>
        <w:t xml:space="preserve">pokazaniu ich na filmikach w taki sposób, </w:t>
      </w:r>
      <w:r w:rsidRPr="00DE72F5">
        <w:t>aby sprawiały wrażenie prawdziwych urządzeń. Zostały</w:t>
      </w:r>
      <w:r w:rsidR="00BC5F7C">
        <w:t xml:space="preserve"> one</w:t>
      </w:r>
      <w:r w:rsidRPr="00DE72F5">
        <w:t xml:space="preserve"> zaprojektowane </w:t>
      </w:r>
      <w:r w:rsidR="00BC5F7C">
        <w:t>z niezwykłą dokładnością</w:t>
      </w:r>
      <w:r w:rsidRPr="00DE72F5">
        <w:t>, aby wizualnie naśladowa</w:t>
      </w:r>
      <w:r w:rsidR="00BC5F7C">
        <w:t>ły</w:t>
      </w:r>
      <w:r w:rsidRPr="00DE72F5">
        <w:t xml:space="preserve"> produkty Dyson, </w:t>
      </w:r>
      <w:r w:rsidR="00BC5F7C">
        <w:t xml:space="preserve">ale nie </w:t>
      </w:r>
      <w:r w:rsidR="009C4F41">
        <w:t xml:space="preserve">są przeznaczone do </w:t>
      </w:r>
      <w:r w:rsidRPr="00DE72F5">
        <w:t>pełnego sprzątania.</w:t>
      </w:r>
    </w:p>
    <w:p w14:paraId="1743D8A4" w14:textId="77777777" w:rsidR="00211314" w:rsidRPr="00DE72F5" w:rsidRDefault="00211314">
      <w:pPr>
        <w:rPr>
          <w:rFonts w:ascii="Dyson Futura Book" w:hAnsi="Dyson Futura Book"/>
          <w:sz w:val="22"/>
        </w:rPr>
      </w:pPr>
    </w:p>
    <w:p w14:paraId="0580EF80" w14:textId="089EFDCC" w:rsidR="00211314" w:rsidRPr="00DE72F5" w:rsidRDefault="00657C2A">
      <w:pPr>
        <w:rPr>
          <w:rFonts w:ascii="Dyson Futura Book" w:hAnsi="Dyson Futura Book"/>
          <w:sz w:val="22"/>
        </w:rPr>
      </w:pPr>
      <w:r w:rsidRPr="00871C0B">
        <w:rPr>
          <w:rFonts w:ascii="Dyson Futura Heavy" w:hAnsi="Dyson Futura Heavy"/>
          <w:b/>
          <w:bCs/>
          <w:sz w:val="22"/>
        </w:rPr>
        <w:t>Pytanie 6: Gdzie można obejrzeć ten materiał filmowy?</w:t>
      </w:r>
      <w:r w:rsidRPr="00DE72F5">
        <w:rPr>
          <w:rFonts w:ascii="Dyson Futura Book" w:hAnsi="Dyson Futura Book"/>
          <w:sz w:val="22"/>
        </w:rPr>
        <w:br/>
        <w:t xml:space="preserve">Film promocyjny wraz z dodatkowymi rozdziałami </w:t>
      </w:r>
      <w:r>
        <w:rPr>
          <w:rFonts w:ascii="Dyson Futura Book" w:hAnsi="Dyson Futura Book"/>
          <w:sz w:val="22"/>
        </w:rPr>
        <w:t>jest</w:t>
      </w:r>
      <w:r w:rsidRPr="00DE72F5">
        <w:rPr>
          <w:rFonts w:ascii="Dyson Futura Book" w:hAnsi="Dyson Futura Book"/>
          <w:sz w:val="22"/>
        </w:rPr>
        <w:t xml:space="preserve"> dostępny na kanałach społecznościowych firmy Dyson od 2 grudnia</w:t>
      </w:r>
      <w:r>
        <w:rPr>
          <w:rFonts w:ascii="Dyson Futura Book" w:hAnsi="Dyson Futura Book"/>
          <w:sz w:val="22"/>
        </w:rPr>
        <w:t>.</w:t>
      </w:r>
      <w:r w:rsidRPr="00DE72F5">
        <w:rPr>
          <w:rFonts w:ascii="Dyson Futura Book" w:hAnsi="Dyson Futura Book"/>
          <w:sz w:val="22"/>
        </w:rPr>
        <w:t xml:space="preserve">. </w:t>
      </w:r>
      <w:r>
        <w:rPr>
          <w:rFonts w:ascii="Dyson Futura Book" w:hAnsi="Dyson Futura Book"/>
          <w:sz w:val="22"/>
        </w:rPr>
        <w:t>Można obejrzeć</w:t>
      </w:r>
      <w:r w:rsidRPr="00DE72F5">
        <w:rPr>
          <w:rFonts w:ascii="Dyson Futura Book" w:hAnsi="Dyson Futura Book"/>
          <w:sz w:val="22"/>
        </w:rPr>
        <w:t xml:space="preserve"> proces drukowania 3D i ręcznego malowania miniaturowych urządzeń przez inżyniera </w:t>
      </w:r>
      <w:hyperlink r:id="rId27" w:history="1">
        <w:r w:rsidR="00211314" w:rsidRPr="00DE72F5">
          <w:rPr>
            <w:rStyle w:val="Hipercze"/>
            <w:rFonts w:ascii="Dyson Futura Book" w:hAnsi="Dyson Futura Book"/>
            <w:sz w:val="22"/>
          </w:rPr>
          <w:t>tutaj</w:t>
        </w:r>
      </w:hyperlink>
      <w:r w:rsidRPr="00DE72F5">
        <w:rPr>
          <w:rFonts w:ascii="Dyson Futura Book" w:hAnsi="Dyson Futura Book"/>
          <w:sz w:val="22"/>
        </w:rPr>
        <w:t>.</w:t>
      </w:r>
    </w:p>
    <w:p w14:paraId="654EF064" w14:textId="77777777" w:rsidR="00211314" w:rsidRPr="00DE72F5" w:rsidRDefault="00211314">
      <w:pPr>
        <w:rPr>
          <w:rFonts w:ascii="Dyson Futura Book" w:hAnsi="Dyson Futura Book"/>
          <w:sz w:val="22"/>
        </w:rPr>
      </w:pPr>
    </w:p>
    <w:p w14:paraId="7158DF6D" w14:textId="5DC8B5FF" w:rsidR="00211314" w:rsidRPr="00871C0B" w:rsidRDefault="00657C2A">
      <w:pPr>
        <w:pStyle w:val="P68B1DB1-Normalny3"/>
        <w:rPr>
          <w:b/>
          <w:bCs/>
        </w:rPr>
      </w:pPr>
      <w:r w:rsidRPr="00871C0B">
        <w:rPr>
          <w:b/>
          <w:bCs/>
        </w:rPr>
        <w:t>Pytanie 7: Czy miniaturowe urządzenia będą dostępne w sprzedaży?</w:t>
      </w:r>
    </w:p>
    <w:p w14:paraId="4EAE5E30" w14:textId="17EA484C" w:rsidR="00211314" w:rsidRPr="00DE72F5" w:rsidRDefault="00657C2A">
      <w:pPr>
        <w:pStyle w:val="P68B1DB1-Normalny2"/>
      </w:pPr>
      <w:r w:rsidRPr="00DE72F5">
        <w:t xml:space="preserve">Nie, miniaturowe </w:t>
      </w:r>
      <w:r w:rsidR="009C4F41">
        <w:t xml:space="preserve">urządzenia </w:t>
      </w:r>
      <w:r w:rsidRPr="00DE72F5">
        <w:t>zostały stworzone wyłącznie na potrzeby tego projektu i nie są dostępne w sprzedaży.</w:t>
      </w:r>
    </w:p>
    <w:sectPr w:rsidR="00211314" w:rsidRPr="00DE72F5">
      <w:headerReference w:type="default" r:id="rId28"/>
      <w:footerReference w:type="even" r:id="rId29"/>
      <w:footerReference w:type="default" r:id="rId30"/>
      <w:pgSz w:w="11900" w:h="16840" w:code="9"/>
      <w:pgMar w:top="1418" w:right="1077" w:bottom="1440" w:left="1077"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7E4A9" w14:textId="77777777" w:rsidR="007A1082" w:rsidRDefault="007A1082">
      <w:r>
        <w:separator/>
      </w:r>
    </w:p>
  </w:endnote>
  <w:endnote w:type="continuationSeparator" w:id="0">
    <w:p w14:paraId="1C055D27" w14:textId="77777777" w:rsidR="007A1082" w:rsidRDefault="007A1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charset w:val="00"/>
    <w:family w:val="swiss"/>
    <w:pitch w:val="variable"/>
    <w:sig w:usb0="20000287" w:usb1="02000002" w:usb2="00000000" w:usb3="00000000" w:csb0="0000019F" w:csb1="00000000"/>
  </w:font>
  <w:font w:name="Dyson Futura Heavy">
    <w:altName w:val="Calibri"/>
    <w:charset w:val="00"/>
    <w:family w:val="swiss"/>
    <w:pitch w:val="variable"/>
    <w:sig w:usb0="20000287" w:usb1="02000002" w:usb2="00000000" w:usb3="00000000" w:csb0="0000019F" w:csb1="00000000"/>
  </w:font>
  <w:font w:name="Dyson Futura Book">
    <w:altName w:val="Calibri"/>
    <w:charset w:val="00"/>
    <w:family w:val="swiss"/>
    <w:pitch w:val="variable"/>
    <w:sig w:usb0="20000287" w:usb1="02000002" w:usb2="00000000" w:usb3="00000000" w:csb0="0000019F" w:csb1="00000000"/>
  </w:font>
  <w:font w:name="Calibri">
    <w:panose1 w:val="020F0502020204030204"/>
    <w:charset w:val="EE"/>
    <w:family w:val="swiss"/>
    <w:pitch w:val="variable"/>
    <w:sig w:usb0="E4002EFF" w:usb1="C2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EE"/>
    <w:family w:val="swiss"/>
    <w:pitch w:val="variable"/>
    <w:sig w:usb0="E0002EFF" w:usb1="C000785B" w:usb2="00000009" w:usb3="00000000" w:csb0="000001FF" w:csb1="00000000"/>
  </w:font>
  <w:font w:name="Futura BT for Dyson Heavy">
    <w:altName w:val="Century Gothic"/>
    <w:panose1 w:val="00000000000000000000"/>
    <w:charset w:val="00"/>
    <w:family w:val="swiss"/>
    <w:notTrueType/>
    <w:pitch w:val="variable"/>
    <w:sig w:usb0="A00002EF" w:usb1="4200004A" w:usb2="00000000" w:usb3="00000000" w:csb0="0000009F" w:csb1="00000000"/>
  </w:font>
  <w:font w:name="Futura BT for Dyson Medium">
    <w:altName w:val="Century Gothic"/>
    <w:panose1 w:val="00000000000000000000"/>
    <w:charset w:val="00"/>
    <w:family w:val="swiss"/>
    <w:notTrueType/>
    <w:pitch w:val="variable"/>
    <w:sig w:usb0="A00002EF" w:usb1="4200004A" w:usb2="00000000" w:usb3="00000000" w:csb0="0000009F" w:csb1="00000000"/>
  </w:font>
  <w:font w:name="Futura BT for Dyson Book">
    <w:altName w:val="Century Gothic"/>
    <w:charset w:val="B1"/>
    <w:family w:val="swiss"/>
    <w:pitch w:val="variable"/>
    <w:sig w:usb0="80000867" w:usb1="00000000" w:usb2="00000000" w:usb3="00000000" w:csb0="000001FB" w:csb1="00000000"/>
  </w:font>
  <w:font w:name="Futura BT Book">
    <w:altName w:val="Century Gothic"/>
    <w:charset w:val="B1"/>
    <w:family w:val="swiss"/>
    <w:pitch w:val="variable"/>
    <w:sig w:usb0="80000867" w:usb1="00000000" w:usb2="00000000" w:usb3="00000000" w:csb0="000001FB" w:csb1="00000000"/>
  </w:font>
  <w:font w:name="SimSun">
    <w:altName w:val="宋体"/>
    <w:panose1 w:val="02010600030101010101"/>
    <w:charset w:val="86"/>
    <w:family w:val="auto"/>
    <w:pitch w:val="variable"/>
    <w:sig w:usb0="00000203" w:usb1="288F0000" w:usb2="00000016" w:usb3="00000000" w:csb0="00040001" w:csb1="00000000"/>
  </w:font>
  <w:font w:name="Futura Lt BT">
    <w:altName w:val="Calibri"/>
    <w:charset w:val="00"/>
    <w:family w:val="swiss"/>
    <w:pitch w:val="variable"/>
    <w:sig w:usb0="00000087" w:usb1="00000000" w:usb2="00000000" w:usb3="00000000" w:csb0="0000001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909851478"/>
      <w:docPartObj>
        <w:docPartGallery w:val="Page Numbers (Bottom of Page)"/>
        <w:docPartUnique/>
      </w:docPartObj>
    </w:sdtPr>
    <w:sdtContent>
      <w:p w14:paraId="4413034A" w14:textId="77777777" w:rsidR="00211314" w:rsidRDefault="00657C2A">
        <w:pPr>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sdt>
    <w:sdtPr>
      <w:rPr>
        <w:rStyle w:val="Numerstrony"/>
      </w:rPr>
      <w:id w:val="-1384941659"/>
      <w:docPartObj>
        <w:docPartGallery w:val="Page Numbers (Bottom of Page)"/>
        <w:docPartUnique/>
      </w:docPartObj>
    </w:sdtPr>
    <w:sdtContent>
      <w:p w14:paraId="2872016E" w14:textId="77777777" w:rsidR="00211314" w:rsidRDefault="00657C2A">
        <w:pPr>
          <w:framePr w:wrap="none" w:vAnchor="text" w:hAnchor="margin" w:xAlign="right" w:y="1"/>
          <w:ind w:right="360"/>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38ADA0BE" w14:textId="77777777" w:rsidR="00211314" w:rsidRDefault="0021131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992F" w14:textId="19BAC75D" w:rsidR="00211314" w:rsidRDefault="00211314">
    <w:pPr>
      <w:pBdr>
        <w:top w:val="single" w:sz="4" w:space="4" w:color="auto"/>
      </w:pBdr>
      <w:ind w:right="360"/>
      <w:rPr>
        <w:rFonts w:ascii="Futura BT for Dyson Book" w:hAnsi="Futura BT for Dyson Book"/>
        <w:sz w:val="18"/>
        <w:bdr w:val="single" w:sz="4" w:space="0" w:color="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0C354" w14:textId="77777777" w:rsidR="007A1082" w:rsidRDefault="007A1082">
      <w:r>
        <w:separator/>
      </w:r>
    </w:p>
  </w:footnote>
  <w:footnote w:type="continuationSeparator" w:id="0">
    <w:p w14:paraId="78B44624" w14:textId="77777777" w:rsidR="007A1082" w:rsidRDefault="007A1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5D0F" w14:textId="31AEAF27" w:rsidR="00211314" w:rsidRDefault="00657C2A" w:rsidP="007B1AB6">
    <w:pPr>
      <w:pStyle w:val="P68B1DB1-PressRelease9"/>
      <w:spacing w:before="0" w:after="0"/>
      <w:ind w:left="0"/>
      <w:rPr>
        <w:color w:val="EE0000"/>
      </w:rPr>
    </w:pPr>
    <w:r w:rsidRPr="009C4F41">
      <w:rPr>
        <w:noProof/>
        <w:color w:val="EE0000"/>
      </w:rPr>
      <w:drawing>
        <wp:anchor distT="0" distB="0" distL="114300" distR="114300" simplePos="0" relativeHeight="251658240" behindDoc="1" locked="1" layoutInCell="1" allowOverlap="1" wp14:anchorId="28BBDC34" wp14:editId="58AA38CC">
          <wp:simplePos x="0" y="0"/>
          <wp:positionH relativeFrom="margin">
            <wp:align>right</wp:align>
          </wp:positionH>
          <wp:positionV relativeFrom="page">
            <wp:posOffset>193675</wp:posOffset>
          </wp:positionV>
          <wp:extent cx="1092835" cy="415290"/>
          <wp:effectExtent l="0" t="0" r="0" b="3810"/>
          <wp:wrapNone/>
          <wp:docPr id="5" name="Picture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sidR="009C4F41" w:rsidRPr="009C4F41">
      <w:rPr>
        <w:noProof/>
        <w:color w:val="EE0000"/>
      </w:rPr>
      <mc:AlternateContent>
        <mc:Choice Requires="wps">
          <w:drawing>
            <wp:anchor distT="0" distB="0" distL="114300" distR="114300" simplePos="0" relativeHeight="251658242" behindDoc="0" locked="0" layoutInCell="1" allowOverlap="1" wp14:anchorId="19C6D412" wp14:editId="2390BF96">
              <wp:simplePos x="0" y="0"/>
              <wp:positionH relativeFrom="column">
                <wp:posOffset>4658148</wp:posOffset>
              </wp:positionH>
              <wp:positionV relativeFrom="paragraph">
                <wp:posOffset>29422</wp:posOffset>
              </wp:positionV>
              <wp:extent cx="289711" cy="226337"/>
              <wp:effectExtent l="0" t="0" r="0" b="0"/>
              <wp:wrapNone/>
              <wp:docPr id="9" name="Rectangle 9">
                <a:hlinkClick xmlns:a="http://schemas.openxmlformats.org/drawingml/2006/main" r:id="rId3"/>
              </wp:docPr>
              <wp:cNvGraphicFramePr/>
              <a:graphic xmlns:a="http://schemas.openxmlformats.org/drawingml/2006/main">
                <a:graphicData uri="http://schemas.microsoft.com/office/word/2010/wordprocessingShape">
                  <wps:wsp>
                    <wps:cNvSpPr/>
                    <wps:spPr>
                      <a:xfrm>
                        <a:off x="0" y="0"/>
                        <a:ext cx="289711" cy="2263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71A08" id="Rectangle 9" o:spid="_x0000_s1026" href="https://www.facebook.com/Dyson/" style="position:absolute;margin-left:366.8pt;margin-top:2.3pt;width:22.8pt;height:17.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" o:button="t" filled="f" stroked="f" strokeweight="1pt">
              <v:fill o:detectmouseclick="t"/>
            </v:rect>
          </w:pict>
        </mc:Fallback>
      </mc:AlternateContent>
    </w:r>
    <w:r w:rsidR="009C4F41" w:rsidRPr="009C4F41">
      <w:rPr>
        <w:noProof/>
        <w:color w:val="EE0000"/>
      </w:rPr>
      <mc:AlternateContent>
        <mc:Choice Requires="wps">
          <w:drawing>
            <wp:anchor distT="0" distB="0" distL="114300" distR="114300" simplePos="0" relativeHeight="251658243" behindDoc="0" locked="0" layoutInCell="1" allowOverlap="1" wp14:anchorId="43E59AF7" wp14:editId="0A3761E5">
              <wp:simplePos x="0" y="0"/>
              <wp:positionH relativeFrom="column">
                <wp:posOffset>4968028</wp:posOffset>
              </wp:positionH>
              <wp:positionV relativeFrom="paragraph">
                <wp:posOffset>21802</wp:posOffset>
              </wp:positionV>
              <wp:extent cx="275422" cy="258896"/>
              <wp:effectExtent l="0" t="0" r="0" b="0"/>
              <wp:wrapNone/>
              <wp:docPr id="11" name="Rectangle 11">
                <a:hlinkClick xmlns:a="http://schemas.openxmlformats.org/drawingml/2006/main" r:id="rId4"/>
              </wp:docPr>
              <wp:cNvGraphicFramePr/>
              <a:graphic xmlns:a="http://schemas.openxmlformats.org/drawingml/2006/main">
                <a:graphicData uri="http://schemas.microsoft.com/office/word/2010/wordprocessingShape">
                  <wps:wsp>
                    <wps:cNvSpPr/>
                    <wps:spPr>
                      <a:xfrm>
                        <a:off x="0" y="0"/>
                        <a:ext cx="275422" cy="258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450F7" id="Rectangle 11" o:spid="_x0000_s1026" href="https://twitter.com/dyson" style="position:absolute;margin-left:391.2pt;margin-top:1.7pt;width:21.7pt;height:20.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" o:button="t" filled="f" stroked="f" strokeweight="1pt">
              <v:fill o:detectmouseclick="t"/>
            </v:rect>
          </w:pict>
        </mc:Fallback>
      </mc:AlternateContent>
    </w:r>
    <w:r w:rsidRPr="009C4F41">
      <w:rPr>
        <w:noProof/>
        <w:color w:val="EE0000"/>
      </w:rPr>
      <mc:AlternateContent>
        <mc:Choice Requires="wps">
          <w:drawing>
            <wp:anchor distT="0" distB="0" distL="114300" distR="114300" simplePos="0" relativeHeight="251658246" behindDoc="0" locked="0" layoutInCell="1" allowOverlap="1" wp14:anchorId="4DA24484" wp14:editId="652B6C32">
              <wp:simplePos x="0" y="0"/>
              <wp:positionH relativeFrom="column">
                <wp:posOffset>6003344</wp:posOffset>
              </wp:positionH>
              <wp:positionV relativeFrom="paragraph">
                <wp:posOffset>19777</wp:posOffset>
              </wp:positionV>
              <wp:extent cx="264404" cy="258896"/>
              <wp:effectExtent l="0" t="0" r="0" b="0"/>
              <wp:wrapNone/>
              <wp:docPr id="14" name="Rectangle 14">
                <a:hlinkClick xmlns:a="http://schemas.openxmlformats.org/drawingml/2006/main" r:id="rId5"/>
              </wp:docPr>
              <wp:cNvGraphicFramePr/>
              <a:graphic xmlns:a="http://schemas.openxmlformats.org/drawingml/2006/main">
                <a:graphicData uri="http://schemas.microsoft.com/office/word/2010/wordprocessingShape">
                  <wps:wsp>
                    <wps:cNvSpPr/>
                    <wps:spPr>
                      <a:xfrm>
                        <a:off x="0" y="0"/>
                        <a:ext cx="264404" cy="258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26774" id="Rectangle 14" o:spid="_x0000_s1026" href="https://www.linkedin.com/company/dyson/" style="position:absolute;margin-left:472.7pt;margin-top:1.55pt;width:20.8pt;height:20.4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" o:button="t" filled="f" stroked="f" strokeweight="1pt">
              <v:fill o:detectmouseclick="t"/>
            </v:rect>
          </w:pict>
        </mc:Fallback>
      </mc:AlternateContent>
    </w:r>
    <w:r w:rsidRPr="009C4F41">
      <w:rPr>
        <w:noProof/>
        <w:color w:val="EE0000"/>
      </w:rPr>
      <mc:AlternateContent>
        <mc:Choice Requires="wps">
          <w:drawing>
            <wp:anchor distT="0" distB="0" distL="114300" distR="114300" simplePos="0" relativeHeight="251658245" behindDoc="0" locked="0" layoutInCell="1" allowOverlap="1" wp14:anchorId="4DE297C0" wp14:editId="08E47593">
              <wp:simplePos x="0" y="0"/>
              <wp:positionH relativeFrom="column">
                <wp:posOffset>5650804</wp:posOffset>
              </wp:positionH>
              <wp:positionV relativeFrom="paragraph">
                <wp:posOffset>14268</wp:posOffset>
              </wp:positionV>
              <wp:extent cx="319489" cy="280930"/>
              <wp:effectExtent l="0" t="0" r="0" b="0"/>
              <wp:wrapNone/>
              <wp:docPr id="13" name="Rectangle 13">
                <a:hlinkClick xmlns:a="http://schemas.openxmlformats.org/drawingml/2006/main" r:id="rId6"/>
              </wp:docPr>
              <wp:cNvGraphicFramePr/>
              <a:graphic xmlns:a="http://schemas.openxmlformats.org/drawingml/2006/main">
                <a:graphicData uri="http://schemas.microsoft.com/office/word/2010/wordprocessingShape">
                  <wps:wsp>
                    <wps:cNvSpPr/>
                    <wps:spPr>
                      <a:xfrm>
                        <a:off x="0" y="0"/>
                        <a:ext cx="319489" cy="280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461DF" id="Rectangle 13" o:spid="_x0000_s1026" href="https://www.instagram.com/dyson/" style="position:absolute;margin-left:444.95pt;margin-top:1.1pt;width:25.15pt;height:22.1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" o:button="t" filled="f" stroked="f" strokeweight="1pt">
              <v:fill o:detectmouseclick="t"/>
            </v:rect>
          </w:pict>
        </mc:Fallback>
      </mc:AlternateContent>
    </w:r>
    <w:r w:rsidRPr="009C4F41">
      <w:rPr>
        <w:noProof/>
        <w:color w:val="EE0000"/>
      </w:rPr>
      <mc:AlternateContent>
        <mc:Choice Requires="wps">
          <w:drawing>
            <wp:anchor distT="0" distB="0" distL="114300" distR="114300" simplePos="0" relativeHeight="251658244" behindDoc="0" locked="0" layoutInCell="1" allowOverlap="1" wp14:anchorId="3F7F2D31" wp14:editId="1E880C92">
              <wp:simplePos x="0" y="0"/>
              <wp:positionH relativeFrom="column">
                <wp:posOffset>5298264</wp:posOffset>
              </wp:positionH>
              <wp:positionV relativeFrom="paragraph">
                <wp:posOffset>19777</wp:posOffset>
              </wp:positionV>
              <wp:extent cx="313981" cy="280930"/>
              <wp:effectExtent l="0" t="0" r="0" b="0"/>
              <wp:wrapNone/>
              <wp:docPr id="12" name="Rectangle 12">
                <a:hlinkClick xmlns:a="http://schemas.openxmlformats.org/drawingml/2006/main" r:id="rId7"/>
              </wp:docPr>
              <wp:cNvGraphicFramePr/>
              <a:graphic xmlns:a="http://schemas.openxmlformats.org/drawingml/2006/main">
                <a:graphicData uri="http://schemas.microsoft.com/office/word/2010/wordprocessingShape">
                  <wps:wsp>
                    <wps:cNvSpPr/>
                    <wps:spPr>
                      <a:xfrm>
                        <a:off x="0" y="0"/>
                        <a:ext cx="313981" cy="280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3848C" id="Rectangle 12" o:spid="_x0000_s1026" href="https://www.youtube.com/user/dysonteam" style="position:absolute;margin-left:417.2pt;margin-top:1.55pt;width:24.7pt;height:22.1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" o:button="t" filled="f" stroked="f" strokeweight="1pt">
              <v:fill o:detectmouseclick="t"/>
            </v:rect>
          </w:pict>
        </mc:Fallback>
      </mc:AlternateContent>
    </w:r>
    <w:r w:rsidRPr="009C4F41">
      <w:rPr>
        <w:noProof/>
        <w:color w:val="EE0000"/>
      </w:rPr>
      <w:drawing>
        <wp:anchor distT="0" distB="0" distL="114300" distR="114300" simplePos="0" relativeHeight="251658241" behindDoc="0" locked="0" layoutInCell="1" allowOverlap="1" wp14:anchorId="6BE892F1" wp14:editId="545A2102">
          <wp:simplePos x="0" y="0"/>
          <wp:positionH relativeFrom="column">
            <wp:posOffset>4702559</wp:posOffset>
          </wp:positionH>
          <wp:positionV relativeFrom="paragraph">
            <wp:posOffset>52705</wp:posOffset>
          </wp:positionV>
          <wp:extent cx="1520983" cy="186787"/>
          <wp:effectExtent l="0" t="0" r="317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20983" cy="186787"/>
                  </a:xfrm>
                  <a:prstGeom prst="rect">
                    <a:avLst/>
                  </a:prstGeom>
                </pic:spPr>
              </pic:pic>
            </a:graphicData>
          </a:graphic>
          <wp14:sizeRelH relativeFrom="page">
            <wp14:pctWidth>0</wp14:pctWidth>
          </wp14:sizeRelH>
          <wp14:sizeRelV relativeFrom="page">
            <wp14:pctHeight>0</wp14:pctHeight>
          </wp14:sizeRelV>
        </wp:anchor>
      </w:drawing>
    </w:r>
  </w:p>
  <w:p w14:paraId="40ACBA43" w14:textId="77777777" w:rsidR="007B1AB6" w:rsidRPr="009C4F41" w:rsidRDefault="007B1AB6" w:rsidP="007B1AB6">
    <w:pPr>
      <w:pStyle w:val="P68B1DB1-PressRelease9"/>
      <w:spacing w:before="0" w:after="0"/>
      <w:ind w:left="0"/>
      <w:rPr>
        <w:color w:val="EE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28797E"/>
    <w:multiLevelType w:val="multilevel"/>
    <w:tmpl w:val="558E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4A92988"/>
    <w:multiLevelType w:val="hybridMultilevel"/>
    <w:tmpl w:val="01BCF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ADC389A"/>
    <w:multiLevelType w:val="hybridMultilevel"/>
    <w:tmpl w:val="7A84A440"/>
    <w:lvl w:ilvl="0" w:tplc="C9684ED6">
      <w:numFmt w:val="bullet"/>
      <w:lvlText w:val="-"/>
      <w:lvlJc w:val="left"/>
      <w:pPr>
        <w:ind w:left="720" w:hanging="360"/>
      </w:pPr>
      <w:rPr>
        <w:rFonts w:ascii="Dyson Futura Book" w:eastAsiaTheme="minorHAnsi" w:hAnsi="Dyson Futura Book" w:cs="Times New Roman (Body C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64B69"/>
    <w:multiLevelType w:val="multilevel"/>
    <w:tmpl w:val="0F6AB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7D39C8"/>
    <w:multiLevelType w:val="hybridMultilevel"/>
    <w:tmpl w:val="BBB2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E92FEB"/>
    <w:multiLevelType w:val="multilevel"/>
    <w:tmpl w:val="E95E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E9508F2"/>
    <w:multiLevelType w:val="hybridMultilevel"/>
    <w:tmpl w:val="CD34C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457B60"/>
    <w:multiLevelType w:val="hybridMultilevel"/>
    <w:tmpl w:val="187CAD5C"/>
    <w:lvl w:ilvl="0" w:tplc="E020DD66">
      <w:numFmt w:val="bullet"/>
      <w:lvlText w:val="-"/>
      <w:lvlJc w:val="left"/>
      <w:pPr>
        <w:ind w:left="720" w:hanging="360"/>
      </w:pPr>
      <w:rPr>
        <w:rFonts w:ascii="Dyson Futura Book" w:eastAsiaTheme="minorHAnsi" w:hAnsi="Dyson Futura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1C1DDF"/>
    <w:multiLevelType w:val="hybridMultilevel"/>
    <w:tmpl w:val="AE2668BA"/>
    <w:lvl w:ilvl="0" w:tplc="DDA2193E">
      <w:numFmt w:val="bullet"/>
      <w:lvlText w:val="-"/>
      <w:lvlJc w:val="left"/>
      <w:pPr>
        <w:ind w:left="720" w:hanging="360"/>
      </w:pPr>
      <w:rPr>
        <w:rFonts w:ascii="Dyson Futura Book" w:eastAsiaTheme="minorHAnsi" w:hAnsi="Dyson Futura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4E0075"/>
    <w:multiLevelType w:val="multilevel"/>
    <w:tmpl w:val="56EE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1723209">
    <w:abstractNumId w:val="24"/>
  </w:num>
  <w:num w:numId="2" w16cid:durableId="38434730">
    <w:abstractNumId w:val="14"/>
  </w:num>
  <w:num w:numId="3" w16cid:durableId="1845044883">
    <w:abstractNumId w:val="3"/>
  </w:num>
  <w:num w:numId="4" w16cid:durableId="670840420">
    <w:abstractNumId w:val="23"/>
  </w:num>
  <w:num w:numId="5" w16cid:durableId="953512662">
    <w:abstractNumId w:val="34"/>
  </w:num>
  <w:num w:numId="6" w16cid:durableId="239297066">
    <w:abstractNumId w:val="15"/>
  </w:num>
  <w:num w:numId="7" w16cid:durableId="603004769">
    <w:abstractNumId w:val="20"/>
  </w:num>
  <w:num w:numId="8" w16cid:durableId="1010565721">
    <w:abstractNumId w:val="1"/>
  </w:num>
  <w:num w:numId="9" w16cid:durableId="1447038250">
    <w:abstractNumId w:val="9"/>
  </w:num>
  <w:num w:numId="10" w16cid:durableId="1858930247">
    <w:abstractNumId w:val="29"/>
  </w:num>
  <w:num w:numId="11" w16cid:durableId="1839226771">
    <w:abstractNumId w:val="28"/>
  </w:num>
  <w:num w:numId="12" w16cid:durableId="94985589">
    <w:abstractNumId w:val="4"/>
  </w:num>
  <w:num w:numId="13" w16cid:durableId="2036887376">
    <w:abstractNumId w:val="11"/>
  </w:num>
  <w:num w:numId="14" w16cid:durableId="1246378236">
    <w:abstractNumId w:val="0"/>
  </w:num>
  <w:num w:numId="15" w16cid:durableId="1515218816">
    <w:abstractNumId w:val="30"/>
  </w:num>
  <w:num w:numId="16" w16cid:durableId="1153839722">
    <w:abstractNumId w:val="27"/>
  </w:num>
  <w:num w:numId="17" w16cid:durableId="2053067380">
    <w:abstractNumId w:val="10"/>
  </w:num>
  <w:num w:numId="18" w16cid:durableId="1604070151">
    <w:abstractNumId w:val="6"/>
  </w:num>
  <w:num w:numId="19" w16cid:durableId="744032400">
    <w:abstractNumId w:val="31"/>
  </w:num>
  <w:num w:numId="20" w16cid:durableId="1108935945">
    <w:abstractNumId w:val="36"/>
  </w:num>
  <w:num w:numId="21" w16cid:durableId="86273024">
    <w:abstractNumId w:val="39"/>
  </w:num>
  <w:num w:numId="22" w16cid:durableId="1526361832">
    <w:abstractNumId w:val="12"/>
  </w:num>
  <w:num w:numId="23" w16cid:durableId="1594977168">
    <w:abstractNumId w:val="13"/>
  </w:num>
  <w:num w:numId="24" w16cid:durableId="1112818261">
    <w:abstractNumId w:val="39"/>
    <w:lvlOverride w:ilvl="0">
      <w:startOverride w:val="1"/>
    </w:lvlOverride>
  </w:num>
  <w:num w:numId="25" w16cid:durableId="2065912470">
    <w:abstractNumId w:val="7"/>
  </w:num>
  <w:num w:numId="26" w16cid:durableId="1809280843">
    <w:abstractNumId w:val="42"/>
  </w:num>
  <w:num w:numId="27" w16cid:durableId="746415508">
    <w:abstractNumId w:val="33"/>
  </w:num>
  <w:num w:numId="28" w16cid:durableId="190802026">
    <w:abstractNumId w:val="5"/>
  </w:num>
  <w:num w:numId="29" w16cid:durableId="40180851">
    <w:abstractNumId w:val="17"/>
  </w:num>
  <w:num w:numId="30" w16cid:durableId="1343319975">
    <w:abstractNumId w:val="43"/>
  </w:num>
  <w:num w:numId="31" w16cid:durableId="532421473">
    <w:abstractNumId w:val="26"/>
  </w:num>
  <w:num w:numId="32" w16cid:durableId="1555501524">
    <w:abstractNumId w:val="35"/>
  </w:num>
  <w:num w:numId="33" w16cid:durableId="1173376742">
    <w:abstractNumId w:val="16"/>
  </w:num>
  <w:num w:numId="34" w16cid:durableId="1724021273">
    <w:abstractNumId w:val="25"/>
  </w:num>
  <w:num w:numId="35" w16cid:durableId="769086749">
    <w:abstractNumId w:val="19"/>
  </w:num>
  <w:num w:numId="36" w16cid:durableId="1432359740">
    <w:abstractNumId w:val="38"/>
  </w:num>
  <w:num w:numId="37" w16cid:durableId="1851793058">
    <w:abstractNumId w:val="18"/>
  </w:num>
  <w:num w:numId="38" w16cid:durableId="1737167388">
    <w:abstractNumId w:val="8"/>
  </w:num>
  <w:num w:numId="39" w16cid:durableId="1936553825">
    <w:abstractNumId w:val="21"/>
  </w:num>
  <w:num w:numId="40" w16cid:durableId="51733266">
    <w:abstractNumId w:val="40"/>
  </w:num>
  <w:num w:numId="41" w16cid:durableId="695084912">
    <w:abstractNumId w:val="41"/>
  </w:num>
  <w:num w:numId="42" w16cid:durableId="1561476727">
    <w:abstractNumId w:val="32"/>
  </w:num>
  <w:num w:numId="43" w16cid:durableId="118957643">
    <w:abstractNumId w:val="2"/>
  </w:num>
  <w:num w:numId="44" w16cid:durableId="1000887306">
    <w:abstractNumId w:val="22"/>
  </w:num>
  <w:num w:numId="45" w16cid:durableId="141802012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SG" w:vendorID="64" w:dllVersion="0" w:nlCheck="1" w:checkStyle="0"/>
  <w:activeWritingStyle w:appName="MSWord" w:lang="pl-PL" w:vendorID="64" w:dllVersion="0" w:nlCheck="1" w:checkStyle="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0E9"/>
    <w:rsid w:val="000014BD"/>
    <w:rsid w:val="00005B86"/>
    <w:rsid w:val="00007ED9"/>
    <w:rsid w:val="00010411"/>
    <w:rsid w:val="000124CE"/>
    <w:rsid w:val="000135FE"/>
    <w:rsid w:val="00014646"/>
    <w:rsid w:val="0001666C"/>
    <w:rsid w:val="00017057"/>
    <w:rsid w:val="0001790B"/>
    <w:rsid w:val="0002375C"/>
    <w:rsid w:val="00023DC8"/>
    <w:rsid w:val="00024225"/>
    <w:rsid w:val="00024DFC"/>
    <w:rsid w:val="0002770C"/>
    <w:rsid w:val="00030397"/>
    <w:rsid w:val="0003169A"/>
    <w:rsid w:val="000326DA"/>
    <w:rsid w:val="00035AF9"/>
    <w:rsid w:val="00036C1A"/>
    <w:rsid w:val="00041B45"/>
    <w:rsid w:val="00045072"/>
    <w:rsid w:val="0004604B"/>
    <w:rsid w:val="00046284"/>
    <w:rsid w:val="00046E41"/>
    <w:rsid w:val="000528AE"/>
    <w:rsid w:val="00052C09"/>
    <w:rsid w:val="00057A74"/>
    <w:rsid w:val="00060771"/>
    <w:rsid w:val="00060871"/>
    <w:rsid w:val="00061226"/>
    <w:rsid w:val="0006185F"/>
    <w:rsid w:val="000654F7"/>
    <w:rsid w:val="0006644E"/>
    <w:rsid w:val="000739A5"/>
    <w:rsid w:val="00077697"/>
    <w:rsid w:val="00077BB9"/>
    <w:rsid w:val="00081F01"/>
    <w:rsid w:val="000870F3"/>
    <w:rsid w:val="00087273"/>
    <w:rsid w:val="00090615"/>
    <w:rsid w:val="000906BC"/>
    <w:rsid w:val="0009728B"/>
    <w:rsid w:val="000977C7"/>
    <w:rsid w:val="000A260A"/>
    <w:rsid w:val="000A39A2"/>
    <w:rsid w:val="000B63D7"/>
    <w:rsid w:val="000B6A6E"/>
    <w:rsid w:val="000C0429"/>
    <w:rsid w:val="000C0984"/>
    <w:rsid w:val="000C2E66"/>
    <w:rsid w:val="000C41CB"/>
    <w:rsid w:val="000C5102"/>
    <w:rsid w:val="000C6263"/>
    <w:rsid w:val="000C6773"/>
    <w:rsid w:val="000D5E29"/>
    <w:rsid w:val="000D6A0F"/>
    <w:rsid w:val="000E1A43"/>
    <w:rsid w:val="000E3354"/>
    <w:rsid w:val="000E5339"/>
    <w:rsid w:val="000F21F1"/>
    <w:rsid w:val="000F2C65"/>
    <w:rsid w:val="000F58D9"/>
    <w:rsid w:val="000F6B88"/>
    <w:rsid w:val="001000C3"/>
    <w:rsid w:val="00102977"/>
    <w:rsid w:val="0010442B"/>
    <w:rsid w:val="0010499B"/>
    <w:rsid w:val="001102AF"/>
    <w:rsid w:val="00110628"/>
    <w:rsid w:val="00111135"/>
    <w:rsid w:val="0011232C"/>
    <w:rsid w:val="0011478E"/>
    <w:rsid w:val="00116523"/>
    <w:rsid w:val="00120D99"/>
    <w:rsid w:val="00124CAE"/>
    <w:rsid w:val="00124CDF"/>
    <w:rsid w:val="00132866"/>
    <w:rsid w:val="00135415"/>
    <w:rsid w:val="0013700A"/>
    <w:rsid w:val="00137609"/>
    <w:rsid w:val="00140179"/>
    <w:rsid w:val="001419C6"/>
    <w:rsid w:val="001448D4"/>
    <w:rsid w:val="001454FE"/>
    <w:rsid w:val="001459C2"/>
    <w:rsid w:val="00146946"/>
    <w:rsid w:val="001514CF"/>
    <w:rsid w:val="00151874"/>
    <w:rsid w:val="001546A4"/>
    <w:rsid w:val="001546AD"/>
    <w:rsid w:val="00160E53"/>
    <w:rsid w:val="00162257"/>
    <w:rsid w:val="00162483"/>
    <w:rsid w:val="001627F7"/>
    <w:rsid w:val="00163AE1"/>
    <w:rsid w:val="001643F7"/>
    <w:rsid w:val="00167284"/>
    <w:rsid w:val="001705CA"/>
    <w:rsid w:val="00171397"/>
    <w:rsid w:val="001716B1"/>
    <w:rsid w:val="00171FB6"/>
    <w:rsid w:val="001725B6"/>
    <w:rsid w:val="00173123"/>
    <w:rsid w:val="00175518"/>
    <w:rsid w:val="00175892"/>
    <w:rsid w:val="001820B4"/>
    <w:rsid w:val="00182F27"/>
    <w:rsid w:val="001879EC"/>
    <w:rsid w:val="00187B02"/>
    <w:rsid w:val="0019045B"/>
    <w:rsid w:val="00195D8B"/>
    <w:rsid w:val="001A201A"/>
    <w:rsid w:val="001A2437"/>
    <w:rsid w:val="001A58D4"/>
    <w:rsid w:val="001B0EAF"/>
    <w:rsid w:val="001B231D"/>
    <w:rsid w:val="001B3CDD"/>
    <w:rsid w:val="001B482D"/>
    <w:rsid w:val="001B5381"/>
    <w:rsid w:val="001C410A"/>
    <w:rsid w:val="001C674B"/>
    <w:rsid w:val="001C7974"/>
    <w:rsid w:val="001D1688"/>
    <w:rsid w:val="001D26AE"/>
    <w:rsid w:val="001D2FFD"/>
    <w:rsid w:val="001D3AAA"/>
    <w:rsid w:val="001D3CE4"/>
    <w:rsid w:val="001D3EC9"/>
    <w:rsid w:val="001D464A"/>
    <w:rsid w:val="001D4711"/>
    <w:rsid w:val="001D545C"/>
    <w:rsid w:val="001D701A"/>
    <w:rsid w:val="001E2207"/>
    <w:rsid w:val="001E3146"/>
    <w:rsid w:val="001E32DE"/>
    <w:rsid w:val="001E3FCA"/>
    <w:rsid w:val="001E4A22"/>
    <w:rsid w:val="00200CB4"/>
    <w:rsid w:val="0020165E"/>
    <w:rsid w:val="00202F28"/>
    <w:rsid w:val="00207993"/>
    <w:rsid w:val="00211314"/>
    <w:rsid w:val="0021265A"/>
    <w:rsid w:val="002145DB"/>
    <w:rsid w:val="0021604A"/>
    <w:rsid w:val="002177B8"/>
    <w:rsid w:val="00220AAC"/>
    <w:rsid w:val="00226C40"/>
    <w:rsid w:val="00227870"/>
    <w:rsid w:val="00227874"/>
    <w:rsid w:val="002325E3"/>
    <w:rsid w:val="00234208"/>
    <w:rsid w:val="002343FC"/>
    <w:rsid w:val="00234C30"/>
    <w:rsid w:val="00240A94"/>
    <w:rsid w:val="0024549C"/>
    <w:rsid w:val="00246848"/>
    <w:rsid w:val="00247ACE"/>
    <w:rsid w:val="00247F62"/>
    <w:rsid w:val="0025039C"/>
    <w:rsid w:val="00254723"/>
    <w:rsid w:val="00255771"/>
    <w:rsid w:val="00256748"/>
    <w:rsid w:val="00260EF6"/>
    <w:rsid w:val="00261127"/>
    <w:rsid w:val="00264AF0"/>
    <w:rsid w:val="00271242"/>
    <w:rsid w:val="00272774"/>
    <w:rsid w:val="00273C30"/>
    <w:rsid w:val="00275790"/>
    <w:rsid w:val="00276498"/>
    <w:rsid w:val="0027757F"/>
    <w:rsid w:val="002777D5"/>
    <w:rsid w:val="00280F79"/>
    <w:rsid w:val="00292AD3"/>
    <w:rsid w:val="00295938"/>
    <w:rsid w:val="00296BA9"/>
    <w:rsid w:val="00297476"/>
    <w:rsid w:val="002A1466"/>
    <w:rsid w:val="002A19C3"/>
    <w:rsid w:val="002A27BE"/>
    <w:rsid w:val="002A448F"/>
    <w:rsid w:val="002A727D"/>
    <w:rsid w:val="002A7C17"/>
    <w:rsid w:val="002B0AAD"/>
    <w:rsid w:val="002B2248"/>
    <w:rsid w:val="002B29CF"/>
    <w:rsid w:val="002B3100"/>
    <w:rsid w:val="002B3F97"/>
    <w:rsid w:val="002B4D04"/>
    <w:rsid w:val="002B4E13"/>
    <w:rsid w:val="002C060D"/>
    <w:rsid w:val="002C136C"/>
    <w:rsid w:val="002C3B8B"/>
    <w:rsid w:val="002C3EC6"/>
    <w:rsid w:val="002C7260"/>
    <w:rsid w:val="002C7A65"/>
    <w:rsid w:val="002C7B61"/>
    <w:rsid w:val="002C7D6C"/>
    <w:rsid w:val="002D3BE1"/>
    <w:rsid w:val="002D52C3"/>
    <w:rsid w:val="002D5664"/>
    <w:rsid w:val="002D7101"/>
    <w:rsid w:val="002D7C73"/>
    <w:rsid w:val="002E091D"/>
    <w:rsid w:val="002E1704"/>
    <w:rsid w:val="002E67A5"/>
    <w:rsid w:val="002F1461"/>
    <w:rsid w:val="002F1BD6"/>
    <w:rsid w:val="002F28A2"/>
    <w:rsid w:val="002F3BB8"/>
    <w:rsid w:val="002F4E1A"/>
    <w:rsid w:val="002F7A4A"/>
    <w:rsid w:val="002F7D75"/>
    <w:rsid w:val="00300C18"/>
    <w:rsid w:val="0030290A"/>
    <w:rsid w:val="00303B97"/>
    <w:rsid w:val="00304539"/>
    <w:rsid w:val="00304AD8"/>
    <w:rsid w:val="00306DFC"/>
    <w:rsid w:val="003107C9"/>
    <w:rsid w:val="00315085"/>
    <w:rsid w:val="0031690C"/>
    <w:rsid w:val="00317270"/>
    <w:rsid w:val="00317913"/>
    <w:rsid w:val="00320A87"/>
    <w:rsid w:val="003228A8"/>
    <w:rsid w:val="00322AEA"/>
    <w:rsid w:val="00323C3D"/>
    <w:rsid w:val="00325BCD"/>
    <w:rsid w:val="00325D9D"/>
    <w:rsid w:val="003261B4"/>
    <w:rsid w:val="003262B2"/>
    <w:rsid w:val="003265F7"/>
    <w:rsid w:val="00327FF5"/>
    <w:rsid w:val="0033176B"/>
    <w:rsid w:val="00331AF1"/>
    <w:rsid w:val="003333BD"/>
    <w:rsid w:val="00333471"/>
    <w:rsid w:val="003350C5"/>
    <w:rsid w:val="003375E1"/>
    <w:rsid w:val="00337F09"/>
    <w:rsid w:val="00342F23"/>
    <w:rsid w:val="0034334B"/>
    <w:rsid w:val="00344887"/>
    <w:rsid w:val="0034569B"/>
    <w:rsid w:val="003479D3"/>
    <w:rsid w:val="00347A39"/>
    <w:rsid w:val="00347E06"/>
    <w:rsid w:val="00350783"/>
    <w:rsid w:val="00351AB5"/>
    <w:rsid w:val="00351CC1"/>
    <w:rsid w:val="00353721"/>
    <w:rsid w:val="00353FFE"/>
    <w:rsid w:val="003566B6"/>
    <w:rsid w:val="00356985"/>
    <w:rsid w:val="00360486"/>
    <w:rsid w:val="00362649"/>
    <w:rsid w:val="003636C0"/>
    <w:rsid w:val="00364754"/>
    <w:rsid w:val="0036513C"/>
    <w:rsid w:val="00365B13"/>
    <w:rsid w:val="00365EA0"/>
    <w:rsid w:val="00371730"/>
    <w:rsid w:val="00372650"/>
    <w:rsid w:val="003747BE"/>
    <w:rsid w:val="00375918"/>
    <w:rsid w:val="003766E8"/>
    <w:rsid w:val="00376B91"/>
    <w:rsid w:val="003811DD"/>
    <w:rsid w:val="0038189E"/>
    <w:rsid w:val="00384583"/>
    <w:rsid w:val="003863E7"/>
    <w:rsid w:val="00390493"/>
    <w:rsid w:val="00394815"/>
    <w:rsid w:val="00394F85"/>
    <w:rsid w:val="00395DFD"/>
    <w:rsid w:val="003976B5"/>
    <w:rsid w:val="00397E25"/>
    <w:rsid w:val="003A4E14"/>
    <w:rsid w:val="003A7A3A"/>
    <w:rsid w:val="003B2052"/>
    <w:rsid w:val="003B4BFC"/>
    <w:rsid w:val="003B566B"/>
    <w:rsid w:val="003B56A0"/>
    <w:rsid w:val="003B6678"/>
    <w:rsid w:val="003B6E99"/>
    <w:rsid w:val="003C03F8"/>
    <w:rsid w:val="003C15CB"/>
    <w:rsid w:val="003C2B8B"/>
    <w:rsid w:val="003C33B1"/>
    <w:rsid w:val="003C3FBA"/>
    <w:rsid w:val="003C6CF1"/>
    <w:rsid w:val="003D698A"/>
    <w:rsid w:val="003E2459"/>
    <w:rsid w:val="003E7A0B"/>
    <w:rsid w:val="003F1895"/>
    <w:rsid w:val="003F21A6"/>
    <w:rsid w:val="003F2305"/>
    <w:rsid w:val="003F32AA"/>
    <w:rsid w:val="003F6F07"/>
    <w:rsid w:val="00401B09"/>
    <w:rsid w:val="00403012"/>
    <w:rsid w:val="004034C1"/>
    <w:rsid w:val="00403D13"/>
    <w:rsid w:val="00410B7C"/>
    <w:rsid w:val="00411368"/>
    <w:rsid w:val="00414944"/>
    <w:rsid w:val="004159CB"/>
    <w:rsid w:val="00415B52"/>
    <w:rsid w:val="00417587"/>
    <w:rsid w:val="00421409"/>
    <w:rsid w:val="004228EC"/>
    <w:rsid w:val="0042408A"/>
    <w:rsid w:val="00424C7D"/>
    <w:rsid w:val="00425AF7"/>
    <w:rsid w:val="00426DA3"/>
    <w:rsid w:val="00427523"/>
    <w:rsid w:val="00433195"/>
    <w:rsid w:val="0043394D"/>
    <w:rsid w:val="00434476"/>
    <w:rsid w:val="004347DE"/>
    <w:rsid w:val="004419F7"/>
    <w:rsid w:val="00442D73"/>
    <w:rsid w:val="00442EAB"/>
    <w:rsid w:val="00442FF8"/>
    <w:rsid w:val="00443A83"/>
    <w:rsid w:val="00445B03"/>
    <w:rsid w:val="004506A2"/>
    <w:rsid w:val="00451688"/>
    <w:rsid w:val="004536EA"/>
    <w:rsid w:val="0045413E"/>
    <w:rsid w:val="00454DEB"/>
    <w:rsid w:val="0046130F"/>
    <w:rsid w:val="00461359"/>
    <w:rsid w:val="004632B4"/>
    <w:rsid w:val="00464664"/>
    <w:rsid w:val="004673C2"/>
    <w:rsid w:val="00470295"/>
    <w:rsid w:val="00470EE1"/>
    <w:rsid w:val="00471EB1"/>
    <w:rsid w:val="00472A2E"/>
    <w:rsid w:val="00473810"/>
    <w:rsid w:val="004757E7"/>
    <w:rsid w:val="00480DAA"/>
    <w:rsid w:val="0048216E"/>
    <w:rsid w:val="00484876"/>
    <w:rsid w:val="004856D3"/>
    <w:rsid w:val="004917A4"/>
    <w:rsid w:val="00492200"/>
    <w:rsid w:val="00493047"/>
    <w:rsid w:val="004962E8"/>
    <w:rsid w:val="004969A8"/>
    <w:rsid w:val="004A02EC"/>
    <w:rsid w:val="004A0722"/>
    <w:rsid w:val="004A1381"/>
    <w:rsid w:val="004A27C9"/>
    <w:rsid w:val="004A4DEC"/>
    <w:rsid w:val="004B08DD"/>
    <w:rsid w:val="004B174E"/>
    <w:rsid w:val="004B2731"/>
    <w:rsid w:val="004B631D"/>
    <w:rsid w:val="004B63CE"/>
    <w:rsid w:val="004C346B"/>
    <w:rsid w:val="004C465A"/>
    <w:rsid w:val="004C4775"/>
    <w:rsid w:val="004C6DFA"/>
    <w:rsid w:val="004D535B"/>
    <w:rsid w:val="004D57D9"/>
    <w:rsid w:val="004E0054"/>
    <w:rsid w:val="004E00F3"/>
    <w:rsid w:val="004E5DD3"/>
    <w:rsid w:val="004E7586"/>
    <w:rsid w:val="004F4BC4"/>
    <w:rsid w:val="004F57E9"/>
    <w:rsid w:val="004F6B1E"/>
    <w:rsid w:val="00501C91"/>
    <w:rsid w:val="00503849"/>
    <w:rsid w:val="00503C87"/>
    <w:rsid w:val="00505E42"/>
    <w:rsid w:val="00506C67"/>
    <w:rsid w:val="00506DDA"/>
    <w:rsid w:val="005116E1"/>
    <w:rsid w:val="005118B0"/>
    <w:rsid w:val="0051294C"/>
    <w:rsid w:val="00516420"/>
    <w:rsid w:val="00517384"/>
    <w:rsid w:val="005237C9"/>
    <w:rsid w:val="0052395A"/>
    <w:rsid w:val="00523D63"/>
    <w:rsid w:val="00524446"/>
    <w:rsid w:val="00526F09"/>
    <w:rsid w:val="00535E6A"/>
    <w:rsid w:val="005362A8"/>
    <w:rsid w:val="00536D29"/>
    <w:rsid w:val="00537355"/>
    <w:rsid w:val="0053798D"/>
    <w:rsid w:val="0054403E"/>
    <w:rsid w:val="005440E2"/>
    <w:rsid w:val="00545F0D"/>
    <w:rsid w:val="0054648F"/>
    <w:rsid w:val="0054757B"/>
    <w:rsid w:val="00551D2F"/>
    <w:rsid w:val="00551F68"/>
    <w:rsid w:val="00552F3F"/>
    <w:rsid w:val="00553817"/>
    <w:rsid w:val="00553B23"/>
    <w:rsid w:val="0055563A"/>
    <w:rsid w:val="00557D01"/>
    <w:rsid w:val="00565D25"/>
    <w:rsid w:val="00566DF6"/>
    <w:rsid w:val="00567ABA"/>
    <w:rsid w:val="00567DCE"/>
    <w:rsid w:val="00571238"/>
    <w:rsid w:val="00572158"/>
    <w:rsid w:val="00573A31"/>
    <w:rsid w:val="005821C7"/>
    <w:rsid w:val="00591C46"/>
    <w:rsid w:val="00594D17"/>
    <w:rsid w:val="005A0106"/>
    <w:rsid w:val="005A170D"/>
    <w:rsid w:val="005A3B32"/>
    <w:rsid w:val="005A3C82"/>
    <w:rsid w:val="005A5650"/>
    <w:rsid w:val="005A5FEC"/>
    <w:rsid w:val="005B08D0"/>
    <w:rsid w:val="005B2DF3"/>
    <w:rsid w:val="005B2E34"/>
    <w:rsid w:val="005B54D8"/>
    <w:rsid w:val="005B5ECD"/>
    <w:rsid w:val="005B6A29"/>
    <w:rsid w:val="005C3AE7"/>
    <w:rsid w:val="005D33F0"/>
    <w:rsid w:val="005D3D52"/>
    <w:rsid w:val="005D6ADA"/>
    <w:rsid w:val="005E0783"/>
    <w:rsid w:val="005E1E58"/>
    <w:rsid w:val="005E541C"/>
    <w:rsid w:val="005E56A2"/>
    <w:rsid w:val="005F00F6"/>
    <w:rsid w:val="005F2B14"/>
    <w:rsid w:val="005F4651"/>
    <w:rsid w:val="005F575F"/>
    <w:rsid w:val="005F59EE"/>
    <w:rsid w:val="00601D2D"/>
    <w:rsid w:val="0060449F"/>
    <w:rsid w:val="006045BD"/>
    <w:rsid w:val="00604D94"/>
    <w:rsid w:val="006050BD"/>
    <w:rsid w:val="006053BA"/>
    <w:rsid w:val="006078D7"/>
    <w:rsid w:val="00611C48"/>
    <w:rsid w:val="00613065"/>
    <w:rsid w:val="006158F0"/>
    <w:rsid w:val="00621278"/>
    <w:rsid w:val="0062178D"/>
    <w:rsid w:val="00622669"/>
    <w:rsid w:val="0062446F"/>
    <w:rsid w:val="00630FEB"/>
    <w:rsid w:val="00636702"/>
    <w:rsid w:val="006368FB"/>
    <w:rsid w:val="006407C7"/>
    <w:rsid w:val="00642AB0"/>
    <w:rsid w:val="00644AAE"/>
    <w:rsid w:val="00646E89"/>
    <w:rsid w:val="006506E6"/>
    <w:rsid w:val="00650C08"/>
    <w:rsid w:val="006522F2"/>
    <w:rsid w:val="00652FF2"/>
    <w:rsid w:val="00655265"/>
    <w:rsid w:val="00656BA2"/>
    <w:rsid w:val="00657187"/>
    <w:rsid w:val="00657C2A"/>
    <w:rsid w:val="00661519"/>
    <w:rsid w:val="00661DA4"/>
    <w:rsid w:val="0067027A"/>
    <w:rsid w:val="00670327"/>
    <w:rsid w:val="00673C5F"/>
    <w:rsid w:val="00674ECB"/>
    <w:rsid w:val="006767D5"/>
    <w:rsid w:val="006769B2"/>
    <w:rsid w:val="00677DC7"/>
    <w:rsid w:val="0068099F"/>
    <w:rsid w:val="00684C5A"/>
    <w:rsid w:val="00690854"/>
    <w:rsid w:val="00693814"/>
    <w:rsid w:val="00694EFB"/>
    <w:rsid w:val="006A0F65"/>
    <w:rsid w:val="006A3456"/>
    <w:rsid w:val="006A4663"/>
    <w:rsid w:val="006A54D2"/>
    <w:rsid w:val="006A60F5"/>
    <w:rsid w:val="006A6BB5"/>
    <w:rsid w:val="006A763F"/>
    <w:rsid w:val="006A7ED0"/>
    <w:rsid w:val="006B08C7"/>
    <w:rsid w:val="006B0962"/>
    <w:rsid w:val="006B24BD"/>
    <w:rsid w:val="006B294B"/>
    <w:rsid w:val="006B559D"/>
    <w:rsid w:val="006B6727"/>
    <w:rsid w:val="006C08E2"/>
    <w:rsid w:val="006C1C7A"/>
    <w:rsid w:val="006C1DFE"/>
    <w:rsid w:val="006C2674"/>
    <w:rsid w:val="006C3061"/>
    <w:rsid w:val="006C51E0"/>
    <w:rsid w:val="006C6504"/>
    <w:rsid w:val="006D1840"/>
    <w:rsid w:val="006D5B71"/>
    <w:rsid w:val="006E1578"/>
    <w:rsid w:val="006E2062"/>
    <w:rsid w:val="006F0648"/>
    <w:rsid w:val="006F0897"/>
    <w:rsid w:val="006F0CC3"/>
    <w:rsid w:val="006F2187"/>
    <w:rsid w:val="006F2BF6"/>
    <w:rsid w:val="006F5D4B"/>
    <w:rsid w:val="00702F4A"/>
    <w:rsid w:val="00703D8B"/>
    <w:rsid w:val="0070704E"/>
    <w:rsid w:val="007112E3"/>
    <w:rsid w:val="00713A29"/>
    <w:rsid w:val="0071610A"/>
    <w:rsid w:val="007168AA"/>
    <w:rsid w:val="00720FDD"/>
    <w:rsid w:val="00721855"/>
    <w:rsid w:val="00722218"/>
    <w:rsid w:val="007255FE"/>
    <w:rsid w:val="00734EF6"/>
    <w:rsid w:val="00736335"/>
    <w:rsid w:val="00736C03"/>
    <w:rsid w:val="0073746D"/>
    <w:rsid w:val="00737FE2"/>
    <w:rsid w:val="0074030A"/>
    <w:rsid w:val="00741926"/>
    <w:rsid w:val="0074275A"/>
    <w:rsid w:val="00743710"/>
    <w:rsid w:val="007440A4"/>
    <w:rsid w:val="00744BB9"/>
    <w:rsid w:val="00746494"/>
    <w:rsid w:val="007465F1"/>
    <w:rsid w:val="00746A63"/>
    <w:rsid w:val="007470CF"/>
    <w:rsid w:val="00753BB7"/>
    <w:rsid w:val="00754098"/>
    <w:rsid w:val="00754DEF"/>
    <w:rsid w:val="00756EFE"/>
    <w:rsid w:val="00757B68"/>
    <w:rsid w:val="00761964"/>
    <w:rsid w:val="00761BC2"/>
    <w:rsid w:val="00762B73"/>
    <w:rsid w:val="0076559E"/>
    <w:rsid w:val="00765778"/>
    <w:rsid w:val="00770592"/>
    <w:rsid w:val="00771C5A"/>
    <w:rsid w:val="007720BA"/>
    <w:rsid w:val="00773A8A"/>
    <w:rsid w:val="00773F49"/>
    <w:rsid w:val="00774EBE"/>
    <w:rsid w:val="00776B4A"/>
    <w:rsid w:val="007774E3"/>
    <w:rsid w:val="00780760"/>
    <w:rsid w:val="00782462"/>
    <w:rsid w:val="00785B7C"/>
    <w:rsid w:val="0078678B"/>
    <w:rsid w:val="00786C0A"/>
    <w:rsid w:val="00792124"/>
    <w:rsid w:val="00792416"/>
    <w:rsid w:val="00792658"/>
    <w:rsid w:val="00792F8B"/>
    <w:rsid w:val="007932B8"/>
    <w:rsid w:val="007960CC"/>
    <w:rsid w:val="007A1082"/>
    <w:rsid w:val="007A22CD"/>
    <w:rsid w:val="007A463D"/>
    <w:rsid w:val="007A51E1"/>
    <w:rsid w:val="007B18C6"/>
    <w:rsid w:val="007B1AB6"/>
    <w:rsid w:val="007B3B9D"/>
    <w:rsid w:val="007B4494"/>
    <w:rsid w:val="007B60E9"/>
    <w:rsid w:val="007B71DB"/>
    <w:rsid w:val="007B7489"/>
    <w:rsid w:val="007C1254"/>
    <w:rsid w:val="007C1EEE"/>
    <w:rsid w:val="007C316B"/>
    <w:rsid w:val="007C566E"/>
    <w:rsid w:val="007C7504"/>
    <w:rsid w:val="007D2B9A"/>
    <w:rsid w:val="007D49F9"/>
    <w:rsid w:val="007D586D"/>
    <w:rsid w:val="007E3D3A"/>
    <w:rsid w:val="007E6081"/>
    <w:rsid w:val="007E710A"/>
    <w:rsid w:val="007E72D8"/>
    <w:rsid w:val="007E773E"/>
    <w:rsid w:val="007F1D56"/>
    <w:rsid w:val="007F46DE"/>
    <w:rsid w:val="007F6CAA"/>
    <w:rsid w:val="007F73FD"/>
    <w:rsid w:val="007F7AE8"/>
    <w:rsid w:val="007F7E4E"/>
    <w:rsid w:val="00800F75"/>
    <w:rsid w:val="00801B87"/>
    <w:rsid w:val="00804502"/>
    <w:rsid w:val="00804DC8"/>
    <w:rsid w:val="00805986"/>
    <w:rsid w:val="00805F58"/>
    <w:rsid w:val="00806137"/>
    <w:rsid w:val="00807053"/>
    <w:rsid w:val="00807CD5"/>
    <w:rsid w:val="00807F79"/>
    <w:rsid w:val="008136CA"/>
    <w:rsid w:val="00815B73"/>
    <w:rsid w:val="00815F47"/>
    <w:rsid w:val="00820ECC"/>
    <w:rsid w:val="008210C9"/>
    <w:rsid w:val="008213EB"/>
    <w:rsid w:val="00822B9D"/>
    <w:rsid w:val="00823AC7"/>
    <w:rsid w:val="008254A1"/>
    <w:rsid w:val="008357AA"/>
    <w:rsid w:val="008411D9"/>
    <w:rsid w:val="00843FE6"/>
    <w:rsid w:val="00845388"/>
    <w:rsid w:val="00850EC6"/>
    <w:rsid w:val="008530D8"/>
    <w:rsid w:val="00853EBF"/>
    <w:rsid w:val="00857560"/>
    <w:rsid w:val="00861A23"/>
    <w:rsid w:val="0086246F"/>
    <w:rsid w:val="00864820"/>
    <w:rsid w:val="00866E3B"/>
    <w:rsid w:val="00867A47"/>
    <w:rsid w:val="0087124E"/>
    <w:rsid w:val="00871C0B"/>
    <w:rsid w:val="008730CA"/>
    <w:rsid w:val="008772C4"/>
    <w:rsid w:val="008800DE"/>
    <w:rsid w:val="008823D5"/>
    <w:rsid w:val="0089139F"/>
    <w:rsid w:val="00893391"/>
    <w:rsid w:val="00896C5F"/>
    <w:rsid w:val="008979BD"/>
    <w:rsid w:val="00897D56"/>
    <w:rsid w:val="008A12ED"/>
    <w:rsid w:val="008A29BB"/>
    <w:rsid w:val="008A2DB7"/>
    <w:rsid w:val="008A5A16"/>
    <w:rsid w:val="008A7126"/>
    <w:rsid w:val="008B2892"/>
    <w:rsid w:val="008B49CB"/>
    <w:rsid w:val="008B50F6"/>
    <w:rsid w:val="008B553A"/>
    <w:rsid w:val="008B7993"/>
    <w:rsid w:val="008C1AEE"/>
    <w:rsid w:val="008C273F"/>
    <w:rsid w:val="008C568E"/>
    <w:rsid w:val="008C5F25"/>
    <w:rsid w:val="008C6103"/>
    <w:rsid w:val="008C7109"/>
    <w:rsid w:val="008D1C1E"/>
    <w:rsid w:val="008D2DB1"/>
    <w:rsid w:val="008D34D0"/>
    <w:rsid w:val="008E0F54"/>
    <w:rsid w:val="008E231F"/>
    <w:rsid w:val="008E2C79"/>
    <w:rsid w:val="008F2038"/>
    <w:rsid w:val="008F3084"/>
    <w:rsid w:val="008F3DC5"/>
    <w:rsid w:val="008F4D22"/>
    <w:rsid w:val="008F51E8"/>
    <w:rsid w:val="008F5C1F"/>
    <w:rsid w:val="00901DC8"/>
    <w:rsid w:val="00903178"/>
    <w:rsid w:val="00904231"/>
    <w:rsid w:val="00904EEE"/>
    <w:rsid w:val="0090525A"/>
    <w:rsid w:val="009124DF"/>
    <w:rsid w:val="00913E9D"/>
    <w:rsid w:val="00915100"/>
    <w:rsid w:val="00916804"/>
    <w:rsid w:val="00917CA7"/>
    <w:rsid w:val="00923034"/>
    <w:rsid w:val="0092395B"/>
    <w:rsid w:val="00923A0F"/>
    <w:rsid w:val="00927886"/>
    <w:rsid w:val="00931C89"/>
    <w:rsid w:val="00934E9B"/>
    <w:rsid w:val="00935CFE"/>
    <w:rsid w:val="00940B05"/>
    <w:rsid w:val="009411DE"/>
    <w:rsid w:val="00941542"/>
    <w:rsid w:val="009419E1"/>
    <w:rsid w:val="00942A75"/>
    <w:rsid w:val="009456BB"/>
    <w:rsid w:val="00946DD6"/>
    <w:rsid w:val="00950CA5"/>
    <w:rsid w:val="0095362A"/>
    <w:rsid w:val="00953C69"/>
    <w:rsid w:val="009564CA"/>
    <w:rsid w:val="0096072F"/>
    <w:rsid w:val="00965884"/>
    <w:rsid w:val="0096639B"/>
    <w:rsid w:val="00974D5B"/>
    <w:rsid w:val="00975A03"/>
    <w:rsid w:val="00975AD7"/>
    <w:rsid w:val="009769F4"/>
    <w:rsid w:val="00976C19"/>
    <w:rsid w:val="009773FB"/>
    <w:rsid w:val="009811DC"/>
    <w:rsid w:val="00982A49"/>
    <w:rsid w:val="00983A64"/>
    <w:rsid w:val="00985502"/>
    <w:rsid w:val="009859CD"/>
    <w:rsid w:val="009915F9"/>
    <w:rsid w:val="00991C52"/>
    <w:rsid w:val="00992DD5"/>
    <w:rsid w:val="009A1D7D"/>
    <w:rsid w:val="009A2FDE"/>
    <w:rsid w:val="009A334D"/>
    <w:rsid w:val="009A4FE4"/>
    <w:rsid w:val="009A5EDF"/>
    <w:rsid w:val="009A669B"/>
    <w:rsid w:val="009B1BF9"/>
    <w:rsid w:val="009B3D94"/>
    <w:rsid w:val="009B3FC5"/>
    <w:rsid w:val="009B6816"/>
    <w:rsid w:val="009B7429"/>
    <w:rsid w:val="009C4F41"/>
    <w:rsid w:val="009C5011"/>
    <w:rsid w:val="009D1069"/>
    <w:rsid w:val="009D3897"/>
    <w:rsid w:val="009D5297"/>
    <w:rsid w:val="009D5A89"/>
    <w:rsid w:val="009E00AC"/>
    <w:rsid w:val="009E13E3"/>
    <w:rsid w:val="009E4BB7"/>
    <w:rsid w:val="009E5A41"/>
    <w:rsid w:val="009E67A8"/>
    <w:rsid w:val="009E6E70"/>
    <w:rsid w:val="009F1AF7"/>
    <w:rsid w:val="009F4E56"/>
    <w:rsid w:val="009F7E86"/>
    <w:rsid w:val="00A003C5"/>
    <w:rsid w:val="00A06C74"/>
    <w:rsid w:val="00A0751B"/>
    <w:rsid w:val="00A07790"/>
    <w:rsid w:val="00A116B2"/>
    <w:rsid w:val="00A15938"/>
    <w:rsid w:val="00A17790"/>
    <w:rsid w:val="00A22002"/>
    <w:rsid w:val="00A24AD6"/>
    <w:rsid w:val="00A24FDF"/>
    <w:rsid w:val="00A302D1"/>
    <w:rsid w:val="00A311C8"/>
    <w:rsid w:val="00A31D9A"/>
    <w:rsid w:val="00A32405"/>
    <w:rsid w:val="00A32F44"/>
    <w:rsid w:val="00A37CFC"/>
    <w:rsid w:val="00A40677"/>
    <w:rsid w:val="00A41061"/>
    <w:rsid w:val="00A413EA"/>
    <w:rsid w:val="00A41657"/>
    <w:rsid w:val="00A5410B"/>
    <w:rsid w:val="00A54AAD"/>
    <w:rsid w:val="00A54C10"/>
    <w:rsid w:val="00A5554F"/>
    <w:rsid w:val="00A55E8F"/>
    <w:rsid w:val="00A56227"/>
    <w:rsid w:val="00A6011F"/>
    <w:rsid w:val="00A62F9B"/>
    <w:rsid w:val="00A66924"/>
    <w:rsid w:val="00A709A9"/>
    <w:rsid w:val="00A7173E"/>
    <w:rsid w:val="00A71E05"/>
    <w:rsid w:val="00A76B14"/>
    <w:rsid w:val="00A81EE8"/>
    <w:rsid w:val="00A83CAF"/>
    <w:rsid w:val="00A84CF2"/>
    <w:rsid w:val="00A87DB8"/>
    <w:rsid w:val="00A92F87"/>
    <w:rsid w:val="00A940BF"/>
    <w:rsid w:val="00A94537"/>
    <w:rsid w:val="00AA025D"/>
    <w:rsid w:val="00AA111E"/>
    <w:rsid w:val="00AA40B2"/>
    <w:rsid w:val="00AA4445"/>
    <w:rsid w:val="00AA750F"/>
    <w:rsid w:val="00AB1EA1"/>
    <w:rsid w:val="00AB2B1C"/>
    <w:rsid w:val="00AB3812"/>
    <w:rsid w:val="00AB4E3F"/>
    <w:rsid w:val="00AC1C38"/>
    <w:rsid w:val="00AC39F0"/>
    <w:rsid w:val="00AD1BE1"/>
    <w:rsid w:val="00AD255F"/>
    <w:rsid w:val="00AD6B49"/>
    <w:rsid w:val="00AD6F85"/>
    <w:rsid w:val="00AE0B28"/>
    <w:rsid w:val="00AE0D3C"/>
    <w:rsid w:val="00AE3ADA"/>
    <w:rsid w:val="00AE590C"/>
    <w:rsid w:val="00AF1305"/>
    <w:rsid w:val="00AF4DE1"/>
    <w:rsid w:val="00AF5633"/>
    <w:rsid w:val="00AF6F35"/>
    <w:rsid w:val="00AF7139"/>
    <w:rsid w:val="00AF7716"/>
    <w:rsid w:val="00B00257"/>
    <w:rsid w:val="00B02BC3"/>
    <w:rsid w:val="00B03446"/>
    <w:rsid w:val="00B049E6"/>
    <w:rsid w:val="00B04F5A"/>
    <w:rsid w:val="00B054B9"/>
    <w:rsid w:val="00B070F3"/>
    <w:rsid w:val="00B10CF7"/>
    <w:rsid w:val="00B14E18"/>
    <w:rsid w:val="00B20E2F"/>
    <w:rsid w:val="00B2171F"/>
    <w:rsid w:val="00B23821"/>
    <w:rsid w:val="00B23947"/>
    <w:rsid w:val="00B24B2A"/>
    <w:rsid w:val="00B25D0B"/>
    <w:rsid w:val="00B27F13"/>
    <w:rsid w:val="00B3025A"/>
    <w:rsid w:val="00B338FF"/>
    <w:rsid w:val="00B33FDE"/>
    <w:rsid w:val="00B4022F"/>
    <w:rsid w:val="00B406B9"/>
    <w:rsid w:val="00B410AB"/>
    <w:rsid w:val="00B45AA1"/>
    <w:rsid w:val="00B45DE6"/>
    <w:rsid w:val="00B46732"/>
    <w:rsid w:val="00B510DF"/>
    <w:rsid w:val="00B54E69"/>
    <w:rsid w:val="00B560FF"/>
    <w:rsid w:val="00B60A98"/>
    <w:rsid w:val="00B61FA3"/>
    <w:rsid w:val="00B63667"/>
    <w:rsid w:val="00B642F4"/>
    <w:rsid w:val="00B64454"/>
    <w:rsid w:val="00B65195"/>
    <w:rsid w:val="00B653BF"/>
    <w:rsid w:val="00B66433"/>
    <w:rsid w:val="00B66DE2"/>
    <w:rsid w:val="00B71DBE"/>
    <w:rsid w:val="00B756D2"/>
    <w:rsid w:val="00B76354"/>
    <w:rsid w:val="00B82079"/>
    <w:rsid w:val="00B867AD"/>
    <w:rsid w:val="00B86CF3"/>
    <w:rsid w:val="00B87DFA"/>
    <w:rsid w:val="00B92555"/>
    <w:rsid w:val="00B93AEE"/>
    <w:rsid w:val="00B94D39"/>
    <w:rsid w:val="00B95DC3"/>
    <w:rsid w:val="00B96092"/>
    <w:rsid w:val="00B968E3"/>
    <w:rsid w:val="00B9787C"/>
    <w:rsid w:val="00BA0244"/>
    <w:rsid w:val="00BA26F8"/>
    <w:rsid w:val="00BA2A7D"/>
    <w:rsid w:val="00BA4407"/>
    <w:rsid w:val="00BA5A6B"/>
    <w:rsid w:val="00BA6D60"/>
    <w:rsid w:val="00BB1BAB"/>
    <w:rsid w:val="00BB62D5"/>
    <w:rsid w:val="00BB69F1"/>
    <w:rsid w:val="00BC1AC2"/>
    <w:rsid w:val="00BC5F7C"/>
    <w:rsid w:val="00BD0F4B"/>
    <w:rsid w:val="00BD2767"/>
    <w:rsid w:val="00BD2FD6"/>
    <w:rsid w:val="00BD686C"/>
    <w:rsid w:val="00BE70D4"/>
    <w:rsid w:val="00BF03EB"/>
    <w:rsid w:val="00BF0B1F"/>
    <w:rsid w:val="00BF34C2"/>
    <w:rsid w:val="00BF695C"/>
    <w:rsid w:val="00BF7F41"/>
    <w:rsid w:val="00C0048A"/>
    <w:rsid w:val="00C0324C"/>
    <w:rsid w:val="00C0336C"/>
    <w:rsid w:val="00C05680"/>
    <w:rsid w:val="00C1278D"/>
    <w:rsid w:val="00C12D67"/>
    <w:rsid w:val="00C12E89"/>
    <w:rsid w:val="00C23152"/>
    <w:rsid w:val="00C23553"/>
    <w:rsid w:val="00C235A6"/>
    <w:rsid w:val="00C27644"/>
    <w:rsid w:val="00C27E77"/>
    <w:rsid w:val="00C34659"/>
    <w:rsid w:val="00C36B8A"/>
    <w:rsid w:val="00C37509"/>
    <w:rsid w:val="00C37A33"/>
    <w:rsid w:val="00C41E6E"/>
    <w:rsid w:val="00C47505"/>
    <w:rsid w:val="00C539EB"/>
    <w:rsid w:val="00C53B81"/>
    <w:rsid w:val="00C53CB7"/>
    <w:rsid w:val="00C577A2"/>
    <w:rsid w:val="00C62957"/>
    <w:rsid w:val="00C658BF"/>
    <w:rsid w:val="00C72C1F"/>
    <w:rsid w:val="00C7398B"/>
    <w:rsid w:val="00C800AA"/>
    <w:rsid w:val="00C8162C"/>
    <w:rsid w:val="00C832CF"/>
    <w:rsid w:val="00C84592"/>
    <w:rsid w:val="00C84B7E"/>
    <w:rsid w:val="00C86721"/>
    <w:rsid w:val="00C86DEA"/>
    <w:rsid w:val="00C874DE"/>
    <w:rsid w:val="00C95032"/>
    <w:rsid w:val="00C95966"/>
    <w:rsid w:val="00C97D87"/>
    <w:rsid w:val="00CA112F"/>
    <w:rsid w:val="00CA4D90"/>
    <w:rsid w:val="00CB0BF7"/>
    <w:rsid w:val="00CB7301"/>
    <w:rsid w:val="00CC15A2"/>
    <w:rsid w:val="00CC6054"/>
    <w:rsid w:val="00CC7049"/>
    <w:rsid w:val="00CD1EB0"/>
    <w:rsid w:val="00CD6E3E"/>
    <w:rsid w:val="00CD725B"/>
    <w:rsid w:val="00CE063B"/>
    <w:rsid w:val="00CE5EB5"/>
    <w:rsid w:val="00CF14EB"/>
    <w:rsid w:val="00CF301E"/>
    <w:rsid w:val="00CF3AB7"/>
    <w:rsid w:val="00CF7B5D"/>
    <w:rsid w:val="00CF7D59"/>
    <w:rsid w:val="00D01F97"/>
    <w:rsid w:val="00D049E8"/>
    <w:rsid w:val="00D11929"/>
    <w:rsid w:val="00D1672A"/>
    <w:rsid w:val="00D2314C"/>
    <w:rsid w:val="00D275CB"/>
    <w:rsid w:val="00D27AEB"/>
    <w:rsid w:val="00D30946"/>
    <w:rsid w:val="00D32343"/>
    <w:rsid w:val="00D339E6"/>
    <w:rsid w:val="00D33B40"/>
    <w:rsid w:val="00D349B9"/>
    <w:rsid w:val="00D35A9C"/>
    <w:rsid w:val="00D35C71"/>
    <w:rsid w:val="00D37234"/>
    <w:rsid w:val="00D37551"/>
    <w:rsid w:val="00D375E9"/>
    <w:rsid w:val="00D42D58"/>
    <w:rsid w:val="00D430B8"/>
    <w:rsid w:val="00D47254"/>
    <w:rsid w:val="00D476A2"/>
    <w:rsid w:val="00D478A9"/>
    <w:rsid w:val="00D5177B"/>
    <w:rsid w:val="00D64755"/>
    <w:rsid w:val="00D66144"/>
    <w:rsid w:val="00D71CAD"/>
    <w:rsid w:val="00D71CFE"/>
    <w:rsid w:val="00D72B36"/>
    <w:rsid w:val="00D73120"/>
    <w:rsid w:val="00D82D31"/>
    <w:rsid w:val="00D83B0F"/>
    <w:rsid w:val="00D84A52"/>
    <w:rsid w:val="00D85817"/>
    <w:rsid w:val="00D86185"/>
    <w:rsid w:val="00D870AA"/>
    <w:rsid w:val="00D9364B"/>
    <w:rsid w:val="00DA17B2"/>
    <w:rsid w:val="00DA433D"/>
    <w:rsid w:val="00DA462A"/>
    <w:rsid w:val="00DA6068"/>
    <w:rsid w:val="00DB0AE2"/>
    <w:rsid w:val="00DC092E"/>
    <w:rsid w:val="00DC0CB2"/>
    <w:rsid w:val="00DD4F98"/>
    <w:rsid w:val="00DD5337"/>
    <w:rsid w:val="00DD5345"/>
    <w:rsid w:val="00DD6C3A"/>
    <w:rsid w:val="00DD7266"/>
    <w:rsid w:val="00DE0706"/>
    <w:rsid w:val="00DE330E"/>
    <w:rsid w:val="00DE72F5"/>
    <w:rsid w:val="00DF2010"/>
    <w:rsid w:val="00DF2557"/>
    <w:rsid w:val="00DF3055"/>
    <w:rsid w:val="00DF42D3"/>
    <w:rsid w:val="00E0265F"/>
    <w:rsid w:val="00E03324"/>
    <w:rsid w:val="00E04B29"/>
    <w:rsid w:val="00E04D6C"/>
    <w:rsid w:val="00E10D3A"/>
    <w:rsid w:val="00E13508"/>
    <w:rsid w:val="00E152E0"/>
    <w:rsid w:val="00E15372"/>
    <w:rsid w:val="00E163DF"/>
    <w:rsid w:val="00E16553"/>
    <w:rsid w:val="00E17DE4"/>
    <w:rsid w:val="00E20065"/>
    <w:rsid w:val="00E21A85"/>
    <w:rsid w:val="00E22EAB"/>
    <w:rsid w:val="00E24264"/>
    <w:rsid w:val="00E26083"/>
    <w:rsid w:val="00E261C6"/>
    <w:rsid w:val="00E32354"/>
    <w:rsid w:val="00E34556"/>
    <w:rsid w:val="00E35CC4"/>
    <w:rsid w:val="00E37757"/>
    <w:rsid w:val="00E40370"/>
    <w:rsid w:val="00E410F3"/>
    <w:rsid w:val="00E42268"/>
    <w:rsid w:val="00E42401"/>
    <w:rsid w:val="00E42661"/>
    <w:rsid w:val="00E43246"/>
    <w:rsid w:val="00E44D92"/>
    <w:rsid w:val="00E5016F"/>
    <w:rsid w:val="00E549FC"/>
    <w:rsid w:val="00E54BC7"/>
    <w:rsid w:val="00E57427"/>
    <w:rsid w:val="00E57B26"/>
    <w:rsid w:val="00E6023E"/>
    <w:rsid w:val="00E622B4"/>
    <w:rsid w:val="00E65520"/>
    <w:rsid w:val="00E655DA"/>
    <w:rsid w:val="00E66626"/>
    <w:rsid w:val="00E7126C"/>
    <w:rsid w:val="00E72FC4"/>
    <w:rsid w:val="00E754C2"/>
    <w:rsid w:val="00E763C5"/>
    <w:rsid w:val="00E801A1"/>
    <w:rsid w:val="00E811E4"/>
    <w:rsid w:val="00E85B40"/>
    <w:rsid w:val="00E87F85"/>
    <w:rsid w:val="00E924E0"/>
    <w:rsid w:val="00E93AB7"/>
    <w:rsid w:val="00E953F6"/>
    <w:rsid w:val="00E9763C"/>
    <w:rsid w:val="00EA0369"/>
    <w:rsid w:val="00EA3C36"/>
    <w:rsid w:val="00EA5900"/>
    <w:rsid w:val="00EA6D59"/>
    <w:rsid w:val="00EB36F5"/>
    <w:rsid w:val="00EB374E"/>
    <w:rsid w:val="00EC01FE"/>
    <w:rsid w:val="00EC6D53"/>
    <w:rsid w:val="00EC7D0C"/>
    <w:rsid w:val="00ED1F95"/>
    <w:rsid w:val="00ED27FE"/>
    <w:rsid w:val="00ED2BA5"/>
    <w:rsid w:val="00ED5F35"/>
    <w:rsid w:val="00ED6B1B"/>
    <w:rsid w:val="00EE0B1C"/>
    <w:rsid w:val="00EE0B8E"/>
    <w:rsid w:val="00EE0CD0"/>
    <w:rsid w:val="00EE4A66"/>
    <w:rsid w:val="00EE4DDD"/>
    <w:rsid w:val="00EE4ED2"/>
    <w:rsid w:val="00EE5733"/>
    <w:rsid w:val="00EE5764"/>
    <w:rsid w:val="00EE67F6"/>
    <w:rsid w:val="00EE746C"/>
    <w:rsid w:val="00EE78F2"/>
    <w:rsid w:val="00EF2B1B"/>
    <w:rsid w:val="00EF584C"/>
    <w:rsid w:val="00EF6832"/>
    <w:rsid w:val="00F0180E"/>
    <w:rsid w:val="00F05D9C"/>
    <w:rsid w:val="00F10360"/>
    <w:rsid w:val="00F11676"/>
    <w:rsid w:val="00F12829"/>
    <w:rsid w:val="00F14175"/>
    <w:rsid w:val="00F1419C"/>
    <w:rsid w:val="00F148D8"/>
    <w:rsid w:val="00F1699E"/>
    <w:rsid w:val="00F1728F"/>
    <w:rsid w:val="00F20D5C"/>
    <w:rsid w:val="00F246E2"/>
    <w:rsid w:val="00F24BBF"/>
    <w:rsid w:val="00F2798B"/>
    <w:rsid w:val="00F30A9E"/>
    <w:rsid w:val="00F34F12"/>
    <w:rsid w:val="00F377A1"/>
    <w:rsid w:val="00F42E6A"/>
    <w:rsid w:val="00F45068"/>
    <w:rsid w:val="00F47438"/>
    <w:rsid w:val="00F52485"/>
    <w:rsid w:val="00F538FD"/>
    <w:rsid w:val="00F5543C"/>
    <w:rsid w:val="00F57578"/>
    <w:rsid w:val="00F577B9"/>
    <w:rsid w:val="00F6127D"/>
    <w:rsid w:val="00F630F9"/>
    <w:rsid w:val="00F6323A"/>
    <w:rsid w:val="00F66B9B"/>
    <w:rsid w:val="00F66F7C"/>
    <w:rsid w:val="00F73432"/>
    <w:rsid w:val="00F76633"/>
    <w:rsid w:val="00F779E5"/>
    <w:rsid w:val="00F83B45"/>
    <w:rsid w:val="00F86142"/>
    <w:rsid w:val="00F901B2"/>
    <w:rsid w:val="00F93AB7"/>
    <w:rsid w:val="00FA0CF2"/>
    <w:rsid w:val="00FA2ADD"/>
    <w:rsid w:val="00FA2CE6"/>
    <w:rsid w:val="00FA3DAD"/>
    <w:rsid w:val="00FA77EE"/>
    <w:rsid w:val="00FB4F7B"/>
    <w:rsid w:val="00FC000C"/>
    <w:rsid w:val="00FD2430"/>
    <w:rsid w:val="00FD66E4"/>
    <w:rsid w:val="00FE073E"/>
    <w:rsid w:val="00FE0B8F"/>
    <w:rsid w:val="00FE2F83"/>
    <w:rsid w:val="00FE3EDF"/>
    <w:rsid w:val="00FE515B"/>
    <w:rsid w:val="00FE5D85"/>
    <w:rsid w:val="00FE7BD6"/>
    <w:rsid w:val="00FF048A"/>
    <w:rsid w:val="00FF5F21"/>
    <w:rsid w:val="00FF72E5"/>
    <w:rsid w:val="01791813"/>
    <w:rsid w:val="051A82B1"/>
    <w:rsid w:val="0E2D0BCE"/>
    <w:rsid w:val="1A61F452"/>
    <w:rsid w:val="1DA91E64"/>
    <w:rsid w:val="2B7551CF"/>
    <w:rsid w:val="3233243F"/>
    <w:rsid w:val="348C86ED"/>
    <w:rsid w:val="38DF6BD7"/>
    <w:rsid w:val="3B8E9FF9"/>
    <w:rsid w:val="574E9887"/>
    <w:rsid w:val="58D8A5B5"/>
    <w:rsid w:val="5A82A6C8"/>
    <w:rsid w:val="62FE1FF2"/>
    <w:rsid w:val="63A6CFA7"/>
    <w:rsid w:val="6A021AAC"/>
    <w:rsid w:val="6C6EAB5B"/>
    <w:rsid w:val="7552E0C0"/>
    <w:rsid w:val="7906B483"/>
    <w:rsid w:val="7D9B8A56"/>
    <w:rsid w:val="7DA6C778"/>
    <w:rsid w:val="7EDCE18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FD079"/>
  <w14:defaultImageDpi w14:val="32767"/>
  <w15:chartTrackingRefBased/>
  <w15:docId w15:val="{62F68368-A0EE-4CB1-9758-4657BA388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ny">
    <w:name w:val="Normal"/>
    <w:qFormat/>
    <w:rsid w:val="0027124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strony">
    <w:name w:val="page number"/>
    <w:basedOn w:val="Domylnaczcionkaakapitu"/>
    <w:uiPriority w:val="99"/>
    <w:semiHidden/>
    <w:unhideWhenUsed/>
    <w:rsid w:val="00982A49"/>
  </w:style>
  <w:style w:type="paragraph" w:customStyle="1" w:styleId="PressRelease">
    <w:name w:val="Press Release"/>
    <w:basedOn w:val="EMBARGOEDheader"/>
    <w:qFormat/>
    <w:rsid w:val="00516420"/>
    <w:pPr>
      <w:spacing w:before="120" w:after="120"/>
    </w:pPr>
    <w:rPr>
      <w:caps/>
      <w:color w:val="000000" w:themeColor="text1"/>
      <w:sz w:val="28"/>
    </w:rPr>
  </w:style>
  <w:style w:type="paragraph" w:customStyle="1" w:styleId="EMBARGOEDheader">
    <w:name w:val="EMBARGOED header"/>
    <w:basedOn w:val="Normalny"/>
    <w:qFormat/>
    <w:rsid w:val="00516420"/>
    <w:pPr>
      <w:tabs>
        <w:tab w:val="center" w:pos="4680"/>
        <w:tab w:val="right" w:pos="9360"/>
      </w:tabs>
      <w:ind w:left="-14"/>
    </w:pPr>
    <w:rPr>
      <w:rFonts w:ascii="Futura BT for Dyson Book" w:hAnsi="Futura BT for Dyson Book" w:cs="Times New Roman (Body CS)"/>
      <w:color w:val="FF0000"/>
      <w:sz w:val="22"/>
      <w14:numSpacing w14:val="proportional"/>
    </w:rPr>
  </w:style>
  <w:style w:type="paragraph" w:customStyle="1" w:styleId="DateOfIssue">
    <w:name w:val="Date Of Issue"/>
    <w:basedOn w:val="Normalny"/>
    <w:autoRedefine/>
    <w:qFormat/>
    <w:rsid w:val="000906BC"/>
    <w:pPr>
      <w:pBdr>
        <w:bottom w:val="single" w:sz="4" w:space="13" w:color="auto"/>
      </w:pBdr>
      <w:tabs>
        <w:tab w:val="center" w:pos="4680"/>
        <w:tab w:val="right" w:pos="9360"/>
      </w:tabs>
      <w:spacing w:before="160" w:after="240"/>
    </w:pPr>
    <w:rPr>
      <w:rFonts w:ascii="Dyson Futura Book" w:hAnsi="Dyson Futura Book" w:cs="Times New Roman (Body CS)"/>
      <w:caps/>
      <w:color w:val="FF0000"/>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rPr>
  </w:style>
  <w:style w:type="paragraph" w:customStyle="1" w:styleId="cBOILERBODY">
    <w:name w:val="c/ BOILER BODY"/>
    <w:basedOn w:val="Normalny"/>
    <w:qFormat/>
    <w:rsid w:val="00516420"/>
    <w:pPr>
      <w:spacing w:before="60" w:after="60" w:line="240" w:lineRule="exact"/>
    </w:pPr>
    <w:rPr>
      <w:rFonts w:ascii="Futura BT Book" w:hAnsi="Futura BT Book" w:cs="Times New Roman (Body CS)"/>
      <w:sz w:val="18"/>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sz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Domylnaczcionkaakapitu"/>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rPr>
  </w:style>
  <w:style w:type="paragraph" w:styleId="Nagwek">
    <w:name w:val="header"/>
    <w:basedOn w:val="Normalny"/>
    <w:link w:val="NagwekZnak"/>
    <w:uiPriority w:val="99"/>
    <w:unhideWhenUsed/>
    <w:rsid w:val="005B54D8"/>
    <w:pPr>
      <w:tabs>
        <w:tab w:val="center" w:pos="4680"/>
        <w:tab w:val="right" w:pos="9360"/>
      </w:tabs>
    </w:pPr>
  </w:style>
  <w:style w:type="character" w:customStyle="1" w:styleId="NagwekZnak">
    <w:name w:val="Nagłówek Znak"/>
    <w:basedOn w:val="Domylnaczcionkaakapitu"/>
    <w:link w:val="Nagwek"/>
    <w:uiPriority w:val="99"/>
    <w:rsid w:val="005B54D8"/>
  </w:style>
  <w:style w:type="paragraph" w:styleId="Stopka">
    <w:name w:val="footer"/>
    <w:basedOn w:val="Normalny"/>
    <w:link w:val="StopkaZnak"/>
    <w:uiPriority w:val="99"/>
    <w:unhideWhenUsed/>
    <w:rsid w:val="005B54D8"/>
    <w:pPr>
      <w:tabs>
        <w:tab w:val="center" w:pos="4680"/>
        <w:tab w:val="right" w:pos="9360"/>
      </w:tabs>
    </w:pPr>
  </w:style>
  <w:style w:type="character" w:customStyle="1" w:styleId="StopkaZnak">
    <w:name w:val="Stopka Znak"/>
    <w:basedOn w:val="Domylnaczcionkaakapitu"/>
    <w:link w:val="Stopka"/>
    <w:uiPriority w:val="99"/>
    <w:rsid w:val="005B54D8"/>
  </w:style>
  <w:style w:type="paragraph" w:styleId="Legenda">
    <w:name w:val="caption"/>
    <w:basedOn w:val="Normalny"/>
    <w:next w:val="Normalny"/>
    <w:uiPriority w:val="35"/>
    <w:unhideWhenUsed/>
    <w:qFormat/>
    <w:rsid w:val="0006185F"/>
    <w:pPr>
      <w:spacing w:after="200"/>
    </w:pPr>
    <w:rPr>
      <w:rFonts w:ascii="Futura BT for Dyson Medium" w:hAnsi="Futura BT for Dyson Medium" w:cs="Times New Roman (Body CS)"/>
      <w:color w:val="7F7F7F" w:themeColor="text1" w:themeTint="80"/>
      <w:sz w:val="18"/>
    </w:rPr>
  </w:style>
  <w:style w:type="paragraph" w:styleId="Tekstdymka">
    <w:name w:val="Balloon Text"/>
    <w:basedOn w:val="Normalny"/>
    <w:link w:val="TekstdymkaZnak"/>
    <w:uiPriority w:val="99"/>
    <w:semiHidden/>
    <w:unhideWhenUsed/>
    <w:rsid w:val="002B2248"/>
    <w:rPr>
      <w:rFonts w:ascii="Times New Roman" w:hAnsi="Times New Roman" w:cs="Times New Roman"/>
      <w:sz w:val="18"/>
    </w:rPr>
  </w:style>
  <w:style w:type="character" w:customStyle="1" w:styleId="TekstdymkaZnak">
    <w:name w:val="Tekst dymka Znak"/>
    <w:basedOn w:val="Domylnaczcionkaakapitu"/>
    <w:link w:val="Tekstdymka"/>
    <w:uiPriority w:val="99"/>
    <w:semiHidden/>
    <w:rsid w:val="002B2248"/>
    <w:rPr>
      <w:rFonts w:ascii="Times New Roman" w:hAnsi="Times New Roman" w:cs="Times New Roman"/>
      <w:sz w:val="18"/>
    </w:rPr>
  </w:style>
  <w:style w:type="table" w:styleId="Tabela-Siatka">
    <w:name w:val="Table Grid"/>
    <w:basedOn w:val="Standardowy"/>
    <w:uiPriority w:val="39"/>
    <w:rsid w:val="007B60E9"/>
    <w:tblPr/>
  </w:style>
  <w:style w:type="character" w:styleId="Hipercze">
    <w:name w:val="Hyperlink"/>
    <w:basedOn w:val="Domylnaczcionkaakapitu"/>
    <w:uiPriority w:val="99"/>
    <w:unhideWhenUsed/>
    <w:rsid w:val="00421409"/>
    <w:rPr>
      <w:color w:val="0000FF"/>
      <w:u w:val="single"/>
    </w:rPr>
  </w:style>
  <w:style w:type="paragraph" w:styleId="Akapitzlist">
    <w:name w:val="List Paragraph"/>
    <w:basedOn w:val="Normalny"/>
    <w:uiPriority w:val="34"/>
    <w:qFormat/>
    <w:rsid w:val="003333BD"/>
    <w:pPr>
      <w:ind w:left="720"/>
      <w:contextualSpacing/>
    </w:pPr>
  </w:style>
  <w:style w:type="character" w:styleId="Odwoaniedokomentarza">
    <w:name w:val="annotation reference"/>
    <w:basedOn w:val="Domylnaczcionkaakapitu"/>
    <w:uiPriority w:val="99"/>
    <w:semiHidden/>
    <w:unhideWhenUsed/>
    <w:rsid w:val="002C7A65"/>
    <w:rPr>
      <w:sz w:val="16"/>
    </w:rPr>
  </w:style>
  <w:style w:type="paragraph" w:styleId="Tekstkomentarza">
    <w:name w:val="annotation text"/>
    <w:basedOn w:val="Normalny"/>
    <w:link w:val="TekstkomentarzaZnak"/>
    <w:uiPriority w:val="99"/>
    <w:unhideWhenUsed/>
    <w:rsid w:val="002C7A65"/>
    <w:rPr>
      <w:rFonts w:eastAsia="SimSun"/>
      <w:sz w:val="20"/>
    </w:rPr>
  </w:style>
  <w:style w:type="character" w:customStyle="1" w:styleId="TekstkomentarzaZnak">
    <w:name w:val="Tekst komentarza Znak"/>
    <w:basedOn w:val="Domylnaczcionkaakapitu"/>
    <w:link w:val="Tekstkomentarza"/>
    <w:uiPriority w:val="99"/>
    <w:rsid w:val="002C7A65"/>
    <w:rPr>
      <w:rFonts w:eastAsia="SimSun"/>
      <w:sz w:val="20"/>
    </w:rPr>
  </w:style>
  <w:style w:type="paragraph" w:styleId="Tekstprzypisudolnego">
    <w:name w:val="footnote text"/>
    <w:basedOn w:val="Normalny"/>
    <w:link w:val="TekstprzypisudolnegoZnak"/>
    <w:uiPriority w:val="99"/>
    <w:semiHidden/>
    <w:unhideWhenUsed/>
    <w:rsid w:val="004A4DEC"/>
    <w:rPr>
      <w:sz w:val="20"/>
    </w:rPr>
  </w:style>
  <w:style w:type="character" w:customStyle="1" w:styleId="TekstprzypisudolnegoZnak">
    <w:name w:val="Tekst przypisu dolnego Znak"/>
    <w:basedOn w:val="Domylnaczcionkaakapitu"/>
    <w:link w:val="Tekstprzypisudolnego"/>
    <w:uiPriority w:val="99"/>
    <w:semiHidden/>
    <w:rsid w:val="004A4DEC"/>
    <w:rPr>
      <w:sz w:val="20"/>
    </w:rPr>
  </w:style>
  <w:style w:type="character" w:styleId="Odwoanieprzypisudolnego">
    <w:name w:val="footnote reference"/>
    <w:basedOn w:val="Domylnaczcionkaakapitu"/>
    <w:uiPriority w:val="99"/>
    <w:semiHidden/>
    <w:unhideWhenUsed/>
    <w:rsid w:val="004A4DEC"/>
    <w:rPr>
      <w:vertAlign w:val="superscript"/>
    </w:rPr>
  </w:style>
  <w:style w:type="paragraph" w:customStyle="1" w:styleId="paragraph">
    <w:name w:val="paragraph"/>
    <w:basedOn w:val="Normalny"/>
    <w:rsid w:val="007A51E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omylnaczcionkaakapitu"/>
    <w:rsid w:val="007A51E1"/>
  </w:style>
  <w:style w:type="character" w:customStyle="1" w:styleId="eop">
    <w:name w:val="eop"/>
    <w:basedOn w:val="Domylnaczcionkaakapitu"/>
    <w:rsid w:val="007A51E1"/>
  </w:style>
  <w:style w:type="paragraph" w:styleId="Tematkomentarza">
    <w:name w:val="annotation subject"/>
    <w:basedOn w:val="Tekstkomentarza"/>
    <w:next w:val="Tekstkomentarza"/>
    <w:link w:val="TematkomentarzaZnak"/>
    <w:uiPriority w:val="99"/>
    <w:semiHidden/>
    <w:unhideWhenUsed/>
    <w:rsid w:val="000F21F1"/>
    <w:rPr>
      <w:rFonts w:eastAsiaTheme="minorHAnsi"/>
      <w:b/>
    </w:rPr>
  </w:style>
  <w:style w:type="character" w:customStyle="1" w:styleId="TematkomentarzaZnak">
    <w:name w:val="Temat komentarza Znak"/>
    <w:basedOn w:val="TekstkomentarzaZnak"/>
    <w:link w:val="Tematkomentarza"/>
    <w:uiPriority w:val="99"/>
    <w:semiHidden/>
    <w:rsid w:val="000F21F1"/>
    <w:rPr>
      <w:rFonts w:eastAsia="SimSun"/>
      <w:b/>
      <w:sz w:val="20"/>
    </w:rPr>
  </w:style>
  <w:style w:type="paragraph" w:customStyle="1" w:styleId="Default">
    <w:name w:val="Default"/>
    <w:rsid w:val="00A71E05"/>
    <w:pPr>
      <w:autoSpaceDE w:val="0"/>
      <w:autoSpaceDN w:val="0"/>
      <w:adjustRightInd w:val="0"/>
    </w:pPr>
    <w:rPr>
      <w:rFonts w:ascii="Futura Lt BT" w:hAnsi="Futura Lt BT" w:cs="Futura Lt BT"/>
      <w:color w:val="000000"/>
    </w:rPr>
  </w:style>
  <w:style w:type="character" w:styleId="Wzmianka">
    <w:name w:val="Mention"/>
    <w:basedOn w:val="Domylnaczcionkaakapitu"/>
    <w:uiPriority w:val="99"/>
    <w:unhideWhenUsed/>
    <w:rsid w:val="00604D94"/>
    <w:rPr>
      <w:color w:val="2B579A"/>
      <w:shd w:val="clear" w:color="auto" w:fill="E1DFDD"/>
    </w:rPr>
  </w:style>
  <w:style w:type="paragraph" w:customStyle="1" w:styleId="FootnoteText1">
    <w:name w:val="Footnote Text1"/>
    <w:basedOn w:val="Normalny"/>
    <w:next w:val="Tekstprzypisudolnego"/>
    <w:uiPriority w:val="99"/>
    <w:semiHidden/>
    <w:unhideWhenUsed/>
    <w:rsid w:val="007F46DE"/>
    <w:rPr>
      <w:sz w:val="20"/>
    </w:rPr>
  </w:style>
  <w:style w:type="character" w:customStyle="1" w:styleId="FootnoteTextChar1">
    <w:name w:val="Footnote Text Char1"/>
    <w:basedOn w:val="Domylnaczcionkaakapitu"/>
    <w:uiPriority w:val="99"/>
    <w:semiHidden/>
    <w:rsid w:val="007F46DE"/>
    <w:rPr>
      <w:sz w:val="20"/>
    </w:rPr>
  </w:style>
  <w:style w:type="character" w:styleId="Nierozpoznanawzmianka">
    <w:name w:val="Unresolved Mention"/>
    <w:basedOn w:val="Domylnaczcionkaakapitu"/>
    <w:uiPriority w:val="99"/>
    <w:rsid w:val="00300C18"/>
    <w:rPr>
      <w:color w:val="605E5C"/>
      <w:shd w:val="clear" w:color="auto" w:fill="E1DFDD"/>
    </w:rPr>
  </w:style>
  <w:style w:type="paragraph" w:styleId="NormalnyWeb">
    <w:name w:val="Normal (Web)"/>
    <w:basedOn w:val="Normalny"/>
    <w:uiPriority w:val="99"/>
    <w:semiHidden/>
    <w:unhideWhenUsed/>
    <w:rsid w:val="00CF14EB"/>
    <w:pPr>
      <w:spacing w:before="100" w:beforeAutospacing="1" w:after="100" w:afterAutospacing="1"/>
    </w:pPr>
    <w:rPr>
      <w:rFonts w:ascii="Times New Roman" w:eastAsia="Times New Roman" w:hAnsi="Times New Roman" w:cs="Times New Roman"/>
    </w:rPr>
  </w:style>
  <w:style w:type="character" w:styleId="Pogrubienie">
    <w:name w:val="Strong"/>
    <w:basedOn w:val="Domylnaczcionkaakapitu"/>
    <w:uiPriority w:val="22"/>
    <w:qFormat/>
    <w:rsid w:val="00CF14EB"/>
    <w:rPr>
      <w:b/>
    </w:rPr>
  </w:style>
  <w:style w:type="character" w:styleId="Uwydatnienie">
    <w:name w:val="Emphasis"/>
    <w:basedOn w:val="Domylnaczcionkaakapitu"/>
    <w:uiPriority w:val="20"/>
    <w:qFormat/>
    <w:rsid w:val="00CF14EB"/>
    <w:rPr>
      <w:i/>
    </w:rPr>
  </w:style>
  <w:style w:type="paragraph" w:styleId="Poprawka">
    <w:name w:val="Revision"/>
    <w:hidden/>
    <w:uiPriority w:val="99"/>
    <w:semiHidden/>
    <w:rsid w:val="00E6023E"/>
  </w:style>
  <w:style w:type="paragraph" w:customStyle="1" w:styleId="P68B1DB1-Normalny1">
    <w:name w:val="P68B1DB1-Normalny1"/>
    <w:basedOn w:val="Normalny"/>
    <w:rPr>
      <w:rFonts w:ascii="Dyson Futura Heavy" w:hAnsi="Dyson Futura Heavy"/>
      <w:sz w:val="32"/>
    </w:rPr>
  </w:style>
  <w:style w:type="paragraph" w:customStyle="1" w:styleId="P68B1DB1-Normalny2">
    <w:name w:val="P68B1DB1-Normalny2"/>
    <w:basedOn w:val="Normalny"/>
    <w:rPr>
      <w:rFonts w:ascii="Dyson Futura Book" w:hAnsi="Dyson Futura Book"/>
      <w:sz w:val="22"/>
    </w:rPr>
  </w:style>
  <w:style w:type="paragraph" w:customStyle="1" w:styleId="P68B1DB1-Normalny3">
    <w:name w:val="P68B1DB1-Normalny3"/>
    <w:basedOn w:val="Normalny"/>
    <w:rPr>
      <w:rFonts w:ascii="Dyson Futura Heavy" w:hAnsi="Dyson Futura Heavy"/>
      <w:sz w:val="22"/>
    </w:rPr>
  </w:style>
  <w:style w:type="paragraph" w:customStyle="1" w:styleId="P68B1DB1-Normalny4">
    <w:name w:val="P68B1DB1-Normalny4"/>
    <w:basedOn w:val="Normalny"/>
    <w:rPr>
      <w:rFonts w:ascii="Dyson Futura Book" w:hAnsi="Dyson Futura Book"/>
      <w:i/>
      <w:sz w:val="22"/>
    </w:rPr>
  </w:style>
  <w:style w:type="paragraph" w:customStyle="1" w:styleId="P68B1DB1-Normalny5">
    <w:name w:val="P68B1DB1-Normalny5"/>
    <w:basedOn w:val="Normalny"/>
    <w:rPr>
      <w:sz w:val="22"/>
    </w:rPr>
  </w:style>
  <w:style w:type="paragraph" w:customStyle="1" w:styleId="P68B1DB1-Akapitzlist6">
    <w:name w:val="P68B1DB1-Akapitzlist6"/>
    <w:basedOn w:val="Akapitzlist"/>
    <w:rPr>
      <w:sz w:val="22"/>
    </w:rPr>
  </w:style>
  <w:style w:type="paragraph" w:customStyle="1" w:styleId="P68B1DB1-Normalny7">
    <w:name w:val="P68B1DB1-Normalny7"/>
    <w:basedOn w:val="Normalny"/>
    <w:rPr>
      <w:rFonts w:ascii="Dyson Futura Heavy" w:hAnsi="Dyson Futura Heavy"/>
      <w:color w:val="000000" w:themeColor="text1"/>
      <w:sz w:val="22"/>
    </w:rPr>
  </w:style>
  <w:style w:type="paragraph" w:customStyle="1" w:styleId="P68B1DB1-Akapitzlist8">
    <w:name w:val="P68B1DB1-Akapitzlist8"/>
    <w:basedOn w:val="Akapitzlist"/>
    <w:rPr>
      <w:rFonts w:ascii="Dyson Futura Book" w:eastAsia="Times New Roman" w:hAnsi="Dyson Futura Book" w:cs="Times New Roman"/>
      <w:sz w:val="22"/>
    </w:rPr>
  </w:style>
  <w:style w:type="paragraph" w:customStyle="1" w:styleId="P68B1DB1-PressRelease9">
    <w:name w:val="P68B1DB1-PressRelease9"/>
    <w:basedOn w:val="PressRelease"/>
    <w:rPr>
      <w:rFonts w:ascii="Dyson Futura Book" w:hAnsi="Dyson Futura Book"/>
      <w:sz w:val="24"/>
    </w:rPr>
  </w:style>
  <w:style w:type="character" w:styleId="UyteHipercze">
    <w:name w:val="FollowedHyperlink"/>
    <w:basedOn w:val="Domylnaczcionkaakapitu"/>
    <w:uiPriority w:val="99"/>
    <w:semiHidden/>
    <w:unhideWhenUsed/>
    <w:rsid w:val="00A669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316804197">
      <w:bodyDiv w:val="1"/>
      <w:marLeft w:val="0"/>
      <w:marRight w:val="0"/>
      <w:marTop w:val="0"/>
      <w:marBottom w:val="0"/>
      <w:divBdr>
        <w:top w:val="none" w:sz="0" w:space="0" w:color="auto"/>
        <w:left w:val="none" w:sz="0" w:space="0" w:color="auto"/>
        <w:bottom w:val="none" w:sz="0" w:space="0" w:color="auto"/>
        <w:right w:val="none" w:sz="0" w:space="0" w:color="auto"/>
      </w:divBdr>
    </w:div>
    <w:div w:id="451215421">
      <w:bodyDiv w:val="1"/>
      <w:marLeft w:val="0"/>
      <w:marRight w:val="0"/>
      <w:marTop w:val="0"/>
      <w:marBottom w:val="0"/>
      <w:divBdr>
        <w:top w:val="none" w:sz="0" w:space="0" w:color="auto"/>
        <w:left w:val="none" w:sz="0" w:space="0" w:color="auto"/>
        <w:bottom w:val="none" w:sz="0" w:space="0" w:color="auto"/>
        <w:right w:val="none" w:sz="0" w:space="0" w:color="auto"/>
      </w:divBdr>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630981874">
      <w:bodyDiv w:val="1"/>
      <w:marLeft w:val="0"/>
      <w:marRight w:val="0"/>
      <w:marTop w:val="0"/>
      <w:marBottom w:val="0"/>
      <w:divBdr>
        <w:top w:val="none" w:sz="0" w:space="0" w:color="auto"/>
        <w:left w:val="none" w:sz="0" w:space="0" w:color="auto"/>
        <w:bottom w:val="none" w:sz="0" w:space="0" w:color="auto"/>
        <w:right w:val="none" w:sz="0" w:space="0" w:color="auto"/>
      </w:divBdr>
    </w:div>
    <w:div w:id="695228101">
      <w:bodyDiv w:val="1"/>
      <w:marLeft w:val="0"/>
      <w:marRight w:val="0"/>
      <w:marTop w:val="0"/>
      <w:marBottom w:val="0"/>
      <w:divBdr>
        <w:top w:val="none" w:sz="0" w:space="0" w:color="auto"/>
        <w:left w:val="none" w:sz="0" w:space="0" w:color="auto"/>
        <w:bottom w:val="none" w:sz="0" w:space="0" w:color="auto"/>
        <w:right w:val="none" w:sz="0" w:space="0" w:color="auto"/>
      </w:divBdr>
    </w:div>
    <w:div w:id="72746352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1018194720">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170814304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ysoncyclone.com/portals/qdw4ufzf/HolidayMiniaturisationImagery" TargetMode="External"/><Relationship Id="rId18" Type="http://schemas.openxmlformats.org/officeDocument/2006/relationships/hyperlink" Target="https://www.dyson.com/floor-cleaners/wet/clean-wash-hygiene" TargetMode="External"/><Relationship Id="rId26" Type="http://schemas.openxmlformats.org/officeDocument/2006/relationships/hyperlink" Target="https://www.dyson.com/air-treatment/air-purifier-heaters/purifier-hot-cool-hp2/de-nox-nickel-gold" TargetMode="External"/><Relationship Id="rId3" Type="http://schemas.openxmlformats.org/officeDocument/2006/relationships/customXml" Target="../customXml/item3.xml"/><Relationship Id="rId21" Type="http://schemas.openxmlformats.org/officeDocument/2006/relationships/hyperlink" Target="https://www.dyson.com/air-treatment/air-purifiers/hushjet" TargetMode="External"/><Relationship Id="rId7" Type="http://schemas.openxmlformats.org/officeDocument/2006/relationships/settings" Target="settings.xml"/><Relationship Id="rId12" Type="http://schemas.openxmlformats.org/officeDocument/2006/relationships/hyperlink" Target="https://www.youtube.com/watch?v=Go_oKxI9VVg" TargetMode="External"/><Relationship Id="rId17" Type="http://schemas.openxmlformats.org/officeDocument/2006/relationships/hyperlink" Target="https://www.dyson.com/air-treatment/air-purifiers/hushjet" TargetMode="External"/><Relationship Id="rId25" Type="http://schemas.openxmlformats.org/officeDocument/2006/relationships/hyperlink" Target="https://www.dyson.com/lighting" TargetMode="External"/><Relationship Id="rId2" Type="http://schemas.openxmlformats.org/officeDocument/2006/relationships/customXml" Target="../customXml/item2.xml"/><Relationship Id="rId16" Type="http://schemas.openxmlformats.org/officeDocument/2006/relationships/hyperlink" Target="https://www.dyson.com/vacuum-cleaners/robot/spot-scrub-ai" TargetMode="External"/><Relationship Id="rId20" Type="http://schemas.openxmlformats.org/officeDocument/2006/relationships/hyperlink" Target="https://www.dyson.co.uk/vacuum-cleaners/cordless/v16-piston-anima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yson.com/hair-care/hair-dryers/supersonic"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dyson.com/floor-cleaners/wet/clean-wash-hygiene" TargetMode="External"/><Relationship Id="rId23" Type="http://schemas.openxmlformats.org/officeDocument/2006/relationships/hyperlink" Target="https://www.dyson.co.uk/fans-and-heaters/hot-cool-hf1/white-silver"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dyson.com/vacuum-cleaners/robot/spot-scrub-ai"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yson.co.uk/vacuum-cleaners/cordless/v16-piston-animal" TargetMode="External"/><Relationship Id="rId22" Type="http://schemas.openxmlformats.org/officeDocument/2006/relationships/hyperlink" Target="https://www.dyson.com/air-treatment/air-purifiers/big-quiet-formaldehyde" TargetMode="External"/><Relationship Id="rId27" Type="http://schemas.openxmlformats.org/officeDocument/2006/relationships/hyperlink" Target="https://www.youtube.com/watch?v=Go_oKxI9VV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hyperlink" Target="https://www.facebook.com/Dyson/" TargetMode="External"/><Relationship Id="rId7" Type="http://schemas.openxmlformats.org/officeDocument/2006/relationships/hyperlink" Target="https://www.youtube.com/user/dysonteam" TargetMode="External"/><Relationship Id="rId2" Type="http://schemas.openxmlformats.org/officeDocument/2006/relationships/image" Target="media/image2.emf"/><Relationship Id="rId1" Type="http://schemas.openxmlformats.org/officeDocument/2006/relationships/hyperlink" Target="https://www.dyson.co.uk/" TargetMode="External"/><Relationship Id="rId6" Type="http://schemas.openxmlformats.org/officeDocument/2006/relationships/hyperlink" Target="https://www.instagram.com/dyson/" TargetMode="External"/><Relationship Id="rId5" Type="http://schemas.openxmlformats.org/officeDocument/2006/relationships/hyperlink" Target="https://www.linkedin.com/company/dyson/" TargetMode="External"/><Relationship Id="rId4" Type="http://schemas.openxmlformats.org/officeDocument/2006/relationships/hyperlink" Target="https://twitter.com/dys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cowlett\Downloads\Press%20Release%20Template_March%202020_Press%20Release%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3E502D623A8FB44B8ABA7A440D4E9A0" ma:contentTypeVersion="16" ma:contentTypeDescription="Utwórz nowy dokument." ma:contentTypeScope="" ma:versionID="7f4529e86f187c5d1b120a5fa7a7ffa5">
  <xsd:schema xmlns:xsd="http://www.w3.org/2001/XMLSchema" xmlns:xs="http://www.w3.org/2001/XMLSchema" xmlns:p="http://schemas.microsoft.com/office/2006/metadata/properties" xmlns:ns2="35d6809d-48de-4d87-b31a-8aabaeb4bb23" xmlns:ns3="5d872537-7c6f-4bb0-9e36-e54583ff5e31" targetNamespace="http://schemas.microsoft.com/office/2006/metadata/properties" ma:root="true" ma:fieldsID="cb84f2389f18551449de3bb797f8af0a" ns2:_="" ns3:_="">
    <xsd:import namespace="35d6809d-48de-4d87-b31a-8aabaeb4bb23"/>
    <xsd:import namespace="5d872537-7c6f-4bb0-9e36-e54583ff5e3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6809d-48de-4d87-b31a-8aabaeb4bb2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24d3ad8d-dccb-4f6d-bfb4-3988365197a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72537-7c6f-4bb0-9e36-e54583ff5e3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26d75f0-3a49-4287-a94c-750125b6ca84}" ma:internalName="TaxCatchAll" ma:showField="CatchAllData" ma:web="5d872537-7c6f-4bb0-9e36-e54583ff5e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d872537-7c6f-4bb0-9e36-e54583ff5e31" xsi:nil="true"/>
    <lcf76f155ced4ddcb4097134ff3c332f xmlns="35d6809d-48de-4d87-b31a-8aabaeb4bb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BA67F3-F745-4853-AB94-FA385B640ED1}">
  <ds:schemaRefs>
    <ds:schemaRef ds:uri="http://schemas.microsoft.com/sharepoint/v3/contenttype/forms"/>
  </ds:schemaRefs>
</ds:datastoreItem>
</file>

<file path=customXml/itemProps2.xml><?xml version="1.0" encoding="utf-8"?>
<ds:datastoreItem xmlns:ds="http://schemas.openxmlformats.org/officeDocument/2006/customXml" ds:itemID="{111BF105-A34C-4219-AB73-01433A1CE2AB}">
  <ds:schemaRefs>
    <ds:schemaRef ds:uri="http://schemas.openxmlformats.org/officeDocument/2006/bibliography"/>
  </ds:schemaRefs>
</ds:datastoreItem>
</file>

<file path=customXml/itemProps3.xml><?xml version="1.0" encoding="utf-8"?>
<ds:datastoreItem xmlns:ds="http://schemas.openxmlformats.org/officeDocument/2006/customXml" ds:itemID="{D84905C3-5D02-4FAC-AE33-790AD59F4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6809d-48de-4d87-b31a-8aabaeb4bb23"/>
    <ds:schemaRef ds:uri="5d872537-7c6f-4bb0-9e36-e54583ff5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5d872537-7c6f-4bb0-9e36-e54583ff5e31"/>
    <ds:schemaRef ds:uri="35d6809d-48de-4d87-b31a-8aabaeb4bb23"/>
  </ds:schemaRefs>
</ds:datastoreItem>
</file>

<file path=docProps/app.xml><?xml version="1.0" encoding="utf-8"?>
<Properties xmlns="http://schemas.openxmlformats.org/officeDocument/2006/extended-properties" xmlns:vt="http://schemas.openxmlformats.org/officeDocument/2006/docPropsVTypes">
  <Template>Press Release Template_March 2020_Press Release Template (1)</Template>
  <TotalTime>42</TotalTime>
  <Pages>4</Pages>
  <Words>1555</Words>
  <Characters>9335</Characters>
  <Application>Microsoft Office Word</Application>
  <DocSecurity>0</DocSecurity>
  <Lines>77</Lines>
  <Paragraphs>21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10869</CharactersWithSpaces>
  <SharedDoc>false</SharedDoc>
  <HyperlinkBase/>
  <HLinks>
    <vt:vector size="102" baseType="variant">
      <vt:variant>
        <vt:i4>6815747</vt:i4>
      </vt:variant>
      <vt:variant>
        <vt:i4>48</vt:i4>
      </vt:variant>
      <vt:variant>
        <vt:i4>0</vt:i4>
      </vt:variant>
      <vt:variant>
        <vt:i4>5</vt:i4>
      </vt:variant>
      <vt:variant>
        <vt:lpwstr>https://www.youtube.com/watch?v=Go_oKxI9VVg</vt:lpwstr>
      </vt:variant>
      <vt:variant>
        <vt:lpwstr/>
      </vt:variant>
      <vt:variant>
        <vt:i4>5111839</vt:i4>
      </vt:variant>
      <vt:variant>
        <vt:i4>45</vt:i4>
      </vt:variant>
      <vt:variant>
        <vt:i4>0</vt:i4>
      </vt:variant>
      <vt:variant>
        <vt:i4>5</vt:i4>
      </vt:variant>
      <vt:variant>
        <vt:lpwstr>https://www.dyson.com/air-treatment/air-purifier-heaters/purifier-hot-cool-hp2/de-nox-nickel-gold</vt:lpwstr>
      </vt:variant>
      <vt:variant>
        <vt:lpwstr/>
      </vt:variant>
      <vt:variant>
        <vt:i4>4128806</vt:i4>
      </vt:variant>
      <vt:variant>
        <vt:i4>42</vt:i4>
      </vt:variant>
      <vt:variant>
        <vt:i4>0</vt:i4>
      </vt:variant>
      <vt:variant>
        <vt:i4>5</vt:i4>
      </vt:variant>
      <vt:variant>
        <vt:lpwstr>https://www.dyson.com/lighting</vt:lpwstr>
      </vt:variant>
      <vt:variant>
        <vt:lpwstr/>
      </vt:variant>
      <vt:variant>
        <vt:i4>2097184</vt:i4>
      </vt:variant>
      <vt:variant>
        <vt:i4>39</vt:i4>
      </vt:variant>
      <vt:variant>
        <vt:i4>0</vt:i4>
      </vt:variant>
      <vt:variant>
        <vt:i4>5</vt:i4>
      </vt:variant>
      <vt:variant>
        <vt:lpwstr>https://www.dyson.com/hair-care/hair-dryers/supersonic</vt:lpwstr>
      </vt:variant>
      <vt:variant>
        <vt:lpwstr/>
      </vt:variant>
      <vt:variant>
        <vt:i4>6619180</vt:i4>
      </vt:variant>
      <vt:variant>
        <vt:i4>36</vt:i4>
      </vt:variant>
      <vt:variant>
        <vt:i4>0</vt:i4>
      </vt:variant>
      <vt:variant>
        <vt:i4>5</vt:i4>
      </vt:variant>
      <vt:variant>
        <vt:lpwstr>https://www.dyson.co.uk/fans-and-heaters/hot-cool-hf1/white-silver</vt:lpwstr>
      </vt:variant>
      <vt:variant>
        <vt:lpwstr/>
      </vt:variant>
      <vt:variant>
        <vt:i4>4784197</vt:i4>
      </vt:variant>
      <vt:variant>
        <vt:i4>33</vt:i4>
      </vt:variant>
      <vt:variant>
        <vt:i4>0</vt:i4>
      </vt:variant>
      <vt:variant>
        <vt:i4>5</vt:i4>
      </vt:variant>
      <vt:variant>
        <vt:lpwstr>https://www.dyson.com/air-treatment/air-purifiers/big-quiet-formaldehyde</vt:lpwstr>
      </vt:variant>
      <vt:variant>
        <vt:lpwstr/>
      </vt:variant>
      <vt:variant>
        <vt:i4>6225984</vt:i4>
      </vt:variant>
      <vt:variant>
        <vt:i4>30</vt:i4>
      </vt:variant>
      <vt:variant>
        <vt:i4>0</vt:i4>
      </vt:variant>
      <vt:variant>
        <vt:i4>5</vt:i4>
      </vt:variant>
      <vt:variant>
        <vt:lpwstr>https://www.dyson.com/air-treatment/air-purifiers/hushjet</vt:lpwstr>
      </vt:variant>
      <vt:variant>
        <vt:lpwstr/>
      </vt:variant>
      <vt:variant>
        <vt:i4>7995502</vt:i4>
      </vt:variant>
      <vt:variant>
        <vt:i4>27</vt:i4>
      </vt:variant>
      <vt:variant>
        <vt:i4>0</vt:i4>
      </vt:variant>
      <vt:variant>
        <vt:i4>5</vt:i4>
      </vt:variant>
      <vt:variant>
        <vt:lpwstr>https://www.dyson.co.uk/vacuum-cleaners/cordless/v16-piston-animal</vt:lpwstr>
      </vt:variant>
      <vt:variant>
        <vt:lpwstr/>
      </vt:variant>
      <vt:variant>
        <vt:i4>5570575</vt:i4>
      </vt:variant>
      <vt:variant>
        <vt:i4>24</vt:i4>
      </vt:variant>
      <vt:variant>
        <vt:i4>0</vt:i4>
      </vt:variant>
      <vt:variant>
        <vt:i4>5</vt:i4>
      </vt:variant>
      <vt:variant>
        <vt:lpwstr>https://www.dyson.com/vacuum-cleaners/robot/spot-scrub-ai</vt:lpwstr>
      </vt:variant>
      <vt:variant>
        <vt:lpwstr/>
      </vt:variant>
      <vt:variant>
        <vt:i4>3735664</vt:i4>
      </vt:variant>
      <vt:variant>
        <vt:i4>21</vt:i4>
      </vt:variant>
      <vt:variant>
        <vt:i4>0</vt:i4>
      </vt:variant>
      <vt:variant>
        <vt:i4>5</vt:i4>
      </vt:variant>
      <vt:variant>
        <vt:lpwstr>https://www.dyson.com/floor-cleaners/wet/clean-wash-hygiene</vt:lpwstr>
      </vt:variant>
      <vt:variant>
        <vt:lpwstr/>
      </vt:variant>
      <vt:variant>
        <vt:i4>6225984</vt:i4>
      </vt:variant>
      <vt:variant>
        <vt:i4>18</vt:i4>
      </vt:variant>
      <vt:variant>
        <vt:i4>0</vt:i4>
      </vt:variant>
      <vt:variant>
        <vt:i4>5</vt:i4>
      </vt:variant>
      <vt:variant>
        <vt:lpwstr>https://www.dyson.com/air-treatment/air-purifiers/hushjet</vt:lpwstr>
      </vt:variant>
      <vt:variant>
        <vt:lpwstr/>
      </vt:variant>
      <vt:variant>
        <vt:i4>5570575</vt:i4>
      </vt:variant>
      <vt:variant>
        <vt:i4>15</vt:i4>
      </vt:variant>
      <vt:variant>
        <vt:i4>0</vt:i4>
      </vt:variant>
      <vt:variant>
        <vt:i4>5</vt:i4>
      </vt:variant>
      <vt:variant>
        <vt:lpwstr>https://www.dyson.com/vacuum-cleaners/robot/spot-scrub-ai</vt:lpwstr>
      </vt:variant>
      <vt:variant>
        <vt:lpwstr/>
      </vt:variant>
      <vt:variant>
        <vt:i4>3735664</vt:i4>
      </vt:variant>
      <vt:variant>
        <vt:i4>12</vt:i4>
      </vt:variant>
      <vt:variant>
        <vt:i4>0</vt:i4>
      </vt:variant>
      <vt:variant>
        <vt:i4>5</vt:i4>
      </vt:variant>
      <vt:variant>
        <vt:lpwstr>https://www.dyson.com/floor-cleaners/wet/clean-wash-hygiene</vt:lpwstr>
      </vt:variant>
      <vt:variant>
        <vt:lpwstr/>
      </vt:variant>
      <vt:variant>
        <vt:i4>7995502</vt:i4>
      </vt:variant>
      <vt:variant>
        <vt:i4>9</vt:i4>
      </vt:variant>
      <vt:variant>
        <vt:i4>0</vt:i4>
      </vt:variant>
      <vt:variant>
        <vt:i4>5</vt:i4>
      </vt:variant>
      <vt:variant>
        <vt:lpwstr>https://www.dyson.co.uk/vacuum-cleaners/cordless/v16-piston-animal</vt:lpwstr>
      </vt:variant>
      <vt:variant>
        <vt:lpwstr/>
      </vt:variant>
      <vt:variant>
        <vt:i4>3276862</vt:i4>
      </vt:variant>
      <vt:variant>
        <vt:i4>6</vt:i4>
      </vt:variant>
      <vt:variant>
        <vt:i4>0</vt:i4>
      </vt:variant>
      <vt:variant>
        <vt:i4>5</vt:i4>
      </vt:variant>
      <vt:variant>
        <vt:lpwstr>https://dysoncyclone.com/portals/qdw4ufzf/HolidayMiniaturisationImagery</vt:lpwstr>
      </vt:variant>
      <vt:variant>
        <vt:lpwstr/>
      </vt:variant>
      <vt:variant>
        <vt:i4>6815747</vt:i4>
      </vt:variant>
      <vt:variant>
        <vt:i4>3</vt:i4>
      </vt:variant>
      <vt:variant>
        <vt:i4>0</vt:i4>
      </vt:variant>
      <vt:variant>
        <vt:i4>5</vt:i4>
      </vt:variant>
      <vt:variant>
        <vt:lpwstr>https://www.youtube.com/watch?v=Go_oKxI9VVg</vt:lpwstr>
      </vt:variant>
      <vt:variant>
        <vt:lpwstr/>
      </vt:variant>
      <vt:variant>
        <vt:i4>196691</vt:i4>
      </vt:variant>
      <vt:variant>
        <vt:i4>0</vt:i4>
      </vt:variant>
      <vt:variant>
        <vt:i4>0</vt:i4>
      </vt:variant>
      <vt:variant>
        <vt:i4>5</vt:i4>
      </vt:variant>
      <vt:variant>
        <vt:lpwstr>https://www.instagram.com/dyson/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Vicci Cowlett</dc:creator>
  <cp:keywords/>
  <dc:description/>
  <cp:lastModifiedBy>Joanna Rosochacka</cp:lastModifiedBy>
  <cp:revision>11</cp:revision>
  <cp:lastPrinted>2019-09-18T10:56:00Z</cp:lastPrinted>
  <dcterms:created xsi:type="dcterms:W3CDTF">2025-12-04T07:10:00Z</dcterms:created>
  <dcterms:modified xsi:type="dcterms:W3CDTF">2025-12-09T11:48:00Z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0x010100C3E502D623A8FB44B8ABA7A440D4E9A0</vt:lpwstr>
  </property>
  <property fmtid="{D5CDD505-2E9C-101B-9397-08002B2CF9AE}" pid="3" name="MSIP_Label_4fee8bbd-df84-49ff-a05e-7819f670e0cf_Enabled">
    <vt:lpwstr>true</vt:lpwstr>
  </property>
  <property fmtid="{D5CDD505-2E9C-101B-9397-08002B2CF9AE}" pid="4" name="MSIP_Label_4fee8bbd-df84-49ff-a05e-7819f670e0cf_SetDate">
    <vt:lpwstr>2025-05-13T13:54:40Z</vt:lpwstr>
  </property>
  <property fmtid="{D5CDD505-2E9C-101B-9397-08002B2CF9AE}" pid="5" name="MSIP_Label_4fee8bbd-df84-49ff-a05e-7819f670e0cf_Method">
    <vt:lpwstr>Privileged</vt:lpwstr>
  </property>
  <property fmtid="{D5CDD505-2E9C-101B-9397-08002B2CF9AE}" pid="6" name="MSIP_Label_4fee8bbd-df84-49ff-a05e-7819f670e0cf_Name">
    <vt:lpwstr>4fee8bbd-df84-49ff-a05e-7819f670e0cf</vt:lpwstr>
  </property>
  <property fmtid="{D5CDD505-2E9C-101B-9397-08002B2CF9AE}" pid="7" name="MSIP_Label_4fee8bbd-df84-49ff-a05e-7819f670e0cf_SiteId">
    <vt:lpwstr>b6e8236b-ceb2-401d-9169-2917d0b07d48</vt:lpwstr>
  </property>
  <property fmtid="{D5CDD505-2E9C-101B-9397-08002B2CF9AE}" pid="8" name="MSIP_Label_4fee8bbd-df84-49ff-a05e-7819f670e0cf_ActionId">
    <vt:lpwstr>af702912-187d-48b3-9fa3-eb01d0915678</vt:lpwstr>
  </property>
  <property fmtid="{D5CDD505-2E9C-101B-9397-08002B2CF9AE}" pid="9" name="MSIP_Label_4fee8bbd-df84-49ff-a05e-7819f670e0cf_ContentBits">
    <vt:lpwstr>0</vt:lpwstr>
  </property>
  <property fmtid="{D5CDD505-2E9C-101B-9397-08002B2CF9AE}" pid="10" name="MSIP_Label_4fee8bbd-df84-49ff-a05e-7819f670e0cf_Tag">
    <vt:lpwstr>10, 0, 1, 1</vt:lpwstr>
  </property>
  <property fmtid="{D5CDD505-2E9C-101B-9397-08002B2CF9AE}" pid="11" name="MediaServiceImageTags">
    <vt:lpwstr/>
  </property>
</Properties>
</file>