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3667A3" w14:textId="1C3A50B7" w:rsidR="008E4E99" w:rsidRDefault="009C76EA" w:rsidP="009C76EA">
      <w:pPr>
        <w:pStyle w:val="MMiejsceDataPodpis"/>
      </w:pPr>
      <w:r>
        <w:t>Chorzów</w:t>
      </w:r>
      <w:r w:rsidR="000758DB" w:rsidRPr="00921759">
        <w:t>, 2</w:t>
      </w:r>
      <w:r>
        <w:t>4 września</w:t>
      </w:r>
      <w:r w:rsidR="000758DB" w:rsidRPr="00921759">
        <w:t xml:space="preserve"> 202</w:t>
      </w:r>
      <w:r>
        <w:t>5</w:t>
      </w:r>
      <w:r w:rsidR="000758DB" w:rsidRPr="00921759">
        <w:t xml:space="preserve"> r.</w:t>
      </w:r>
    </w:p>
    <w:p w14:paraId="5537702A" w14:textId="77777777" w:rsidR="009C76EA" w:rsidRDefault="009C76EA" w:rsidP="009C76EA">
      <w:pPr>
        <w:pStyle w:val="MAdresat"/>
      </w:pPr>
    </w:p>
    <w:p w14:paraId="506C55FE" w14:textId="208DF718" w:rsidR="009C76EA" w:rsidRDefault="009C76EA" w:rsidP="009C76EA">
      <w:pPr>
        <w:rPr>
          <w:b/>
          <w:bCs/>
        </w:rPr>
      </w:pPr>
      <w:r w:rsidRPr="00A72739">
        <w:rPr>
          <w:b/>
          <w:bCs/>
        </w:rPr>
        <w:t>Prestiżowy certyfikat DIMAQ dla studentów marketingu i sprzedaży w Chorzowie</w:t>
      </w:r>
      <w:r>
        <w:rPr>
          <w:b/>
          <w:bCs/>
        </w:rPr>
        <w:br/>
      </w:r>
    </w:p>
    <w:p w14:paraId="662642C1" w14:textId="3269D144" w:rsidR="009C76EA" w:rsidRPr="00A72739" w:rsidRDefault="009C76EA" w:rsidP="009C76EA">
      <w:pPr>
        <w:rPr>
          <w:b/>
          <w:bCs/>
        </w:rPr>
      </w:pPr>
      <w:r w:rsidRPr="00A72739">
        <w:rPr>
          <w:b/>
          <w:bCs/>
        </w:rPr>
        <w:t xml:space="preserve">Od października 2025 r. studenci Uniwersytetu WSB </w:t>
      </w:r>
      <w:proofErr w:type="spellStart"/>
      <w:r w:rsidRPr="00A72739">
        <w:rPr>
          <w:b/>
          <w:bCs/>
        </w:rPr>
        <w:t>Merito</w:t>
      </w:r>
      <w:proofErr w:type="spellEnd"/>
      <w:r w:rsidRPr="00A72739">
        <w:rPr>
          <w:b/>
          <w:bCs/>
        </w:rPr>
        <w:t xml:space="preserve"> Chorzów będą mogli zdobyć certyfikat DIMAQ (Digital Marketing </w:t>
      </w:r>
      <w:proofErr w:type="spellStart"/>
      <w:r w:rsidRPr="00A72739">
        <w:rPr>
          <w:b/>
          <w:bCs/>
        </w:rPr>
        <w:t>Qualification</w:t>
      </w:r>
      <w:proofErr w:type="spellEnd"/>
      <w:r w:rsidRPr="00A72739">
        <w:rPr>
          <w:b/>
          <w:bCs/>
        </w:rPr>
        <w:t xml:space="preserve">), który weryfikuje </w:t>
      </w:r>
      <w:r>
        <w:rPr>
          <w:b/>
          <w:bCs/>
        </w:rPr>
        <w:br/>
      </w:r>
      <w:r w:rsidRPr="00A72739">
        <w:rPr>
          <w:b/>
          <w:bCs/>
        </w:rPr>
        <w:t>kompetencje cyfrowe, zwłaszcza w obszarze marketingu internetowego. </w:t>
      </w:r>
      <w:r w:rsidRPr="009C76EA">
        <w:rPr>
          <w:b/>
          <w:bCs/>
        </w:rPr>
        <w:t>C</w:t>
      </w:r>
      <w:r w:rsidRPr="00A72739">
        <w:rPr>
          <w:b/>
          <w:bCs/>
        </w:rPr>
        <w:t>oraz więcej pracodawców zwraca uwagę na posiadanie tego dokumentu.</w:t>
      </w:r>
      <w:r>
        <w:rPr>
          <w:b/>
          <w:bCs/>
        </w:rPr>
        <w:br/>
      </w:r>
    </w:p>
    <w:p w14:paraId="64DBE03F" w14:textId="014D21F3" w:rsidR="009C76EA" w:rsidRPr="00A72739" w:rsidRDefault="009C76EA" w:rsidP="009C76EA">
      <w:r w:rsidRPr="00A72739">
        <w:t xml:space="preserve">Międzynarodowy certyfikat uznawany jest m.in. w Rumunii, Bośni i Hercegowinie, Grecji, Słowacji, Słowenii, Serbii, Czarnogórze oraz na Cyprze. DIMAQ potwierdza umiejętności niezbędne do pracy, m.in. w obszarze marketingu i e-commerce. </w:t>
      </w:r>
      <w:r>
        <w:br/>
      </w:r>
      <w:r w:rsidRPr="00A72739">
        <w:t>W Polsce program realizuje Związek Pracodawców Branży Internetowej IAB Polska od 2015 roku. Do tej pory certyfikat uzyskało już kilka tysięcy osób. Certyfikacja DIMAQ dostępna jest na trzech poziomach: Student, Basic i Professional.</w:t>
      </w:r>
    </w:p>
    <w:p w14:paraId="6236AD92" w14:textId="1BF788E0" w:rsidR="009C76EA" w:rsidRPr="00A72739" w:rsidRDefault="009C76EA" w:rsidP="009C76EA">
      <w:r w:rsidRPr="00A72739">
        <w:t xml:space="preserve">Deklaracja o współpracy z Interactive </w:t>
      </w:r>
      <w:proofErr w:type="spellStart"/>
      <w:r w:rsidRPr="00A72739">
        <w:t>Advertising</w:t>
      </w:r>
      <w:proofErr w:type="spellEnd"/>
      <w:r w:rsidRPr="00A72739">
        <w:t xml:space="preserve"> </w:t>
      </w:r>
      <w:proofErr w:type="spellStart"/>
      <w:r w:rsidRPr="00A72739">
        <w:t>Bureau</w:t>
      </w:r>
      <w:proofErr w:type="spellEnd"/>
      <w:r w:rsidRPr="00A72739">
        <w:t xml:space="preserve"> Polska, podpisana przez uczelnię, gwarantuje studentom i absolwentom Uniwersytetu WSB </w:t>
      </w:r>
      <w:proofErr w:type="spellStart"/>
      <w:r w:rsidRPr="00A72739">
        <w:t>Merito</w:t>
      </w:r>
      <w:proofErr w:type="spellEnd"/>
      <w:r w:rsidRPr="00A72739">
        <w:t xml:space="preserve"> Chorzów możliwość przystąpienia do egzaminu DIMAQ Student, który potwierdza wiedzę </w:t>
      </w:r>
      <w:r w:rsidR="00842B2A">
        <w:br/>
      </w:r>
      <w:r w:rsidRPr="00A72739">
        <w:t>z zakresu innowacji i nowych technologii.</w:t>
      </w:r>
    </w:p>
    <w:p w14:paraId="66ADAE53" w14:textId="071C0CAC" w:rsidR="009C76EA" w:rsidRPr="00A72739" w:rsidRDefault="009C76EA" w:rsidP="009C76EA">
      <w:r w:rsidRPr="00A72739">
        <w:t xml:space="preserve">Warunkiem skorzystania z programu jest ukończenie studiów pierwszego stopnia na kierunku marketing i sprzedaż (specjalność e-marketing). Aby uzyskać certyfikat, trzeba zdać egzamin obejmujący 12 obszarów e-marketingu. Termin egzaminu </w:t>
      </w:r>
      <w:r>
        <w:br/>
      </w:r>
      <w:r w:rsidRPr="00A72739">
        <w:t>zostanie uzgodniony między IAB Polska a uczelnią.</w:t>
      </w:r>
    </w:p>
    <w:p w14:paraId="3005A2C2" w14:textId="29C45DDF" w:rsidR="009C76EA" w:rsidRPr="00A72739" w:rsidRDefault="009C76EA" w:rsidP="009C76EA">
      <w:r w:rsidRPr="00A72739">
        <w:t xml:space="preserve">- Co ważne, studentów nie będą obowiązywać opłaty egzaminacyjne </w:t>
      </w:r>
      <w:r>
        <w:t>–</w:t>
      </w:r>
      <w:r w:rsidRPr="00A72739">
        <w:t xml:space="preserve"> podkreśla</w:t>
      </w:r>
      <w:r>
        <w:t>.</w:t>
      </w:r>
      <w:r>
        <w:br/>
      </w:r>
      <w:r w:rsidRPr="00A72739">
        <w:t xml:space="preserve">Bogumiła Urban, menedżer kierunku marketing i sprzedaż oraz kierownik Zakładu </w:t>
      </w:r>
      <w:r>
        <w:br/>
      </w:r>
      <w:r w:rsidRPr="00A72739">
        <w:t xml:space="preserve">Dydaktycznego Marketing i Sprzedaż. - Certyfikat jest imienny, posiada indywidualny numer i obowiązuje przez dwa lata. Po tym okresie konieczna jest </w:t>
      </w:r>
      <w:proofErr w:type="spellStart"/>
      <w:r w:rsidRPr="00A72739">
        <w:t>recertyfikacja</w:t>
      </w:r>
      <w:proofErr w:type="spellEnd"/>
      <w:r w:rsidRPr="00A72739">
        <w:t xml:space="preserve">. </w:t>
      </w:r>
      <w:r>
        <w:br/>
      </w:r>
      <w:r w:rsidRPr="00A72739">
        <w:t xml:space="preserve">Posiadanie takiego dokumentu, zdobytego już w trakcie studiów, to dodatkowy atut </w:t>
      </w:r>
      <w:r>
        <w:br/>
      </w:r>
      <w:r w:rsidRPr="00A72739">
        <w:t>w CV i realna przewaga na rynku pracy.</w:t>
      </w:r>
    </w:p>
    <w:p w14:paraId="6341C8F0" w14:textId="321E7A85" w:rsidR="009C76EA" w:rsidRPr="00A72739" w:rsidRDefault="009C76EA" w:rsidP="009C76EA">
      <w:r w:rsidRPr="00A72739">
        <w:lastRenderedPageBreak/>
        <w:t xml:space="preserve">- Nasza uczelnia przystąpiła do programu certyfikacyjnego DIMAQ, aby zapewnić </w:t>
      </w:r>
      <w:r>
        <w:br/>
      </w:r>
      <w:r w:rsidRPr="00A72739">
        <w:t xml:space="preserve">studentom dostęp do międzynarodowego standardu wiedzy i kompetencji z zakresu marketingu cyfrowego. Dzięki temu możemy zagwarantować, że nasi absolwenci są przygotowani do pracy zgodnie z najwyższymi wymaganiami branży. To także </w:t>
      </w:r>
      <w:r>
        <w:br/>
      </w:r>
      <w:r w:rsidRPr="00A72739">
        <w:t xml:space="preserve">element budowania pozycji uczelni jako nowoczesnej i innowacyjnej instytucji </w:t>
      </w:r>
      <w:r>
        <w:br/>
      </w:r>
      <w:r w:rsidRPr="00A72739">
        <w:t>edukacyjnej - dodaje Urban.</w:t>
      </w:r>
    </w:p>
    <w:p w14:paraId="6DC67E92" w14:textId="0A2A7B8B" w:rsidR="009C76EA" w:rsidRPr="00A72739" w:rsidRDefault="009C76EA" w:rsidP="009C76EA">
      <w:r w:rsidRPr="00A72739">
        <w:t xml:space="preserve">Jak podkreśla, certyfikat DIMAQ daje absolwentom przewagę, ponieważ potwierdza przygotowanie do realnych wyzwań rynkowych i znajomość narzędzi cyfrowych. Otwiera też drzwi do kariery w środowisku międzynarodowym, gdzie stanowi </w:t>
      </w:r>
      <w:r>
        <w:br/>
      </w:r>
      <w:r w:rsidRPr="00A72739">
        <w:t xml:space="preserve">rozpoznawalny znak jakości. Co więcej, zwiększa szanse na zatrudnienie </w:t>
      </w:r>
      <w:r>
        <w:br/>
      </w:r>
      <w:r w:rsidRPr="00A72739">
        <w:t>w prestiżowych firmach i przyspiesza rozwój zawodowy. Coraz więcej pracodawców w procesie rekrutacji zwraca uwagę na posiadanie tego dokumentu. Ich listę można znaleźć </w:t>
      </w:r>
      <w:hyperlink r:id="rId11" w:history="1">
        <w:r w:rsidRPr="00A72739">
          <w:rPr>
            <w:rStyle w:val="Hipercze"/>
          </w:rPr>
          <w:t>na stronie</w:t>
        </w:r>
      </w:hyperlink>
      <w:r w:rsidRPr="00A72739">
        <w:t> programu DIMAQ</w:t>
      </w:r>
      <w:r>
        <w:t xml:space="preserve">: </w:t>
      </w:r>
      <w:r w:rsidRPr="009C76EA">
        <w:t>https://dimaq.pl/dimaq-employer/</w:t>
      </w:r>
      <w:r>
        <w:t>.</w:t>
      </w:r>
    </w:p>
    <w:p w14:paraId="72F289A4" w14:textId="238B8211" w:rsidR="009C76EA" w:rsidRPr="00A72739" w:rsidRDefault="009C76EA" w:rsidP="009C76EA">
      <w:r w:rsidRPr="00A72739">
        <w:t xml:space="preserve">- Nasi studenci wyróżniają się otwartością na nowe idee, kreatywnością i gotowością do podejmowania wyzwań związanych z dynamicznie zmieniającym się rynkiem. Ich świeże spojrzenie na komunikację i marketing pozwala mi jako wykładowcy stale </w:t>
      </w:r>
      <w:r>
        <w:br/>
      </w:r>
      <w:r w:rsidRPr="00A72739">
        <w:t xml:space="preserve">poszerzać własną perspektywę i dostosowywać metody dydaktyczne do potrzeb młodego pokolenia. Wspólna praca daje mi ogromną satysfakcję, bo widzę, </w:t>
      </w:r>
      <w:r>
        <w:br/>
      </w:r>
      <w:r w:rsidRPr="00A72739">
        <w:t xml:space="preserve">jak zdobywana wiedza szybko przekłada się na konkretne umiejętności i ambitne </w:t>
      </w:r>
      <w:r>
        <w:br/>
      </w:r>
      <w:r w:rsidRPr="00A72739">
        <w:t>projekty - mówi Urban.</w:t>
      </w:r>
    </w:p>
    <w:p w14:paraId="5D975A47" w14:textId="128D3499" w:rsidR="009C76EA" w:rsidRPr="00A72739" w:rsidRDefault="009C76EA" w:rsidP="009C76EA">
      <w:r w:rsidRPr="00A72739">
        <w:t xml:space="preserve">Program studiów na specjalności e-marketing został zaprojektowany zgodnie </w:t>
      </w:r>
      <w:r>
        <w:br/>
      </w:r>
      <w:r w:rsidRPr="00A72739">
        <w:t>z wymaganiami kompetencyjnymi DIMAQ</w:t>
      </w:r>
      <w:r>
        <w:t xml:space="preserve">. </w:t>
      </w:r>
      <w:r w:rsidRPr="00A72739">
        <w:t xml:space="preserve">Aby wziąć udział w programie </w:t>
      </w:r>
      <w:r>
        <w:br/>
      </w:r>
      <w:r w:rsidRPr="00A72739">
        <w:t>certyfikacyjnym, studenci muszą na ostatnim semestrze trzeciego roku studiów pierwszego stopnia zadeklarować gotowość przystąpienia do egzaminu.</w:t>
      </w:r>
    </w:p>
    <w:p w14:paraId="126F3FD2" w14:textId="279E6C51" w:rsidR="009C76EA" w:rsidRDefault="009C76EA" w:rsidP="009C76EA">
      <w:r w:rsidRPr="00A72739">
        <w:t>Więcej o akredytacji DIMAQ </w:t>
      </w:r>
      <w:hyperlink r:id="rId12" w:history="1">
        <w:r w:rsidRPr="00A72739">
          <w:rPr>
            <w:rStyle w:val="Hipercze"/>
          </w:rPr>
          <w:t>na stronie</w:t>
        </w:r>
      </w:hyperlink>
      <w:r w:rsidRPr="00A72739">
        <w:t> internetowej programu</w:t>
      </w:r>
      <w:r>
        <w:t xml:space="preserve">: </w:t>
      </w:r>
      <w:r w:rsidRPr="009C76EA">
        <w:t>https://dimaq.pl/akredytowane-studia/uniwersytet-wsb-merito-chorzow/</w:t>
      </w:r>
      <w:r>
        <w:t xml:space="preserve"> . </w:t>
      </w:r>
    </w:p>
    <w:p w14:paraId="4C4B2039" w14:textId="77777777" w:rsidR="009C76EA" w:rsidRPr="009C76EA" w:rsidRDefault="009C76EA" w:rsidP="009C76EA">
      <w:pPr>
        <w:rPr>
          <w:i/>
          <w:iCs/>
        </w:rPr>
      </w:pPr>
    </w:p>
    <w:p w14:paraId="285C1556" w14:textId="51FAB8A8" w:rsidR="009C76EA" w:rsidRPr="00A72739" w:rsidRDefault="009C76EA" w:rsidP="009C76EA">
      <w:pPr>
        <w:jc w:val="right"/>
      </w:pPr>
      <w:r w:rsidRPr="009C76EA">
        <w:rPr>
          <w:i/>
          <w:iCs/>
        </w:rPr>
        <w:t>Łączę pozdrowienia,</w:t>
      </w:r>
      <w:r>
        <w:br/>
        <w:t>Mateusz Lipka</w:t>
      </w:r>
      <w:r>
        <w:br/>
        <w:t xml:space="preserve">Rzecznik prasowy </w:t>
      </w:r>
      <w:r>
        <w:br/>
        <w:t xml:space="preserve">Uniwersytet WSB </w:t>
      </w:r>
      <w:proofErr w:type="spellStart"/>
      <w:r>
        <w:t>Merito</w:t>
      </w:r>
      <w:proofErr w:type="spellEnd"/>
      <w:r>
        <w:t xml:space="preserve"> Chorzów</w:t>
      </w:r>
      <w:r>
        <w:br/>
      </w:r>
      <w:r w:rsidRPr="009C76EA">
        <w:t>tel. 532602497</w:t>
      </w:r>
      <w:r w:rsidRPr="009C76EA">
        <w:br/>
      </w:r>
      <w:hyperlink r:id="rId13" w:tooltip="mailto:mateusz.lipka@merito.pl" w:history="1">
        <w:r w:rsidRPr="009C76EA">
          <w:rPr>
            <w:rStyle w:val="Hipercze"/>
          </w:rPr>
          <w:t>mateusz.lipka@merito.pl</w:t>
        </w:r>
      </w:hyperlink>
      <w:r>
        <w:t xml:space="preserve"> </w:t>
      </w:r>
      <w:r>
        <w:br/>
      </w:r>
    </w:p>
    <w:p w14:paraId="12952B93" w14:textId="7F2F9CF1" w:rsidR="004F3D1E" w:rsidRPr="008E4E99" w:rsidRDefault="004F3D1E" w:rsidP="001B07D8">
      <w:pPr>
        <w:pStyle w:val="MAdres-ulica-L11w1i1"/>
      </w:pPr>
    </w:p>
    <w:sectPr w:rsidR="004F3D1E" w:rsidRPr="008E4E99" w:rsidSect="002568CD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type w:val="continuous"/>
      <w:pgSz w:w="11906" w:h="16838" w:code="9"/>
      <w:pgMar w:top="964" w:right="1134" w:bottom="2495" w:left="1021" w:header="57" w:footer="454" w:gutter="0"/>
      <w:cols w:space="284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29B444" w14:textId="77777777" w:rsidR="00EA718C" w:rsidRPr="00921759" w:rsidRDefault="00EA718C" w:rsidP="00BD5103">
      <w:r w:rsidRPr="00921759">
        <w:separator/>
      </w:r>
    </w:p>
  </w:endnote>
  <w:endnote w:type="continuationSeparator" w:id="0">
    <w:p w14:paraId="0D88A244" w14:textId="77777777" w:rsidR="00EA718C" w:rsidRPr="00921759" w:rsidRDefault="00EA718C" w:rsidP="00BD5103">
      <w:r w:rsidRPr="00921759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nter">
    <w:panose1 w:val="02000503000000020004"/>
    <w:charset w:val="EE"/>
    <w:family w:val="auto"/>
    <w:pitch w:val="variable"/>
    <w:sig w:usb0="E00002FF" w:usb1="1200A1FF" w:usb2="00000001" w:usb3="00000000" w:csb0="0000019F" w:csb1="00000000"/>
    <w:embedRegular r:id="rId1" w:fontKey="{4AF41BC9-0FE1-4DF7-A9AB-FB0C70406632}"/>
    <w:embedBold r:id="rId2" w:fontKey="{1E04B930-B539-4DFA-80D5-A50661235A9A}"/>
    <w:embedItalic r:id="rId3" w:fontKey="{A5ED6F95-3EBD-4238-A1FE-85825EB624AC}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4" w:fontKey="{28DE852F-F4C1-45C3-BE44-C826F78307C0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2FD66E07-8686-43B6-83C9-293FC90AD2A4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6" w:fontKey="{C2B37C47-8C5B-4DD3-A437-5B8332053474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04281D" w14:textId="77777777" w:rsidR="00B60D61" w:rsidRDefault="00B60D6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BD6723" w14:textId="77777777" w:rsidR="00E86ACD" w:rsidRPr="00921759" w:rsidRDefault="00CB317F" w:rsidP="002568CD">
    <w:pPr>
      <w:pStyle w:val="Stopka"/>
    </w:pPr>
    <w:r>
      <w:rPr>
        <w:noProof/>
      </w:rPr>
      <w:drawing>
        <wp:anchor distT="0" distB="0" distL="114300" distR="114300" simplePos="0" relativeHeight="251671552" behindDoc="1" locked="1" layoutInCell="1" allowOverlap="1" wp14:anchorId="483B460E" wp14:editId="24FB67AC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3434400" cy="972000"/>
          <wp:effectExtent l="0" t="0" r="0" b="0"/>
          <wp:wrapNone/>
          <wp:docPr id="308284402" name="Obraz 308284402" descr="Obraz zawierający tekst, zrzut ekranu, Czcionka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3441980" name="Obraz 2" descr="Obraz zawierający tekst, zrzut ekranu, Czcionka&#10;&#10;Opis wygenerowany automatyczni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34400" cy="97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F3D1E" w:rsidRPr="00921759">
      <w:fldChar w:fldCharType="begin"/>
    </w:r>
    <w:r w:rsidR="004F3D1E" w:rsidRPr="00921759">
      <w:instrText>PAGE   \* MERGEFORMAT</w:instrText>
    </w:r>
    <w:r w:rsidR="004F3D1E" w:rsidRPr="00921759">
      <w:fldChar w:fldCharType="separate"/>
    </w:r>
    <w:r w:rsidR="004F3D1E" w:rsidRPr="00921759">
      <w:t>1</w:t>
    </w:r>
    <w:r w:rsidR="004F3D1E" w:rsidRPr="00921759">
      <w:fldChar w:fldCharType="end"/>
    </w:r>
    <w:r w:rsidR="004F3D1E" w:rsidRPr="00921759">
      <w:t>/</w:t>
    </w:r>
    <w:fldSimple w:instr=" NUMPAGES   \* MERGEFORMAT ">
      <w:r w:rsidR="004F3D1E" w:rsidRPr="00921759">
        <w:t>21</w:t>
      </w:r>
    </w:fldSimple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5CC3DD" w14:textId="77777777" w:rsidR="000B527B" w:rsidRPr="00921759" w:rsidRDefault="00CB317F" w:rsidP="002568CD">
    <w:pPr>
      <w:pStyle w:val="Stopka"/>
    </w:pPr>
    <w:r>
      <w:rPr>
        <w:noProof/>
      </w:rPr>
      <w:drawing>
        <wp:anchor distT="0" distB="0" distL="114300" distR="114300" simplePos="0" relativeHeight="251669504" behindDoc="1" locked="1" layoutInCell="1" allowOverlap="1" wp14:anchorId="1AFA7A7B" wp14:editId="16398266">
          <wp:simplePos x="647700" y="9305925"/>
          <wp:positionH relativeFrom="page">
            <wp:align>left</wp:align>
          </wp:positionH>
          <wp:positionV relativeFrom="page">
            <wp:align>bottom</wp:align>
          </wp:positionV>
          <wp:extent cx="3434400" cy="972000"/>
          <wp:effectExtent l="0" t="0" r="0" b="0"/>
          <wp:wrapNone/>
          <wp:docPr id="1053441980" name="Obraz 2" descr="Obraz zawierający tekst, zrzut ekranu, Czcionka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3441980" name="Obraz 2" descr="Obraz zawierający tekst, zrzut ekranu, Czcionka&#10;&#10;Opis wygenerowany automatyczni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34400" cy="97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B527B" w:rsidRPr="00921759">
      <w:fldChar w:fldCharType="begin"/>
    </w:r>
    <w:r w:rsidR="000B527B" w:rsidRPr="00921759">
      <w:instrText>PAGE   \* MERGEFORMAT</w:instrText>
    </w:r>
    <w:r w:rsidR="000B527B" w:rsidRPr="00921759">
      <w:fldChar w:fldCharType="separate"/>
    </w:r>
    <w:r w:rsidR="000B527B" w:rsidRPr="00921759">
      <w:t>2</w:t>
    </w:r>
    <w:r w:rsidR="000B527B" w:rsidRPr="00921759">
      <w:fldChar w:fldCharType="end"/>
    </w:r>
    <w:r w:rsidR="000B527B" w:rsidRPr="00921759">
      <w:t>/</w:t>
    </w:r>
    <w:fldSimple w:instr=" NUMPAGES   \* MERGEFORMAT ">
      <w:r w:rsidR="000B527B" w:rsidRPr="00921759">
        <w:t>2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EC033E" w14:textId="77777777" w:rsidR="00EA718C" w:rsidRPr="00921759" w:rsidRDefault="00EA718C" w:rsidP="00BD5103">
      <w:r w:rsidRPr="00921759">
        <w:separator/>
      </w:r>
    </w:p>
  </w:footnote>
  <w:footnote w:type="continuationSeparator" w:id="0">
    <w:p w14:paraId="2F38F487" w14:textId="77777777" w:rsidR="00EA718C" w:rsidRPr="00921759" w:rsidRDefault="00EA718C" w:rsidP="00BD5103">
      <w:r w:rsidRPr="00921759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0F382B" w14:textId="77777777" w:rsidR="00B60D61" w:rsidRDefault="00B60D61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160208" w14:textId="77777777" w:rsidR="00E32034" w:rsidRPr="00921759" w:rsidRDefault="00E32034" w:rsidP="000D5FED">
    <w:pPr>
      <w:pStyle w:val="Nagwek"/>
      <w:tabs>
        <w:tab w:val="clear" w:pos="4536"/>
        <w:tab w:val="clear" w:pos="9072"/>
        <w:tab w:val="left" w:pos="5085"/>
        <w:tab w:val="left" w:pos="6583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61AC1F" w14:textId="77777777" w:rsidR="00E52729" w:rsidRPr="00921759" w:rsidRDefault="00CB317F">
    <w:pPr>
      <w:pStyle w:val="Nagwek"/>
    </w:pPr>
    <w:r>
      <w:rPr>
        <w:noProof/>
      </w:rPr>
      <w:drawing>
        <wp:anchor distT="0" distB="17780" distL="114300" distR="114300" simplePos="0" relativeHeight="251659262" behindDoc="0" locked="1" layoutInCell="1" allowOverlap="1" wp14:anchorId="5BC4EA21" wp14:editId="2C56DA1E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3960" cy="1259840"/>
          <wp:effectExtent l="0" t="0" r="0" b="0"/>
          <wp:wrapTopAndBottom/>
          <wp:docPr id="141687157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6871572" name="Obraz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4461" cy="12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3" type="#_x0000_t75" style="width:30pt;height:32.25pt" o:bullet="t">
        <v:imagedata r:id="rId1" o:title="Wiatraczek"/>
      </v:shape>
    </w:pict>
  </w:numPicBullet>
  <w:abstractNum w:abstractNumId="0" w15:restartNumberingAfterBreak="0">
    <w:nsid w:val="FFFFFF7C"/>
    <w:multiLevelType w:val="singleLevel"/>
    <w:tmpl w:val="01CC4B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08623E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3622E4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B84FC1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E26425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C46C98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DFEBD0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FD6CDF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94A4FAE"/>
    <w:lvl w:ilvl="0">
      <w:start w:val="1"/>
      <w:numFmt w:val="lowerLetter"/>
      <w:pStyle w:val="Listanumerowana"/>
      <w:lvlText w:val="%1."/>
      <w:lvlJc w:val="left"/>
      <w:pPr>
        <w:ind w:left="360" w:hanging="360"/>
      </w:pPr>
    </w:lvl>
  </w:abstractNum>
  <w:abstractNum w:abstractNumId="9" w15:restartNumberingAfterBreak="0">
    <w:nsid w:val="FFFFFF89"/>
    <w:multiLevelType w:val="singleLevel"/>
    <w:tmpl w:val="424014F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FB132A4"/>
    <w:multiLevelType w:val="multilevel"/>
    <w:tmpl w:val="04150023"/>
    <w:lvl w:ilvl="0">
      <w:start w:val="1"/>
      <w:numFmt w:val="upperRoman"/>
      <w:lvlText w:val="Artykuł %1."/>
      <w:lvlJc w:val="left"/>
      <w:pPr>
        <w:ind w:left="0" w:firstLine="0"/>
      </w:pPr>
    </w:lvl>
    <w:lvl w:ilvl="1">
      <w:start w:val="1"/>
      <w:numFmt w:val="decimalZero"/>
      <w:isLgl/>
      <w:lvlText w:val="Sekcja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21934E6D"/>
    <w:multiLevelType w:val="hybridMultilevel"/>
    <w:tmpl w:val="DE70EF98"/>
    <w:lvl w:ilvl="0" w:tplc="A72CBCB4">
      <w:start w:val="1"/>
      <w:numFmt w:val="bullet"/>
      <w:lvlText w:val=""/>
      <w:lvlJc w:val="left"/>
      <w:pPr>
        <w:ind w:left="720" w:hanging="360"/>
      </w:pPr>
      <w:rPr>
        <w:rFonts w:ascii="Symbol" w:eastAsia="PMingLiU" w:hAnsi="Symbol" w:cs="Arial" w:hint="default"/>
      </w:rPr>
    </w:lvl>
    <w:lvl w:ilvl="1" w:tplc="EC02929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F76FF2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71A0AD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72EE22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958036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E164DD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C6CB27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EB28BA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417343"/>
    <w:multiLevelType w:val="hybridMultilevel"/>
    <w:tmpl w:val="00A885F4"/>
    <w:lvl w:ilvl="0" w:tplc="6BBA6060">
      <w:start w:val="1"/>
      <w:numFmt w:val="bullet"/>
      <w:lvlText w:val=""/>
      <w:lvlJc w:val="left"/>
      <w:pPr>
        <w:ind w:left="720" w:hanging="360"/>
      </w:pPr>
      <w:rPr>
        <w:rFonts w:ascii="Symbol" w:eastAsia="PMingLiU" w:hAnsi="Symbol" w:cs="Arial" w:hint="default"/>
      </w:rPr>
    </w:lvl>
    <w:lvl w:ilvl="1" w:tplc="9CA877C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B08704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F66AE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2E2FC8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CAEA88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9E2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58AB6A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BB6433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265F54"/>
    <w:multiLevelType w:val="multilevel"/>
    <w:tmpl w:val="C3063B2C"/>
    <w:name w:val="Axpo2214_A-LW_EN-220819"/>
    <w:lvl w:ilvl="0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asciiTheme="minorHAnsi" w:hAnsiTheme="minorHAnsi" w:hint="default"/>
        <w:color w:val="000000" w:themeColor="text1"/>
        <w:spacing w:val="0"/>
        <w:w w:val="100"/>
        <w:position w:val="0"/>
      </w:rPr>
    </w:lvl>
    <w:lvl w:ilvl="1">
      <w:start w:val="1"/>
      <w:numFmt w:val="decimal"/>
      <w:lvlText w:val="%2.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2">
      <w:start w:val="1"/>
      <w:numFmt w:val="lowerLetter"/>
      <w:lvlText w:val="%3."/>
      <w:lvlJc w:val="left"/>
      <w:pPr>
        <w:tabs>
          <w:tab w:val="num" w:pos="794"/>
        </w:tabs>
        <w:ind w:left="794" w:hanging="340"/>
      </w:pPr>
      <w:rPr>
        <w:rFonts w:hint="default"/>
      </w:rPr>
    </w:lvl>
    <w:lvl w:ilvl="3">
      <w:start w:val="1"/>
      <w:numFmt w:val="bullet"/>
      <w:lvlText w:val="•"/>
      <w:lvlJc w:val="left"/>
      <w:pPr>
        <w:tabs>
          <w:tab w:val="num" w:pos="1021"/>
        </w:tabs>
        <w:ind w:left="1021" w:hanging="227"/>
      </w:pPr>
      <w:rPr>
        <w:rFonts w:ascii="Times New Roman" w:hAnsi="Times New Roman" w:cs="Times New Roman" w:hint="default"/>
        <w:color w:val="000000" w:themeColor="text1"/>
      </w:rPr>
    </w:lvl>
    <w:lvl w:ilvl="4">
      <w:start w:val="1"/>
      <w:numFmt w:val="none"/>
      <w:lvlText w:val="%5"/>
      <w:lvlJc w:val="left"/>
      <w:pPr>
        <w:tabs>
          <w:tab w:val="num" w:pos="1701"/>
        </w:tabs>
        <w:ind w:left="1701" w:firstLine="31068"/>
      </w:pPr>
      <w:rPr>
        <w:rFonts w:hint="default"/>
      </w:rPr>
    </w:lvl>
    <w:lvl w:ilvl="5">
      <w:start w:val="1"/>
      <w:numFmt w:val="none"/>
      <w:lvlText w:val=""/>
      <w:lvlJc w:val="right"/>
      <w:pPr>
        <w:tabs>
          <w:tab w:val="num" w:pos="1985"/>
        </w:tabs>
        <w:ind w:left="1985" w:hanging="1985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268"/>
        </w:tabs>
        <w:ind w:left="2268" w:hanging="2268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552"/>
        </w:tabs>
        <w:ind w:left="2552" w:firstLine="30217"/>
      </w:pPr>
      <w:rPr>
        <w:rFonts w:hint="default"/>
      </w:rPr>
    </w:lvl>
    <w:lvl w:ilvl="8">
      <w:start w:val="1"/>
      <w:numFmt w:val="none"/>
      <w:lvlText w:val=""/>
      <w:lvlJc w:val="right"/>
      <w:pPr>
        <w:tabs>
          <w:tab w:val="num" w:pos="2835"/>
        </w:tabs>
        <w:ind w:left="2835" w:hanging="2835"/>
      </w:pPr>
      <w:rPr>
        <w:rFonts w:hint="default"/>
      </w:rPr>
    </w:lvl>
  </w:abstractNum>
  <w:abstractNum w:abstractNumId="14" w15:restartNumberingAfterBreak="0">
    <w:nsid w:val="2E7F03CD"/>
    <w:multiLevelType w:val="hybridMultilevel"/>
    <w:tmpl w:val="CE063D74"/>
    <w:lvl w:ilvl="0" w:tplc="A634B3F4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05F7849"/>
    <w:multiLevelType w:val="hybridMultilevel"/>
    <w:tmpl w:val="2446E6EC"/>
    <w:lvl w:ilvl="0" w:tplc="1108D07E">
      <w:start w:val="2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6BD085AA">
      <w:start w:val="5"/>
      <w:numFmt w:val="bullet"/>
      <w:lvlText w:val="•"/>
      <w:lvlJc w:val="left"/>
      <w:pPr>
        <w:ind w:left="1440" w:hanging="360"/>
      </w:pPr>
      <w:rPr>
        <w:rFonts w:ascii="Verdana" w:eastAsiaTheme="minorHAnsi" w:hAnsi="Verdana" w:cstheme="minorBid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61201DA"/>
    <w:multiLevelType w:val="hybridMultilevel"/>
    <w:tmpl w:val="130AD4C2"/>
    <w:name w:val="Axpo2232-LW_Załącznik_EN_2212312"/>
    <w:lvl w:ilvl="0" w:tplc="5F80457A">
      <w:start w:val="1"/>
      <w:numFmt w:val="lowerLetter"/>
      <w:pStyle w:val="MTekstNum-L1018"/>
      <w:lvlText w:val="%1."/>
      <w:lvlJc w:val="left"/>
      <w:pPr>
        <w:ind w:left="360" w:hanging="360"/>
      </w:pPr>
      <w:rPr>
        <w:rFonts w:asciiTheme="minorHAnsi" w:hAnsiTheme="minorHAnsi" w:hint="default"/>
        <w:b/>
        <w:i w:val="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34D3314"/>
    <w:multiLevelType w:val="hybridMultilevel"/>
    <w:tmpl w:val="F506AB48"/>
    <w:lvl w:ilvl="0" w:tplc="A1AA76E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3CD4889"/>
    <w:multiLevelType w:val="hybridMultilevel"/>
    <w:tmpl w:val="1BAC12AC"/>
    <w:lvl w:ilvl="0" w:tplc="090A23E0">
      <w:start w:val="1"/>
      <w:numFmt w:val="decimal"/>
      <w:lvlText w:val="%1."/>
      <w:lvlJc w:val="left"/>
      <w:pPr>
        <w:ind w:left="1174" w:hanging="360"/>
      </w:pPr>
    </w:lvl>
    <w:lvl w:ilvl="1" w:tplc="04150019" w:tentative="1">
      <w:start w:val="1"/>
      <w:numFmt w:val="lowerLetter"/>
      <w:lvlText w:val="%2."/>
      <w:lvlJc w:val="left"/>
      <w:pPr>
        <w:ind w:left="1894" w:hanging="360"/>
      </w:pPr>
    </w:lvl>
    <w:lvl w:ilvl="2" w:tplc="0415001B" w:tentative="1">
      <w:start w:val="1"/>
      <w:numFmt w:val="lowerRoman"/>
      <w:lvlText w:val="%3."/>
      <w:lvlJc w:val="right"/>
      <w:pPr>
        <w:ind w:left="2614" w:hanging="180"/>
      </w:pPr>
    </w:lvl>
    <w:lvl w:ilvl="3" w:tplc="0415000F" w:tentative="1">
      <w:start w:val="1"/>
      <w:numFmt w:val="decimal"/>
      <w:lvlText w:val="%4."/>
      <w:lvlJc w:val="left"/>
      <w:pPr>
        <w:ind w:left="3334" w:hanging="360"/>
      </w:pPr>
    </w:lvl>
    <w:lvl w:ilvl="4" w:tplc="04150019" w:tentative="1">
      <w:start w:val="1"/>
      <w:numFmt w:val="lowerLetter"/>
      <w:lvlText w:val="%5."/>
      <w:lvlJc w:val="left"/>
      <w:pPr>
        <w:ind w:left="4054" w:hanging="360"/>
      </w:pPr>
    </w:lvl>
    <w:lvl w:ilvl="5" w:tplc="0415001B" w:tentative="1">
      <w:start w:val="1"/>
      <w:numFmt w:val="lowerRoman"/>
      <w:lvlText w:val="%6."/>
      <w:lvlJc w:val="right"/>
      <w:pPr>
        <w:ind w:left="4774" w:hanging="180"/>
      </w:pPr>
    </w:lvl>
    <w:lvl w:ilvl="6" w:tplc="0415000F" w:tentative="1">
      <w:start w:val="1"/>
      <w:numFmt w:val="decimal"/>
      <w:lvlText w:val="%7."/>
      <w:lvlJc w:val="left"/>
      <w:pPr>
        <w:ind w:left="5494" w:hanging="360"/>
      </w:pPr>
    </w:lvl>
    <w:lvl w:ilvl="7" w:tplc="04150019" w:tentative="1">
      <w:start w:val="1"/>
      <w:numFmt w:val="lowerLetter"/>
      <w:lvlText w:val="%8."/>
      <w:lvlJc w:val="left"/>
      <w:pPr>
        <w:ind w:left="6214" w:hanging="360"/>
      </w:pPr>
    </w:lvl>
    <w:lvl w:ilvl="8" w:tplc="0415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9" w15:restartNumberingAfterBreak="0">
    <w:nsid w:val="446F2548"/>
    <w:multiLevelType w:val="hybridMultilevel"/>
    <w:tmpl w:val="F54293C6"/>
    <w:lvl w:ilvl="0" w:tplc="1ABE3B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6A4BA2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C4AD54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204AFD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AE2B9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A663A4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A1A4DE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4B69C9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E70DD3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B0E1590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1" w15:restartNumberingAfterBreak="0">
    <w:nsid w:val="4C0D46FD"/>
    <w:multiLevelType w:val="multilevel"/>
    <w:tmpl w:val="B2088140"/>
    <w:lvl w:ilvl="0">
      <w:start w:val="1"/>
      <w:numFmt w:val="decimal"/>
      <w:lvlText w:val="%1."/>
      <w:lvlJc w:val="left"/>
      <w:pPr>
        <w:ind w:left="454" w:hanging="45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80" w:hanging="6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07" w:hanging="907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361" w:hanging="1361"/>
      </w:pPr>
      <w:rPr>
        <w:rFonts w:hint="default"/>
      </w:rPr>
    </w:lvl>
    <w:lvl w:ilvl="5">
      <w:start w:val="1"/>
      <w:numFmt w:val="decimal"/>
      <w:lvlText w:val="%6."/>
      <w:lvlJc w:val="left"/>
      <w:pPr>
        <w:ind w:left="454" w:hanging="454"/>
      </w:pPr>
      <w:rPr>
        <w:rFonts w:hint="default"/>
      </w:rPr>
    </w:lvl>
    <w:lvl w:ilvl="6">
      <w:start w:val="1"/>
      <w:numFmt w:val="decimal"/>
      <w:lvlText w:val="%6.%7"/>
      <w:lvlJc w:val="left"/>
      <w:pPr>
        <w:tabs>
          <w:tab w:val="num" w:pos="1247"/>
        </w:tabs>
        <w:ind w:left="907" w:hanging="453"/>
      </w:pPr>
      <w:rPr>
        <w:rFonts w:hint="default"/>
      </w:rPr>
    </w:lvl>
    <w:lvl w:ilvl="7">
      <w:start w:val="1"/>
      <w:numFmt w:val="decimal"/>
      <w:lvlText w:val="%6.%7.%8"/>
      <w:lvlJc w:val="left"/>
      <w:pPr>
        <w:tabs>
          <w:tab w:val="num" w:pos="1814"/>
        </w:tabs>
        <w:ind w:left="1588" w:hanging="681"/>
      </w:pPr>
      <w:rPr>
        <w:rFonts w:hint="default"/>
      </w:rPr>
    </w:lvl>
    <w:lvl w:ilvl="8">
      <w:start w:val="1"/>
      <w:numFmt w:val="lowerLetter"/>
      <w:lvlText w:val="%9."/>
      <w:lvlJc w:val="left"/>
      <w:pPr>
        <w:ind w:left="454" w:hanging="454"/>
      </w:pPr>
      <w:rPr>
        <w:rFonts w:hint="default"/>
      </w:rPr>
    </w:lvl>
  </w:abstractNum>
  <w:abstractNum w:abstractNumId="22" w15:restartNumberingAfterBreak="0">
    <w:nsid w:val="6036485E"/>
    <w:multiLevelType w:val="hybridMultilevel"/>
    <w:tmpl w:val="FAA0587E"/>
    <w:lvl w:ilvl="0" w:tplc="F59CEFF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3A30C71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745E0A08"/>
    <w:multiLevelType w:val="hybridMultilevel"/>
    <w:tmpl w:val="97AC2564"/>
    <w:lvl w:ilvl="0" w:tplc="B512E55E">
      <w:start w:val="1"/>
      <w:numFmt w:val="bullet"/>
      <w:lvlText w:val=""/>
      <w:lvlJc w:val="left"/>
      <w:pPr>
        <w:ind w:left="53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9A3271E"/>
    <w:multiLevelType w:val="hybridMultilevel"/>
    <w:tmpl w:val="F61887A2"/>
    <w:lvl w:ilvl="0" w:tplc="78F8513C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85786696">
    <w:abstractNumId w:val="11"/>
  </w:num>
  <w:num w:numId="2" w16cid:durableId="851838695">
    <w:abstractNumId w:val="12"/>
  </w:num>
  <w:num w:numId="3" w16cid:durableId="1724862297">
    <w:abstractNumId w:val="19"/>
  </w:num>
  <w:num w:numId="4" w16cid:durableId="1655910852">
    <w:abstractNumId w:val="21"/>
  </w:num>
  <w:num w:numId="5" w16cid:durableId="2099985065">
    <w:abstractNumId w:val="21"/>
  </w:num>
  <w:num w:numId="6" w16cid:durableId="1191844348">
    <w:abstractNumId w:val="21"/>
  </w:num>
  <w:num w:numId="7" w16cid:durableId="112095912">
    <w:abstractNumId w:val="21"/>
  </w:num>
  <w:num w:numId="8" w16cid:durableId="1908029147">
    <w:abstractNumId w:val="21"/>
  </w:num>
  <w:num w:numId="9" w16cid:durableId="463621707">
    <w:abstractNumId w:val="21"/>
  </w:num>
  <w:num w:numId="10" w16cid:durableId="1282221676">
    <w:abstractNumId w:val="25"/>
  </w:num>
  <w:num w:numId="11" w16cid:durableId="246036186">
    <w:abstractNumId w:val="21"/>
  </w:num>
  <w:num w:numId="12" w16cid:durableId="223182052">
    <w:abstractNumId w:val="21"/>
  </w:num>
  <w:num w:numId="13" w16cid:durableId="1732970545">
    <w:abstractNumId w:val="21"/>
  </w:num>
  <w:num w:numId="14" w16cid:durableId="833640951">
    <w:abstractNumId w:val="21"/>
  </w:num>
  <w:num w:numId="15" w16cid:durableId="822622996">
    <w:abstractNumId w:val="21"/>
  </w:num>
  <w:num w:numId="16" w16cid:durableId="1493987720">
    <w:abstractNumId w:val="21"/>
  </w:num>
  <w:num w:numId="17" w16cid:durableId="2061711889">
    <w:abstractNumId w:val="25"/>
  </w:num>
  <w:num w:numId="18" w16cid:durableId="1719476485">
    <w:abstractNumId w:val="8"/>
  </w:num>
  <w:num w:numId="19" w16cid:durableId="61149220">
    <w:abstractNumId w:val="3"/>
  </w:num>
  <w:num w:numId="20" w16cid:durableId="1250887599">
    <w:abstractNumId w:val="2"/>
  </w:num>
  <w:num w:numId="21" w16cid:durableId="441188986">
    <w:abstractNumId w:val="1"/>
  </w:num>
  <w:num w:numId="22" w16cid:durableId="470289669">
    <w:abstractNumId w:val="0"/>
  </w:num>
  <w:num w:numId="23" w16cid:durableId="543950081">
    <w:abstractNumId w:val="9"/>
  </w:num>
  <w:num w:numId="24" w16cid:durableId="1751735102">
    <w:abstractNumId w:val="7"/>
  </w:num>
  <w:num w:numId="25" w16cid:durableId="1389455105">
    <w:abstractNumId w:val="6"/>
  </w:num>
  <w:num w:numId="26" w16cid:durableId="780413568">
    <w:abstractNumId w:val="5"/>
  </w:num>
  <w:num w:numId="27" w16cid:durableId="1986857928">
    <w:abstractNumId w:val="4"/>
  </w:num>
  <w:num w:numId="28" w16cid:durableId="2019841746">
    <w:abstractNumId w:val="24"/>
  </w:num>
  <w:num w:numId="29" w16cid:durableId="284891051">
    <w:abstractNumId w:val="14"/>
  </w:num>
  <w:num w:numId="30" w16cid:durableId="100607532">
    <w:abstractNumId w:val="15"/>
  </w:num>
  <w:num w:numId="31" w16cid:durableId="1647661743">
    <w:abstractNumId w:val="18"/>
  </w:num>
  <w:num w:numId="32" w16cid:durableId="1172254288">
    <w:abstractNumId w:val="8"/>
    <w:lvlOverride w:ilvl="0">
      <w:startOverride w:val="1"/>
    </w:lvlOverride>
  </w:num>
  <w:num w:numId="33" w16cid:durableId="1083183416">
    <w:abstractNumId w:val="8"/>
    <w:lvlOverride w:ilvl="0">
      <w:startOverride w:val="1"/>
    </w:lvlOverride>
  </w:num>
  <w:num w:numId="34" w16cid:durableId="1338119539">
    <w:abstractNumId w:val="13"/>
  </w:num>
  <w:num w:numId="35" w16cid:durableId="699934683">
    <w:abstractNumId w:val="10"/>
  </w:num>
  <w:num w:numId="36" w16cid:durableId="1108820173">
    <w:abstractNumId w:val="20"/>
  </w:num>
  <w:num w:numId="37" w16cid:durableId="1682589753">
    <w:abstractNumId w:val="23"/>
  </w:num>
  <w:num w:numId="38" w16cid:durableId="1835410439">
    <w:abstractNumId w:val="17"/>
  </w:num>
  <w:num w:numId="39" w16cid:durableId="484276198">
    <w:abstractNumId w:val="22"/>
  </w:num>
  <w:num w:numId="40" w16cid:durableId="115560606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activeWritingStyle w:appName="MSWord" w:lang="de-CH" w:vendorID="64" w:dllVersion="6" w:nlCheck="1" w:checkStyle="0"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de-CH" w:vendorID="64" w:dllVersion="0" w:nlCheck="1" w:checkStyle="0"/>
  <w:activeWritingStyle w:appName="MSWord" w:lang="pl-PL" w:vendorID="64" w:dllVersion="0" w:nlCheck="1" w:checkStyle="0"/>
  <w:proofState w:spelling="clean"/>
  <w:attachedTemplate r:id="rId1"/>
  <w:stylePaneFormatFilter w:val="B728" w:allStyles="0" w:customStyles="0" w:latentStyles="0" w:stylesInUse="1" w:headingStyles="1" w:numberingStyles="0" w:tableStyles="0" w:directFormattingOnRuns="1" w:directFormattingOnParagraphs="1" w:directFormattingOnNumbering="1" w:directFormattingOnTables="0" w:clearFormatting="1" w:top3HeadingStyles="1" w:visibleStyles="0" w:alternateStyleNames="1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0MDU2tzQxNjE3MLc0tTRR0lEKTi0uzszPAymwqAUAlAlRQCwAAAA="/>
  </w:docVars>
  <w:rsids>
    <w:rsidRoot w:val="009C76EA"/>
    <w:rsid w:val="00000B36"/>
    <w:rsid w:val="000047CB"/>
    <w:rsid w:val="000048A0"/>
    <w:rsid w:val="000049AC"/>
    <w:rsid w:val="00006604"/>
    <w:rsid w:val="00007F70"/>
    <w:rsid w:val="00010824"/>
    <w:rsid w:val="000123EC"/>
    <w:rsid w:val="000159C6"/>
    <w:rsid w:val="000177A3"/>
    <w:rsid w:val="00017C62"/>
    <w:rsid w:val="00020953"/>
    <w:rsid w:val="000222A9"/>
    <w:rsid w:val="00022317"/>
    <w:rsid w:val="00024E3C"/>
    <w:rsid w:val="00025491"/>
    <w:rsid w:val="00027B05"/>
    <w:rsid w:val="00036D0C"/>
    <w:rsid w:val="00040877"/>
    <w:rsid w:val="00040925"/>
    <w:rsid w:val="00041769"/>
    <w:rsid w:val="00042372"/>
    <w:rsid w:val="000441FE"/>
    <w:rsid w:val="00051008"/>
    <w:rsid w:val="00051160"/>
    <w:rsid w:val="00052218"/>
    <w:rsid w:val="0005378B"/>
    <w:rsid w:val="00055D1E"/>
    <w:rsid w:val="00060380"/>
    <w:rsid w:val="00060495"/>
    <w:rsid w:val="00060C12"/>
    <w:rsid w:val="000614EA"/>
    <w:rsid w:val="00061534"/>
    <w:rsid w:val="00062E88"/>
    <w:rsid w:val="0006718E"/>
    <w:rsid w:val="000758DB"/>
    <w:rsid w:val="00075D1E"/>
    <w:rsid w:val="00075FA8"/>
    <w:rsid w:val="0007663D"/>
    <w:rsid w:val="0008183C"/>
    <w:rsid w:val="0009152B"/>
    <w:rsid w:val="00093FFC"/>
    <w:rsid w:val="0009580F"/>
    <w:rsid w:val="00096696"/>
    <w:rsid w:val="00097A4E"/>
    <w:rsid w:val="000A230E"/>
    <w:rsid w:val="000A4C4B"/>
    <w:rsid w:val="000A5E58"/>
    <w:rsid w:val="000A6E62"/>
    <w:rsid w:val="000A7467"/>
    <w:rsid w:val="000B121B"/>
    <w:rsid w:val="000B262D"/>
    <w:rsid w:val="000B37C7"/>
    <w:rsid w:val="000B45AB"/>
    <w:rsid w:val="000B4AC9"/>
    <w:rsid w:val="000B4C04"/>
    <w:rsid w:val="000B527B"/>
    <w:rsid w:val="000B5DFA"/>
    <w:rsid w:val="000B614F"/>
    <w:rsid w:val="000B6B82"/>
    <w:rsid w:val="000C1715"/>
    <w:rsid w:val="000C1F7C"/>
    <w:rsid w:val="000C5408"/>
    <w:rsid w:val="000C5BAC"/>
    <w:rsid w:val="000C6C42"/>
    <w:rsid w:val="000C6F04"/>
    <w:rsid w:val="000C7395"/>
    <w:rsid w:val="000D0278"/>
    <w:rsid w:val="000D0D27"/>
    <w:rsid w:val="000D107A"/>
    <w:rsid w:val="000D2233"/>
    <w:rsid w:val="000D3DD8"/>
    <w:rsid w:val="000D46A6"/>
    <w:rsid w:val="000D52E5"/>
    <w:rsid w:val="000D5FED"/>
    <w:rsid w:val="000E14B8"/>
    <w:rsid w:val="000E3548"/>
    <w:rsid w:val="000E41C5"/>
    <w:rsid w:val="000E4AF9"/>
    <w:rsid w:val="000E5A28"/>
    <w:rsid w:val="000F4E14"/>
    <w:rsid w:val="000F4F29"/>
    <w:rsid w:val="000F517A"/>
    <w:rsid w:val="000F79EF"/>
    <w:rsid w:val="000F7A9F"/>
    <w:rsid w:val="00105C00"/>
    <w:rsid w:val="001119C8"/>
    <w:rsid w:val="001126A8"/>
    <w:rsid w:val="00112D9B"/>
    <w:rsid w:val="00117C2E"/>
    <w:rsid w:val="00120416"/>
    <w:rsid w:val="00120E14"/>
    <w:rsid w:val="00121053"/>
    <w:rsid w:val="00121484"/>
    <w:rsid w:val="00121495"/>
    <w:rsid w:val="00122456"/>
    <w:rsid w:val="001243ED"/>
    <w:rsid w:val="00126E66"/>
    <w:rsid w:val="0012715C"/>
    <w:rsid w:val="00131000"/>
    <w:rsid w:val="00136AA4"/>
    <w:rsid w:val="00136D87"/>
    <w:rsid w:val="00141475"/>
    <w:rsid w:val="00141910"/>
    <w:rsid w:val="00141EFA"/>
    <w:rsid w:val="001424C7"/>
    <w:rsid w:val="00142BA6"/>
    <w:rsid w:val="00143CE0"/>
    <w:rsid w:val="00144711"/>
    <w:rsid w:val="001451A6"/>
    <w:rsid w:val="00145D11"/>
    <w:rsid w:val="00147486"/>
    <w:rsid w:val="00150D7D"/>
    <w:rsid w:val="00151A13"/>
    <w:rsid w:val="00151EC4"/>
    <w:rsid w:val="00152272"/>
    <w:rsid w:val="001522EC"/>
    <w:rsid w:val="00152F93"/>
    <w:rsid w:val="001538AA"/>
    <w:rsid w:val="0015585C"/>
    <w:rsid w:val="001560AD"/>
    <w:rsid w:val="001613F9"/>
    <w:rsid w:val="00162BD9"/>
    <w:rsid w:val="00163811"/>
    <w:rsid w:val="00163FE5"/>
    <w:rsid w:val="0017369A"/>
    <w:rsid w:val="001744B3"/>
    <w:rsid w:val="001762EB"/>
    <w:rsid w:val="001779D7"/>
    <w:rsid w:val="00177C75"/>
    <w:rsid w:val="00180FB6"/>
    <w:rsid w:val="001829BD"/>
    <w:rsid w:val="00182AC5"/>
    <w:rsid w:val="00183D45"/>
    <w:rsid w:val="001840B2"/>
    <w:rsid w:val="00184880"/>
    <w:rsid w:val="00185F69"/>
    <w:rsid w:val="001908DE"/>
    <w:rsid w:val="0019102B"/>
    <w:rsid w:val="001913DE"/>
    <w:rsid w:val="00191494"/>
    <w:rsid w:val="00192445"/>
    <w:rsid w:val="0019402C"/>
    <w:rsid w:val="00194253"/>
    <w:rsid w:val="00194EE4"/>
    <w:rsid w:val="001970D6"/>
    <w:rsid w:val="001978EE"/>
    <w:rsid w:val="001A3FCC"/>
    <w:rsid w:val="001A4519"/>
    <w:rsid w:val="001A5481"/>
    <w:rsid w:val="001A5C77"/>
    <w:rsid w:val="001A608B"/>
    <w:rsid w:val="001A6967"/>
    <w:rsid w:val="001B005D"/>
    <w:rsid w:val="001B05A9"/>
    <w:rsid w:val="001B07D8"/>
    <w:rsid w:val="001B1F2B"/>
    <w:rsid w:val="001C0881"/>
    <w:rsid w:val="001C0E62"/>
    <w:rsid w:val="001C5694"/>
    <w:rsid w:val="001C58B4"/>
    <w:rsid w:val="001D2DA2"/>
    <w:rsid w:val="001D3AAE"/>
    <w:rsid w:val="001D4143"/>
    <w:rsid w:val="001D6D66"/>
    <w:rsid w:val="001E30E4"/>
    <w:rsid w:val="001E6D03"/>
    <w:rsid w:val="001F1C00"/>
    <w:rsid w:val="001F6F17"/>
    <w:rsid w:val="001F7437"/>
    <w:rsid w:val="001F7769"/>
    <w:rsid w:val="002002DC"/>
    <w:rsid w:val="00202146"/>
    <w:rsid w:val="00204562"/>
    <w:rsid w:val="00204688"/>
    <w:rsid w:val="00205EE4"/>
    <w:rsid w:val="0020727D"/>
    <w:rsid w:val="00210C47"/>
    <w:rsid w:val="002130A9"/>
    <w:rsid w:val="0021325A"/>
    <w:rsid w:val="00221018"/>
    <w:rsid w:val="00221549"/>
    <w:rsid w:val="00225F5F"/>
    <w:rsid w:val="002260D3"/>
    <w:rsid w:val="0022670C"/>
    <w:rsid w:val="00226BD6"/>
    <w:rsid w:val="00233008"/>
    <w:rsid w:val="002330F2"/>
    <w:rsid w:val="002373A6"/>
    <w:rsid w:val="0024009B"/>
    <w:rsid w:val="00242341"/>
    <w:rsid w:val="00244778"/>
    <w:rsid w:val="00245CA3"/>
    <w:rsid w:val="00247B24"/>
    <w:rsid w:val="00250365"/>
    <w:rsid w:val="002510C2"/>
    <w:rsid w:val="00254D97"/>
    <w:rsid w:val="00255C8A"/>
    <w:rsid w:val="002568CD"/>
    <w:rsid w:val="0026125B"/>
    <w:rsid w:val="002629E1"/>
    <w:rsid w:val="002632C7"/>
    <w:rsid w:val="00264A16"/>
    <w:rsid w:val="00267BFF"/>
    <w:rsid w:val="00270862"/>
    <w:rsid w:val="00273E9F"/>
    <w:rsid w:val="002741D0"/>
    <w:rsid w:val="00274867"/>
    <w:rsid w:val="00277326"/>
    <w:rsid w:val="0028011F"/>
    <w:rsid w:val="002805D8"/>
    <w:rsid w:val="002817D5"/>
    <w:rsid w:val="00281C10"/>
    <w:rsid w:val="00282994"/>
    <w:rsid w:val="00282EC0"/>
    <w:rsid w:val="002845E6"/>
    <w:rsid w:val="00284D07"/>
    <w:rsid w:val="002864F8"/>
    <w:rsid w:val="00287D96"/>
    <w:rsid w:val="0029257D"/>
    <w:rsid w:val="002928B8"/>
    <w:rsid w:val="0029512C"/>
    <w:rsid w:val="002A3693"/>
    <w:rsid w:val="002A5B3F"/>
    <w:rsid w:val="002A63FD"/>
    <w:rsid w:val="002B0661"/>
    <w:rsid w:val="002B0938"/>
    <w:rsid w:val="002B2D69"/>
    <w:rsid w:val="002B316A"/>
    <w:rsid w:val="002B40DE"/>
    <w:rsid w:val="002B452F"/>
    <w:rsid w:val="002B465E"/>
    <w:rsid w:val="002B5B54"/>
    <w:rsid w:val="002C0DA5"/>
    <w:rsid w:val="002C10DB"/>
    <w:rsid w:val="002C32A0"/>
    <w:rsid w:val="002C32D9"/>
    <w:rsid w:val="002C3A99"/>
    <w:rsid w:val="002C4B94"/>
    <w:rsid w:val="002C59D6"/>
    <w:rsid w:val="002D2E09"/>
    <w:rsid w:val="002D3893"/>
    <w:rsid w:val="002E0606"/>
    <w:rsid w:val="002E0A21"/>
    <w:rsid w:val="002E3541"/>
    <w:rsid w:val="002E4CFE"/>
    <w:rsid w:val="002E5249"/>
    <w:rsid w:val="002E5840"/>
    <w:rsid w:val="002E5A01"/>
    <w:rsid w:val="002E5C88"/>
    <w:rsid w:val="002F0F07"/>
    <w:rsid w:val="002F162D"/>
    <w:rsid w:val="002F1948"/>
    <w:rsid w:val="002F513C"/>
    <w:rsid w:val="0030287A"/>
    <w:rsid w:val="00307E1B"/>
    <w:rsid w:val="003104C6"/>
    <w:rsid w:val="00313991"/>
    <w:rsid w:val="003141A7"/>
    <w:rsid w:val="00314D80"/>
    <w:rsid w:val="0031713F"/>
    <w:rsid w:val="00320974"/>
    <w:rsid w:val="00320FE3"/>
    <w:rsid w:val="00321CB7"/>
    <w:rsid w:val="00321E62"/>
    <w:rsid w:val="00323262"/>
    <w:rsid w:val="003263B4"/>
    <w:rsid w:val="00327FD1"/>
    <w:rsid w:val="00330814"/>
    <w:rsid w:val="003321A7"/>
    <w:rsid w:val="00332834"/>
    <w:rsid w:val="003350E8"/>
    <w:rsid w:val="003364AB"/>
    <w:rsid w:val="003370EE"/>
    <w:rsid w:val="00337E18"/>
    <w:rsid w:val="00342269"/>
    <w:rsid w:val="00342C78"/>
    <w:rsid w:val="00343FB1"/>
    <w:rsid w:val="00346CE3"/>
    <w:rsid w:val="00350E9A"/>
    <w:rsid w:val="00351EE0"/>
    <w:rsid w:val="00354F1A"/>
    <w:rsid w:val="0035596E"/>
    <w:rsid w:val="0035765D"/>
    <w:rsid w:val="00357FA9"/>
    <w:rsid w:val="00360F5F"/>
    <w:rsid w:val="0036244F"/>
    <w:rsid w:val="003627D5"/>
    <w:rsid w:val="00363130"/>
    <w:rsid w:val="00363646"/>
    <w:rsid w:val="00366D34"/>
    <w:rsid w:val="00366E2B"/>
    <w:rsid w:val="0036737A"/>
    <w:rsid w:val="00372B2E"/>
    <w:rsid w:val="0037441E"/>
    <w:rsid w:val="00381017"/>
    <w:rsid w:val="00382EFD"/>
    <w:rsid w:val="003833E9"/>
    <w:rsid w:val="0039083B"/>
    <w:rsid w:val="00390AC4"/>
    <w:rsid w:val="00391330"/>
    <w:rsid w:val="00392AE8"/>
    <w:rsid w:val="00393DF7"/>
    <w:rsid w:val="00394557"/>
    <w:rsid w:val="003968D1"/>
    <w:rsid w:val="00396B9C"/>
    <w:rsid w:val="00397658"/>
    <w:rsid w:val="003A2A91"/>
    <w:rsid w:val="003A4129"/>
    <w:rsid w:val="003A64D3"/>
    <w:rsid w:val="003A7E4E"/>
    <w:rsid w:val="003B0200"/>
    <w:rsid w:val="003B1023"/>
    <w:rsid w:val="003B1C74"/>
    <w:rsid w:val="003B3953"/>
    <w:rsid w:val="003B4307"/>
    <w:rsid w:val="003B72F8"/>
    <w:rsid w:val="003C14CD"/>
    <w:rsid w:val="003C1BE7"/>
    <w:rsid w:val="003C1CD1"/>
    <w:rsid w:val="003C440D"/>
    <w:rsid w:val="003C79CC"/>
    <w:rsid w:val="003D06C1"/>
    <w:rsid w:val="003D090C"/>
    <w:rsid w:val="003D15DE"/>
    <w:rsid w:val="003D1BC0"/>
    <w:rsid w:val="003D5386"/>
    <w:rsid w:val="003D5ADC"/>
    <w:rsid w:val="003E1769"/>
    <w:rsid w:val="003E26E3"/>
    <w:rsid w:val="003E795D"/>
    <w:rsid w:val="003E7C9E"/>
    <w:rsid w:val="003F2F84"/>
    <w:rsid w:val="003F6084"/>
    <w:rsid w:val="004004F6"/>
    <w:rsid w:val="00401404"/>
    <w:rsid w:val="00402EEA"/>
    <w:rsid w:val="00403BD2"/>
    <w:rsid w:val="00404CBD"/>
    <w:rsid w:val="00407179"/>
    <w:rsid w:val="004072E8"/>
    <w:rsid w:val="00412CFD"/>
    <w:rsid w:val="004176C0"/>
    <w:rsid w:val="00420C61"/>
    <w:rsid w:val="00421F43"/>
    <w:rsid w:val="00422669"/>
    <w:rsid w:val="00424A9D"/>
    <w:rsid w:val="004262EF"/>
    <w:rsid w:val="004265A2"/>
    <w:rsid w:val="00426715"/>
    <w:rsid w:val="004369DA"/>
    <w:rsid w:val="00440EE9"/>
    <w:rsid w:val="00440F60"/>
    <w:rsid w:val="004454A2"/>
    <w:rsid w:val="0044553D"/>
    <w:rsid w:val="0045056D"/>
    <w:rsid w:val="00452B60"/>
    <w:rsid w:val="00452CDC"/>
    <w:rsid w:val="004535ED"/>
    <w:rsid w:val="00455CE6"/>
    <w:rsid w:val="004579DE"/>
    <w:rsid w:val="00460E39"/>
    <w:rsid w:val="00462B06"/>
    <w:rsid w:val="00474570"/>
    <w:rsid w:val="004749ED"/>
    <w:rsid w:val="00474DA6"/>
    <w:rsid w:val="004819E3"/>
    <w:rsid w:val="00481C9F"/>
    <w:rsid w:val="004829AB"/>
    <w:rsid w:val="004853D3"/>
    <w:rsid w:val="0048573A"/>
    <w:rsid w:val="00486245"/>
    <w:rsid w:val="00486D13"/>
    <w:rsid w:val="00487842"/>
    <w:rsid w:val="00491B51"/>
    <w:rsid w:val="004939A7"/>
    <w:rsid w:val="00493D8A"/>
    <w:rsid w:val="00495AE7"/>
    <w:rsid w:val="00496D79"/>
    <w:rsid w:val="00497405"/>
    <w:rsid w:val="004A0F09"/>
    <w:rsid w:val="004A0F19"/>
    <w:rsid w:val="004A190E"/>
    <w:rsid w:val="004A5E18"/>
    <w:rsid w:val="004A6754"/>
    <w:rsid w:val="004A6CFE"/>
    <w:rsid w:val="004B15D8"/>
    <w:rsid w:val="004B2ADD"/>
    <w:rsid w:val="004B47A7"/>
    <w:rsid w:val="004B6E95"/>
    <w:rsid w:val="004B79F2"/>
    <w:rsid w:val="004C077A"/>
    <w:rsid w:val="004C0B9D"/>
    <w:rsid w:val="004C196E"/>
    <w:rsid w:val="004C30BD"/>
    <w:rsid w:val="004C3AA8"/>
    <w:rsid w:val="004C3D7B"/>
    <w:rsid w:val="004C5413"/>
    <w:rsid w:val="004C5632"/>
    <w:rsid w:val="004C6CBD"/>
    <w:rsid w:val="004C6D45"/>
    <w:rsid w:val="004C6D60"/>
    <w:rsid w:val="004C721D"/>
    <w:rsid w:val="004D0FEE"/>
    <w:rsid w:val="004D11A0"/>
    <w:rsid w:val="004D2013"/>
    <w:rsid w:val="004D386A"/>
    <w:rsid w:val="004D49A1"/>
    <w:rsid w:val="004D5401"/>
    <w:rsid w:val="004D56A1"/>
    <w:rsid w:val="004D6946"/>
    <w:rsid w:val="004D70ED"/>
    <w:rsid w:val="004E10E6"/>
    <w:rsid w:val="004E30D4"/>
    <w:rsid w:val="004E390D"/>
    <w:rsid w:val="004E55BE"/>
    <w:rsid w:val="004E6730"/>
    <w:rsid w:val="004E7459"/>
    <w:rsid w:val="004F366D"/>
    <w:rsid w:val="004F3D1E"/>
    <w:rsid w:val="004F3D56"/>
    <w:rsid w:val="004F5ACD"/>
    <w:rsid w:val="004F7267"/>
    <w:rsid w:val="00501657"/>
    <w:rsid w:val="00503773"/>
    <w:rsid w:val="0050613D"/>
    <w:rsid w:val="005111C8"/>
    <w:rsid w:val="005134B3"/>
    <w:rsid w:val="00513B9F"/>
    <w:rsid w:val="0051404E"/>
    <w:rsid w:val="00516F42"/>
    <w:rsid w:val="00521862"/>
    <w:rsid w:val="00524B51"/>
    <w:rsid w:val="0052673A"/>
    <w:rsid w:val="00527EBD"/>
    <w:rsid w:val="005303BF"/>
    <w:rsid w:val="00532374"/>
    <w:rsid w:val="00533766"/>
    <w:rsid w:val="0054188A"/>
    <w:rsid w:val="00541E06"/>
    <w:rsid w:val="005424EB"/>
    <w:rsid w:val="005451E6"/>
    <w:rsid w:val="00545419"/>
    <w:rsid w:val="00545492"/>
    <w:rsid w:val="0054579B"/>
    <w:rsid w:val="00546968"/>
    <w:rsid w:val="005508B8"/>
    <w:rsid w:val="0055094C"/>
    <w:rsid w:val="00550C50"/>
    <w:rsid w:val="00550E2E"/>
    <w:rsid w:val="00552225"/>
    <w:rsid w:val="00554280"/>
    <w:rsid w:val="00555483"/>
    <w:rsid w:val="00556AE2"/>
    <w:rsid w:val="00560257"/>
    <w:rsid w:val="00562B8A"/>
    <w:rsid w:val="0056342A"/>
    <w:rsid w:val="00565A87"/>
    <w:rsid w:val="00565D69"/>
    <w:rsid w:val="00566C62"/>
    <w:rsid w:val="00567301"/>
    <w:rsid w:val="00567CE6"/>
    <w:rsid w:val="00571A60"/>
    <w:rsid w:val="00573349"/>
    <w:rsid w:val="00573648"/>
    <w:rsid w:val="005739C3"/>
    <w:rsid w:val="0057453C"/>
    <w:rsid w:val="00576336"/>
    <w:rsid w:val="00576CE9"/>
    <w:rsid w:val="0057711B"/>
    <w:rsid w:val="0058029C"/>
    <w:rsid w:val="00580937"/>
    <w:rsid w:val="00580E62"/>
    <w:rsid w:val="00582265"/>
    <w:rsid w:val="00583521"/>
    <w:rsid w:val="005835C7"/>
    <w:rsid w:val="00584902"/>
    <w:rsid w:val="00584F04"/>
    <w:rsid w:val="00585B5D"/>
    <w:rsid w:val="00586F3A"/>
    <w:rsid w:val="0058759A"/>
    <w:rsid w:val="00590CF3"/>
    <w:rsid w:val="00591103"/>
    <w:rsid w:val="00594D6B"/>
    <w:rsid w:val="005A00A3"/>
    <w:rsid w:val="005A03BF"/>
    <w:rsid w:val="005A0F77"/>
    <w:rsid w:val="005A3766"/>
    <w:rsid w:val="005B3C2E"/>
    <w:rsid w:val="005B507C"/>
    <w:rsid w:val="005B58F5"/>
    <w:rsid w:val="005B6E11"/>
    <w:rsid w:val="005B6F79"/>
    <w:rsid w:val="005C072E"/>
    <w:rsid w:val="005C17F4"/>
    <w:rsid w:val="005C3973"/>
    <w:rsid w:val="005C416A"/>
    <w:rsid w:val="005C520C"/>
    <w:rsid w:val="005C58FE"/>
    <w:rsid w:val="005C65A3"/>
    <w:rsid w:val="005C6C85"/>
    <w:rsid w:val="005C70E0"/>
    <w:rsid w:val="005D0E9C"/>
    <w:rsid w:val="005D1CA0"/>
    <w:rsid w:val="005D3314"/>
    <w:rsid w:val="005D3644"/>
    <w:rsid w:val="005D3891"/>
    <w:rsid w:val="005D4F6F"/>
    <w:rsid w:val="005D5C66"/>
    <w:rsid w:val="005D75F4"/>
    <w:rsid w:val="005E3285"/>
    <w:rsid w:val="005E3CCB"/>
    <w:rsid w:val="005E4A26"/>
    <w:rsid w:val="005E5A00"/>
    <w:rsid w:val="005E644B"/>
    <w:rsid w:val="005F133D"/>
    <w:rsid w:val="005F2DEC"/>
    <w:rsid w:val="005F3B41"/>
    <w:rsid w:val="00600482"/>
    <w:rsid w:val="00601F8E"/>
    <w:rsid w:val="006039D7"/>
    <w:rsid w:val="006043D1"/>
    <w:rsid w:val="00605B7C"/>
    <w:rsid w:val="00611B55"/>
    <w:rsid w:val="00612643"/>
    <w:rsid w:val="00614D9E"/>
    <w:rsid w:val="00620AD6"/>
    <w:rsid w:val="0062142E"/>
    <w:rsid w:val="00621B3F"/>
    <w:rsid w:val="00622ACD"/>
    <w:rsid w:val="00622CE0"/>
    <w:rsid w:val="00624C67"/>
    <w:rsid w:val="00630674"/>
    <w:rsid w:val="00631225"/>
    <w:rsid w:val="00631BD5"/>
    <w:rsid w:val="00632EA1"/>
    <w:rsid w:val="00633643"/>
    <w:rsid w:val="006349A1"/>
    <w:rsid w:val="0064084C"/>
    <w:rsid w:val="006408BA"/>
    <w:rsid w:val="006413BB"/>
    <w:rsid w:val="00642998"/>
    <w:rsid w:val="00643FFD"/>
    <w:rsid w:val="00645486"/>
    <w:rsid w:val="00645BA6"/>
    <w:rsid w:val="00646C83"/>
    <w:rsid w:val="00646D61"/>
    <w:rsid w:val="00647147"/>
    <w:rsid w:val="0064733C"/>
    <w:rsid w:val="00647FAC"/>
    <w:rsid w:val="006520A4"/>
    <w:rsid w:val="00653CF5"/>
    <w:rsid w:val="006564DF"/>
    <w:rsid w:val="00656C7F"/>
    <w:rsid w:val="0065769C"/>
    <w:rsid w:val="0066011E"/>
    <w:rsid w:val="00661DDC"/>
    <w:rsid w:val="00662296"/>
    <w:rsid w:val="006645FF"/>
    <w:rsid w:val="006653A6"/>
    <w:rsid w:val="00672468"/>
    <w:rsid w:val="006731A2"/>
    <w:rsid w:val="00674F07"/>
    <w:rsid w:val="00675A4A"/>
    <w:rsid w:val="00675FE5"/>
    <w:rsid w:val="006779EF"/>
    <w:rsid w:val="00680362"/>
    <w:rsid w:val="00680C94"/>
    <w:rsid w:val="00681472"/>
    <w:rsid w:val="00687105"/>
    <w:rsid w:val="0068750B"/>
    <w:rsid w:val="0069038D"/>
    <w:rsid w:val="00690D1D"/>
    <w:rsid w:val="0069179B"/>
    <w:rsid w:val="00692EFD"/>
    <w:rsid w:val="00694540"/>
    <w:rsid w:val="00694891"/>
    <w:rsid w:val="00694E48"/>
    <w:rsid w:val="006963D6"/>
    <w:rsid w:val="006964B8"/>
    <w:rsid w:val="006A275C"/>
    <w:rsid w:val="006B31E0"/>
    <w:rsid w:val="006C133E"/>
    <w:rsid w:val="006C14AD"/>
    <w:rsid w:val="006C183F"/>
    <w:rsid w:val="006C5745"/>
    <w:rsid w:val="006C6496"/>
    <w:rsid w:val="006D3EB5"/>
    <w:rsid w:val="006D5031"/>
    <w:rsid w:val="006D5099"/>
    <w:rsid w:val="006E05D2"/>
    <w:rsid w:val="006E1930"/>
    <w:rsid w:val="006E69A6"/>
    <w:rsid w:val="006F04FA"/>
    <w:rsid w:val="006F074B"/>
    <w:rsid w:val="006F11FC"/>
    <w:rsid w:val="006F18CE"/>
    <w:rsid w:val="006F3A09"/>
    <w:rsid w:val="006F406F"/>
    <w:rsid w:val="006F41DE"/>
    <w:rsid w:val="006F59BF"/>
    <w:rsid w:val="006F6DEC"/>
    <w:rsid w:val="00700137"/>
    <w:rsid w:val="00700BD8"/>
    <w:rsid w:val="0070153C"/>
    <w:rsid w:val="007029BB"/>
    <w:rsid w:val="00702CA7"/>
    <w:rsid w:val="007048CF"/>
    <w:rsid w:val="00705687"/>
    <w:rsid w:val="007112D3"/>
    <w:rsid w:val="007129E0"/>
    <w:rsid w:val="00716947"/>
    <w:rsid w:val="00716E2D"/>
    <w:rsid w:val="00717F2A"/>
    <w:rsid w:val="007203B6"/>
    <w:rsid w:val="0072152D"/>
    <w:rsid w:val="0072299E"/>
    <w:rsid w:val="00722EAA"/>
    <w:rsid w:val="007238CA"/>
    <w:rsid w:val="00723CBF"/>
    <w:rsid w:val="00724E6F"/>
    <w:rsid w:val="00727573"/>
    <w:rsid w:val="00727ADE"/>
    <w:rsid w:val="00731655"/>
    <w:rsid w:val="00735C51"/>
    <w:rsid w:val="00736D98"/>
    <w:rsid w:val="00737BA0"/>
    <w:rsid w:val="00740A27"/>
    <w:rsid w:val="00742AF3"/>
    <w:rsid w:val="00743289"/>
    <w:rsid w:val="0074366E"/>
    <w:rsid w:val="0074516D"/>
    <w:rsid w:val="00750471"/>
    <w:rsid w:val="00751FBD"/>
    <w:rsid w:val="00755D35"/>
    <w:rsid w:val="007562DE"/>
    <w:rsid w:val="0076121E"/>
    <w:rsid w:val="00762423"/>
    <w:rsid w:val="0076478A"/>
    <w:rsid w:val="0076750F"/>
    <w:rsid w:val="00767B16"/>
    <w:rsid w:val="007739AD"/>
    <w:rsid w:val="007751B5"/>
    <w:rsid w:val="00775CB2"/>
    <w:rsid w:val="007801C7"/>
    <w:rsid w:val="007814C1"/>
    <w:rsid w:val="00781A39"/>
    <w:rsid w:val="00781AD1"/>
    <w:rsid w:val="0078246B"/>
    <w:rsid w:val="00782DAF"/>
    <w:rsid w:val="007831FC"/>
    <w:rsid w:val="00783433"/>
    <w:rsid w:val="00783A75"/>
    <w:rsid w:val="00785089"/>
    <w:rsid w:val="00793A73"/>
    <w:rsid w:val="00793D57"/>
    <w:rsid w:val="00794621"/>
    <w:rsid w:val="007A2532"/>
    <w:rsid w:val="007A2EB4"/>
    <w:rsid w:val="007A3D3D"/>
    <w:rsid w:val="007A4290"/>
    <w:rsid w:val="007A5FAC"/>
    <w:rsid w:val="007A6D76"/>
    <w:rsid w:val="007A7E8A"/>
    <w:rsid w:val="007B1861"/>
    <w:rsid w:val="007B2DD5"/>
    <w:rsid w:val="007B613A"/>
    <w:rsid w:val="007B7393"/>
    <w:rsid w:val="007B7991"/>
    <w:rsid w:val="007C2F7C"/>
    <w:rsid w:val="007C34BC"/>
    <w:rsid w:val="007C3B91"/>
    <w:rsid w:val="007C4F23"/>
    <w:rsid w:val="007C5B47"/>
    <w:rsid w:val="007C5C66"/>
    <w:rsid w:val="007C6F29"/>
    <w:rsid w:val="007C79C8"/>
    <w:rsid w:val="007D0272"/>
    <w:rsid w:val="007D0959"/>
    <w:rsid w:val="007D0A43"/>
    <w:rsid w:val="007D292D"/>
    <w:rsid w:val="007D2B3B"/>
    <w:rsid w:val="007D2BF9"/>
    <w:rsid w:val="007D31FB"/>
    <w:rsid w:val="007D4E78"/>
    <w:rsid w:val="007D5B61"/>
    <w:rsid w:val="007D6604"/>
    <w:rsid w:val="007E2728"/>
    <w:rsid w:val="007E3406"/>
    <w:rsid w:val="007E3734"/>
    <w:rsid w:val="007E3EB9"/>
    <w:rsid w:val="007E3F4E"/>
    <w:rsid w:val="007E476F"/>
    <w:rsid w:val="007E620F"/>
    <w:rsid w:val="007E7141"/>
    <w:rsid w:val="007F0F9C"/>
    <w:rsid w:val="007F1291"/>
    <w:rsid w:val="007F2EC0"/>
    <w:rsid w:val="007F2ECC"/>
    <w:rsid w:val="007F477A"/>
    <w:rsid w:val="007F4C16"/>
    <w:rsid w:val="007F50D1"/>
    <w:rsid w:val="007F6E72"/>
    <w:rsid w:val="00800DD6"/>
    <w:rsid w:val="0080297E"/>
    <w:rsid w:val="00802E33"/>
    <w:rsid w:val="008071F5"/>
    <w:rsid w:val="00810CF8"/>
    <w:rsid w:val="00811CFE"/>
    <w:rsid w:val="0081330B"/>
    <w:rsid w:val="008141B4"/>
    <w:rsid w:val="008149D7"/>
    <w:rsid w:val="00815A64"/>
    <w:rsid w:val="0082010F"/>
    <w:rsid w:val="008228CB"/>
    <w:rsid w:val="00823B04"/>
    <w:rsid w:val="00825A29"/>
    <w:rsid w:val="008265F5"/>
    <w:rsid w:val="00840309"/>
    <w:rsid w:val="00840F30"/>
    <w:rsid w:val="008416BA"/>
    <w:rsid w:val="00842B2A"/>
    <w:rsid w:val="0084306F"/>
    <w:rsid w:val="00843ABC"/>
    <w:rsid w:val="00843D3B"/>
    <w:rsid w:val="00843F92"/>
    <w:rsid w:val="00846DFC"/>
    <w:rsid w:val="00850491"/>
    <w:rsid w:val="008505D1"/>
    <w:rsid w:val="008507BC"/>
    <w:rsid w:val="00854AE6"/>
    <w:rsid w:val="00856E4B"/>
    <w:rsid w:val="0085785D"/>
    <w:rsid w:val="00860E78"/>
    <w:rsid w:val="008612EB"/>
    <w:rsid w:val="00861339"/>
    <w:rsid w:val="0086135D"/>
    <w:rsid w:val="0086227D"/>
    <w:rsid w:val="00862315"/>
    <w:rsid w:val="00866092"/>
    <w:rsid w:val="00866186"/>
    <w:rsid w:val="0086637C"/>
    <w:rsid w:val="00867215"/>
    <w:rsid w:val="00870E2F"/>
    <w:rsid w:val="008712A3"/>
    <w:rsid w:val="00872AB5"/>
    <w:rsid w:val="00872CEC"/>
    <w:rsid w:val="00875343"/>
    <w:rsid w:val="00877EE2"/>
    <w:rsid w:val="00883ADE"/>
    <w:rsid w:val="00883D9B"/>
    <w:rsid w:val="00885CED"/>
    <w:rsid w:val="00892178"/>
    <w:rsid w:val="00893F0A"/>
    <w:rsid w:val="00894F97"/>
    <w:rsid w:val="0089769C"/>
    <w:rsid w:val="00897C61"/>
    <w:rsid w:val="008A26F8"/>
    <w:rsid w:val="008A3F8B"/>
    <w:rsid w:val="008A4BB9"/>
    <w:rsid w:val="008A54A5"/>
    <w:rsid w:val="008A580D"/>
    <w:rsid w:val="008A5C5F"/>
    <w:rsid w:val="008A5F8A"/>
    <w:rsid w:val="008B0EC0"/>
    <w:rsid w:val="008B2879"/>
    <w:rsid w:val="008B7017"/>
    <w:rsid w:val="008B7219"/>
    <w:rsid w:val="008C0334"/>
    <w:rsid w:val="008C4A0E"/>
    <w:rsid w:val="008D1C79"/>
    <w:rsid w:val="008D2B33"/>
    <w:rsid w:val="008D5863"/>
    <w:rsid w:val="008D7458"/>
    <w:rsid w:val="008E2432"/>
    <w:rsid w:val="008E3641"/>
    <w:rsid w:val="008E3C72"/>
    <w:rsid w:val="008E4E99"/>
    <w:rsid w:val="008F0391"/>
    <w:rsid w:val="008F2578"/>
    <w:rsid w:val="008F2C47"/>
    <w:rsid w:val="008F4DCA"/>
    <w:rsid w:val="008F5869"/>
    <w:rsid w:val="008F773D"/>
    <w:rsid w:val="008F7875"/>
    <w:rsid w:val="0090331B"/>
    <w:rsid w:val="009101FE"/>
    <w:rsid w:val="00911511"/>
    <w:rsid w:val="00911763"/>
    <w:rsid w:val="00911957"/>
    <w:rsid w:val="009150DA"/>
    <w:rsid w:val="009158BE"/>
    <w:rsid w:val="00915EA0"/>
    <w:rsid w:val="0091650B"/>
    <w:rsid w:val="00917039"/>
    <w:rsid w:val="00917A97"/>
    <w:rsid w:val="00921759"/>
    <w:rsid w:val="0092433E"/>
    <w:rsid w:val="00924658"/>
    <w:rsid w:val="00925398"/>
    <w:rsid w:val="009270AB"/>
    <w:rsid w:val="00931822"/>
    <w:rsid w:val="00934FFD"/>
    <w:rsid w:val="00940479"/>
    <w:rsid w:val="00942581"/>
    <w:rsid w:val="00946DEF"/>
    <w:rsid w:val="00947C2B"/>
    <w:rsid w:val="00950D7F"/>
    <w:rsid w:val="0095182D"/>
    <w:rsid w:val="009526DF"/>
    <w:rsid w:val="00952EE6"/>
    <w:rsid w:val="009608E6"/>
    <w:rsid w:val="009658C0"/>
    <w:rsid w:val="00965C00"/>
    <w:rsid w:val="00972350"/>
    <w:rsid w:val="00973B76"/>
    <w:rsid w:val="00975190"/>
    <w:rsid w:val="00976D35"/>
    <w:rsid w:val="009807A0"/>
    <w:rsid w:val="00980C99"/>
    <w:rsid w:val="0098592F"/>
    <w:rsid w:val="00990B62"/>
    <w:rsid w:val="00991E15"/>
    <w:rsid w:val="00992753"/>
    <w:rsid w:val="009947CC"/>
    <w:rsid w:val="00995B75"/>
    <w:rsid w:val="009A02BD"/>
    <w:rsid w:val="009A0EFE"/>
    <w:rsid w:val="009A1539"/>
    <w:rsid w:val="009A1ADD"/>
    <w:rsid w:val="009A6376"/>
    <w:rsid w:val="009A72DC"/>
    <w:rsid w:val="009A7BCD"/>
    <w:rsid w:val="009B1419"/>
    <w:rsid w:val="009B3386"/>
    <w:rsid w:val="009B480A"/>
    <w:rsid w:val="009B5C73"/>
    <w:rsid w:val="009B7C65"/>
    <w:rsid w:val="009C06BA"/>
    <w:rsid w:val="009C0D67"/>
    <w:rsid w:val="009C2580"/>
    <w:rsid w:val="009C2912"/>
    <w:rsid w:val="009C3B79"/>
    <w:rsid w:val="009C450F"/>
    <w:rsid w:val="009C47DB"/>
    <w:rsid w:val="009C6AFF"/>
    <w:rsid w:val="009C745F"/>
    <w:rsid w:val="009C76EA"/>
    <w:rsid w:val="009C7B5B"/>
    <w:rsid w:val="009D27F7"/>
    <w:rsid w:val="009D49D2"/>
    <w:rsid w:val="009D582B"/>
    <w:rsid w:val="009D5D86"/>
    <w:rsid w:val="009D6039"/>
    <w:rsid w:val="009D79EF"/>
    <w:rsid w:val="009D7D86"/>
    <w:rsid w:val="009E4105"/>
    <w:rsid w:val="009E4602"/>
    <w:rsid w:val="009E4858"/>
    <w:rsid w:val="009E4E34"/>
    <w:rsid w:val="009F3783"/>
    <w:rsid w:val="009F4539"/>
    <w:rsid w:val="009F4BD7"/>
    <w:rsid w:val="009F7B8E"/>
    <w:rsid w:val="00A04E49"/>
    <w:rsid w:val="00A061A7"/>
    <w:rsid w:val="00A06E83"/>
    <w:rsid w:val="00A13104"/>
    <w:rsid w:val="00A15EAB"/>
    <w:rsid w:val="00A200D3"/>
    <w:rsid w:val="00A222B9"/>
    <w:rsid w:val="00A25464"/>
    <w:rsid w:val="00A25C48"/>
    <w:rsid w:val="00A2666C"/>
    <w:rsid w:val="00A2773B"/>
    <w:rsid w:val="00A320BE"/>
    <w:rsid w:val="00A32822"/>
    <w:rsid w:val="00A33BB8"/>
    <w:rsid w:val="00A34B44"/>
    <w:rsid w:val="00A35393"/>
    <w:rsid w:val="00A369B4"/>
    <w:rsid w:val="00A41ECC"/>
    <w:rsid w:val="00A433D0"/>
    <w:rsid w:val="00A44E20"/>
    <w:rsid w:val="00A464FF"/>
    <w:rsid w:val="00A505F5"/>
    <w:rsid w:val="00A50DEF"/>
    <w:rsid w:val="00A51472"/>
    <w:rsid w:val="00A551B8"/>
    <w:rsid w:val="00A57422"/>
    <w:rsid w:val="00A5750A"/>
    <w:rsid w:val="00A60DF1"/>
    <w:rsid w:val="00A610B1"/>
    <w:rsid w:val="00A6128F"/>
    <w:rsid w:val="00A709A6"/>
    <w:rsid w:val="00A71197"/>
    <w:rsid w:val="00A713A5"/>
    <w:rsid w:val="00A71ADC"/>
    <w:rsid w:val="00A7293C"/>
    <w:rsid w:val="00A72983"/>
    <w:rsid w:val="00A72CD3"/>
    <w:rsid w:val="00A76133"/>
    <w:rsid w:val="00A8095B"/>
    <w:rsid w:val="00A838C3"/>
    <w:rsid w:val="00A84246"/>
    <w:rsid w:val="00A86AF3"/>
    <w:rsid w:val="00A87066"/>
    <w:rsid w:val="00A87284"/>
    <w:rsid w:val="00A91D52"/>
    <w:rsid w:val="00A923CA"/>
    <w:rsid w:val="00A95CCD"/>
    <w:rsid w:val="00A97D47"/>
    <w:rsid w:val="00AA0794"/>
    <w:rsid w:val="00AA11FA"/>
    <w:rsid w:val="00AA1930"/>
    <w:rsid w:val="00AA1C42"/>
    <w:rsid w:val="00AA34ED"/>
    <w:rsid w:val="00AA3525"/>
    <w:rsid w:val="00AA4772"/>
    <w:rsid w:val="00AA4EB5"/>
    <w:rsid w:val="00AA5DE6"/>
    <w:rsid w:val="00AB0647"/>
    <w:rsid w:val="00AB4053"/>
    <w:rsid w:val="00AB6329"/>
    <w:rsid w:val="00AB6422"/>
    <w:rsid w:val="00AC37F3"/>
    <w:rsid w:val="00AC46DD"/>
    <w:rsid w:val="00AC492A"/>
    <w:rsid w:val="00AC5648"/>
    <w:rsid w:val="00AC7827"/>
    <w:rsid w:val="00AE3528"/>
    <w:rsid w:val="00AE5FE8"/>
    <w:rsid w:val="00AE6BE7"/>
    <w:rsid w:val="00AE730D"/>
    <w:rsid w:val="00AE7AD0"/>
    <w:rsid w:val="00AF0197"/>
    <w:rsid w:val="00AF02C5"/>
    <w:rsid w:val="00AF1B30"/>
    <w:rsid w:val="00AF378E"/>
    <w:rsid w:val="00AF65F4"/>
    <w:rsid w:val="00B00B05"/>
    <w:rsid w:val="00B00D00"/>
    <w:rsid w:val="00B010D4"/>
    <w:rsid w:val="00B01F23"/>
    <w:rsid w:val="00B039EF"/>
    <w:rsid w:val="00B06D7B"/>
    <w:rsid w:val="00B0710A"/>
    <w:rsid w:val="00B10968"/>
    <w:rsid w:val="00B114C0"/>
    <w:rsid w:val="00B13B68"/>
    <w:rsid w:val="00B15458"/>
    <w:rsid w:val="00B24E42"/>
    <w:rsid w:val="00B25FFE"/>
    <w:rsid w:val="00B27B30"/>
    <w:rsid w:val="00B328C9"/>
    <w:rsid w:val="00B34A01"/>
    <w:rsid w:val="00B34F4C"/>
    <w:rsid w:val="00B361F0"/>
    <w:rsid w:val="00B44FE4"/>
    <w:rsid w:val="00B52615"/>
    <w:rsid w:val="00B5736F"/>
    <w:rsid w:val="00B60967"/>
    <w:rsid w:val="00B60D61"/>
    <w:rsid w:val="00B622B7"/>
    <w:rsid w:val="00B62FB3"/>
    <w:rsid w:val="00B635F7"/>
    <w:rsid w:val="00B67AE2"/>
    <w:rsid w:val="00B67D27"/>
    <w:rsid w:val="00B67EB1"/>
    <w:rsid w:val="00B67F4C"/>
    <w:rsid w:val="00B720DC"/>
    <w:rsid w:val="00B740AB"/>
    <w:rsid w:val="00B7612C"/>
    <w:rsid w:val="00B766F0"/>
    <w:rsid w:val="00B77DA5"/>
    <w:rsid w:val="00B80327"/>
    <w:rsid w:val="00B81964"/>
    <w:rsid w:val="00B81F8F"/>
    <w:rsid w:val="00B8443C"/>
    <w:rsid w:val="00B856A5"/>
    <w:rsid w:val="00B85734"/>
    <w:rsid w:val="00B921EF"/>
    <w:rsid w:val="00B92295"/>
    <w:rsid w:val="00B92312"/>
    <w:rsid w:val="00B9387B"/>
    <w:rsid w:val="00B9665A"/>
    <w:rsid w:val="00B9690F"/>
    <w:rsid w:val="00BA0373"/>
    <w:rsid w:val="00BA405A"/>
    <w:rsid w:val="00BA48F4"/>
    <w:rsid w:val="00BA5BDE"/>
    <w:rsid w:val="00BA6664"/>
    <w:rsid w:val="00BA6EBF"/>
    <w:rsid w:val="00BA6F00"/>
    <w:rsid w:val="00BA6F7D"/>
    <w:rsid w:val="00BB5482"/>
    <w:rsid w:val="00BB6FE1"/>
    <w:rsid w:val="00BB73D0"/>
    <w:rsid w:val="00BC1CE0"/>
    <w:rsid w:val="00BC29EC"/>
    <w:rsid w:val="00BC316C"/>
    <w:rsid w:val="00BD370B"/>
    <w:rsid w:val="00BD3839"/>
    <w:rsid w:val="00BD5103"/>
    <w:rsid w:val="00BD6B08"/>
    <w:rsid w:val="00BD6B30"/>
    <w:rsid w:val="00BD7851"/>
    <w:rsid w:val="00BE2312"/>
    <w:rsid w:val="00BE2FF9"/>
    <w:rsid w:val="00BE46F5"/>
    <w:rsid w:val="00BE4799"/>
    <w:rsid w:val="00BE4C0B"/>
    <w:rsid w:val="00BE7191"/>
    <w:rsid w:val="00BF12A0"/>
    <w:rsid w:val="00BF245F"/>
    <w:rsid w:val="00BF456A"/>
    <w:rsid w:val="00BF6B85"/>
    <w:rsid w:val="00C0168B"/>
    <w:rsid w:val="00C01B82"/>
    <w:rsid w:val="00C01DF4"/>
    <w:rsid w:val="00C02371"/>
    <w:rsid w:val="00C0237A"/>
    <w:rsid w:val="00C03289"/>
    <w:rsid w:val="00C04AA9"/>
    <w:rsid w:val="00C04C16"/>
    <w:rsid w:val="00C053B4"/>
    <w:rsid w:val="00C05525"/>
    <w:rsid w:val="00C062C3"/>
    <w:rsid w:val="00C07C3D"/>
    <w:rsid w:val="00C07FAB"/>
    <w:rsid w:val="00C1005C"/>
    <w:rsid w:val="00C1115A"/>
    <w:rsid w:val="00C11161"/>
    <w:rsid w:val="00C13A22"/>
    <w:rsid w:val="00C13FE9"/>
    <w:rsid w:val="00C1531E"/>
    <w:rsid w:val="00C16E67"/>
    <w:rsid w:val="00C17583"/>
    <w:rsid w:val="00C217F7"/>
    <w:rsid w:val="00C22625"/>
    <w:rsid w:val="00C229DF"/>
    <w:rsid w:val="00C2647F"/>
    <w:rsid w:val="00C30B75"/>
    <w:rsid w:val="00C322A6"/>
    <w:rsid w:val="00C32340"/>
    <w:rsid w:val="00C33F16"/>
    <w:rsid w:val="00C355E1"/>
    <w:rsid w:val="00C4089C"/>
    <w:rsid w:val="00C425A3"/>
    <w:rsid w:val="00C444B1"/>
    <w:rsid w:val="00C458ED"/>
    <w:rsid w:val="00C5054A"/>
    <w:rsid w:val="00C53B66"/>
    <w:rsid w:val="00C540ED"/>
    <w:rsid w:val="00C54427"/>
    <w:rsid w:val="00C546D7"/>
    <w:rsid w:val="00C5666C"/>
    <w:rsid w:val="00C570F7"/>
    <w:rsid w:val="00C57EF2"/>
    <w:rsid w:val="00C61FB0"/>
    <w:rsid w:val="00C635C7"/>
    <w:rsid w:val="00C63E73"/>
    <w:rsid w:val="00C65F2C"/>
    <w:rsid w:val="00C66D07"/>
    <w:rsid w:val="00C71E0C"/>
    <w:rsid w:val="00C7353F"/>
    <w:rsid w:val="00C73578"/>
    <w:rsid w:val="00C743DF"/>
    <w:rsid w:val="00C75A0F"/>
    <w:rsid w:val="00C77558"/>
    <w:rsid w:val="00C8064B"/>
    <w:rsid w:val="00C80CA7"/>
    <w:rsid w:val="00C8255E"/>
    <w:rsid w:val="00C86112"/>
    <w:rsid w:val="00C90B95"/>
    <w:rsid w:val="00C90CCC"/>
    <w:rsid w:val="00C92332"/>
    <w:rsid w:val="00C92E54"/>
    <w:rsid w:val="00C942CD"/>
    <w:rsid w:val="00C94410"/>
    <w:rsid w:val="00C9638E"/>
    <w:rsid w:val="00C963DC"/>
    <w:rsid w:val="00C969BA"/>
    <w:rsid w:val="00C96DE1"/>
    <w:rsid w:val="00CA3C77"/>
    <w:rsid w:val="00CB0A79"/>
    <w:rsid w:val="00CB0EE9"/>
    <w:rsid w:val="00CB219D"/>
    <w:rsid w:val="00CB305E"/>
    <w:rsid w:val="00CB317F"/>
    <w:rsid w:val="00CB416A"/>
    <w:rsid w:val="00CB779C"/>
    <w:rsid w:val="00CC6C04"/>
    <w:rsid w:val="00CC6CBB"/>
    <w:rsid w:val="00CD479E"/>
    <w:rsid w:val="00CD4D6C"/>
    <w:rsid w:val="00CD572D"/>
    <w:rsid w:val="00CD5855"/>
    <w:rsid w:val="00CD6FC4"/>
    <w:rsid w:val="00CD765B"/>
    <w:rsid w:val="00CE0C53"/>
    <w:rsid w:val="00CE1481"/>
    <w:rsid w:val="00CE14A9"/>
    <w:rsid w:val="00CE1A61"/>
    <w:rsid w:val="00CE4FB7"/>
    <w:rsid w:val="00CF19D5"/>
    <w:rsid w:val="00CF35AA"/>
    <w:rsid w:val="00CF6332"/>
    <w:rsid w:val="00CF7FD2"/>
    <w:rsid w:val="00D003E6"/>
    <w:rsid w:val="00D0067C"/>
    <w:rsid w:val="00D02B15"/>
    <w:rsid w:val="00D03DEF"/>
    <w:rsid w:val="00D1020F"/>
    <w:rsid w:val="00D1245D"/>
    <w:rsid w:val="00D13425"/>
    <w:rsid w:val="00D13567"/>
    <w:rsid w:val="00D2727D"/>
    <w:rsid w:val="00D27911"/>
    <w:rsid w:val="00D30CFC"/>
    <w:rsid w:val="00D35EEA"/>
    <w:rsid w:val="00D3628B"/>
    <w:rsid w:val="00D4067B"/>
    <w:rsid w:val="00D40D05"/>
    <w:rsid w:val="00D420AE"/>
    <w:rsid w:val="00D45DD5"/>
    <w:rsid w:val="00D468B3"/>
    <w:rsid w:val="00D474B6"/>
    <w:rsid w:val="00D4756A"/>
    <w:rsid w:val="00D521B1"/>
    <w:rsid w:val="00D56C85"/>
    <w:rsid w:val="00D57F04"/>
    <w:rsid w:val="00D600C4"/>
    <w:rsid w:val="00D61F74"/>
    <w:rsid w:val="00D6208B"/>
    <w:rsid w:val="00D625E0"/>
    <w:rsid w:val="00D64E73"/>
    <w:rsid w:val="00D6503F"/>
    <w:rsid w:val="00D711B9"/>
    <w:rsid w:val="00D72A5B"/>
    <w:rsid w:val="00D74466"/>
    <w:rsid w:val="00D7650D"/>
    <w:rsid w:val="00D76DF2"/>
    <w:rsid w:val="00D76EB9"/>
    <w:rsid w:val="00D82A93"/>
    <w:rsid w:val="00D861E0"/>
    <w:rsid w:val="00D86E99"/>
    <w:rsid w:val="00D9053E"/>
    <w:rsid w:val="00D92189"/>
    <w:rsid w:val="00D934CB"/>
    <w:rsid w:val="00DA029F"/>
    <w:rsid w:val="00DA2D4C"/>
    <w:rsid w:val="00DA3D13"/>
    <w:rsid w:val="00DA4B12"/>
    <w:rsid w:val="00DA540A"/>
    <w:rsid w:val="00DA6091"/>
    <w:rsid w:val="00DA6981"/>
    <w:rsid w:val="00DB30E4"/>
    <w:rsid w:val="00DB5EEC"/>
    <w:rsid w:val="00DC0EC4"/>
    <w:rsid w:val="00DC1578"/>
    <w:rsid w:val="00DC522B"/>
    <w:rsid w:val="00DD07B3"/>
    <w:rsid w:val="00DD31C2"/>
    <w:rsid w:val="00DD41B8"/>
    <w:rsid w:val="00DD4B4A"/>
    <w:rsid w:val="00DD73C3"/>
    <w:rsid w:val="00DD7E8F"/>
    <w:rsid w:val="00DE2788"/>
    <w:rsid w:val="00DE48FC"/>
    <w:rsid w:val="00DE7B8A"/>
    <w:rsid w:val="00DF1D55"/>
    <w:rsid w:val="00DF2BA3"/>
    <w:rsid w:val="00DF3B5C"/>
    <w:rsid w:val="00DF41E2"/>
    <w:rsid w:val="00DF664D"/>
    <w:rsid w:val="00E00E68"/>
    <w:rsid w:val="00E03386"/>
    <w:rsid w:val="00E03D64"/>
    <w:rsid w:val="00E0434F"/>
    <w:rsid w:val="00E077A6"/>
    <w:rsid w:val="00E105AF"/>
    <w:rsid w:val="00E11C79"/>
    <w:rsid w:val="00E1330F"/>
    <w:rsid w:val="00E1541C"/>
    <w:rsid w:val="00E17671"/>
    <w:rsid w:val="00E1769F"/>
    <w:rsid w:val="00E176E5"/>
    <w:rsid w:val="00E20B79"/>
    <w:rsid w:val="00E20F2B"/>
    <w:rsid w:val="00E226F9"/>
    <w:rsid w:val="00E26066"/>
    <w:rsid w:val="00E26C66"/>
    <w:rsid w:val="00E32034"/>
    <w:rsid w:val="00E329B6"/>
    <w:rsid w:val="00E33B92"/>
    <w:rsid w:val="00E34E1B"/>
    <w:rsid w:val="00E479C9"/>
    <w:rsid w:val="00E47B69"/>
    <w:rsid w:val="00E5021E"/>
    <w:rsid w:val="00E52033"/>
    <w:rsid w:val="00E522AC"/>
    <w:rsid w:val="00E52729"/>
    <w:rsid w:val="00E54260"/>
    <w:rsid w:val="00E55A79"/>
    <w:rsid w:val="00E566FD"/>
    <w:rsid w:val="00E56986"/>
    <w:rsid w:val="00E573E1"/>
    <w:rsid w:val="00E574E0"/>
    <w:rsid w:val="00E57946"/>
    <w:rsid w:val="00E57D00"/>
    <w:rsid w:val="00E60F76"/>
    <w:rsid w:val="00E61B6E"/>
    <w:rsid w:val="00E62903"/>
    <w:rsid w:val="00E6524C"/>
    <w:rsid w:val="00E664EB"/>
    <w:rsid w:val="00E707B5"/>
    <w:rsid w:val="00E7209C"/>
    <w:rsid w:val="00E721A3"/>
    <w:rsid w:val="00E74F57"/>
    <w:rsid w:val="00E75B70"/>
    <w:rsid w:val="00E7619A"/>
    <w:rsid w:val="00E813BF"/>
    <w:rsid w:val="00E83CF6"/>
    <w:rsid w:val="00E86ACD"/>
    <w:rsid w:val="00E875F3"/>
    <w:rsid w:val="00E93391"/>
    <w:rsid w:val="00E9489E"/>
    <w:rsid w:val="00E96486"/>
    <w:rsid w:val="00EA008A"/>
    <w:rsid w:val="00EA0355"/>
    <w:rsid w:val="00EA0B6E"/>
    <w:rsid w:val="00EA503D"/>
    <w:rsid w:val="00EA7114"/>
    <w:rsid w:val="00EA718C"/>
    <w:rsid w:val="00EA73CD"/>
    <w:rsid w:val="00EA7D9E"/>
    <w:rsid w:val="00EB0360"/>
    <w:rsid w:val="00EB1D13"/>
    <w:rsid w:val="00EB200F"/>
    <w:rsid w:val="00EB33ED"/>
    <w:rsid w:val="00EB4AB6"/>
    <w:rsid w:val="00EC081C"/>
    <w:rsid w:val="00EC3382"/>
    <w:rsid w:val="00EC51B5"/>
    <w:rsid w:val="00EC78C8"/>
    <w:rsid w:val="00ED2B41"/>
    <w:rsid w:val="00ED46B6"/>
    <w:rsid w:val="00ED62EC"/>
    <w:rsid w:val="00EE4D7C"/>
    <w:rsid w:val="00EF0375"/>
    <w:rsid w:val="00EF2247"/>
    <w:rsid w:val="00EF26C6"/>
    <w:rsid w:val="00EF2B69"/>
    <w:rsid w:val="00EF3F9A"/>
    <w:rsid w:val="00EF4A11"/>
    <w:rsid w:val="00EF513D"/>
    <w:rsid w:val="00EF5D9B"/>
    <w:rsid w:val="00EF6618"/>
    <w:rsid w:val="00EF7015"/>
    <w:rsid w:val="00F00B74"/>
    <w:rsid w:val="00F015A0"/>
    <w:rsid w:val="00F06559"/>
    <w:rsid w:val="00F077B5"/>
    <w:rsid w:val="00F12C8A"/>
    <w:rsid w:val="00F13CC9"/>
    <w:rsid w:val="00F14040"/>
    <w:rsid w:val="00F15782"/>
    <w:rsid w:val="00F1589A"/>
    <w:rsid w:val="00F16282"/>
    <w:rsid w:val="00F165C4"/>
    <w:rsid w:val="00F20746"/>
    <w:rsid w:val="00F236A8"/>
    <w:rsid w:val="00F26AA4"/>
    <w:rsid w:val="00F304C5"/>
    <w:rsid w:val="00F30EBE"/>
    <w:rsid w:val="00F33E6C"/>
    <w:rsid w:val="00F363E6"/>
    <w:rsid w:val="00F43659"/>
    <w:rsid w:val="00F44E97"/>
    <w:rsid w:val="00F450F5"/>
    <w:rsid w:val="00F4615A"/>
    <w:rsid w:val="00F47696"/>
    <w:rsid w:val="00F50AF3"/>
    <w:rsid w:val="00F51B9D"/>
    <w:rsid w:val="00F521DD"/>
    <w:rsid w:val="00F52392"/>
    <w:rsid w:val="00F53403"/>
    <w:rsid w:val="00F53E9A"/>
    <w:rsid w:val="00F5505C"/>
    <w:rsid w:val="00F568DD"/>
    <w:rsid w:val="00F56ACD"/>
    <w:rsid w:val="00F57DBA"/>
    <w:rsid w:val="00F60190"/>
    <w:rsid w:val="00F6320C"/>
    <w:rsid w:val="00F63604"/>
    <w:rsid w:val="00F65824"/>
    <w:rsid w:val="00F715E3"/>
    <w:rsid w:val="00F71F33"/>
    <w:rsid w:val="00F738D7"/>
    <w:rsid w:val="00F7425C"/>
    <w:rsid w:val="00F743A7"/>
    <w:rsid w:val="00F75FD8"/>
    <w:rsid w:val="00F8049A"/>
    <w:rsid w:val="00F81C31"/>
    <w:rsid w:val="00F84FEC"/>
    <w:rsid w:val="00F85C20"/>
    <w:rsid w:val="00F90700"/>
    <w:rsid w:val="00F929EE"/>
    <w:rsid w:val="00F978F4"/>
    <w:rsid w:val="00FA051B"/>
    <w:rsid w:val="00FA0657"/>
    <w:rsid w:val="00FA21B3"/>
    <w:rsid w:val="00FA2799"/>
    <w:rsid w:val="00FA35CB"/>
    <w:rsid w:val="00FA3AFD"/>
    <w:rsid w:val="00FA41B4"/>
    <w:rsid w:val="00FA438B"/>
    <w:rsid w:val="00FA4719"/>
    <w:rsid w:val="00FB728E"/>
    <w:rsid w:val="00FB76AD"/>
    <w:rsid w:val="00FC0EAE"/>
    <w:rsid w:val="00FC18FB"/>
    <w:rsid w:val="00FC1D57"/>
    <w:rsid w:val="00FC2139"/>
    <w:rsid w:val="00FC2695"/>
    <w:rsid w:val="00FC2EAA"/>
    <w:rsid w:val="00FC78B4"/>
    <w:rsid w:val="00FC79C0"/>
    <w:rsid w:val="00FD0B47"/>
    <w:rsid w:val="00FD4D69"/>
    <w:rsid w:val="00FD6869"/>
    <w:rsid w:val="00FE04B1"/>
    <w:rsid w:val="00FE1A12"/>
    <w:rsid w:val="00FE263D"/>
    <w:rsid w:val="00FE2775"/>
    <w:rsid w:val="00FE6B4F"/>
    <w:rsid w:val="00FF0B62"/>
    <w:rsid w:val="00FF0C12"/>
    <w:rsid w:val="00FF503B"/>
    <w:rsid w:val="00FF74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38C9D4C"/>
  <w15:docId w15:val="{E3AE4556-B978-459D-B423-D1477FE4E8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color w:val="000000" w:themeColor="text1"/>
        <w:lang w:val="de-CH" w:eastAsia="de-CH" w:bidi="ar-SA"/>
      </w:rPr>
    </w:rPrDefault>
    <w:pPrDefault>
      <w:pPr>
        <w:spacing w:line="24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uiPriority="9"/>
    <w:lsdException w:name="heading 3" w:uiPriority="9"/>
    <w:lsdException w:name="heading 4" w:semiHidden="1" w:unhideWhenUsed="1"/>
    <w:lsdException w:name="heading 5" w:semiHidden="1" w:uiPriority="0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4" w:unhideWhenUsed="1"/>
    <w:lsdException w:name="toc 2" w:semiHidden="1" w:uiPriority="4" w:unhideWhenUsed="1"/>
    <w:lsdException w:name="toc 3" w:semiHidden="1" w:uiPriority="4" w:unhideWhenUsed="1"/>
    <w:lsdException w:name="toc 4" w:semiHidden="1" w:uiPriority="4" w:unhideWhenUsed="1"/>
    <w:lsdException w:name="toc 5" w:semiHidden="1" w:uiPriority="4" w:unhideWhenUsed="1"/>
    <w:lsdException w:name="toc 6" w:semiHidden="1" w:uiPriority="4" w:unhideWhenUsed="1"/>
    <w:lsdException w:name="toc 7" w:semiHidden="1" w:uiPriority="4" w:unhideWhenUsed="1"/>
    <w:lsdException w:name="toc 8" w:semiHidden="1" w:uiPriority="4" w:unhideWhenUsed="1"/>
    <w:lsdException w:name="toc 9" w:semiHidden="1" w:uiPriority="4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iPriority="94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/>
    <w:lsdException w:name="envelope return" w:semiHidden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uiPriority="0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semiHidden="1" w:qFormat="1"/>
    <w:lsdException w:name="Emphasis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0" w:unhideWhenUsed="1"/>
    <w:lsdException w:name="annotation subject" w:semiHidden="1" w:uiPriority="0" w:unhideWhenUsed="1"/>
    <w:lsdException w:name="No List" w:semiHidden="1" w:unhideWhenUsed="1"/>
    <w:lsdException w:name="Outline List 1" w:semiHidden="1" w:uiPriority="0" w:unhideWhenUsed="1"/>
    <w:lsdException w:name="Outline List 2" w:semiHidden="1" w:uiPriority="0" w:unhideWhenUsed="1"/>
    <w:lsdException w:name="Outline List 3" w:semiHidden="1" w:uiPriority="0" w:unhideWhenUsed="1"/>
    <w:lsdException w:name="Table Simple 1" w:semiHidden="1" w:uiPriority="0" w:unhideWhenUsed="1"/>
    <w:lsdException w:name="Table Simple 2" w:semiHidden="1" w:uiPriority="0" w:unhideWhenUsed="1"/>
    <w:lsdException w:name="Table Simple 3" w:semiHidden="1" w:uiPriority="0" w:unhideWhenUsed="1"/>
    <w:lsdException w:name="Table Classic 1" w:semiHidden="1" w:uiPriority="0" w:unhideWhenUsed="1"/>
    <w:lsdException w:name="Table Classic 2" w:semiHidden="1" w:uiPriority="0" w:unhideWhenUsed="1"/>
    <w:lsdException w:name="Table Classic 3" w:semiHidden="1" w:uiPriority="0" w:unhideWhenUsed="1"/>
    <w:lsdException w:name="Table Classic 4" w:semiHidden="1" w:uiPriority="0" w:unhideWhenUsed="1"/>
    <w:lsdException w:name="Table Colorful 1" w:semiHidden="1" w:uiPriority="0" w:unhideWhenUsed="1"/>
    <w:lsdException w:name="Table Colorful 2" w:semiHidden="1" w:uiPriority="0" w:unhideWhenUsed="1"/>
    <w:lsdException w:name="Table Colorful 3" w:semiHidden="1" w:uiPriority="0" w:unhideWhenUsed="1"/>
    <w:lsdException w:name="Table Columns 1" w:semiHidden="1" w:uiPriority="0" w:unhideWhenUsed="1"/>
    <w:lsdException w:name="Table Columns 2" w:semiHidden="1" w:uiPriority="0" w:unhideWhenUsed="1"/>
    <w:lsdException w:name="Table Columns 3" w:semiHidden="1" w:uiPriority="0" w:unhideWhenUsed="1"/>
    <w:lsdException w:name="Table Columns 4" w:semiHidden="1" w:uiPriority="0" w:unhideWhenUsed="1"/>
    <w:lsdException w:name="Table Columns 5" w:semiHidden="1" w:uiPriority="0" w:unhideWhenUsed="1"/>
    <w:lsdException w:name="Table Grid 1" w:semiHidden="1" w:uiPriority="0" w:unhideWhenUsed="1"/>
    <w:lsdException w:name="Table Grid 2" w:semiHidden="1" w:uiPriority="0" w:unhideWhenUsed="1"/>
    <w:lsdException w:name="Table Grid 3" w:semiHidden="1" w:uiPriority="0" w:unhideWhenUsed="1"/>
    <w:lsdException w:name="Table Grid 4" w:semiHidden="1" w:uiPriority="0" w:unhideWhenUsed="1"/>
    <w:lsdException w:name="Table Grid 5" w:semiHidden="1" w:uiPriority="0" w:unhideWhenUsed="1"/>
    <w:lsdException w:name="Table Grid 6" w:semiHidden="1" w:uiPriority="0" w:unhideWhenUsed="1"/>
    <w:lsdException w:name="Table Grid 7" w:semiHidden="1" w:uiPriority="0" w:unhideWhenUsed="1"/>
    <w:lsdException w:name="Table Grid 8" w:semiHidden="1" w:uiPriority="0" w:unhideWhenUsed="1"/>
    <w:lsdException w:name="Table List 1" w:semiHidden="1" w:uiPriority="0" w:unhideWhenUsed="1"/>
    <w:lsdException w:name="Table List 2" w:semiHidden="1" w:uiPriority="0" w:unhideWhenUsed="1"/>
    <w:lsdException w:name="Table List 3" w:semiHidden="1" w:uiPriority="0" w:unhideWhenUsed="1"/>
    <w:lsdException w:name="Table List 4" w:semiHidden="1" w:uiPriority="0" w:unhideWhenUsed="1"/>
    <w:lsdException w:name="Table List 5" w:semiHidden="1" w:uiPriority="0" w:unhideWhenUsed="1"/>
    <w:lsdException w:name="Table List 6" w:semiHidden="1" w:uiPriority="0" w:unhideWhenUsed="1"/>
    <w:lsdException w:name="Table List 7" w:semiHidden="1" w:uiPriority="0" w:unhideWhenUsed="1"/>
    <w:lsdException w:name="Table List 8" w:semiHidden="1" w:uiPriority="0" w:unhideWhenUsed="1"/>
    <w:lsdException w:name="Table 3D effects 1" w:semiHidden="1" w:uiPriority="0" w:unhideWhenUsed="1"/>
    <w:lsdException w:name="Table 3D effects 2" w:semiHidden="1" w:uiPriority="0" w:unhideWhenUsed="1"/>
    <w:lsdException w:name="Table 3D effects 3" w:semiHidden="1" w:uiPriority="0" w:unhideWhenUsed="1"/>
    <w:lsdException w:name="Table Contemporary" w:semiHidden="1" w:uiPriority="0" w:unhideWhenUsed="1"/>
    <w:lsdException w:name="Table Elegant" w:semiHidden="1" w:uiPriority="0" w:unhideWhenUsed="1"/>
    <w:lsdException w:name="Table Professional" w:semiHidden="1" w:uiPriority="0" w:unhideWhenUsed="1"/>
    <w:lsdException w:name="Table Subtle 1" w:semiHidden="1" w:uiPriority="0" w:unhideWhenUsed="1"/>
    <w:lsdException w:name="Table Subtle 2" w:semiHidden="1" w:uiPriority="0" w:unhideWhenUsed="1"/>
    <w:lsdException w:name="Table Web 1" w:semiHidden="1" w:uiPriority="0" w:unhideWhenUsed="1"/>
    <w:lsdException w:name="Table Web 2" w:semiHidden="1" w:uiPriority="0" w:unhideWhenUsed="1"/>
    <w:lsdException w:name="Table Web 3" w:semiHidden="1" w:uiPriority="0" w:unhideWhenUsed="1"/>
    <w:lsdException w:name="Balloon Text" w:semiHidden="1" w:uiPriority="0" w:unhideWhenUsed="1"/>
    <w:lsdException w:name="Table Grid" w:uiPriority="39"/>
    <w:lsdException w:name="Table Theme" w:semiHidden="1" w:uiPriority="0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nhideWhenUsed="1"/>
    <w:lsdException w:name="Intense Emphasis" w:semiHidden="1" w:unhideWhenUsed="1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C76EA"/>
    <w:pPr>
      <w:spacing w:after="160" w:line="278" w:lineRule="auto"/>
    </w:pPr>
    <w:rPr>
      <w:color w:val="auto"/>
      <w:kern w:val="2"/>
      <w:sz w:val="24"/>
      <w:szCs w:val="24"/>
      <w:lang w:val="pl-PL" w:eastAsia="en-US"/>
      <w14:ligatures w14:val="standardContextual"/>
    </w:rPr>
  </w:style>
  <w:style w:type="paragraph" w:styleId="Nagwek1">
    <w:name w:val="heading 1"/>
    <w:basedOn w:val="Normalny"/>
    <w:next w:val="Normalny"/>
    <w:link w:val="Nagwek1Znak"/>
    <w:autoRedefine/>
    <w:uiPriority w:val="99"/>
    <w:rsid w:val="00921759"/>
    <w:pPr>
      <w:keepNext/>
      <w:keepLines/>
      <w:spacing w:before="480" w:after="240" w:line="264" w:lineRule="auto"/>
      <w:outlineLvl w:val="0"/>
    </w:pPr>
    <w:rPr>
      <w:rFonts w:asciiTheme="majorHAnsi" w:eastAsiaTheme="majorEastAsia" w:hAnsiTheme="majorHAnsi" w:cstheme="majorBidi"/>
      <w:b/>
      <w:bCs/>
      <w:color w:val="000000" w:themeColor="text1"/>
      <w:kern w:val="0"/>
      <w:sz w:val="22"/>
      <w:szCs w:val="28"/>
      <w:lang w:eastAsia="de-CH"/>
      <w14:ligatures w14:val="none"/>
    </w:rPr>
  </w:style>
  <w:style w:type="paragraph" w:styleId="Nagwek2">
    <w:name w:val="heading 2"/>
    <w:basedOn w:val="Normalny"/>
    <w:link w:val="Nagwek2Znak"/>
    <w:autoRedefine/>
    <w:uiPriority w:val="99"/>
    <w:unhideWhenUsed/>
    <w:rsid w:val="00921759"/>
    <w:pPr>
      <w:keepNext/>
      <w:keepLines/>
      <w:spacing w:after="60" w:line="240" w:lineRule="auto"/>
      <w:outlineLvl w:val="1"/>
    </w:pPr>
    <w:rPr>
      <w:rFonts w:asciiTheme="majorHAnsi" w:eastAsiaTheme="majorEastAsia" w:hAnsiTheme="majorHAnsi" w:cstheme="majorBidi"/>
      <w:b/>
      <w:bCs/>
      <w:color w:val="000000" w:themeColor="text1"/>
      <w:kern w:val="0"/>
      <w:sz w:val="22"/>
      <w:szCs w:val="26"/>
      <w:lang w:eastAsia="de-CH"/>
      <w14:ligatures w14:val="none"/>
    </w:rPr>
  </w:style>
  <w:style w:type="paragraph" w:styleId="Nagwek3">
    <w:name w:val="heading 3"/>
    <w:basedOn w:val="Normalny"/>
    <w:next w:val="Normalny"/>
    <w:link w:val="Nagwek3Znak"/>
    <w:autoRedefine/>
    <w:uiPriority w:val="99"/>
    <w:semiHidden/>
    <w:unhideWhenUsed/>
    <w:rsid w:val="00921759"/>
    <w:pPr>
      <w:keepNext/>
      <w:keepLines/>
      <w:spacing w:before="240" w:after="264" w:line="264" w:lineRule="auto"/>
      <w:outlineLvl w:val="2"/>
    </w:pPr>
    <w:rPr>
      <w:rFonts w:asciiTheme="majorHAnsi" w:eastAsiaTheme="majorEastAsia" w:hAnsiTheme="majorHAnsi" w:cstheme="majorBidi"/>
      <w:color w:val="000000" w:themeColor="text1"/>
      <w:kern w:val="0"/>
      <w:sz w:val="22"/>
      <w:lang w:eastAsia="de-CH"/>
      <w14:ligatures w14:val="none"/>
    </w:rPr>
  </w:style>
  <w:style w:type="paragraph" w:styleId="Nagwek5">
    <w:name w:val="heading 5"/>
    <w:basedOn w:val="Normalny"/>
    <w:next w:val="Normalny"/>
    <w:link w:val="Nagwek5Znak"/>
    <w:autoRedefine/>
    <w:uiPriority w:val="99"/>
    <w:semiHidden/>
    <w:unhideWhenUsed/>
    <w:rsid w:val="00921759"/>
    <w:pPr>
      <w:keepNext/>
      <w:keepLines/>
      <w:spacing w:before="40" w:after="264" w:line="264" w:lineRule="auto"/>
      <w:outlineLvl w:val="4"/>
    </w:pPr>
    <w:rPr>
      <w:rFonts w:asciiTheme="majorHAnsi" w:eastAsiaTheme="majorEastAsia" w:hAnsiTheme="majorHAnsi" w:cstheme="majorBidi"/>
      <w:color w:val="0052BB" w:themeColor="accent1" w:themeShade="BF"/>
      <w:kern w:val="0"/>
      <w:sz w:val="22"/>
      <w:szCs w:val="20"/>
      <w:lang w:eastAsia="de-CH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8141B4"/>
    <w:tblPr>
      <w:tblCellMar>
        <w:left w:w="0" w:type="dxa"/>
        <w:right w:w="0" w:type="dxa"/>
      </w:tblCellMar>
    </w:tblPr>
  </w:style>
  <w:style w:type="character" w:styleId="Hipercze">
    <w:name w:val="Hyperlink"/>
    <w:basedOn w:val="Domylnaczcionkaakapitu"/>
    <w:uiPriority w:val="99"/>
    <w:unhideWhenUsed/>
    <w:rsid w:val="006963D6"/>
    <w:rPr>
      <w:color w:val="000000" w:themeColor="text1"/>
      <w:u w:val="none"/>
    </w:rPr>
  </w:style>
  <w:style w:type="character" w:customStyle="1" w:styleId="Nagwek2Znak">
    <w:name w:val="Nagłówek 2 Znak"/>
    <w:basedOn w:val="Domylnaczcionkaakapitu"/>
    <w:link w:val="Nagwek2"/>
    <w:uiPriority w:val="99"/>
    <w:rsid w:val="002E5840"/>
    <w:rPr>
      <w:rFonts w:asciiTheme="majorHAnsi" w:eastAsiaTheme="majorEastAsia" w:hAnsiTheme="majorHAnsi" w:cstheme="majorBidi"/>
      <w:b/>
      <w:bCs/>
      <w:sz w:val="24"/>
      <w:szCs w:val="26"/>
      <w:lang w:val="en-GB"/>
    </w:rPr>
  </w:style>
  <w:style w:type="paragraph" w:styleId="Tekstdymka">
    <w:name w:val="Balloon Text"/>
    <w:basedOn w:val="Normalny"/>
    <w:link w:val="TekstdymkaZnak"/>
    <w:uiPriority w:val="99"/>
    <w:unhideWhenUsed/>
    <w:rsid w:val="007D5B61"/>
    <w:pPr>
      <w:spacing w:after="264" w:line="240" w:lineRule="auto"/>
    </w:pPr>
    <w:rPr>
      <w:rFonts w:ascii="Tahoma" w:hAnsi="Tahoma" w:cs="Tahoma"/>
      <w:color w:val="000000" w:themeColor="text1"/>
      <w:kern w:val="0"/>
      <w:sz w:val="16"/>
      <w:szCs w:val="16"/>
      <w:lang w:eastAsia="de-CH"/>
      <w14:ligatures w14:val="none"/>
    </w:rPr>
  </w:style>
  <w:style w:type="character" w:customStyle="1" w:styleId="TekstdymkaZnak">
    <w:name w:val="Tekst dymka Znak"/>
    <w:basedOn w:val="Domylnaczcionkaakapitu"/>
    <w:link w:val="Tekstdymka"/>
    <w:uiPriority w:val="99"/>
    <w:rsid w:val="002E5840"/>
    <w:rPr>
      <w:rFonts w:ascii="Tahoma" w:hAnsi="Tahoma" w:cs="Tahoma"/>
      <w:sz w:val="16"/>
      <w:szCs w:val="16"/>
      <w:lang w:val="en-GB"/>
    </w:rPr>
  </w:style>
  <w:style w:type="paragraph" w:styleId="Akapitzlist">
    <w:name w:val="List Paragraph"/>
    <w:basedOn w:val="Normalny"/>
    <w:uiPriority w:val="99"/>
    <w:semiHidden/>
    <w:rsid w:val="005C416A"/>
    <w:pPr>
      <w:ind w:left="720"/>
      <w:contextualSpacing/>
    </w:pPr>
  </w:style>
  <w:style w:type="character" w:customStyle="1" w:styleId="Nagwek5Znak">
    <w:name w:val="Nagłówek 5 Znak"/>
    <w:basedOn w:val="Domylnaczcionkaakapitu"/>
    <w:link w:val="Nagwek5"/>
    <w:uiPriority w:val="99"/>
    <w:semiHidden/>
    <w:rsid w:val="00921759"/>
    <w:rPr>
      <w:rFonts w:asciiTheme="majorHAnsi" w:eastAsiaTheme="majorEastAsia" w:hAnsiTheme="majorHAnsi" w:cstheme="majorBidi"/>
      <w:color w:val="0052BB" w:themeColor="accent1" w:themeShade="BF"/>
      <w:sz w:val="22"/>
      <w:lang w:val="pl-PL"/>
    </w:rPr>
  </w:style>
  <w:style w:type="character" w:customStyle="1" w:styleId="Nagwek1Znak">
    <w:name w:val="Nagłówek 1 Znak"/>
    <w:basedOn w:val="Domylnaczcionkaakapitu"/>
    <w:link w:val="Nagwek1"/>
    <w:uiPriority w:val="99"/>
    <w:rsid w:val="00921759"/>
    <w:rPr>
      <w:rFonts w:asciiTheme="majorHAnsi" w:eastAsiaTheme="majorEastAsia" w:hAnsiTheme="majorHAnsi" w:cstheme="majorBidi"/>
      <w:b/>
      <w:bCs/>
      <w:sz w:val="22"/>
      <w:szCs w:val="28"/>
      <w:lang w:val="pl-PL"/>
    </w:rPr>
  </w:style>
  <w:style w:type="character" w:customStyle="1" w:styleId="Nagwek3Znak">
    <w:name w:val="Nagłówek 3 Znak"/>
    <w:basedOn w:val="Domylnaczcionkaakapitu"/>
    <w:link w:val="Nagwek3"/>
    <w:uiPriority w:val="99"/>
    <w:semiHidden/>
    <w:rsid w:val="002E5840"/>
    <w:rPr>
      <w:rFonts w:asciiTheme="majorHAnsi" w:eastAsiaTheme="majorEastAsia" w:hAnsiTheme="majorHAnsi" w:cstheme="majorBidi"/>
      <w:szCs w:val="24"/>
      <w:lang w:val="en-GB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F517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F517A"/>
    <w:pPr>
      <w:spacing w:after="264" w:line="240" w:lineRule="auto"/>
    </w:pPr>
    <w:rPr>
      <w:rFonts w:ascii="Inter" w:hAnsi="Inter"/>
      <w:color w:val="000000" w:themeColor="text1"/>
      <w:kern w:val="0"/>
      <w:sz w:val="22"/>
      <w:szCs w:val="20"/>
      <w:lang w:eastAsia="de-CH"/>
      <w14:ligatures w14:val="none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E5840"/>
    <w:rPr>
      <w:lang w:val="en-GB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F517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E5840"/>
    <w:rPr>
      <w:b/>
      <w:bCs/>
      <w:lang w:val="en-GB"/>
    </w:rPr>
  </w:style>
  <w:style w:type="character" w:styleId="UyteHipercze">
    <w:name w:val="FollowedHyperlink"/>
    <w:basedOn w:val="Domylnaczcionkaakapitu"/>
    <w:uiPriority w:val="99"/>
    <w:semiHidden/>
    <w:unhideWhenUsed/>
    <w:rsid w:val="002E5840"/>
    <w:rPr>
      <w:color w:val="000000" w:themeColor="text1"/>
      <w:u w:val="none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8D1C79"/>
    <w:pPr>
      <w:spacing w:after="120" w:line="264" w:lineRule="auto"/>
    </w:pPr>
    <w:rPr>
      <w:rFonts w:ascii="Inter" w:hAnsi="Inter"/>
      <w:color w:val="000000" w:themeColor="text1"/>
      <w:kern w:val="0"/>
      <w:sz w:val="22"/>
      <w:szCs w:val="20"/>
      <w:lang w:eastAsia="de-CH"/>
      <w14:ligatures w14:val="none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2E5840"/>
    <w:rPr>
      <w:lang w:val="en-GB"/>
    </w:rPr>
  </w:style>
  <w:style w:type="paragraph" w:styleId="Listanumerowana">
    <w:name w:val="List Number"/>
    <w:basedOn w:val="Normalny"/>
    <w:autoRedefine/>
    <w:uiPriority w:val="99"/>
    <w:unhideWhenUsed/>
    <w:rsid w:val="004A5E18"/>
    <w:pPr>
      <w:numPr>
        <w:numId w:val="18"/>
      </w:numPr>
      <w:spacing w:after="264" w:line="264" w:lineRule="auto"/>
      <w:contextualSpacing/>
    </w:pPr>
    <w:rPr>
      <w:rFonts w:ascii="Inter" w:hAnsi="Inter"/>
      <w:color w:val="000000" w:themeColor="text1"/>
      <w:kern w:val="0"/>
      <w:sz w:val="22"/>
      <w:szCs w:val="20"/>
      <w:lang w:eastAsia="de-CH"/>
      <w14:ligatures w14:val="non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9947CC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A838C3"/>
    <w:pPr>
      <w:tabs>
        <w:tab w:val="center" w:pos="4536"/>
        <w:tab w:val="right" w:pos="9072"/>
      </w:tabs>
      <w:spacing w:after="480" w:line="400" w:lineRule="exact"/>
    </w:pPr>
    <w:rPr>
      <w:rFonts w:ascii="Inter" w:hAnsi="Inter"/>
      <w:color w:val="000000" w:themeColor="text1"/>
      <w:kern w:val="0"/>
      <w:sz w:val="22"/>
      <w:szCs w:val="20"/>
      <w:lang w:eastAsia="de-CH"/>
      <w14:ligatures w14:val="none"/>
    </w:rPr>
  </w:style>
  <w:style w:type="character" w:customStyle="1" w:styleId="NagwekZnak">
    <w:name w:val="Nagłówek Znak"/>
    <w:basedOn w:val="Domylnaczcionkaakapitu"/>
    <w:link w:val="Nagwek"/>
    <w:uiPriority w:val="99"/>
    <w:rsid w:val="00A838C3"/>
    <w:rPr>
      <w:rFonts w:ascii="Lato" w:hAnsi="Lato"/>
      <w:color w:val="141E50" w:themeColor="text2"/>
      <w:sz w:val="24"/>
      <w:lang w:val="pl-PL"/>
    </w:rPr>
  </w:style>
  <w:style w:type="paragraph" w:styleId="Stopka">
    <w:name w:val="footer"/>
    <w:basedOn w:val="Normalny"/>
    <w:link w:val="StopkaZnak"/>
    <w:autoRedefine/>
    <w:uiPriority w:val="1"/>
    <w:unhideWhenUsed/>
    <w:rsid w:val="002568CD"/>
    <w:pPr>
      <w:tabs>
        <w:tab w:val="center" w:pos="4536"/>
        <w:tab w:val="right" w:pos="9072"/>
      </w:tabs>
      <w:spacing w:after="0" w:line="240" w:lineRule="auto"/>
      <w:ind w:right="-624"/>
      <w:jc w:val="right"/>
    </w:pPr>
    <w:rPr>
      <w:rFonts w:ascii="Inter" w:hAnsi="Inter"/>
      <w:color w:val="000000" w:themeColor="text1"/>
      <w:kern w:val="0"/>
      <w:sz w:val="16"/>
      <w:szCs w:val="20"/>
      <w:lang w:eastAsia="de-CH"/>
      <w14:ligatures w14:val="none"/>
    </w:rPr>
  </w:style>
  <w:style w:type="character" w:customStyle="1" w:styleId="StopkaZnak">
    <w:name w:val="Stopka Znak"/>
    <w:basedOn w:val="Domylnaczcionkaakapitu"/>
    <w:link w:val="Stopka"/>
    <w:uiPriority w:val="1"/>
    <w:rsid w:val="00921759"/>
    <w:rPr>
      <w:rFonts w:ascii="Inter" w:hAnsi="Inter"/>
      <w:sz w:val="16"/>
      <w:lang w:val="pl-PL"/>
    </w:rPr>
  </w:style>
  <w:style w:type="paragraph" w:styleId="NormalnyWeb">
    <w:name w:val="Normal (Web)"/>
    <w:basedOn w:val="Normalny"/>
    <w:uiPriority w:val="99"/>
    <w:semiHidden/>
    <w:unhideWhenUsed/>
    <w:rsid w:val="006A27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pl-PL"/>
    </w:rPr>
  </w:style>
  <w:style w:type="paragraph" w:customStyle="1" w:styleId="MTekst-Lewy11w1i12o016">
    <w:name w:val="M_Tekst - Lewy_11/w1i12_o0/16"/>
    <w:basedOn w:val="Normalny"/>
    <w:autoRedefine/>
    <w:qFormat/>
    <w:rsid w:val="001B07D8"/>
    <w:pPr>
      <w:spacing w:after="320" w:line="269" w:lineRule="auto"/>
    </w:pPr>
    <w:rPr>
      <w:rFonts w:ascii="Inter" w:hAnsi="Inter"/>
      <w:color w:val="000000" w:themeColor="text1"/>
      <w:kern w:val="0"/>
      <w:sz w:val="22"/>
      <w:szCs w:val="20"/>
      <w:lang w:eastAsia="de-CH"/>
      <w14:ligatures w14:val="none"/>
    </w:rPr>
  </w:style>
  <w:style w:type="paragraph" w:customStyle="1" w:styleId="MAdresat">
    <w:name w:val="M_Adresat"/>
    <w:basedOn w:val="MTekst-Lewy11w1i12o016"/>
    <w:autoRedefine/>
    <w:qFormat/>
    <w:rsid w:val="00DD4B4A"/>
    <w:pPr>
      <w:spacing w:after="0" w:line="264" w:lineRule="auto"/>
      <w:contextualSpacing/>
    </w:pPr>
    <w:rPr>
      <w:b/>
    </w:rPr>
  </w:style>
  <w:style w:type="paragraph" w:customStyle="1" w:styleId="MMiejsceDataPodpis">
    <w:name w:val="M_Miejsce_Data_Podpis"/>
    <w:basedOn w:val="MTekst-Lewy11w1i12o016"/>
    <w:next w:val="MAdresat"/>
    <w:autoRedefine/>
    <w:qFormat/>
    <w:rsid w:val="009C76EA"/>
    <w:pPr>
      <w:spacing w:after="240" w:line="240" w:lineRule="auto"/>
      <w:jc w:val="right"/>
    </w:pPr>
  </w:style>
  <w:style w:type="paragraph" w:customStyle="1" w:styleId="MImieNazwisko-L11w1i1o550">
    <w:name w:val="M_Imie_Nazwisko - L_11/w1i1 o55/0"/>
    <w:basedOn w:val="MZpowazaniem-L11w1i1o460"/>
    <w:autoRedefine/>
    <w:qFormat/>
    <w:rsid w:val="00755D35"/>
    <w:pPr>
      <w:spacing w:before="1100"/>
    </w:pPr>
  </w:style>
  <w:style w:type="paragraph" w:customStyle="1" w:styleId="MAdres-ulica-L11w1i1">
    <w:name w:val="M_Adres-ulica - L_11/w1i1"/>
    <w:basedOn w:val="MTekst-Lewy11w1i12o016"/>
    <w:autoRedefine/>
    <w:qFormat/>
    <w:rsid w:val="00755D35"/>
    <w:pPr>
      <w:spacing w:after="0" w:line="264" w:lineRule="auto"/>
      <w:contextualSpacing/>
    </w:pPr>
  </w:style>
  <w:style w:type="character" w:styleId="Pogrubienie">
    <w:name w:val="Strong"/>
    <w:basedOn w:val="Domylnaczcionkaakapitu"/>
    <w:uiPriority w:val="99"/>
    <w:semiHidden/>
    <w:qFormat/>
    <w:rsid w:val="009B1419"/>
    <w:rPr>
      <w:b/>
      <w:bCs/>
    </w:rPr>
  </w:style>
  <w:style w:type="character" w:customStyle="1" w:styleId="M-Pogrubiony">
    <w:name w:val="M-Pogrubiony"/>
    <w:basedOn w:val="Domylnaczcionkaakapitu"/>
    <w:uiPriority w:val="1"/>
    <w:qFormat/>
    <w:rsid w:val="005C58FE"/>
    <w:rPr>
      <w:b/>
    </w:rPr>
  </w:style>
  <w:style w:type="paragraph" w:customStyle="1" w:styleId="MTekstNum-L1018">
    <w:name w:val="M_Tekst Num - L_10/18"/>
    <w:basedOn w:val="MAdres-ulica-L11w1i1"/>
    <w:autoRedefine/>
    <w:qFormat/>
    <w:rsid w:val="000758DB"/>
    <w:pPr>
      <w:numPr>
        <w:numId w:val="40"/>
      </w:numPr>
      <w:spacing w:line="274" w:lineRule="auto"/>
      <w:ind w:left="340" w:hanging="340"/>
    </w:pPr>
  </w:style>
  <w:style w:type="paragraph" w:customStyle="1" w:styleId="MAdres-Miasto-L11w1i1o46">
    <w:name w:val="M_Adres-Miasto - L_11/w1i1 o46"/>
    <w:basedOn w:val="MAdres-ulica-L11w1i1"/>
    <w:autoRedefine/>
    <w:qFormat/>
    <w:rsid w:val="002568CD"/>
    <w:pPr>
      <w:spacing w:after="920"/>
    </w:pPr>
  </w:style>
  <w:style w:type="paragraph" w:customStyle="1" w:styleId="MZpowazaniem-L11w1i1o460">
    <w:name w:val="M_Z_powazaniem - L_11/w1i1 o46/0"/>
    <w:basedOn w:val="MAdres-Miasto-L11w1i1o46"/>
    <w:autoRedefine/>
    <w:qFormat/>
    <w:rsid w:val="00755D35"/>
    <w:pPr>
      <w:spacing w:before="860" w:after="0"/>
      <w:contextualSpacing w:val="0"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3721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9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9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mateusz.lipka@merito.pl" TargetMode="Externa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s://dimaq.pl/akredytowane-studia/uniwersytet-wsb-merito-chorzow/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dimaq.pl/dimaq-employer/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eba_mlipka\Downloads\Chorz&#243;w_Merito_Papier%20firmowy_Szablon%20word.dotx" TargetMode="External"/></Relationships>
</file>

<file path=word/theme/theme1.xml><?xml version="1.0" encoding="utf-8"?>
<a:theme xmlns:a="http://schemas.openxmlformats.org/drawingml/2006/main" name="Word_vertical">
  <a:themeElements>
    <a:clrScheme name="M-Kolory_Word">
      <a:dk1>
        <a:srgbClr val="000000"/>
      </a:dk1>
      <a:lt1>
        <a:srgbClr val="FFFFFF"/>
      </a:lt1>
      <a:dk2>
        <a:srgbClr val="141E50"/>
      </a:dk2>
      <a:lt2>
        <a:srgbClr val="FFFFFF"/>
      </a:lt2>
      <a:accent1>
        <a:srgbClr val="006EFA"/>
      </a:accent1>
      <a:accent2>
        <a:srgbClr val="23BEFF"/>
      </a:accent2>
      <a:accent3>
        <a:srgbClr val="91DEFF"/>
      </a:accent3>
      <a:accent4>
        <a:srgbClr val="3CDC7D"/>
      </a:accent4>
      <a:accent5>
        <a:srgbClr val="FF9505"/>
      </a:accent5>
      <a:accent6>
        <a:srgbClr val="EB285A"/>
      </a:accent6>
      <a:hlink>
        <a:srgbClr val="0529DD"/>
      </a:hlink>
      <a:folHlink>
        <a:srgbClr val="9D18B8"/>
      </a:folHlink>
    </a:clrScheme>
    <a:fontScheme name="M-Fonty_Word">
      <a:majorFont>
        <a:latin typeface="Inter"/>
        <a:ea typeface=""/>
        <a:cs typeface=""/>
      </a:majorFont>
      <a:minorFont>
        <a:latin typeface="Inter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ln>
          <a:noFill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txDef>
      <a:spPr>
        <a:noFill/>
        <a:ln w="6350">
          <a:noFill/>
        </a:ln>
        <a:effectLst/>
      </a:spPr>
      <a:bodyPr wrap="square" lIns="0" tIns="0" rIns="0" bIns="0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F095EA64B61374C8CB888BB294B3785" ma:contentTypeVersion="18" ma:contentTypeDescription="Create a new document." ma:contentTypeScope="" ma:versionID="95853c3b5c1cec67d78a4d6fba687726">
  <xsd:schema xmlns:xsd="http://www.w3.org/2001/XMLSchema" xmlns:xs="http://www.w3.org/2001/XMLSchema" xmlns:p="http://schemas.microsoft.com/office/2006/metadata/properties" xmlns:ns2="4670c35f-befa-4748-a295-ef6c9df978f0" xmlns:ns3="dcac77ec-de52-48d0-8592-7640a3359379" targetNamespace="http://schemas.microsoft.com/office/2006/metadata/properties" ma:root="true" ma:fieldsID="6fa722a8866f02d496359b9e213c9ed0" ns2:_="" ns3:_="">
    <xsd:import namespace="4670c35f-befa-4748-a295-ef6c9df978f0"/>
    <xsd:import namespace="dcac77ec-de52-48d0-8592-7640a335937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LengthInSeconds" minOccurs="0"/>
                <xsd:element ref="ns2:_ModernAudienceTargetUserField" minOccurs="0"/>
                <xsd:element ref="ns2:_ModernAudienceAadObjectIds" minOccurs="0"/>
                <xsd:element ref="ns2:MediaServiceSearchProperties" minOccurs="0"/>
                <xsd:element ref="ns2: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70c35f-befa-4748-a295-ef6c9df978f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d134e4b8-377d-442c-b5bd-7a06feb52b3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_ModernAudienceTargetUserField" ma:index="21" nillable="true" ma:displayName="Audience" ma:list="UserInfo" ma:SharePointGroup="0" ma:internalName="_ModernAudienceTargetUserField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ModernAudienceAadObjectIds" ma:index="22" nillable="true" ma:displayName="AudienceIds" ma:list="{92cb7846-9037-4ab4-a414-f5d499c81dfe}" ma:internalName="_ModernAudienceAadObjectIds" ma:readOnly="true" ma:showField="_AadObjectIdForUser" ma:web="dcac77ec-de52-48d0-8592-7640a335937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Data" ma:index="24" nillable="true" ma:displayName="Data" ma:format="Dropdown" ma:internalName="Data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ac77ec-de52-48d0-8592-7640a3359379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1e3a768e-3c0e-4067-97a0-ec292708ffa1}" ma:internalName="TaxCatchAll" ma:showField="CatchAllData" ma:web="dcac77ec-de52-48d0-8592-7640a335937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cac77ec-de52-48d0-8592-7640a3359379" xsi:nil="true"/>
    <lcf76f155ced4ddcb4097134ff3c332f xmlns="4670c35f-befa-4748-a295-ef6c9df978f0">
      <Terms xmlns="http://schemas.microsoft.com/office/infopath/2007/PartnerControls"/>
    </lcf76f155ced4ddcb4097134ff3c332f>
    <SharedWithUsers xmlns="dcac77ec-de52-48d0-8592-7640a3359379">
      <UserInfo>
        <DisplayName/>
        <AccountId xsi:nil="true"/>
        <AccountType/>
      </UserInfo>
    </SharedWithUsers>
    <_ModernAudienceTargetUserField xmlns="4670c35f-befa-4748-a295-ef6c9df978f0">
      <UserInfo>
        <DisplayName/>
        <AccountId xsi:nil="true"/>
        <AccountType/>
      </UserInfo>
    </_ModernAudienceTargetUserField>
    <Data xmlns="4670c35f-befa-4748-a295-ef6c9df978f0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8159D66-416A-4F38-B2E2-E6B13DAFECE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AA167CB-DC21-4B49-811E-837CF306B3C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670c35f-befa-4748-a295-ef6c9df978f0"/>
    <ds:schemaRef ds:uri="dcac77ec-de52-48d0-8592-7640a33593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235D988-7852-426E-BA6A-01B96B41560B}">
  <ds:schemaRefs>
    <ds:schemaRef ds:uri="http://schemas.microsoft.com/office/2006/metadata/properties"/>
    <ds:schemaRef ds:uri="http://schemas.microsoft.com/office/infopath/2007/PartnerControls"/>
    <ds:schemaRef ds:uri="dcac77ec-de52-48d0-8592-7640a3359379"/>
    <ds:schemaRef ds:uri="4670c35f-befa-4748-a295-ef6c9df978f0"/>
  </ds:schemaRefs>
</ds:datastoreItem>
</file>

<file path=customXml/itemProps4.xml><?xml version="1.0" encoding="utf-8"?>
<ds:datastoreItem xmlns:ds="http://schemas.openxmlformats.org/officeDocument/2006/customXml" ds:itemID="{3E4A466D-E397-42AD-A05C-D4D0B37ABDF9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53bc24c5-73ad-421a-9408-3ea555be4a07}" enabled="0" method="" siteId="{53bc24c5-73ad-421a-9408-3ea555be4a07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Chorzów_Merito_Papier firmowy_Szablon word</Template>
  <TotalTime>8</TotalTime>
  <Pages>2</Pages>
  <Words>580</Words>
  <Characters>3485</Characters>
  <Application>Microsoft Office Word</Application>
  <DocSecurity>0</DocSecurity>
  <Lines>29</Lines>
  <Paragraphs>8</Paragraphs>
  <ScaleCrop>false</ScaleCrop>
  <HeadingPairs>
    <vt:vector size="6" baseType="variant">
      <vt:variant>
        <vt:lpstr>Tytuł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Ambiens - papier firmowy</vt:lpstr>
      <vt:lpstr/>
      <vt:lpstr/>
    </vt:vector>
  </TitlesOfParts>
  <Manager>Anna Porowska-Chłus</Manager>
  <Company>PRYZMAT Katarzyna i Wojciech Puza sp.j.</Company>
  <LinksUpToDate>false</LinksUpToDate>
  <CharactersWithSpaces>4057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25322007 MERITO PAPIER FIRMOWY RGB</dc:title>
  <dc:subject>CHORZÓW</dc:subject>
  <dc:creator>Mateusz Lipka</dc:creator>
  <cp:lastModifiedBy>Mateusz Lipka</cp:lastModifiedBy>
  <cp:revision>3</cp:revision>
  <cp:lastPrinted>2023-10-12T22:07:00Z</cp:lastPrinted>
  <dcterms:created xsi:type="dcterms:W3CDTF">2025-09-24T09:16:00Z</dcterms:created>
  <dcterms:modified xsi:type="dcterms:W3CDTF">2025-09-24T09:26:00Z</dcterms:modified>
  <cp:version>8</cp:ver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-490857467</vt:i4>
  </property>
  <property fmtid="{D5CDD505-2E9C-101B-9397-08002B2CF9AE}" pid="3" name="_AuthorEmail">
    <vt:lpwstr>Mathias.Schumacher@axpo.com</vt:lpwstr>
  </property>
  <property fmtid="{D5CDD505-2E9C-101B-9397-08002B2CF9AE}" pid="4" name="_AuthorEmailDisplayName">
    <vt:lpwstr>Schumacher Mathias TTE-F</vt:lpwstr>
  </property>
  <property fmtid="{D5CDD505-2E9C-101B-9397-08002B2CF9AE}" pid="5" name="_EmailSubject">
    <vt:lpwstr>Monthly Poland Template - May 2022 </vt:lpwstr>
  </property>
  <property fmtid="{D5CDD505-2E9C-101B-9397-08002B2CF9AE}" pid="6" name="_NewReviewCycle">
    <vt:lpwstr/>
  </property>
  <property fmtid="{D5CDD505-2E9C-101B-9397-08002B2CF9AE}" pid="7" name="_PreviousAdHocReviewCycleID">
    <vt:i4>535007849</vt:i4>
  </property>
  <property fmtid="{D5CDD505-2E9C-101B-9397-08002B2CF9AE}" pid="8" name="_ReviewingToolsShownOnce">
    <vt:lpwstr/>
  </property>
  <property fmtid="{D5CDD505-2E9C-101B-9397-08002B2CF9AE}" pid="9" name="ContentTypeId">
    <vt:lpwstr>0x010100EF095EA64B61374C8CB888BB294B3785</vt:lpwstr>
  </property>
  <property fmtid="{D5CDD505-2E9C-101B-9397-08002B2CF9AE}" pid="10" name="Order">
    <vt:r8>162200</vt:r8>
  </property>
  <property fmtid="{D5CDD505-2E9C-101B-9397-08002B2CF9AE}" pid="11" name="xd_Signature">
    <vt:bool>false</vt:bool>
  </property>
  <property fmtid="{D5CDD505-2E9C-101B-9397-08002B2CF9AE}" pid="12" name="xd_ProgID">
    <vt:lpwstr/>
  </property>
  <property fmtid="{D5CDD505-2E9C-101B-9397-08002B2CF9AE}" pid="13" name="ComplianceAssetId">
    <vt:lpwstr/>
  </property>
  <property fmtid="{D5CDD505-2E9C-101B-9397-08002B2CF9AE}" pid="14" name="TemplateUrl">
    <vt:lpwstr/>
  </property>
  <property fmtid="{D5CDD505-2E9C-101B-9397-08002B2CF9AE}" pid="15" name="_ExtendedDescription">
    <vt:lpwstr/>
  </property>
  <property fmtid="{D5CDD505-2E9C-101B-9397-08002B2CF9AE}" pid="16" name="TriggerFlowInfo">
    <vt:lpwstr/>
  </property>
  <property fmtid="{D5CDD505-2E9C-101B-9397-08002B2CF9AE}" pid="17" name="MediaServiceImageTags">
    <vt:lpwstr/>
  </property>
</Properties>
</file>