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77581" w14:textId="77777777" w:rsidR="000E35EC" w:rsidRDefault="006170AF">
      <w:pPr>
        <w:pStyle w:val="P68B1DB1-Normal1"/>
        <w:jc w:val="center"/>
      </w:pPr>
      <w:r w:rsidRPr="00343C59">
        <w:t xml:space="preserve">Przedstawiamy bezprzewodowy odkurzacz </w:t>
      </w:r>
      <w:proofErr w:type="spellStart"/>
      <w:r w:rsidRPr="00343C59">
        <w:t>Dyson</w:t>
      </w:r>
      <w:proofErr w:type="spellEnd"/>
      <w:r w:rsidR="00BE39F5">
        <w:t xml:space="preserve"> V8</w:t>
      </w:r>
      <w:r w:rsidRPr="00343C59">
        <w:t xml:space="preserve"> </w:t>
      </w:r>
      <w:proofErr w:type="spellStart"/>
      <w:r w:rsidRPr="00343C59">
        <w:t>Cyclone</w:t>
      </w:r>
      <w:proofErr w:type="spellEnd"/>
      <w:r w:rsidR="0050455E">
        <w:t xml:space="preserve"> </w:t>
      </w:r>
    </w:p>
    <w:p w14:paraId="27CDED54" w14:textId="1D00CBCF" w:rsidR="00A31E96" w:rsidRPr="00343C59" w:rsidRDefault="0050455E">
      <w:pPr>
        <w:pStyle w:val="P68B1DB1-Normal1"/>
        <w:jc w:val="center"/>
      </w:pPr>
      <w:r>
        <w:t xml:space="preserve">w nowej odsłonie. </w:t>
      </w:r>
    </w:p>
    <w:p w14:paraId="0C828169" w14:textId="75466865" w:rsidR="00A31E96" w:rsidRPr="00343C59" w:rsidRDefault="00A31E96">
      <w:pPr>
        <w:jc w:val="center"/>
        <w:rPr>
          <w:rFonts w:ascii="Dyson Futura Medium" w:hAnsi="Dyson Futura Medium"/>
          <w:sz w:val="22"/>
        </w:rPr>
      </w:pPr>
    </w:p>
    <w:p w14:paraId="6D84935C" w14:textId="720C3D41" w:rsidR="00A31E96" w:rsidRPr="00343C59" w:rsidRDefault="006170AF">
      <w:pPr>
        <w:pStyle w:val="P68B1DB1-Normal2"/>
        <w:jc w:val="center"/>
      </w:pPr>
      <w:r w:rsidRPr="00343C59">
        <w:t>Większa moc. Dłuższy czas pracy.</w:t>
      </w:r>
    </w:p>
    <w:p w14:paraId="68F8591F" w14:textId="319B9F20" w:rsidR="00A31E96" w:rsidRPr="00343C59" w:rsidRDefault="00A31E96">
      <w:pPr>
        <w:jc w:val="center"/>
        <w:rPr>
          <w:rFonts w:ascii="Dyson Futura Book" w:hAnsi="Dyson Futura Book"/>
          <w:sz w:val="22"/>
        </w:rPr>
      </w:pPr>
    </w:p>
    <w:p w14:paraId="3A584146" w14:textId="5C76B2C2" w:rsidR="00A31E96" w:rsidRPr="00343C59" w:rsidRDefault="006170AF">
      <w:pPr>
        <w:jc w:val="center"/>
        <w:rPr>
          <w:rFonts w:ascii="Dyson Futura Book" w:hAnsi="Dyson Futura Book"/>
          <w:sz w:val="22"/>
        </w:rPr>
      </w:pPr>
      <w:r w:rsidRPr="00343C59">
        <w:rPr>
          <w:rFonts w:ascii="Dyson Futura Book" w:hAnsi="Dyson Futura Book"/>
          <w:noProof/>
          <w:sz w:val="22"/>
        </w:rPr>
        <w:drawing>
          <wp:inline distT="0" distB="0" distL="0" distR="0" wp14:anchorId="50B4AC32" wp14:editId="63E376EE">
            <wp:extent cx="5480049" cy="1102179"/>
            <wp:effectExtent l="0" t="0" r="0" b="3175"/>
            <wp:docPr id="857487317" name="Picture 3" descr="A black and white line  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87317" name="Picture 3" descr="A black and white line  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221" cy="11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17BB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058802F8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493DB072" w14:textId="16BDAF6C" w:rsidR="00A31E96" w:rsidRPr="00343C59" w:rsidRDefault="00EA0483">
      <w:pPr>
        <w:jc w:val="both"/>
        <w:rPr>
          <w:rFonts w:ascii="Dyson Futura Book" w:hAnsi="Dyson Futura Book"/>
          <w:sz w:val="22"/>
        </w:rPr>
      </w:pPr>
      <w:r>
        <w:rPr>
          <w:rFonts w:ascii="Dyson Futura Medium" w:hAnsi="Dyson Futura Medium"/>
          <w:color w:val="15499F"/>
          <w:sz w:val="22"/>
        </w:rPr>
        <w:t>Warszawa</w:t>
      </w:r>
      <w:r w:rsidR="006170AF" w:rsidRPr="00343C59">
        <w:rPr>
          <w:rFonts w:ascii="Dyson Futura Medium" w:hAnsi="Dyson Futura Medium"/>
          <w:color w:val="15499F"/>
          <w:sz w:val="22"/>
        </w:rPr>
        <w:t xml:space="preserve">, | </w:t>
      </w:r>
      <w:r w:rsidR="000E35EC" w:rsidRPr="000E35EC">
        <w:rPr>
          <w:rFonts w:ascii="Dyson Futura Medium" w:hAnsi="Dyson Futura Medium"/>
          <w:color w:val="2F5496" w:themeColor="accent1" w:themeShade="BF"/>
          <w:sz w:val="22"/>
        </w:rPr>
        <w:t>15</w:t>
      </w:r>
      <w:r w:rsidR="0080768F" w:rsidRPr="000E35EC">
        <w:rPr>
          <w:rFonts w:ascii="Dyson Futura Medium" w:hAnsi="Dyson Futura Medium"/>
          <w:color w:val="2F5496" w:themeColor="accent1" w:themeShade="BF"/>
          <w:sz w:val="22"/>
        </w:rPr>
        <w:t xml:space="preserve"> września </w:t>
      </w:r>
      <w:r w:rsidR="006170AF" w:rsidRPr="000E35EC">
        <w:rPr>
          <w:rFonts w:ascii="Dyson Futura Medium" w:hAnsi="Dyson Futura Medium"/>
          <w:color w:val="2F5496" w:themeColor="accent1" w:themeShade="BF"/>
          <w:sz w:val="22"/>
        </w:rPr>
        <w:t xml:space="preserve">2025 </w:t>
      </w:r>
    </w:p>
    <w:p w14:paraId="3A121AA7" w14:textId="044611D7" w:rsidR="00A31E96" w:rsidRPr="00343C59" w:rsidRDefault="006170AF">
      <w:pPr>
        <w:pStyle w:val="P68B1DB1-Normal3"/>
        <w:jc w:val="both"/>
      </w:pPr>
      <w:r w:rsidRPr="00343C59">
        <w:t xml:space="preserve">Firma </w:t>
      </w:r>
      <w:proofErr w:type="spellStart"/>
      <w:r w:rsidRPr="00343C59">
        <w:t>Dyson</w:t>
      </w:r>
      <w:proofErr w:type="spellEnd"/>
      <w:r w:rsidRPr="00343C59">
        <w:t xml:space="preserve"> przedstawia nowy model </w:t>
      </w:r>
      <w:r w:rsidR="00343C59" w:rsidRPr="00343C59">
        <w:t xml:space="preserve">odkurzacza </w:t>
      </w:r>
      <w:proofErr w:type="spellStart"/>
      <w:r w:rsidRPr="00343C59">
        <w:t>Dyson</w:t>
      </w:r>
      <w:proofErr w:type="spellEnd"/>
      <w:r w:rsidR="00BE39F5">
        <w:t xml:space="preserve"> V8</w:t>
      </w:r>
      <w:r w:rsidRPr="00343C59">
        <w:t xml:space="preserve"> </w:t>
      </w:r>
      <w:proofErr w:type="spellStart"/>
      <w:r w:rsidRPr="00343C59">
        <w:t>Cyclone</w:t>
      </w:r>
      <w:proofErr w:type="spellEnd"/>
      <w:r w:rsidRPr="00343C59">
        <w:t xml:space="preserve"> </w:t>
      </w:r>
      <w:r w:rsidR="00DB7DF3" w:rsidRPr="00DB7DF3">
        <w:rPr>
          <w:rFonts w:ascii="Calibri" w:hAnsi="Calibri" w:cs="Calibri"/>
        </w:rPr>
        <w:t>–</w:t>
      </w:r>
      <w:r w:rsidRPr="00343C59">
        <w:t xml:space="preserve"> jest to kolejna generacja odkurzacza bezprzewodowego Dyson V8.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BE39F5">
        <w:t xml:space="preserve">V8 </w:t>
      </w:r>
      <w:proofErr w:type="spellStart"/>
      <w:r w:rsidRPr="00343C59">
        <w:t>Cyclone</w:t>
      </w:r>
      <w:proofErr w:type="spellEnd"/>
      <w:r w:rsidRPr="00343C59">
        <w:t xml:space="preserve"> </w:t>
      </w:r>
      <w:r w:rsidR="00343C59" w:rsidRPr="00343C59">
        <w:t>został przeprojektowany w taki sposób, aby</w:t>
      </w:r>
      <w:r w:rsidRPr="00343C59">
        <w:t xml:space="preserve"> </w:t>
      </w:r>
      <w:r w:rsidR="00343C59" w:rsidRPr="00343C59">
        <w:t xml:space="preserve">wygenerować </w:t>
      </w:r>
      <w:r w:rsidRPr="00343C59">
        <w:t>o 30% wyższą moc ssania</w:t>
      </w:r>
      <w:r w:rsidRPr="00343C59">
        <w:rPr>
          <w:vertAlign w:val="superscript"/>
        </w:rPr>
        <w:t>1</w:t>
      </w:r>
      <w:r w:rsidRPr="00343C59">
        <w:t xml:space="preserve"> i o 50% dłuższy czas pracy</w:t>
      </w:r>
      <w:r w:rsidRPr="00343C59">
        <w:rPr>
          <w:vertAlign w:val="superscript"/>
        </w:rPr>
        <w:t>2</w:t>
      </w:r>
      <w:r w:rsidRPr="00343C59">
        <w:t>, dzięki czemu sprzątanie nowoczesnego domu staje się łatwiejsze.</w:t>
      </w:r>
    </w:p>
    <w:p w14:paraId="3F0E52A1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383B92E0" w14:textId="100CC143" w:rsidR="00A31E96" w:rsidRPr="00343C59" w:rsidRDefault="006170AF">
      <w:pPr>
        <w:pStyle w:val="P68B1DB1-Normal3"/>
        <w:jc w:val="both"/>
      </w:pPr>
      <w:r w:rsidRPr="00343C59">
        <w:t xml:space="preserve">Odkąd w 2016 roku </w:t>
      </w:r>
      <w:r w:rsidR="00DB7DF3">
        <w:t xml:space="preserve">na rynku </w:t>
      </w:r>
      <w:r w:rsidRPr="00343C59">
        <w:t>pojawił się odkurzacz Dyson V8</w:t>
      </w:r>
      <w:r w:rsidR="00343C59" w:rsidRPr="00343C59">
        <w:t>,</w:t>
      </w:r>
      <w:r w:rsidRPr="00343C59">
        <w:t xml:space="preserve"> podbił </w:t>
      </w:r>
      <w:r w:rsidR="00DB7DF3">
        <w:t xml:space="preserve">on </w:t>
      </w:r>
      <w:r w:rsidRPr="00343C59">
        <w:t>serca użytkowników na całym świecie, bo łączy w sobie niezawodność z naj</w:t>
      </w:r>
      <w:r w:rsidR="00343C59" w:rsidRPr="00343C59">
        <w:t xml:space="preserve">wyższą </w:t>
      </w:r>
      <w:r w:rsidRPr="00343C59">
        <w:t xml:space="preserve">wydajnością w swojej klasie. Dzisiaj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BE39F5">
        <w:t xml:space="preserve">V8 </w:t>
      </w:r>
      <w:proofErr w:type="spellStart"/>
      <w:r w:rsidRPr="00343C59">
        <w:t>Cyclone</w:t>
      </w:r>
      <w:proofErr w:type="spellEnd"/>
      <w:r w:rsidRPr="00343C59">
        <w:t xml:space="preserve"> </w:t>
      </w:r>
      <w:r w:rsidR="00343C59" w:rsidRPr="00343C59">
        <w:t xml:space="preserve">znowu </w:t>
      </w:r>
      <w:r w:rsidRPr="00343C59">
        <w:t xml:space="preserve">podnosi poprzeczkę </w:t>
      </w:r>
      <w:r w:rsidR="00DB7DF3" w:rsidRPr="00DB7DF3">
        <w:t>–</w:t>
      </w:r>
      <w:r w:rsidRPr="00343C59">
        <w:t xml:space="preserve"> aby sprzątanie stało się jeszcze łatwiejsze dla zapracowanych właścicieli domów, rodzin, właścicieli zwierząt domowych i wszystkich, którzy pragną mieć nieskazitelnie czystą przestrzeń życiową bez większego wysiłku.</w:t>
      </w:r>
    </w:p>
    <w:p w14:paraId="60CA3873" w14:textId="52532393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0AC7D3DB" w14:textId="2AC5BFA6" w:rsidR="00A31E96" w:rsidRPr="00343C59" w:rsidRDefault="006170AF">
      <w:pPr>
        <w:pStyle w:val="P68B1DB1-Normal4"/>
        <w:jc w:val="both"/>
        <w:rPr>
          <w:rFonts w:ascii="Dyson Futura Book" w:hAnsi="Dyson Futura Book"/>
        </w:rPr>
      </w:pPr>
      <w:r w:rsidRPr="00343C59">
        <w:rPr>
          <w:rFonts w:ascii="Dyson Futura Book" w:hAnsi="Dyson Futura Book"/>
        </w:rPr>
        <w:t xml:space="preserve">Odkurzacz </w:t>
      </w:r>
      <w:proofErr w:type="spellStart"/>
      <w:r w:rsidRPr="00343C59">
        <w:rPr>
          <w:rFonts w:ascii="Dyson Futura Book" w:hAnsi="Dyson Futura Book"/>
        </w:rPr>
        <w:t>Dyson</w:t>
      </w:r>
      <w:proofErr w:type="spellEnd"/>
      <w:r w:rsidRPr="00343C59">
        <w:rPr>
          <w:rFonts w:ascii="Dyson Futura Book" w:hAnsi="Dyson Futura Book"/>
        </w:rPr>
        <w:t xml:space="preserve"> </w:t>
      </w:r>
      <w:r w:rsidR="00BE39F5">
        <w:rPr>
          <w:rFonts w:ascii="Dyson Futura Book" w:hAnsi="Dyson Futura Book"/>
        </w:rPr>
        <w:t xml:space="preserve">V8 </w:t>
      </w:r>
      <w:proofErr w:type="spellStart"/>
      <w:r w:rsidRPr="00343C59">
        <w:rPr>
          <w:rFonts w:ascii="Dyson Futura Book" w:hAnsi="Dyson Futura Book"/>
        </w:rPr>
        <w:t>Cyclone</w:t>
      </w:r>
      <w:proofErr w:type="spellEnd"/>
      <w:r w:rsidRPr="00343C59">
        <w:rPr>
          <w:rFonts w:ascii="Dyson Futura Book" w:hAnsi="Dyson Futura Book"/>
        </w:rPr>
        <w:t xml:space="preserve"> generuje moc ssania na poziomie 150 </w:t>
      </w:r>
      <w:r w:rsidR="00343C59">
        <w:rPr>
          <w:rFonts w:ascii="Dyson Futura Book" w:hAnsi="Dyson Futura Book"/>
        </w:rPr>
        <w:t>AW</w:t>
      </w:r>
      <w:r w:rsidRPr="00343C59">
        <w:rPr>
          <w:rFonts w:ascii="Dyson Futura Book" w:hAnsi="Dyson Futura Book"/>
          <w:vertAlign w:val="superscript"/>
        </w:rPr>
        <w:t>3</w:t>
      </w:r>
      <w:r w:rsidRPr="00343C59">
        <w:rPr>
          <w:rFonts w:ascii="Dyson Futura Book" w:hAnsi="Dyson Futura Book"/>
        </w:rPr>
        <w:t>, czyli o 30% więcej niż jego poprzednik</w:t>
      </w:r>
      <w:r w:rsidRPr="00276F92">
        <w:rPr>
          <w:rFonts w:ascii="Dyson Futura Book" w:hAnsi="Dyson Futura Book"/>
          <w:vertAlign w:val="superscript"/>
        </w:rPr>
        <w:t>1</w:t>
      </w:r>
      <w:r w:rsidRPr="00343C59">
        <w:rPr>
          <w:rFonts w:ascii="Dyson Futura Book" w:hAnsi="Dyson Futura Book"/>
        </w:rPr>
        <w:t>, dzięki silnikowi sterowanemu cyfrowo, który osiąga prędkość obrotową</w:t>
      </w:r>
      <w:r w:rsidRPr="00343C59">
        <w:rPr>
          <w:rFonts w:ascii="Dyson Futura Book" w:hAnsi="Dyson Futura Book"/>
          <w:vertAlign w:val="superscript"/>
        </w:rPr>
        <w:t xml:space="preserve"> </w:t>
      </w:r>
      <w:r w:rsidRPr="00276F92">
        <w:rPr>
          <w:rFonts w:ascii="Dyson Futura Book" w:hAnsi="Dyson Futura Book"/>
        </w:rPr>
        <w:t>110</w:t>
      </w:r>
      <w:r w:rsidRPr="00343C59">
        <w:rPr>
          <w:rFonts w:ascii="Dyson Futura Book" w:hAnsi="Dyson Futura Book"/>
        </w:rPr>
        <w:t xml:space="preserve"> 000 </w:t>
      </w:r>
      <w:proofErr w:type="spellStart"/>
      <w:r w:rsidRPr="00343C59">
        <w:rPr>
          <w:rFonts w:ascii="Dyson Futura Book" w:hAnsi="Dyson Futura Book"/>
        </w:rPr>
        <w:t>obr</w:t>
      </w:r>
      <w:proofErr w:type="spellEnd"/>
      <w:r w:rsidRPr="00343C59">
        <w:rPr>
          <w:rFonts w:ascii="Dyson Futura Book" w:hAnsi="Dyson Futura Book"/>
        </w:rPr>
        <w:t xml:space="preserve">./min. Większe ssanie zapewnia lepszą wydajność </w:t>
      </w:r>
      <w:r w:rsidR="00276F92">
        <w:rPr>
          <w:rFonts w:ascii="Dyson Futura Book" w:hAnsi="Dyson Futura Book"/>
        </w:rPr>
        <w:t>odkurzania</w:t>
      </w:r>
      <w:r w:rsidRPr="00343C59">
        <w:rPr>
          <w:rFonts w:ascii="Dyson Futura Book" w:hAnsi="Dyson Futura Book"/>
        </w:rPr>
        <w:t>, umożliwiając skuteczne usuwanie uporczywego brudu i zanieczyszczeń. Nowy akumulator zapewnia 60 minut pracy bez utraty mocy</w:t>
      </w:r>
      <w:r w:rsidRPr="00276F92">
        <w:rPr>
          <w:rFonts w:ascii="Dyson Futura Book" w:hAnsi="Dyson Futura Book"/>
          <w:vertAlign w:val="superscript"/>
        </w:rPr>
        <w:t>4</w:t>
      </w:r>
      <w:r w:rsidRPr="00343C59">
        <w:rPr>
          <w:rFonts w:ascii="Dyson Futura Book" w:hAnsi="Dyson Futura Book"/>
        </w:rPr>
        <w:t xml:space="preserve"> i </w:t>
      </w:r>
      <w:r w:rsidR="00276F92">
        <w:rPr>
          <w:rFonts w:ascii="Dyson Futura Book" w:hAnsi="Dyson Futura Book"/>
        </w:rPr>
        <w:t>można go wymienić</w:t>
      </w:r>
      <w:r w:rsidRPr="00343C59">
        <w:rPr>
          <w:rFonts w:ascii="Dyson Futura Book" w:hAnsi="Dyson Futura Book"/>
        </w:rPr>
        <w:t xml:space="preserve">, co pozwala na jeszcze dłuższe sprzątanie. Idealnie nadaje się do </w:t>
      </w:r>
      <w:r w:rsidR="00DB7DF3">
        <w:rPr>
          <w:rFonts w:ascii="Dyson Futura Book" w:hAnsi="Dyson Futura Book"/>
        </w:rPr>
        <w:t>odkurzania</w:t>
      </w:r>
      <w:r w:rsidR="00DB7DF3" w:rsidRPr="00343C59">
        <w:rPr>
          <w:rFonts w:ascii="Dyson Futura Book" w:hAnsi="Dyson Futura Book"/>
        </w:rPr>
        <w:t xml:space="preserve"> </w:t>
      </w:r>
      <w:r w:rsidRPr="00343C59">
        <w:rPr>
          <w:rFonts w:ascii="Dyson Futura Book" w:hAnsi="Dyson Futura Book"/>
        </w:rPr>
        <w:t xml:space="preserve">całego domu podczas jednej </w:t>
      </w:r>
      <w:r w:rsidR="00DB7DF3">
        <w:rPr>
          <w:rFonts w:ascii="Dyson Futura Book" w:hAnsi="Dyson Futura Book"/>
        </w:rPr>
        <w:t>„</w:t>
      </w:r>
      <w:r w:rsidRPr="00343C59">
        <w:rPr>
          <w:rFonts w:ascii="Dyson Futura Book" w:hAnsi="Dyson Futura Book"/>
        </w:rPr>
        <w:t>sesji</w:t>
      </w:r>
      <w:r w:rsidR="00DB7DF3">
        <w:rPr>
          <w:rFonts w:ascii="Dyson Futura Book" w:hAnsi="Dyson Futura Book"/>
        </w:rPr>
        <w:t>”</w:t>
      </w:r>
      <w:r w:rsidRPr="00343C59">
        <w:rPr>
          <w:rFonts w:ascii="Dyson Futura Book" w:hAnsi="Dyson Futura Book"/>
        </w:rPr>
        <w:t>.</w:t>
      </w:r>
      <w:r w:rsidRPr="00343C59">
        <w:t xml:space="preserve"> </w:t>
      </w:r>
    </w:p>
    <w:p w14:paraId="285457AF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39AEADE6" w14:textId="494F422F" w:rsidR="00A31E96" w:rsidRPr="00343C59" w:rsidRDefault="006170AF">
      <w:pPr>
        <w:pStyle w:val="P68B1DB1-Normal5"/>
        <w:jc w:val="both"/>
      </w:pPr>
      <w:proofErr w:type="spellStart"/>
      <w:r w:rsidRPr="00343C59">
        <w:t>Asaph</w:t>
      </w:r>
      <w:proofErr w:type="spellEnd"/>
      <w:r w:rsidRPr="00343C59">
        <w:t xml:space="preserve"> </w:t>
      </w:r>
      <w:proofErr w:type="spellStart"/>
      <w:r w:rsidRPr="00343C59">
        <w:t>Ooi</w:t>
      </w:r>
      <w:proofErr w:type="spellEnd"/>
    </w:p>
    <w:p w14:paraId="34DD9833" w14:textId="6BA806B0" w:rsidR="00A31E96" w:rsidRPr="00343C59" w:rsidRDefault="006170AF">
      <w:pPr>
        <w:pStyle w:val="P68B1DB1-Normal6"/>
        <w:jc w:val="both"/>
      </w:pPr>
      <w:r w:rsidRPr="00343C59">
        <w:t>Kierownik ds. inżynierii urządzeń do pielęgnacji podłóg w firmie Dyson</w:t>
      </w:r>
    </w:p>
    <w:p w14:paraId="5B65AA92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41D9A87E" w14:textId="40DCCFE4" w:rsidR="00A31E96" w:rsidRPr="00343C59" w:rsidRDefault="006170AF">
      <w:pPr>
        <w:pStyle w:val="P68B1DB1-Normal7"/>
        <w:jc w:val="both"/>
      </w:pPr>
      <w:r w:rsidRPr="00343C59">
        <w:t xml:space="preserve">„W firmie Dyson nigdy nie stoimy w miejscu i nieustannie stawiamy sobie nowe wyzwania, aby udoskonalać i ulepszać naszą technologię. W odkurzaczu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BE39F5">
        <w:t xml:space="preserve">V8 </w:t>
      </w:r>
      <w:proofErr w:type="spellStart"/>
      <w:r w:rsidRPr="00343C59">
        <w:t>Cyclone</w:t>
      </w:r>
      <w:proofErr w:type="spellEnd"/>
      <w:r w:rsidRPr="00343C59">
        <w:t xml:space="preserve"> uwzględniliśmy konkretne potrzeby i połączyliśmy je z najnowszą technologią, aby zapewnić większą siłę ssania, dłuższy czas pracy i płynną obsługę, a wszystko to w znanej już formie".</w:t>
      </w:r>
    </w:p>
    <w:p w14:paraId="0B96525F" w14:textId="77777777" w:rsidR="00A31E96" w:rsidRPr="00276F92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117F6379" w14:textId="36AFB3DA" w:rsidR="00A31E96" w:rsidRDefault="006170AF">
      <w:pPr>
        <w:pStyle w:val="P68B1DB1-Normal3"/>
        <w:jc w:val="both"/>
      </w:pPr>
      <w:r w:rsidRPr="00343C59">
        <w:t>Najważniejsze cechy to:</w:t>
      </w:r>
    </w:p>
    <w:p w14:paraId="17C35617" w14:textId="77777777" w:rsidR="00276F92" w:rsidRPr="00276F92" w:rsidRDefault="00276F92">
      <w:pPr>
        <w:pStyle w:val="P68B1DB1-Normal3"/>
        <w:jc w:val="both"/>
        <w:rPr>
          <w:sz w:val="10"/>
          <w:szCs w:val="10"/>
        </w:rPr>
      </w:pPr>
    </w:p>
    <w:p w14:paraId="69B50DD3" w14:textId="001E6398" w:rsidR="00A31E96" w:rsidRPr="00343C59" w:rsidRDefault="006170AF">
      <w:pPr>
        <w:pStyle w:val="P68B1DB1-ListParagraph8"/>
        <w:numPr>
          <w:ilvl w:val="0"/>
          <w:numId w:val="48"/>
        </w:numPr>
        <w:jc w:val="both"/>
        <w:rPr>
          <w:rFonts w:ascii="Dyson Futura Book" w:hAnsi="Dyson Futura Book"/>
        </w:rPr>
      </w:pPr>
      <w:r w:rsidRPr="00343C59">
        <w:rPr>
          <w:rFonts w:ascii="Dyson Futura Medium" w:hAnsi="Dyson Futura Medium"/>
          <w:color w:val="15499F"/>
        </w:rPr>
        <w:t>Mocniejsze ssanie</w:t>
      </w:r>
      <w:r w:rsidRPr="00343C59">
        <w:rPr>
          <w:rFonts w:ascii="Dyson Futura Medium" w:hAnsi="Dyson Futura Medium"/>
        </w:rPr>
        <w:t>:</w:t>
      </w:r>
      <w:r w:rsidRPr="00343C59">
        <w:rPr>
          <w:rFonts w:ascii="Dyson Futura Book" w:hAnsi="Dyson Futura Book"/>
        </w:rPr>
        <w:t xml:space="preserve"> nowy silnik obracający się z prędkością 110 000 </w:t>
      </w:r>
      <w:proofErr w:type="spellStart"/>
      <w:r w:rsidRPr="00343C59">
        <w:rPr>
          <w:rFonts w:ascii="Dyson Futura Book" w:hAnsi="Dyson Futura Book"/>
        </w:rPr>
        <w:t>obr</w:t>
      </w:r>
      <w:proofErr w:type="spellEnd"/>
      <w:r w:rsidRPr="00343C59">
        <w:rPr>
          <w:rFonts w:ascii="Dyson Futura Book" w:hAnsi="Dyson Futura Book"/>
        </w:rPr>
        <w:t>./min generuje mocne ssanie o wartości 150 AW, które pozostaje</w:t>
      </w:r>
      <w:r w:rsidRPr="00343C59">
        <w:rPr>
          <w:rFonts w:ascii="Dyson Futura Book" w:hAnsi="Dyson Futura Book"/>
          <w:vertAlign w:val="superscript"/>
        </w:rPr>
        <w:t xml:space="preserve"> </w:t>
      </w:r>
      <w:r w:rsidRPr="00276F92">
        <w:rPr>
          <w:rFonts w:ascii="Dyson Futura Book" w:hAnsi="Dyson Futura Book"/>
        </w:rPr>
        <w:t>niezmienne</w:t>
      </w:r>
      <w:r w:rsidRPr="00343C59">
        <w:rPr>
          <w:rFonts w:ascii="Dyson Futura Book" w:hAnsi="Dyson Futura Book"/>
          <w:vertAlign w:val="superscript"/>
        </w:rPr>
        <w:t>3</w:t>
      </w:r>
      <w:r w:rsidRPr="00343C59">
        <w:rPr>
          <w:rFonts w:ascii="Dyson Futura Book" w:hAnsi="Dyson Futura Book"/>
        </w:rPr>
        <w:t xml:space="preserve"> – jest to o 30% więcej niż w poprzednim</w:t>
      </w:r>
      <w:r w:rsidRPr="00343C59">
        <w:rPr>
          <w:rFonts w:ascii="Dyson Futura Book" w:hAnsi="Dyson Futura Book"/>
          <w:vertAlign w:val="superscript"/>
        </w:rPr>
        <w:t xml:space="preserve"> </w:t>
      </w:r>
      <w:r w:rsidRPr="00276F92">
        <w:rPr>
          <w:rFonts w:ascii="Dyson Futura Book" w:hAnsi="Dyson Futura Book"/>
        </w:rPr>
        <w:t>modelu</w:t>
      </w:r>
      <w:r w:rsidRPr="00343C59">
        <w:rPr>
          <w:rFonts w:ascii="Dyson Futura Book" w:hAnsi="Dyson Futura Book"/>
          <w:vertAlign w:val="superscript"/>
        </w:rPr>
        <w:t>1</w:t>
      </w:r>
      <w:r w:rsidRPr="00343C59">
        <w:rPr>
          <w:rFonts w:ascii="Dyson Futura Book" w:hAnsi="Dyson Futura Book"/>
        </w:rPr>
        <w:t>.</w:t>
      </w:r>
    </w:p>
    <w:p w14:paraId="7890CC52" w14:textId="008AB5C9" w:rsidR="00A31E96" w:rsidRPr="00343C59" w:rsidRDefault="006170AF">
      <w:pPr>
        <w:pStyle w:val="P68B1DB1-ListParagraph8"/>
        <w:numPr>
          <w:ilvl w:val="0"/>
          <w:numId w:val="48"/>
        </w:numPr>
        <w:jc w:val="both"/>
        <w:rPr>
          <w:rFonts w:ascii="Dyson Futura Book" w:hAnsi="Dyson Futura Book"/>
        </w:rPr>
      </w:pPr>
      <w:r w:rsidRPr="00343C59">
        <w:rPr>
          <w:rFonts w:ascii="Dyson Futura Medium" w:hAnsi="Dyson Futura Medium"/>
          <w:color w:val="15499F"/>
        </w:rPr>
        <w:t>Dłuższy czas pracy</w:t>
      </w:r>
      <w:r w:rsidRPr="00343C59">
        <w:rPr>
          <w:rFonts w:ascii="Dyson Futura Medium" w:hAnsi="Dyson Futura Medium"/>
        </w:rPr>
        <w:t>:</w:t>
      </w:r>
      <w:r w:rsidRPr="00343C59">
        <w:rPr>
          <w:rFonts w:ascii="Dyson Futura Book" w:hAnsi="Dyson Futura Book"/>
        </w:rPr>
        <w:t xml:space="preserve"> nowe 7-ogniwow</w:t>
      </w:r>
      <w:r w:rsidR="00DB7DF3">
        <w:rPr>
          <w:rFonts w:ascii="Dyson Futura Book" w:hAnsi="Dyson Futura Book"/>
        </w:rPr>
        <w:t>y</w:t>
      </w:r>
      <w:r w:rsidRPr="00343C59">
        <w:rPr>
          <w:rFonts w:ascii="Dyson Futura Book" w:hAnsi="Dyson Futura Book"/>
        </w:rPr>
        <w:t xml:space="preserve"> akumulator zapewnia 60 minut</w:t>
      </w:r>
      <w:r w:rsidRPr="00343C59">
        <w:rPr>
          <w:rFonts w:ascii="Dyson Futura Book" w:hAnsi="Dyson Futura Book"/>
          <w:vertAlign w:val="superscript"/>
        </w:rPr>
        <w:t xml:space="preserve"> </w:t>
      </w:r>
      <w:r w:rsidRPr="00276F92">
        <w:rPr>
          <w:rFonts w:ascii="Dyson Futura Book" w:hAnsi="Dyson Futura Book"/>
        </w:rPr>
        <w:t>pracy</w:t>
      </w:r>
      <w:r w:rsidRPr="00343C59">
        <w:rPr>
          <w:rFonts w:ascii="Dyson Futura Book" w:hAnsi="Dyson Futura Book"/>
          <w:vertAlign w:val="superscript"/>
        </w:rPr>
        <w:t>4</w:t>
      </w:r>
      <w:r w:rsidRPr="00343C59">
        <w:rPr>
          <w:rFonts w:ascii="Dyson Futura Book" w:hAnsi="Dyson Futura Book"/>
        </w:rPr>
        <w:t xml:space="preserve">, co pozwala na jeszcze dłuższe sesje sprzątania. </w:t>
      </w:r>
      <w:r w:rsidRPr="00343C59">
        <w:rPr>
          <w:rFonts w:ascii="Dyson Futura Medium" w:hAnsi="Dyson Futura Medium"/>
        </w:rPr>
        <w:t xml:space="preserve"> </w:t>
      </w:r>
      <w:r w:rsidRPr="00343C59">
        <w:rPr>
          <w:rFonts w:ascii="Dyson Futura Medium" w:hAnsi="Dyson Futura Medium"/>
          <w:color w:val="15499F"/>
        </w:rPr>
        <w:t>Wymienny zestaw akumulator</w:t>
      </w:r>
      <w:r w:rsidR="00276F92">
        <w:rPr>
          <w:rFonts w:ascii="Dyson Futura Medium" w:hAnsi="Dyson Futura Medium"/>
          <w:color w:val="15499F"/>
        </w:rPr>
        <w:t xml:space="preserve">owy </w:t>
      </w:r>
      <w:r w:rsidRPr="00343C59">
        <w:rPr>
          <w:rFonts w:ascii="Dyson Futura Book" w:hAnsi="Dyson Futura Book"/>
        </w:rPr>
        <w:t>umożliwia wydłużenie czasu pracy.</w:t>
      </w:r>
    </w:p>
    <w:p w14:paraId="4D1A332B" w14:textId="77777777" w:rsidR="00A31E96" w:rsidRPr="005D7333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72BEBA8F" w14:textId="4EFA92E8" w:rsidR="00A31E96" w:rsidRPr="00343C59" w:rsidRDefault="006170AF">
      <w:pPr>
        <w:pStyle w:val="P68B1DB1-ListParagraph8"/>
        <w:numPr>
          <w:ilvl w:val="0"/>
          <w:numId w:val="48"/>
        </w:numPr>
        <w:rPr>
          <w:rFonts w:ascii="Dyson Futura Book" w:hAnsi="Dyson Futura Book"/>
        </w:rPr>
      </w:pPr>
      <w:r w:rsidRPr="00343C59">
        <w:rPr>
          <w:rFonts w:ascii="Dyson Futura Medium" w:hAnsi="Dyson Futura Medium"/>
          <w:color w:val="15499F"/>
        </w:rPr>
        <w:t xml:space="preserve">Udoskonalona filtracja: </w:t>
      </w:r>
      <w:r w:rsidRPr="00276F92">
        <w:rPr>
          <w:rFonts w:ascii="Dyson Futura Medium" w:hAnsi="Dyson Futura Medium"/>
        </w:rPr>
        <w:t>zaawansowany</w:t>
      </w:r>
      <w:r w:rsidRPr="00343C59">
        <w:rPr>
          <w:rFonts w:ascii="Dyson Futura Book" w:hAnsi="Dyson Futura Book"/>
        </w:rPr>
        <w:t xml:space="preserve">, całkowicie szczelny system filtrów zatrzymuje 99,99% cząstek o wielkości </w:t>
      </w:r>
      <w:r w:rsidR="00FA3E28">
        <w:rPr>
          <w:rFonts w:ascii="Dyson Futura Book" w:hAnsi="Dyson Futura Book"/>
        </w:rPr>
        <w:t xml:space="preserve">do </w:t>
      </w:r>
      <w:r w:rsidRPr="00343C59">
        <w:rPr>
          <w:rFonts w:ascii="Dyson Futura Book" w:hAnsi="Dyson Futura Book"/>
        </w:rPr>
        <w:t>0,3</w:t>
      </w:r>
      <w:r w:rsidRPr="00343C59">
        <w:rPr>
          <w:rFonts w:ascii="Dyson Futura Book" w:hAnsi="Dyson Futura Book"/>
          <w:vertAlign w:val="superscript"/>
        </w:rPr>
        <w:t xml:space="preserve"> </w:t>
      </w:r>
      <w:r w:rsidRPr="00276F92">
        <w:rPr>
          <w:rFonts w:ascii="Dyson Futura Book" w:hAnsi="Dyson Futura Book"/>
        </w:rPr>
        <w:t>mikrona</w:t>
      </w:r>
      <w:r w:rsidRPr="00343C59">
        <w:rPr>
          <w:rFonts w:ascii="Dyson Futura Book" w:hAnsi="Dyson Futura Book"/>
          <w:vertAlign w:val="superscript"/>
        </w:rPr>
        <w:t>5</w:t>
      </w:r>
      <w:r w:rsidRPr="00343C59">
        <w:rPr>
          <w:rFonts w:ascii="Dyson Futura Book" w:hAnsi="Dyson Futura Book"/>
        </w:rPr>
        <w:t>, takich jak alergeny, pyłki i roztocza, dzięki czemu do pomieszczeń trafia wyłącznie czyste powietrze.</w:t>
      </w:r>
    </w:p>
    <w:p w14:paraId="56821794" w14:textId="77777777" w:rsidR="00A31E96" w:rsidRPr="005D7333" w:rsidRDefault="00A31E96">
      <w:pPr>
        <w:rPr>
          <w:rFonts w:ascii="Dyson Futura Book" w:hAnsi="Dyson Futura Book"/>
          <w:sz w:val="10"/>
          <w:szCs w:val="10"/>
        </w:rPr>
      </w:pPr>
    </w:p>
    <w:p w14:paraId="554231D3" w14:textId="0F2716A3" w:rsidR="00A31E96" w:rsidRPr="00343C59" w:rsidRDefault="006170AF">
      <w:pPr>
        <w:pStyle w:val="P68B1DB1-ListParagraph8"/>
        <w:numPr>
          <w:ilvl w:val="0"/>
          <w:numId w:val="48"/>
        </w:numPr>
        <w:jc w:val="both"/>
        <w:rPr>
          <w:rFonts w:ascii="Dyson Futura Book" w:hAnsi="Dyson Futura Book"/>
        </w:rPr>
      </w:pPr>
      <w:r w:rsidRPr="00343C59">
        <w:rPr>
          <w:rFonts w:ascii="Dyson Futura Medium" w:hAnsi="Dyson Futura Medium"/>
          <w:color w:val="15499F"/>
        </w:rPr>
        <w:lastRenderedPageBreak/>
        <w:t>Obsługa</w:t>
      </w:r>
      <w:r w:rsidR="00FA3E28">
        <w:rPr>
          <w:rFonts w:ascii="Dyson Futura Medium" w:hAnsi="Dyson Futura Medium"/>
          <w:color w:val="15499F"/>
        </w:rPr>
        <w:t xml:space="preserve"> za pomocą jednego przycisku</w:t>
      </w:r>
      <w:r w:rsidRPr="00343C59">
        <w:rPr>
          <w:rFonts w:ascii="Dyson Futura Book" w:hAnsi="Dyson Futura Book"/>
        </w:rPr>
        <w:t xml:space="preserve">: jeden przycisk uruchamia urządzenie bez konieczności naciskania </w:t>
      </w:r>
      <w:r w:rsidR="00726ADB">
        <w:rPr>
          <w:rFonts w:ascii="Dyson Futura Book" w:hAnsi="Dyson Futura Book"/>
        </w:rPr>
        <w:t>spustu</w:t>
      </w:r>
      <w:r w:rsidRPr="00343C59">
        <w:rPr>
          <w:rFonts w:ascii="Dyson Futura Book" w:hAnsi="Dyson Futura Book"/>
        </w:rPr>
        <w:t xml:space="preserve">, co zapewnia wygodę i łatwość obsługi. Urządzenie posiada 3 tryby mocy dostosowane do różnych potrzeb </w:t>
      </w:r>
      <w:r w:rsidR="00FA3E28">
        <w:rPr>
          <w:rFonts w:ascii="Dyson Futura Book" w:hAnsi="Dyson Futura Book"/>
        </w:rPr>
        <w:t xml:space="preserve">sprzątania </w:t>
      </w:r>
      <w:r w:rsidR="00DB7DF3" w:rsidRPr="00DB7DF3">
        <w:rPr>
          <w:rFonts w:ascii="Dyson Futura Book" w:hAnsi="Dyson Futura Book"/>
        </w:rPr>
        <w:t>–</w:t>
      </w:r>
      <w:r w:rsidRPr="00343C59">
        <w:rPr>
          <w:rFonts w:ascii="Dyson Futura Book" w:hAnsi="Dyson Futura Book"/>
        </w:rPr>
        <w:t xml:space="preserve"> Eco, Medium i </w:t>
      </w:r>
      <w:proofErr w:type="spellStart"/>
      <w:r w:rsidRPr="00343C59">
        <w:rPr>
          <w:rFonts w:ascii="Dyson Futura Book" w:hAnsi="Dyson Futura Book"/>
        </w:rPr>
        <w:t>Boost</w:t>
      </w:r>
      <w:proofErr w:type="spellEnd"/>
      <w:r w:rsidRPr="00343C59">
        <w:rPr>
          <w:rFonts w:ascii="Dyson Futura Book" w:hAnsi="Dyson Futura Book"/>
        </w:rPr>
        <w:t>.</w:t>
      </w:r>
    </w:p>
    <w:p w14:paraId="3A272505" w14:textId="77777777" w:rsidR="00A31E96" w:rsidRPr="005D7333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35CCEA20" w14:textId="61F7968B" w:rsidR="00A31E96" w:rsidRPr="00343C59" w:rsidRDefault="00FA3E28">
      <w:pPr>
        <w:pStyle w:val="P68B1DB1-ListParagraph9"/>
        <w:numPr>
          <w:ilvl w:val="0"/>
          <w:numId w:val="48"/>
        </w:numPr>
        <w:jc w:val="both"/>
      </w:pPr>
      <w:r>
        <w:rPr>
          <w:color w:val="15499F"/>
        </w:rPr>
        <w:t>W z</w:t>
      </w:r>
      <w:r w:rsidRPr="00343C59">
        <w:rPr>
          <w:color w:val="15499F"/>
        </w:rPr>
        <w:t>estawie wszechstronne akcesoria</w:t>
      </w:r>
      <w:r w:rsidRPr="00343C59">
        <w:t>:</w:t>
      </w:r>
    </w:p>
    <w:p w14:paraId="10302064" w14:textId="25B119B5" w:rsidR="00A31E96" w:rsidRPr="00343C59" w:rsidRDefault="00263C86">
      <w:pPr>
        <w:pStyle w:val="Akapitzlist"/>
        <w:numPr>
          <w:ilvl w:val="1"/>
          <w:numId w:val="48"/>
        </w:numPr>
        <w:ind w:left="882"/>
        <w:jc w:val="both"/>
        <w:rPr>
          <w:rFonts w:ascii="Dyson Futura Book" w:hAnsi="Dyson Futura Book"/>
          <w:sz w:val="22"/>
        </w:rPr>
      </w:pPr>
      <w:proofErr w:type="spellStart"/>
      <w:r>
        <w:rPr>
          <w:rFonts w:ascii="Dyson Futura Medium" w:hAnsi="Dyson Futura Medium"/>
          <w:color w:val="15499F"/>
          <w:sz w:val="22"/>
        </w:rPr>
        <w:t>Elektroszczotka</w:t>
      </w:r>
      <w:proofErr w:type="spellEnd"/>
      <w:r w:rsidR="006170AF" w:rsidRPr="00343C59">
        <w:rPr>
          <w:rFonts w:ascii="Dyson Futura Medium" w:hAnsi="Dyson Futura Medium"/>
          <w:color w:val="15499F"/>
          <w:sz w:val="22"/>
        </w:rPr>
        <w:t xml:space="preserve"> </w:t>
      </w:r>
      <w:proofErr w:type="spellStart"/>
      <w:r w:rsidR="006170AF" w:rsidRPr="00343C59">
        <w:rPr>
          <w:rFonts w:ascii="Dyson Futura Medium" w:hAnsi="Dyson Futura Medium"/>
          <w:color w:val="15499F"/>
          <w:sz w:val="22"/>
        </w:rPr>
        <w:t>Motorbar</w:t>
      </w:r>
      <w:proofErr w:type="spellEnd"/>
      <w:r w:rsidR="006170AF" w:rsidRPr="00343C59">
        <w:rPr>
          <w:rFonts w:ascii="Dyson Futura Medium" w:hAnsi="Dyson Futura Medium"/>
          <w:color w:val="15499F"/>
          <w:sz w:val="22"/>
        </w:rPr>
        <w:t>™</w:t>
      </w:r>
      <w:r w:rsidR="006170AF" w:rsidRPr="00343C59">
        <w:rPr>
          <w:rFonts w:ascii="Dyson Futura Medium" w:hAnsi="Dyson Futura Medium"/>
          <w:sz w:val="22"/>
        </w:rPr>
        <w:t>:</w:t>
      </w:r>
      <w:r w:rsidR="006170AF" w:rsidRPr="00343C59">
        <w:rPr>
          <w:rFonts w:ascii="Dyson Futura Book" w:hAnsi="Dyson Futura Book"/>
          <w:sz w:val="22"/>
        </w:rPr>
        <w:t xml:space="preserve"> szczotka do rozczesywania włosów wyposażona jest w </w:t>
      </w:r>
      <w:r w:rsidR="003F40D5">
        <w:rPr>
          <w:rFonts w:ascii="Dyson Futura Book" w:hAnsi="Dyson Futura Book"/>
          <w:sz w:val="22"/>
        </w:rPr>
        <w:t>grzebienie</w:t>
      </w:r>
      <w:r w:rsidR="003F40D5" w:rsidRPr="00343C59">
        <w:rPr>
          <w:rFonts w:ascii="Dyson Futura Book" w:hAnsi="Dyson Futura Book"/>
          <w:sz w:val="22"/>
        </w:rPr>
        <w:t xml:space="preserve"> </w:t>
      </w:r>
      <w:r w:rsidR="006170AF" w:rsidRPr="00343C59">
        <w:rPr>
          <w:rFonts w:ascii="Dyson Futura Book" w:hAnsi="Dyson Futura Book"/>
          <w:sz w:val="22"/>
        </w:rPr>
        <w:t>do usuwania włosów, precyzyjnie wyprofilowane w taki sposób, aby unieść włosy i skierować je prosto do pojemnika. Nylonowe włosie wychwytuje i usuwa trudne do rozczesania sploty, a także większe zanieczyszczenia i zbiera mikroskopijny kurz.</w:t>
      </w:r>
    </w:p>
    <w:p w14:paraId="5D5168AB" w14:textId="1A5B705C" w:rsidR="00A31E96" w:rsidRPr="00343C59" w:rsidRDefault="00263C86">
      <w:pPr>
        <w:pStyle w:val="P68B1DB1-ListParagraph8"/>
        <w:numPr>
          <w:ilvl w:val="1"/>
          <w:numId w:val="48"/>
        </w:numPr>
        <w:ind w:left="882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>Dodatkowe akcesoria</w:t>
      </w:r>
      <w:r w:rsidR="006170AF" w:rsidRPr="00343C59">
        <w:rPr>
          <w:rFonts w:ascii="Dyson Futura Medium" w:hAnsi="Dyson Futura Medium"/>
          <w:color w:val="15499F"/>
        </w:rPr>
        <w:t xml:space="preserve">: </w:t>
      </w:r>
      <w:r>
        <w:rPr>
          <w:rFonts w:ascii="Dyson Futura Medium" w:hAnsi="Dyson Futura Medium"/>
        </w:rPr>
        <w:t xml:space="preserve">mini </w:t>
      </w:r>
      <w:proofErr w:type="spellStart"/>
      <w:r>
        <w:rPr>
          <w:rFonts w:ascii="Dyson Futura Medium" w:hAnsi="Dyson Futura Medium"/>
        </w:rPr>
        <w:t>elektroszczotk</w:t>
      </w:r>
      <w:r>
        <w:rPr>
          <w:rFonts w:ascii="Dyson Futura Book" w:hAnsi="Dyson Futura Book"/>
        </w:rPr>
        <w:t>a</w:t>
      </w:r>
      <w:proofErr w:type="spellEnd"/>
      <w:r w:rsidR="006170AF" w:rsidRPr="00343C59">
        <w:rPr>
          <w:rFonts w:ascii="Dyson Futura Book" w:hAnsi="Dyson Futura Book"/>
        </w:rPr>
        <w:t xml:space="preserve"> służąca do usuwania uporczywych zabrudzeń z materacy, tapicerki i schodów.</w:t>
      </w:r>
    </w:p>
    <w:p w14:paraId="4D7371B0" w14:textId="40F2391C" w:rsidR="00A31E96" w:rsidRPr="00343C59" w:rsidRDefault="00AE21D3">
      <w:pPr>
        <w:pStyle w:val="P68B1DB1-ListParagraph8"/>
        <w:numPr>
          <w:ilvl w:val="1"/>
          <w:numId w:val="48"/>
        </w:numPr>
        <w:ind w:left="882"/>
        <w:jc w:val="both"/>
        <w:rPr>
          <w:rFonts w:ascii="Dyson Futura Book" w:hAnsi="Dyson Futura Book"/>
        </w:rPr>
      </w:pPr>
      <w:r>
        <w:rPr>
          <w:rFonts w:ascii="Dyson Futura Medium" w:hAnsi="Dyson Futura Medium"/>
          <w:color w:val="15499F"/>
        </w:rPr>
        <w:t>Końcówka</w:t>
      </w:r>
      <w:r w:rsidRPr="00343C59">
        <w:rPr>
          <w:rFonts w:ascii="Dyson Futura Medium" w:hAnsi="Dyson Futura Medium"/>
          <w:color w:val="15499F"/>
        </w:rPr>
        <w:t xml:space="preserve"> </w:t>
      </w:r>
      <w:r w:rsidR="006170AF" w:rsidRPr="00343C59">
        <w:rPr>
          <w:rFonts w:ascii="Dyson Futura Medium" w:hAnsi="Dyson Futura Medium"/>
          <w:color w:val="15499F"/>
        </w:rPr>
        <w:t>szczelinowa</w:t>
      </w:r>
      <w:r w:rsidR="006170AF" w:rsidRPr="00343C59">
        <w:rPr>
          <w:rFonts w:ascii="Dyson Futura Medium" w:hAnsi="Dyson Futura Medium"/>
        </w:rPr>
        <w:t>:</w:t>
      </w:r>
      <w:r w:rsidR="006170AF" w:rsidRPr="00343C59">
        <w:rPr>
          <w:rFonts w:ascii="Dyson Futura Book" w:hAnsi="Dyson Futura Book"/>
        </w:rPr>
        <w:t xml:space="preserve"> przeznaczona do precyzyjnego czyszczenia trudno dostępnych krawędzi i wąskich przestrzeni.</w:t>
      </w:r>
    </w:p>
    <w:p w14:paraId="6A04B7A1" w14:textId="77777777" w:rsidR="00A31E96" w:rsidRPr="008A4224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356885D1" w14:textId="47FC98AB" w:rsidR="00A31E96" w:rsidRPr="00343C59" w:rsidRDefault="006170AF">
      <w:pPr>
        <w:pStyle w:val="P68B1DB1-Normal5"/>
        <w:jc w:val="both"/>
      </w:pPr>
      <w:r w:rsidRPr="00343C59">
        <w:t>Ulepsz swój odkurzacz, nie rezygnując z ulubionych akcesoriów.</w:t>
      </w:r>
    </w:p>
    <w:p w14:paraId="227E7D3D" w14:textId="379F755D" w:rsidR="00A31E96" w:rsidRPr="00343C59" w:rsidRDefault="006170AF">
      <w:pPr>
        <w:pStyle w:val="P68B1DB1-Normal3"/>
        <w:jc w:val="both"/>
      </w:pPr>
      <w:r w:rsidRPr="00343C59">
        <w:t xml:space="preserve">Wszystkie produkty Dyson charakteryzują się wysoką trwałością, a ich konstrukcja jest poddawana rygorystycznym testom wytrzymałościowym. Posiadacze dotychczasowego modelu Dyson V8 mogą nadal korzystać ze swoich sprawdzonych </w:t>
      </w:r>
      <w:r w:rsidR="00FA3E28">
        <w:t>akcesoriów</w:t>
      </w:r>
      <w:r w:rsidRPr="00343C59">
        <w:t xml:space="preserve">, a nowi właściciele modelu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AE21D3">
        <w:t xml:space="preserve">V8 </w:t>
      </w:r>
      <w:proofErr w:type="spellStart"/>
      <w:r w:rsidRPr="00343C59">
        <w:t>Cyclone</w:t>
      </w:r>
      <w:proofErr w:type="spellEnd"/>
      <w:r w:rsidRPr="00343C59">
        <w:t xml:space="preserve"> mają do wyboru szeroką gamę </w:t>
      </w:r>
      <w:r w:rsidR="00FA3E28">
        <w:t xml:space="preserve">końcówek </w:t>
      </w:r>
      <w:r w:rsidRPr="00343C59">
        <w:t>kompatybilnych z modelem V8</w:t>
      </w:r>
      <w:r w:rsidR="00FA3E28">
        <w:t xml:space="preserve">. Dzięki temu </w:t>
      </w:r>
      <w:r w:rsidRPr="00343C59">
        <w:t xml:space="preserve">rozwiązaniu każdy znajdzie odpowiednie narzędzia dopasowane do swoich potrzeb związanych ze sprzątaniem. </w:t>
      </w:r>
    </w:p>
    <w:p w14:paraId="2DDCA3BE" w14:textId="77777777" w:rsidR="00A31E96" w:rsidRPr="008A4224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0D02D2E9" w14:textId="3ACFD20A" w:rsidR="00A31E96" w:rsidRPr="00343C59" w:rsidRDefault="006170AF">
      <w:pPr>
        <w:pStyle w:val="P68B1DB1-Normal5"/>
        <w:jc w:val="both"/>
      </w:pPr>
      <w:r w:rsidRPr="00343C59">
        <w:t>Wysoka wydajność dla wszystkich</w:t>
      </w:r>
    </w:p>
    <w:p w14:paraId="0527350D" w14:textId="4A5A5E52" w:rsidR="00A31E96" w:rsidRPr="00343C59" w:rsidRDefault="006170AF">
      <w:pPr>
        <w:pStyle w:val="P68B1DB1-Normal3"/>
        <w:jc w:val="both"/>
      </w:pPr>
      <w:r w:rsidRPr="00343C59">
        <w:t xml:space="preserve">Odkurzacz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8D0617">
        <w:t xml:space="preserve">V8 </w:t>
      </w:r>
      <w:proofErr w:type="spellStart"/>
      <w:r w:rsidRPr="00343C59">
        <w:t>Cyclone</w:t>
      </w:r>
      <w:proofErr w:type="spellEnd"/>
      <w:r w:rsidRPr="00343C59">
        <w:t xml:space="preserve"> łączy w sobie zaawansowaną wydajność oraz rozwiązania inspirowane potrzebami użytkowników, co sprawi</w:t>
      </w:r>
      <w:r w:rsidR="00FA3E28">
        <w:t>a</w:t>
      </w:r>
      <w:r w:rsidRPr="00343C59">
        <w:t xml:space="preserve">, że jest to produkt przeznaczony dla każdego gospodarstwa domowego. Dzięki połączeniu zaawansowanej technologii z intuicyjnym projektem, odkurzacz </w:t>
      </w:r>
      <w:proofErr w:type="spellStart"/>
      <w:r w:rsidRPr="00343C59">
        <w:t>Dyson</w:t>
      </w:r>
      <w:proofErr w:type="spellEnd"/>
      <w:r w:rsidR="00834D7C">
        <w:t xml:space="preserve"> V8</w:t>
      </w:r>
      <w:r w:rsidRPr="00343C59">
        <w:t xml:space="preserve"> </w:t>
      </w:r>
      <w:proofErr w:type="spellStart"/>
      <w:r w:rsidRPr="00343C59">
        <w:t>Cyclone</w:t>
      </w:r>
      <w:proofErr w:type="spellEnd"/>
      <w:r w:rsidRPr="00343C59">
        <w:t xml:space="preserve"> zapewnia wydajne i łatwe sprzątanie w większej liczbie domów niż dotychczas, gwarantując wszystkim bardziej dokładne odkurzanie każdego dnia.</w:t>
      </w:r>
    </w:p>
    <w:p w14:paraId="2DD78913" w14:textId="77777777" w:rsidR="00A31E96" w:rsidRPr="008A4224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3B88F543" w14:textId="58E0700E" w:rsidR="00A31E96" w:rsidRPr="00343C59" w:rsidRDefault="006170AF">
      <w:pPr>
        <w:pStyle w:val="P68B1DB1-Normal10"/>
        <w:jc w:val="both"/>
        <w:rPr>
          <w:sz w:val="22"/>
        </w:rPr>
      </w:pPr>
      <w:r w:rsidRPr="00343C59">
        <w:rPr>
          <w:sz w:val="22"/>
        </w:rPr>
        <w:t>Odkurzacz można nabyć bezpośrednio od firmy Dyson.</w:t>
      </w:r>
    </w:p>
    <w:p w14:paraId="25D4ED86" w14:textId="328B1712" w:rsidR="00A31E96" w:rsidRPr="008A4224" w:rsidRDefault="006170AF" w:rsidP="001C0CC4">
      <w:pPr>
        <w:pStyle w:val="P68B1DB1-Normal3"/>
        <w:jc w:val="both"/>
        <w:rPr>
          <w:rFonts w:ascii="Dyson Futura Heavy" w:hAnsi="Dyson Futura Heavy"/>
          <w:sz w:val="10"/>
          <w:szCs w:val="10"/>
        </w:rPr>
      </w:pPr>
      <w:proofErr w:type="spellStart"/>
      <w:r w:rsidRPr="00343C59">
        <w:t>Dyson</w:t>
      </w:r>
      <w:proofErr w:type="spellEnd"/>
      <w:r w:rsidRPr="00343C59">
        <w:t xml:space="preserve"> </w:t>
      </w:r>
      <w:r w:rsidR="008D0617">
        <w:t xml:space="preserve">V8 </w:t>
      </w:r>
      <w:proofErr w:type="spellStart"/>
      <w:r w:rsidR="00FA3E28" w:rsidRPr="00343C59">
        <w:t>Cy</w:t>
      </w:r>
      <w:r w:rsidR="008D0617">
        <w:t>c</w:t>
      </w:r>
      <w:r w:rsidR="00FA3E28" w:rsidRPr="00343C59">
        <w:t>lon</w:t>
      </w:r>
      <w:r w:rsidR="007B22C1">
        <w:t>e</w:t>
      </w:r>
      <w:proofErr w:type="spellEnd"/>
      <w:r w:rsidR="00FA3E28" w:rsidRPr="00343C59">
        <w:t xml:space="preserve"> </w:t>
      </w:r>
      <w:r w:rsidRPr="00343C59">
        <w:t>jest dostępny od dnia</w:t>
      </w:r>
      <w:r w:rsidR="008D0617">
        <w:t xml:space="preserve"> </w:t>
      </w:r>
      <w:r w:rsidR="00F4324A">
        <w:t>4</w:t>
      </w:r>
      <w:r w:rsidR="00263C86">
        <w:t xml:space="preserve"> września</w:t>
      </w:r>
      <w:r w:rsidR="000E35EC">
        <w:t xml:space="preserve"> </w:t>
      </w:r>
      <w:r w:rsidR="008D0617">
        <w:t xml:space="preserve">2025 roku, w cenie </w:t>
      </w:r>
      <w:r w:rsidR="008A30FC">
        <w:t>1799</w:t>
      </w:r>
      <w:r w:rsidR="000E35EC">
        <w:t xml:space="preserve"> </w:t>
      </w:r>
      <w:r w:rsidR="008A30FC">
        <w:t xml:space="preserve">zł. </w:t>
      </w:r>
      <w:r w:rsidRPr="00343C59">
        <w:t xml:space="preserve">Więcej informacji </w:t>
      </w:r>
      <w:r w:rsidR="00DB7DF3">
        <w:t>i</w:t>
      </w:r>
      <w:r w:rsidRPr="00343C59">
        <w:t xml:space="preserve"> możliwość zakupu oraz zapoznanie się z technologią </w:t>
      </w:r>
      <w:r w:rsidR="00FA3E28">
        <w:t xml:space="preserve">odkurzacza </w:t>
      </w:r>
      <w:proofErr w:type="spellStart"/>
      <w:r w:rsidRPr="00343C59">
        <w:t>Dyson</w:t>
      </w:r>
      <w:proofErr w:type="spellEnd"/>
      <w:r w:rsidRPr="00343C59">
        <w:t xml:space="preserve"> </w:t>
      </w:r>
      <w:r w:rsidR="008A30FC">
        <w:t xml:space="preserve">V8 </w:t>
      </w:r>
      <w:proofErr w:type="spellStart"/>
      <w:r w:rsidRPr="00343C59">
        <w:t>Cyclone</w:t>
      </w:r>
      <w:proofErr w:type="spellEnd"/>
      <w:r w:rsidRPr="00343C59">
        <w:t xml:space="preserve"> można uzyskać pod adresem </w:t>
      </w:r>
      <w:r w:rsidR="00DB7DF3" w:rsidRPr="007B22C1">
        <w:rPr>
          <w:color w:val="000000" w:themeColor="text1"/>
        </w:rPr>
        <w:t>www.dyson.pl</w:t>
      </w:r>
    </w:p>
    <w:p w14:paraId="64704131" w14:textId="77777777" w:rsidR="00A31E96" w:rsidRPr="008A4224" w:rsidRDefault="00A31E96">
      <w:pPr>
        <w:jc w:val="both"/>
        <w:rPr>
          <w:rFonts w:ascii="Dyson Futura Book" w:hAnsi="Dyson Futura Book"/>
          <w:sz w:val="10"/>
          <w:szCs w:val="10"/>
        </w:rPr>
      </w:pPr>
    </w:p>
    <w:p w14:paraId="4F0B1471" w14:textId="15163FB8" w:rsidR="00A31E96" w:rsidRPr="001C0CC4" w:rsidRDefault="006170AF">
      <w:pPr>
        <w:pStyle w:val="P68B1DB1-Normal12"/>
        <w:jc w:val="both"/>
        <w:rPr>
          <w:b/>
          <w:bCs/>
        </w:rPr>
      </w:pPr>
      <w:r w:rsidRPr="001C0CC4">
        <w:rPr>
          <w:b/>
          <w:bCs/>
        </w:rPr>
        <w:t>Kontakt</w:t>
      </w:r>
      <w:r w:rsidR="00945E64" w:rsidRPr="001C0CC4">
        <w:rPr>
          <w:b/>
          <w:bCs/>
        </w:rPr>
        <w:t>:</w:t>
      </w:r>
    </w:p>
    <w:p w14:paraId="1768EFAB" w14:textId="77777777" w:rsidR="00945E64" w:rsidRPr="001C0CC4" w:rsidRDefault="00945E64" w:rsidP="00945E64">
      <w:pPr>
        <w:pStyle w:val="P68B1DB1-Normal8"/>
        <w:spacing w:after="0" w:line="240" w:lineRule="auto"/>
        <w:rPr>
          <w:highlight w:val="none"/>
        </w:rPr>
      </w:pPr>
      <w:r w:rsidRPr="001C0CC4">
        <w:rPr>
          <w:highlight w:val="none"/>
        </w:rPr>
        <w:t>Anna Wasko</w:t>
      </w:r>
    </w:p>
    <w:p w14:paraId="2FBF3B34" w14:textId="77777777" w:rsidR="00945E64" w:rsidRPr="001C0CC4" w:rsidRDefault="00945E64" w:rsidP="00945E64">
      <w:pPr>
        <w:pStyle w:val="P68B1DB1-Normal8"/>
        <w:spacing w:after="0" w:line="240" w:lineRule="auto"/>
        <w:rPr>
          <w:highlight w:val="none"/>
        </w:rPr>
      </w:pPr>
      <w:hyperlink r:id="rId12" w:history="1">
        <w:r w:rsidRPr="001C0CC4">
          <w:rPr>
            <w:rStyle w:val="Hipercze"/>
            <w:highlight w:val="none"/>
          </w:rPr>
          <w:t>anna.wasko@dyson.com</w:t>
        </w:r>
      </w:hyperlink>
    </w:p>
    <w:p w14:paraId="564F09B0" w14:textId="77777777" w:rsidR="00945E64" w:rsidRPr="001C0CC4" w:rsidRDefault="00945E64" w:rsidP="00945E64">
      <w:pPr>
        <w:pStyle w:val="P68B1DB1-Normal8"/>
        <w:spacing w:after="0" w:line="240" w:lineRule="auto"/>
        <w:rPr>
          <w:highlight w:val="none"/>
        </w:rPr>
      </w:pPr>
      <w:r w:rsidRPr="001C0CC4">
        <w:rPr>
          <w:highlight w:val="none"/>
        </w:rPr>
        <w:t xml:space="preserve"> </w:t>
      </w:r>
    </w:p>
    <w:p w14:paraId="72EC642B" w14:textId="08031BB7" w:rsidR="007B22C1" w:rsidRDefault="007B22C1" w:rsidP="00945E64">
      <w:pPr>
        <w:pStyle w:val="P68B1DB1-Normal8"/>
        <w:spacing w:after="0"/>
        <w:rPr>
          <w:highlight w:val="none"/>
          <w:lang w:val="en-US"/>
        </w:rPr>
      </w:pPr>
      <w:r>
        <w:rPr>
          <w:highlight w:val="none"/>
          <w:lang w:val="en-US"/>
        </w:rPr>
        <w:t>P</w:t>
      </w:r>
      <w:r w:rsidR="007212AC">
        <w:rPr>
          <w:highlight w:val="none"/>
          <w:lang w:val="en-US"/>
        </w:rPr>
        <w:t>R</w:t>
      </w:r>
      <w:r>
        <w:rPr>
          <w:highlight w:val="none"/>
          <w:lang w:val="en-US"/>
        </w:rPr>
        <w:t xml:space="preserve"> Hu</w:t>
      </w:r>
      <w:r w:rsidR="00D71905">
        <w:rPr>
          <w:highlight w:val="none"/>
          <w:lang w:val="en-US"/>
        </w:rPr>
        <w:t>b</w:t>
      </w:r>
    </w:p>
    <w:p w14:paraId="315A454E" w14:textId="5CA97621" w:rsidR="007B22C1" w:rsidRDefault="007B22C1" w:rsidP="00945E64">
      <w:pPr>
        <w:pStyle w:val="P68B1DB1-Normal8"/>
        <w:spacing w:after="0"/>
        <w:rPr>
          <w:highlight w:val="none"/>
          <w:lang w:val="en-US"/>
        </w:rPr>
      </w:pPr>
      <w:r>
        <w:rPr>
          <w:highlight w:val="none"/>
          <w:lang w:val="en-US"/>
        </w:rPr>
        <w:t>Joa</w:t>
      </w:r>
      <w:r w:rsidR="00CD6DB6">
        <w:rPr>
          <w:highlight w:val="none"/>
          <w:lang w:val="en-US"/>
        </w:rPr>
        <w:t>n</w:t>
      </w:r>
      <w:r>
        <w:rPr>
          <w:highlight w:val="none"/>
          <w:lang w:val="en-US"/>
        </w:rPr>
        <w:t>na Rosoc</w:t>
      </w:r>
      <w:r w:rsidR="0018111F">
        <w:rPr>
          <w:highlight w:val="none"/>
          <w:lang w:val="en-US"/>
        </w:rPr>
        <w:t>h</w:t>
      </w:r>
      <w:r>
        <w:rPr>
          <w:highlight w:val="none"/>
          <w:lang w:val="en-US"/>
        </w:rPr>
        <w:t>acka</w:t>
      </w:r>
    </w:p>
    <w:p w14:paraId="1A51BB16" w14:textId="1586E42E" w:rsidR="00945E64" w:rsidRPr="00BD5C3C" w:rsidRDefault="00945E64" w:rsidP="00945E64">
      <w:pPr>
        <w:pStyle w:val="P68B1DB1-Normal8"/>
        <w:spacing w:after="0"/>
        <w:rPr>
          <w:highlight w:val="none"/>
          <w:lang w:val="en-US"/>
        </w:rPr>
      </w:pPr>
      <w:hyperlink r:id="rId13" w:history="1">
        <w:r w:rsidRPr="00BD5C3C">
          <w:rPr>
            <w:rStyle w:val="Hipercze"/>
            <w:highlight w:val="none"/>
            <w:lang w:val="en-US"/>
          </w:rPr>
          <w:t>joanna.rosochacka@prhub.eu</w:t>
        </w:r>
      </w:hyperlink>
    </w:p>
    <w:p w14:paraId="4C82EBEC" w14:textId="77777777" w:rsidR="00945E64" w:rsidRPr="001C0CC4" w:rsidRDefault="00945E64" w:rsidP="00945E64">
      <w:pPr>
        <w:pStyle w:val="P68B1DB1-Normal8"/>
        <w:spacing w:after="0" w:line="240" w:lineRule="auto"/>
        <w:rPr>
          <w:highlight w:val="none"/>
        </w:rPr>
      </w:pPr>
      <w:r w:rsidRPr="0080768F">
        <w:rPr>
          <w:highlight w:val="none"/>
        </w:rPr>
        <w:t>tel. +48 570 000 389</w:t>
      </w:r>
      <w:r w:rsidRPr="0080768F">
        <w:rPr>
          <w:highlight w:val="none"/>
        </w:rPr>
        <w:br/>
      </w:r>
    </w:p>
    <w:p w14:paraId="393FB901" w14:textId="3F3F36BA" w:rsidR="00A31E96" w:rsidRPr="00343C59" w:rsidRDefault="006170AF">
      <w:pPr>
        <w:pStyle w:val="P68B1DB1-Normal3"/>
      </w:pPr>
      <w:r w:rsidRPr="00343C59">
        <w:t>--------------------</w:t>
      </w:r>
    </w:p>
    <w:p w14:paraId="35B1BD74" w14:textId="2F3BDA73" w:rsidR="00A31E96" w:rsidRPr="00343C59" w:rsidRDefault="006170AF">
      <w:pPr>
        <w:pStyle w:val="P68B1DB1-Normal14"/>
      </w:pPr>
      <w:r w:rsidRPr="00343C59">
        <w:rPr>
          <w:vertAlign w:val="superscript"/>
        </w:rPr>
        <w:t>1</w:t>
      </w:r>
      <w:r w:rsidRPr="00343C59">
        <w:t xml:space="preserve"> W porównaniu z Dyson V8. Przepływ powietrza sprawdzony zgodnie z normą IEC 62885-4:2023 sekcja 5.11 i 5.12, w trybie </w:t>
      </w:r>
      <w:proofErr w:type="spellStart"/>
      <w:r w:rsidRPr="00343C59">
        <w:t>Boost</w:t>
      </w:r>
      <w:proofErr w:type="spellEnd"/>
      <w:r w:rsidRPr="00343C59">
        <w:t xml:space="preserve"> u wlotu w laboratorium SGS </w:t>
      </w:r>
      <w:proofErr w:type="spellStart"/>
      <w:r w:rsidRPr="00343C59">
        <w:t>Laboratory</w:t>
      </w:r>
      <w:proofErr w:type="spellEnd"/>
      <w:r w:rsidRPr="00343C59">
        <w:t xml:space="preserve"> USA w 2025 r.</w:t>
      </w:r>
    </w:p>
    <w:p w14:paraId="7246B1C9" w14:textId="26383230" w:rsidR="00A31E96" w:rsidRPr="00343C59" w:rsidRDefault="006170AF">
      <w:pPr>
        <w:pStyle w:val="P68B1DB1-Normal14"/>
      </w:pPr>
      <w:r w:rsidRPr="00343C59">
        <w:rPr>
          <w:vertAlign w:val="superscript"/>
        </w:rPr>
        <w:t>2</w:t>
      </w:r>
      <w:r w:rsidRPr="00343C59">
        <w:t xml:space="preserve"> W porównaniu z Dyson V8. W trybie Eco w konfiguracji ręcznej. Rzeczywisty czas pracy będzie uzależniony od trybu zasilania, rodzaju podłogi i/lub używanych akcesoriów.</w:t>
      </w:r>
    </w:p>
    <w:p w14:paraId="762B909D" w14:textId="3D823800" w:rsidR="00A31E96" w:rsidRPr="00343C59" w:rsidRDefault="00924692">
      <w:pPr>
        <w:pStyle w:val="P68B1DB1-Normal14"/>
      </w:pPr>
      <w:r w:rsidRPr="00924692">
        <w:rPr>
          <w:vertAlign w:val="superscript"/>
        </w:rPr>
        <w:t>3</w:t>
      </w:r>
      <w:r>
        <w:t xml:space="preserve"> </w:t>
      </w:r>
      <w:r w:rsidR="006170AF" w:rsidRPr="00343C59">
        <w:t xml:space="preserve">Przepływ powietrza sprawdzony zgodnie z normą IEC 62885-4:2023 sekcja 5.11 i 5.12, w trybie </w:t>
      </w:r>
      <w:proofErr w:type="spellStart"/>
      <w:r w:rsidR="006170AF" w:rsidRPr="00343C59">
        <w:t>Boost</w:t>
      </w:r>
      <w:proofErr w:type="spellEnd"/>
      <w:r w:rsidR="006170AF" w:rsidRPr="00343C59">
        <w:t xml:space="preserve"> u wlotu w laboratorium SGS </w:t>
      </w:r>
      <w:proofErr w:type="spellStart"/>
      <w:r w:rsidR="006170AF" w:rsidRPr="00343C59">
        <w:t>Laboratory</w:t>
      </w:r>
      <w:proofErr w:type="spellEnd"/>
      <w:r w:rsidR="006170AF" w:rsidRPr="00343C59">
        <w:t xml:space="preserve"> USA w 2025 r.</w:t>
      </w:r>
    </w:p>
    <w:p w14:paraId="4C44B798" w14:textId="77777777" w:rsidR="00A31E96" w:rsidRPr="00343C59" w:rsidRDefault="006170AF">
      <w:pPr>
        <w:pStyle w:val="P68B1DB1-Normal14"/>
      </w:pPr>
      <w:r w:rsidRPr="00343C59">
        <w:rPr>
          <w:vertAlign w:val="superscript"/>
        </w:rPr>
        <w:t>4</w:t>
      </w:r>
      <w:r w:rsidRPr="00343C59">
        <w:t xml:space="preserve"> W trybie Eco w konfiguracji ręcznej. Rzeczywisty czas pracy będzie uzależniony od trybu zasilania, rodzaju podłogi i/lub używanych akcesoriów.</w:t>
      </w:r>
    </w:p>
    <w:p w14:paraId="717E7BFB" w14:textId="36678C85" w:rsidR="00A31E96" w:rsidRPr="00343C59" w:rsidRDefault="006170AF">
      <w:pPr>
        <w:pStyle w:val="P68B1DB1-Normal15"/>
        <w:rPr>
          <w:sz w:val="22"/>
        </w:rPr>
      </w:pPr>
      <w:r w:rsidRPr="00343C59">
        <w:rPr>
          <w:sz w:val="18"/>
          <w:vertAlign w:val="superscript"/>
        </w:rPr>
        <w:t>5</w:t>
      </w:r>
      <w:r w:rsidRPr="00343C59">
        <w:rPr>
          <w:sz w:val="18"/>
        </w:rPr>
        <w:t xml:space="preserve"> Przetestowano zgodnie z trybem </w:t>
      </w:r>
      <w:proofErr w:type="spellStart"/>
      <w:r w:rsidRPr="00343C59">
        <w:rPr>
          <w:sz w:val="18"/>
        </w:rPr>
        <w:t>Boost</w:t>
      </w:r>
      <w:proofErr w:type="spellEnd"/>
      <w:r w:rsidRPr="00343C59">
        <w:rPr>
          <w:sz w:val="18"/>
        </w:rPr>
        <w:t xml:space="preserve"> ASTM1977-04 w laboratorium SGS </w:t>
      </w:r>
      <w:proofErr w:type="spellStart"/>
      <w:r w:rsidRPr="00343C59">
        <w:rPr>
          <w:sz w:val="18"/>
        </w:rPr>
        <w:t>Laboratory</w:t>
      </w:r>
      <w:proofErr w:type="spellEnd"/>
      <w:r w:rsidRPr="00343C59">
        <w:rPr>
          <w:sz w:val="18"/>
        </w:rPr>
        <w:t xml:space="preserve"> USA w 2025 r.</w:t>
      </w:r>
      <w:r w:rsidRPr="00343C59">
        <w:rPr>
          <w:sz w:val="22"/>
        </w:rPr>
        <w:br w:type="page"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89"/>
        <w:gridCol w:w="1875"/>
        <w:gridCol w:w="5772"/>
      </w:tblGrid>
      <w:tr w:rsidR="00A31E96" w:rsidRPr="00343C59" w14:paraId="21B976B0" w14:textId="77777777">
        <w:tc>
          <w:tcPr>
            <w:tcW w:w="9736" w:type="dxa"/>
            <w:gridSpan w:val="3"/>
            <w:shd w:val="clear" w:color="auto" w:fill="000000" w:themeFill="text1"/>
          </w:tcPr>
          <w:p w14:paraId="08CC53DA" w14:textId="10053567" w:rsidR="00A31E96" w:rsidRPr="00343C59" w:rsidRDefault="006170AF">
            <w:pPr>
              <w:pStyle w:val="P68B1DB1-Normal12"/>
              <w:jc w:val="center"/>
            </w:pPr>
            <w:r w:rsidRPr="00343C59">
              <w:lastRenderedPageBreak/>
              <w:t xml:space="preserve">Specyfikacja odkurzacza </w:t>
            </w:r>
            <w:proofErr w:type="spellStart"/>
            <w:r w:rsidRPr="00343C59">
              <w:t>Dyson</w:t>
            </w:r>
            <w:proofErr w:type="spellEnd"/>
            <w:r w:rsidRPr="00343C59">
              <w:t xml:space="preserve"> </w:t>
            </w:r>
            <w:proofErr w:type="spellStart"/>
            <w:r w:rsidRPr="00343C59">
              <w:t>Cyclone</w:t>
            </w:r>
            <w:proofErr w:type="spellEnd"/>
          </w:p>
        </w:tc>
      </w:tr>
      <w:tr w:rsidR="00A31E96" w:rsidRPr="00343C59" w14:paraId="18608F69" w14:textId="77777777">
        <w:trPr>
          <w:trHeight w:val="397"/>
        </w:trPr>
        <w:tc>
          <w:tcPr>
            <w:tcW w:w="2089" w:type="dxa"/>
            <w:vMerge w:val="restart"/>
          </w:tcPr>
          <w:p w14:paraId="630B0305" w14:textId="5C640FDD" w:rsidR="00A31E96" w:rsidRPr="00343C59" w:rsidRDefault="006170AF">
            <w:pPr>
              <w:pStyle w:val="P68B1DB1-Normal3"/>
              <w:jc w:val="center"/>
            </w:pPr>
            <w:r w:rsidRPr="00343C59">
              <w:rPr>
                <w:noProof/>
              </w:rPr>
              <w:drawing>
                <wp:anchor distT="0" distB="0" distL="114300" distR="114300" simplePos="0" relativeHeight="251658241" behindDoc="1" locked="0" layoutInCell="1" allowOverlap="1" wp14:anchorId="05C16C41" wp14:editId="01F8FD58">
                  <wp:simplePos x="0" y="0"/>
                  <wp:positionH relativeFrom="column">
                    <wp:posOffset>206375</wp:posOffset>
                  </wp:positionH>
                  <wp:positionV relativeFrom="paragraph">
                    <wp:posOffset>34754</wp:posOffset>
                  </wp:positionV>
                  <wp:extent cx="772567" cy="2880000"/>
                  <wp:effectExtent l="0" t="0" r="0" b="0"/>
                  <wp:wrapTight wrapText="bothSides">
                    <wp:wrapPolygon edited="0">
                      <wp:start x="7461" y="0"/>
                      <wp:lineTo x="5862" y="3572"/>
                      <wp:lineTo x="5862" y="4572"/>
                      <wp:lineTo x="8526" y="7002"/>
                      <wp:lineTo x="7993" y="18433"/>
                      <wp:lineTo x="2664" y="19862"/>
                      <wp:lineTo x="1599" y="20290"/>
                      <wp:lineTo x="1599" y="21433"/>
                      <wp:lineTo x="20250" y="21433"/>
                      <wp:lineTo x="20783" y="20576"/>
                      <wp:lineTo x="19184" y="19862"/>
                      <wp:lineTo x="13855" y="18433"/>
                      <wp:lineTo x="13322" y="7002"/>
                      <wp:lineTo x="15987" y="4715"/>
                      <wp:lineTo x="14388" y="0"/>
                      <wp:lineTo x="7461" y="0"/>
                    </wp:wrapPolygon>
                  </wp:wrapTight>
                  <wp:docPr id="197561104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50662A6-F415-DA6E-6E2A-607F746DD02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2">
                            <a:extLst>
                              <a:ext uri="{FF2B5EF4-FFF2-40B4-BE49-F238E27FC236}">
                                <a16:creationId xmlns:a16="http://schemas.microsoft.com/office/drawing/2014/main" id="{B50662A6-F415-DA6E-6E2A-607F746DD02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28690" b="88931" l="5386" r="13062">
                                        <a14:foregroundMark x1="9330" y1="29292" x2="9330" y2="29292"/>
                                        <a14:foregroundMark x1="8312" y1="28765" x2="8312" y2="28765"/>
                                        <a14:foregroundMark x1="8355" y1="28690" x2="8355" y2="28690"/>
                                        <a14:foregroundMark x1="8227" y1="28765" x2="10051" y2="30723"/>
                                        <a14:foregroundMark x1="10263" y1="28991" x2="10263" y2="28991"/>
                                        <a14:foregroundMark x1="9627" y1="32605" x2="10051" y2="46536"/>
                                        <a14:foregroundMark x1="9160" y1="35316" x2="9160" y2="35316"/>
                                        <a14:foregroundMark x1="9203" y1="35392" x2="9457" y2="36747"/>
                                        <a14:foregroundMark x1="7846" y1="87274" x2="10899" y2="87349"/>
                                        <a14:foregroundMark x1="8694" y1="84337" x2="12299" y2="87048"/>
                                        <a14:foregroundMark x1="12299" y1="87048" x2="12553" y2="87048"/>
                                        <a14:foregroundMark x1="12002" y1="87575" x2="8227" y2="87952"/>
                                        <a14:foregroundMark x1="6701" y1="88554" x2="10051" y2="88554"/>
                                        <a14:foregroundMark x1="11705" y1="88931" x2="11705" y2="88931"/>
                                        <a14:foregroundMark x1="10221" y1="28690" x2="10221" y2="28690"/>
                                        <a14:foregroundMark x1="10348" y1="28690" x2="10348" y2="28690"/>
                                        <a14:foregroundMark x1="10433" y1="28991" x2="10433" y2="28991"/>
                                        <a14:foregroundMark x1="10390" y1="29443" x2="10390" y2="29443"/>
                                        <a14:foregroundMark x1="10348" y1="29669" x2="10348" y2="2966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5" t="27125" r="85958" b="9814"/>
                          <a:stretch/>
                        </pic:blipFill>
                        <pic:spPr bwMode="auto">
                          <a:xfrm>
                            <a:off x="0" y="0"/>
                            <a:ext cx="77256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5" w:type="dxa"/>
            <w:vAlign w:val="center"/>
          </w:tcPr>
          <w:p w14:paraId="456DCA64" w14:textId="58D2BF60" w:rsidR="00A31E96" w:rsidRPr="00343C59" w:rsidRDefault="006170AF">
            <w:pPr>
              <w:pStyle w:val="P68B1DB1-Normal12"/>
              <w:jc w:val="center"/>
            </w:pPr>
            <w:r w:rsidRPr="00343C59">
              <w:t>Moc ssania</w:t>
            </w:r>
          </w:p>
        </w:tc>
        <w:tc>
          <w:tcPr>
            <w:tcW w:w="5772" w:type="dxa"/>
            <w:vAlign w:val="center"/>
          </w:tcPr>
          <w:p w14:paraId="387FC2CA" w14:textId="0D52265F" w:rsidR="00A31E96" w:rsidRPr="00343C59" w:rsidRDefault="006170AF">
            <w:pPr>
              <w:pStyle w:val="P68B1DB1-Normal3"/>
              <w:jc w:val="center"/>
            </w:pPr>
            <w:r w:rsidRPr="00343C59">
              <w:t>Moc ssania 150 AW (</w:t>
            </w:r>
            <w:proofErr w:type="spellStart"/>
            <w:r w:rsidRPr="00343C59">
              <w:t>air</w:t>
            </w:r>
            <w:proofErr w:type="spellEnd"/>
            <w:r w:rsidRPr="00343C59">
              <w:t xml:space="preserve"> </w:t>
            </w:r>
            <w:proofErr w:type="spellStart"/>
            <w:r w:rsidRPr="00343C59">
              <w:t>watt</w:t>
            </w:r>
            <w:proofErr w:type="spellEnd"/>
            <w:r w:rsidRPr="00343C59">
              <w:t>), +30% w porównaniu z modelem Dyson V8</w:t>
            </w:r>
          </w:p>
        </w:tc>
      </w:tr>
      <w:tr w:rsidR="00A31E96" w:rsidRPr="00343C59" w14:paraId="0DB2B728" w14:textId="77777777">
        <w:trPr>
          <w:trHeight w:val="397"/>
        </w:trPr>
        <w:tc>
          <w:tcPr>
            <w:tcW w:w="2089" w:type="dxa"/>
            <w:vMerge/>
          </w:tcPr>
          <w:p w14:paraId="4B6A6252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5D05DDE0" w14:textId="32B14BA6" w:rsidR="00A31E96" w:rsidRPr="00343C59" w:rsidRDefault="006170AF">
            <w:pPr>
              <w:pStyle w:val="P68B1DB1-Normal12"/>
              <w:jc w:val="center"/>
            </w:pPr>
            <w:r w:rsidRPr="00343C59">
              <w:t>Czas pracy</w:t>
            </w:r>
          </w:p>
        </w:tc>
        <w:tc>
          <w:tcPr>
            <w:tcW w:w="5772" w:type="dxa"/>
            <w:vAlign w:val="center"/>
          </w:tcPr>
          <w:p w14:paraId="0C61B4D7" w14:textId="617C65D6" w:rsidR="00A31E96" w:rsidRPr="00343C59" w:rsidRDefault="008A4224">
            <w:pPr>
              <w:pStyle w:val="P68B1DB1-Normal3"/>
              <w:jc w:val="center"/>
            </w:pPr>
            <w:r>
              <w:t xml:space="preserve">Czas pracy </w:t>
            </w:r>
            <w:r w:rsidRPr="00343C59">
              <w:t>60 minut +50% w porównaniu z Dyson V8</w:t>
            </w:r>
          </w:p>
          <w:p w14:paraId="4B4ABFF3" w14:textId="6C50B413" w:rsidR="00A31E96" w:rsidRPr="00343C59" w:rsidRDefault="006170AF">
            <w:pPr>
              <w:pStyle w:val="P68B1DB1-Normal3"/>
              <w:jc w:val="center"/>
            </w:pPr>
            <w:r w:rsidRPr="00343C59">
              <w:t xml:space="preserve">Dodatkowy akumulator, który można kupić </w:t>
            </w:r>
            <w:r w:rsidR="008A4224">
              <w:t>oddzielnie</w:t>
            </w:r>
            <w:r w:rsidRPr="00343C59">
              <w:t xml:space="preserve">, pozwala </w:t>
            </w:r>
            <w:r w:rsidR="008A4224">
              <w:t xml:space="preserve">wydłużyć dwukrotnie </w:t>
            </w:r>
            <w:r w:rsidRPr="00343C59">
              <w:t>czas pracy.</w:t>
            </w:r>
          </w:p>
        </w:tc>
      </w:tr>
      <w:tr w:rsidR="00A31E96" w:rsidRPr="00343C59" w14:paraId="24892F2A" w14:textId="77777777">
        <w:trPr>
          <w:trHeight w:val="397"/>
        </w:trPr>
        <w:tc>
          <w:tcPr>
            <w:tcW w:w="2089" w:type="dxa"/>
            <w:vMerge/>
          </w:tcPr>
          <w:p w14:paraId="7D9FD94D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05C19DB3" w14:textId="093F6FBD" w:rsidR="00A31E96" w:rsidRPr="00343C59" w:rsidRDefault="006170AF">
            <w:pPr>
              <w:pStyle w:val="P68B1DB1-Normal12"/>
              <w:jc w:val="center"/>
            </w:pPr>
            <w:r w:rsidRPr="00343C59">
              <w:t>Tryby zasilania</w:t>
            </w:r>
          </w:p>
        </w:tc>
        <w:tc>
          <w:tcPr>
            <w:tcW w:w="5772" w:type="dxa"/>
            <w:vAlign w:val="center"/>
          </w:tcPr>
          <w:p w14:paraId="6CBE7BD7" w14:textId="77777777" w:rsidR="00A31E96" w:rsidRPr="00343C59" w:rsidRDefault="006170AF">
            <w:pPr>
              <w:pStyle w:val="P68B1DB1-Normal3"/>
              <w:jc w:val="center"/>
            </w:pPr>
            <w:r w:rsidRPr="00343C59">
              <w:t>3 tryby zasilania:</w:t>
            </w:r>
          </w:p>
          <w:p w14:paraId="62A1DBD8" w14:textId="77777777" w:rsidR="00A31E96" w:rsidRPr="00343C59" w:rsidRDefault="006170AF">
            <w:pPr>
              <w:pStyle w:val="P68B1DB1-Normal7"/>
              <w:jc w:val="center"/>
            </w:pPr>
            <w:r w:rsidRPr="00343C59">
              <w:t>Eco</w:t>
            </w:r>
          </w:p>
          <w:p w14:paraId="767BC74E" w14:textId="77777777" w:rsidR="00A31E96" w:rsidRPr="00343C59" w:rsidRDefault="006170AF">
            <w:pPr>
              <w:pStyle w:val="P68B1DB1-Normal7"/>
              <w:jc w:val="center"/>
            </w:pPr>
            <w:r w:rsidRPr="00343C59">
              <w:t>Medium</w:t>
            </w:r>
          </w:p>
          <w:p w14:paraId="7860617F" w14:textId="0599F360" w:rsidR="00A31E96" w:rsidRPr="00343C59" w:rsidRDefault="006170AF">
            <w:pPr>
              <w:pStyle w:val="P68B1DB1-Normal7"/>
              <w:jc w:val="center"/>
            </w:pPr>
            <w:proofErr w:type="spellStart"/>
            <w:r w:rsidRPr="00343C59">
              <w:t>Boost</w:t>
            </w:r>
            <w:proofErr w:type="spellEnd"/>
          </w:p>
        </w:tc>
      </w:tr>
      <w:tr w:rsidR="00A31E96" w:rsidRPr="00343C59" w14:paraId="23C63C2C" w14:textId="77777777">
        <w:trPr>
          <w:trHeight w:val="397"/>
        </w:trPr>
        <w:tc>
          <w:tcPr>
            <w:tcW w:w="2089" w:type="dxa"/>
            <w:vMerge/>
          </w:tcPr>
          <w:p w14:paraId="3DE312A2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6709F8AD" w14:textId="1CF591A3" w:rsidR="00A31E96" w:rsidRPr="00343C59" w:rsidRDefault="006170AF">
            <w:pPr>
              <w:pStyle w:val="P68B1DB1-Normal12"/>
              <w:jc w:val="center"/>
            </w:pPr>
            <w:r w:rsidRPr="00343C59">
              <w:t>Eksploatacja</w:t>
            </w:r>
          </w:p>
        </w:tc>
        <w:tc>
          <w:tcPr>
            <w:tcW w:w="5772" w:type="dxa"/>
            <w:vAlign w:val="center"/>
          </w:tcPr>
          <w:p w14:paraId="4B4EA96B" w14:textId="5AA7CA6C" w:rsidR="00A31E96" w:rsidRPr="00343C59" w:rsidRDefault="006170AF">
            <w:pPr>
              <w:pStyle w:val="P68B1DB1-Normal3"/>
              <w:jc w:val="center"/>
            </w:pPr>
            <w:r w:rsidRPr="00343C59">
              <w:t xml:space="preserve">Obsługa za pomocą </w:t>
            </w:r>
            <w:r w:rsidR="008A4224">
              <w:t xml:space="preserve">jednego </w:t>
            </w:r>
            <w:r w:rsidRPr="00343C59">
              <w:t>przycisku</w:t>
            </w:r>
          </w:p>
        </w:tc>
      </w:tr>
      <w:tr w:rsidR="00A31E96" w:rsidRPr="00343C59" w14:paraId="264A8FEF" w14:textId="77777777">
        <w:trPr>
          <w:trHeight w:val="397"/>
        </w:trPr>
        <w:tc>
          <w:tcPr>
            <w:tcW w:w="2089" w:type="dxa"/>
            <w:vMerge/>
          </w:tcPr>
          <w:p w14:paraId="07ADA500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4FD98419" w14:textId="529366FF" w:rsidR="00A31E96" w:rsidRPr="00343C59" w:rsidRDefault="006170AF">
            <w:pPr>
              <w:pStyle w:val="P68B1DB1-Normal12"/>
              <w:jc w:val="center"/>
            </w:pPr>
            <w:r w:rsidRPr="00343C59">
              <w:t>Filtracja</w:t>
            </w:r>
          </w:p>
        </w:tc>
        <w:tc>
          <w:tcPr>
            <w:tcW w:w="5772" w:type="dxa"/>
            <w:vAlign w:val="center"/>
          </w:tcPr>
          <w:p w14:paraId="2B9FA35A" w14:textId="21DA4CE4" w:rsidR="00A31E96" w:rsidRPr="00343C59" w:rsidRDefault="006170AF">
            <w:pPr>
              <w:pStyle w:val="P68B1DB1-Normal3"/>
              <w:jc w:val="center"/>
            </w:pPr>
            <w:r w:rsidRPr="00343C59">
              <w:t>Do 99,99% przy 0,3 mikrona</w:t>
            </w:r>
          </w:p>
        </w:tc>
      </w:tr>
      <w:tr w:rsidR="00A31E96" w:rsidRPr="00343C59" w14:paraId="1937F5D8" w14:textId="77777777">
        <w:trPr>
          <w:trHeight w:val="397"/>
        </w:trPr>
        <w:tc>
          <w:tcPr>
            <w:tcW w:w="2089" w:type="dxa"/>
            <w:vMerge/>
          </w:tcPr>
          <w:p w14:paraId="51AA0DC4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31FED4EE" w14:textId="5D2885A2" w:rsidR="00A31E96" w:rsidRPr="00343C59" w:rsidRDefault="006170AF">
            <w:pPr>
              <w:pStyle w:val="P68B1DB1-Normal12"/>
              <w:jc w:val="center"/>
            </w:pPr>
            <w:r w:rsidRPr="00343C59">
              <w:t>Pojemność pojemnika</w:t>
            </w:r>
          </w:p>
        </w:tc>
        <w:tc>
          <w:tcPr>
            <w:tcW w:w="5772" w:type="dxa"/>
            <w:vAlign w:val="center"/>
          </w:tcPr>
          <w:p w14:paraId="03DEE65B" w14:textId="6A0D8251" w:rsidR="00A31E96" w:rsidRPr="00343C59" w:rsidRDefault="006170AF">
            <w:pPr>
              <w:pStyle w:val="P68B1DB1-Normal3"/>
              <w:jc w:val="center"/>
            </w:pPr>
            <w:r w:rsidRPr="00343C59">
              <w:t>Pojemnik 0,5 l</w:t>
            </w:r>
          </w:p>
        </w:tc>
      </w:tr>
      <w:tr w:rsidR="00A31E96" w:rsidRPr="00343C59" w14:paraId="3453833A" w14:textId="77777777">
        <w:trPr>
          <w:trHeight w:val="397"/>
        </w:trPr>
        <w:tc>
          <w:tcPr>
            <w:tcW w:w="2089" w:type="dxa"/>
            <w:vMerge/>
          </w:tcPr>
          <w:p w14:paraId="4197191D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324B9C76" w14:textId="1F516C1B" w:rsidR="00A31E96" w:rsidRPr="00343C59" w:rsidRDefault="006170AF">
            <w:pPr>
              <w:pStyle w:val="P68B1DB1-Normal12"/>
              <w:jc w:val="center"/>
            </w:pPr>
            <w:r w:rsidRPr="00343C59">
              <w:t>Masa</w:t>
            </w:r>
          </w:p>
        </w:tc>
        <w:tc>
          <w:tcPr>
            <w:tcW w:w="5772" w:type="dxa"/>
            <w:vAlign w:val="center"/>
          </w:tcPr>
          <w:p w14:paraId="5CAB57C8" w14:textId="27AB9B19" w:rsidR="00A31E96" w:rsidRPr="00343C59" w:rsidRDefault="006170AF">
            <w:pPr>
              <w:pStyle w:val="P68B1DB1-Normal3"/>
              <w:jc w:val="center"/>
            </w:pPr>
            <w:r w:rsidRPr="00343C59">
              <w:t>2,7 kg</w:t>
            </w:r>
          </w:p>
        </w:tc>
      </w:tr>
      <w:tr w:rsidR="00A31E96" w:rsidRPr="00343C59" w14:paraId="459DDABE" w14:textId="77777777">
        <w:trPr>
          <w:trHeight w:val="397"/>
        </w:trPr>
        <w:tc>
          <w:tcPr>
            <w:tcW w:w="2089" w:type="dxa"/>
            <w:vMerge/>
          </w:tcPr>
          <w:p w14:paraId="797971E2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7C865E19" w14:textId="4F1D4938" w:rsidR="00A31E96" w:rsidRPr="00343C59" w:rsidRDefault="006170AF">
            <w:pPr>
              <w:pStyle w:val="P68B1DB1-Normal12"/>
              <w:jc w:val="center"/>
            </w:pPr>
            <w:r w:rsidRPr="00343C59">
              <w:t>Wymiary</w:t>
            </w:r>
          </w:p>
        </w:tc>
        <w:tc>
          <w:tcPr>
            <w:tcW w:w="5772" w:type="dxa"/>
            <w:vAlign w:val="center"/>
          </w:tcPr>
          <w:p w14:paraId="4312DC65" w14:textId="4643B3D4" w:rsidR="00A31E96" w:rsidRPr="00343C59" w:rsidRDefault="006170AF">
            <w:pPr>
              <w:pStyle w:val="P68B1DB1-Normal3"/>
              <w:jc w:val="center"/>
            </w:pPr>
            <w:r w:rsidRPr="00343C59">
              <w:t>1160 x 250 x 210 mm</w:t>
            </w:r>
          </w:p>
        </w:tc>
      </w:tr>
      <w:tr w:rsidR="00A31E96" w:rsidRPr="00343C59" w14:paraId="683E0BF3" w14:textId="77777777">
        <w:trPr>
          <w:trHeight w:val="397"/>
        </w:trPr>
        <w:tc>
          <w:tcPr>
            <w:tcW w:w="2089" w:type="dxa"/>
            <w:vMerge/>
          </w:tcPr>
          <w:p w14:paraId="71113A7D" w14:textId="77777777" w:rsidR="00A31E96" w:rsidRPr="00343C59" w:rsidRDefault="00A31E96">
            <w:pPr>
              <w:jc w:val="both"/>
              <w:rPr>
                <w:rFonts w:ascii="Dyson Futura Book" w:hAnsi="Dyson Futura Book"/>
                <w:sz w:val="22"/>
              </w:rPr>
            </w:pPr>
          </w:p>
        </w:tc>
        <w:tc>
          <w:tcPr>
            <w:tcW w:w="1875" w:type="dxa"/>
            <w:vAlign w:val="center"/>
          </w:tcPr>
          <w:p w14:paraId="3CFDCCA1" w14:textId="1DE14437" w:rsidR="00A31E96" w:rsidRPr="00343C59" w:rsidRDefault="006170AF">
            <w:pPr>
              <w:pStyle w:val="P68B1DB1-Normal12"/>
              <w:jc w:val="center"/>
            </w:pPr>
            <w:r w:rsidRPr="00343C59">
              <w:t>Cena</w:t>
            </w:r>
          </w:p>
        </w:tc>
        <w:tc>
          <w:tcPr>
            <w:tcW w:w="5772" w:type="dxa"/>
            <w:vAlign w:val="center"/>
          </w:tcPr>
          <w:p w14:paraId="6FA00072" w14:textId="4472327E" w:rsidR="00A31E96" w:rsidRPr="00343C59" w:rsidRDefault="00AA4D3E">
            <w:pPr>
              <w:jc w:val="center"/>
              <w:rPr>
                <w:rFonts w:ascii="Dyson Futura Book" w:hAnsi="Dyson Futura Book"/>
                <w:sz w:val="22"/>
              </w:rPr>
            </w:pPr>
            <w:r>
              <w:rPr>
                <w:rFonts w:ascii="Dyson Futura Book" w:hAnsi="Dyson Futura Book"/>
                <w:sz w:val="22"/>
              </w:rPr>
              <w:t xml:space="preserve">1799 zł </w:t>
            </w:r>
          </w:p>
        </w:tc>
      </w:tr>
    </w:tbl>
    <w:p w14:paraId="1E779E85" w14:textId="2593E11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1AB6AF12" w14:textId="187CDF8C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p w14:paraId="0998AAE5" w14:textId="77777777" w:rsidR="00A31E96" w:rsidRPr="00343C59" w:rsidRDefault="006170AF">
      <w:pPr>
        <w:pStyle w:val="P68B1DB1-Normal3"/>
      </w:pPr>
      <w:r w:rsidRPr="00343C59">
        <w:br w:type="page"/>
      </w:r>
    </w:p>
    <w:p w14:paraId="40E0CD09" w14:textId="77777777" w:rsidR="00A31E96" w:rsidRPr="00343C59" w:rsidRDefault="006170AF">
      <w:pPr>
        <w:pStyle w:val="P68B1DB1-Normal5"/>
      </w:pPr>
      <w:r w:rsidRPr="00343C59">
        <w:lastRenderedPageBreak/>
        <w:t>O firmie Dyson</w:t>
      </w:r>
    </w:p>
    <w:p w14:paraId="0B26B4CE" w14:textId="13AB891F" w:rsidR="00A31E96" w:rsidRPr="00343C59" w:rsidRDefault="006170AF">
      <w:pPr>
        <w:pStyle w:val="P68B1DB1-Normal3"/>
      </w:pPr>
      <w:r w:rsidRPr="00343C59">
        <w:t xml:space="preserve">Dyson to rodzinna, globalna firma technologiczna założona przez Sir Jamesa </w:t>
      </w:r>
      <w:proofErr w:type="spellStart"/>
      <w:r w:rsidRPr="00343C59">
        <w:t>Dysona</w:t>
      </w:r>
      <w:proofErr w:type="spellEnd"/>
      <w:r w:rsidRPr="00343C59">
        <w:t xml:space="preserve">, której misją jest rozwiązywanie problemów. Firma </w:t>
      </w:r>
      <w:r w:rsidR="008A4224" w:rsidRPr="00343C59">
        <w:t>Dyson</w:t>
      </w:r>
      <w:r w:rsidRPr="00343C59">
        <w:t xml:space="preserve"> znana jest z innowacyjnej technologii i wzornictwa. Od czasu wprowadzenia na rynek pierwszego bezworkowego odkurzacza cyklonowego – model DC01 – w 1993 roku, firma Dyson stworzyła szereg nowatorskich urządzeń oraz wdrożyła przełomowe technologie w zakresie pielęgnacji podłóg i czyszczenia na mokro, oczyszczania powietrza, robotyki, pielęgnacji włosów, oświetlenia, suszenia rąk, a ostatnio również w dziedzinie audio. W 2024 roku firma Dyson wprowadziła na rynek słuchawki </w:t>
      </w:r>
      <w:proofErr w:type="spellStart"/>
      <w:r w:rsidRPr="00343C59">
        <w:t>Dyson</w:t>
      </w:r>
      <w:proofErr w:type="spellEnd"/>
      <w:r w:rsidRPr="00343C59">
        <w:t xml:space="preserve"> </w:t>
      </w:r>
      <w:proofErr w:type="spellStart"/>
      <w:r w:rsidRPr="00343C59">
        <w:t>OnTrac</w:t>
      </w:r>
      <w:proofErr w:type="spellEnd"/>
      <w:r w:rsidRPr="00343C59">
        <w:t xml:space="preserve">™ oraz pierwszą linię produktów do stylizacji włosów na mokro z serii </w:t>
      </w:r>
      <w:proofErr w:type="spellStart"/>
      <w:r w:rsidRPr="00343C59">
        <w:t>Dyson</w:t>
      </w:r>
      <w:proofErr w:type="spellEnd"/>
      <w:r w:rsidRPr="00343C59">
        <w:t xml:space="preserve"> </w:t>
      </w:r>
      <w:proofErr w:type="spellStart"/>
      <w:r w:rsidRPr="00343C59">
        <w:t>Chitosan</w:t>
      </w:r>
      <w:proofErr w:type="spellEnd"/>
      <w:r w:rsidRPr="00343C59">
        <w:t>™. Dyson sprzedaje swoje produkty w 85 krajach w ponad 250 sklepach firmowych Dyson na całym świecie.</w:t>
      </w:r>
    </w:p>
    <w:p w14:paraId="66F2F0D7" w14:textId="77777777" w:rsidR="00A31E96" w:rsidRPr="00343C59" w:rsidRDefault="00A31E96">
      <w:pPr>
        <w:rPr>
          <w:rFonts w:ascii="Dyson Futura Book" w:hAnsi="Dyson Futura Book"/>
          <w:sz w:val="22"/>
        </w:rPr>
      </w:pPr>
    </w:p>
    <w:p w14:paraId="110E562E" w14:textId="2753E2CB" w:rsidR="00A31E96" w:rsidRPr="00343C59" w:rsidRDefault="006170AF">
      <w:pPr>
        <w:pStyle w:val="P68B1DB1-Normal3"/>
      </w:pPr>
      <w:r w:rsidRPr="00343C59">
        <w:t>Obecnie siedziba główna firmy Dyson znajduje się w Singapurze, a kampusy technologiczne w Wielkiej Brytanii, Malezji i na Filipinach. Międzynarodowy zespół inżynierów, naukowców i programistów koncentruje się na opracowywaniu kluczowych technologii, które są wykorzystywane w</w:t>
      </w:r>
      <w:r w:rsidR="008A4224">
        <w:t xml:space="preserve">e wszystkich </w:t>
      </w:r>
      <w:r w:rsidRPr="00343C59">
        <w:t>produktach firmy Dyson</w:t>
      </w:r>
      <w:r w:rsidR="008A4224">
        <w:t xml:space="preserve">. Innowacyjne technologie są zastosowane </w:t>
      </w:r>
      <w:r w:rsidRPr="00343C59">
        <w:t>w szybkich silnikach elektrycznych, systemach sensorycznych i wizyjnych, robotyce, uczeniu maszynowym i aerodynamice. Inżynierowie firmy Dyson przeprowadzają również niezwykle rygorystyczne testy urz</w:t>
      </w:r>
      <w:r w:rsidR="008A4224">
        <w:t>ą</w:t>
      </w:r>
      <w:r w:rsidRPr="00343C59">
        <w:t xml:space="preserve">dzeń do pielęgnacji podłóg, które są testowane z wykorzystaniem ponad 60 rodzajów zabrudzeń, natomiast do przetestowania suszarki do włosów </w:t>
      </w:r>
      <w:proofErr w:type="spellStart"/>
      <w:r w:rsidRPr="00343C59">
        <w:t>Dyson</w:t>
      </w:r>
      <w:proofErr w:type="spellEnd"/>
      <w:r w:rsidRPr="00343C59">
        <w:t xml:space="preserve"> </w:t>
      </w:r>
      <w:proofErr w:type="spellStart"/>
      <w:r w:rsidRPr="00343C59">
        <w:t>Supersonic</w:t>
      </w:r>
      <w:proofErr w:type="spellEnd"/>
      <w:r w:rsidRPr="00343C59">
        <w:t xml:space="preserve"> wykorzystano włosy ludzkie o łącznej długości ponad 1000 mil.</w:t>
      </w:r>
    </w:p>
    <w:p w14:paraId="6E0CCFAA" w14:textId="77777777" w:rsidR="00A31E96" w:rsidRPr="00343C59" w:rsidRDefault="00A31E96">
      <w:pPr>
        <w:rPr>
          <w:rFonts w:ascii="Dyson Futura Book" w:hAnsi="Dyson Futura Book"/>
          <w:sz w:val="22"/>
        </w:rPr>
      </w:pPr>
    </w:p>
    <w:p w14:paraId="7C87AC5B" w14:textId="6C07E9BB" w:rsidR="00A31E96" w:rsidRPr="00343C59" w:rsidRDefault="006170AF">
      <w:pPr>
        <w:rPr>
          <w:rFonts w:ascii="Dyson Futura Book" w:hAnsi="Dyson Futura Book"/>
          <w:sz w:val="22"/>
        </w:rPr>
      </w:pPr>
      <w:r w:rsidRPr="00343C59">
        <w:rPr>
          <w:rFonts w:ascii="Dyson Futura Book" w:hAnsi="Dyson Futura Book"/>
          <w:sz w:val="22"/>
        </w:rPr>
        <w:t xml:space="preserve">Firma </w:t>
      </w:r>
      <w:r w:rsidR="00BD5C3C">
        <w:rPr>
          <w:rFonts w:ascii="Dyson Futura Book" w:hAnsi="Dyson Futura Book"/>
          <w:sz w:val="22"/>
        </w:rPr>
        <w:t>Dyson</w:t>
      </w:r>
      <w:r w:rsidR="00BD5C3C" w:rsidRPr="00343C59">
        <w:rPr>
          <w:rFonts w:ascii="Dyson Futura Book" w:hAnsi="Dyson Futura Book"/>
          <w:sz w:val="22"/>
        </w:rPr>
        <w:t xml:space="preserve"> </w:t>
      </w:r>
      <w:r w:rsidRPr="00343C59">
        <w:rPr>
          <w:rFonts w:ascii="Dyson Futura Book" w:hAnsi="Dyson Futura Book"/>
          <w:sz w:val="22"/>
        </w:rPr>
        <w:t xml:space="preserve">angażuje się również w inspirowanie i rozwój przyszłych pokoleń wynalazców. </w:t>
      </w:r>
      <w:hyperlink r:id="rId16" w:history="1">
        <w:r w:rsidR="00A31E96" w:rsidRPr="00343C59">
          <w:rPr>
            <w:rStyle w:val="Hipercze"/>
            <w:rFonts w:ascii="Dyson Futura Book" w:hAnsi="Dyson Futura Book"/>
            <w:sz w:val="22"/>
          </w:rPr>
          <w:t>Instytut Inżynierii i Technologii Dyson</w:t>
        </w:r>
      </w:hyperlink>
      <w:r w:rsidRPr="00343C59">
        <w:rPr>
          <w:rFonts w:ascii="Dyson Futura Book" w:hAnsi="Dyson Futura Book"/>
          <w:sz w:val="22"/>
        </w:rPr>
        <w:t xml:space="preserve"> w Wielkiej Brytanii oferuje pionierski model kształcenia inżynierów, łączący rzetelność akademicką z praktycznym doświadczeniem w ramach realizacji rzeczywistych projektów w firmie Dyson. W ramach programu 168 inżynierów studiujących na poziomie licencjackim otrzymuje wynagrodzenie, nie ponosi kosztów czesnego i pracuje u boku światowej klasy ekspertów w swojej dziedzinie w prestiżowej międzynarodowej korporacji, tworząc od samego początku praktyczne rozwiązania dla rzeczywistych gospodarstw domowych. </w:t>
      </w:r>
    </w:p>
    <w:p w14:paraId="7BEC2C25" w14:textId="77777777" w:rsidR="00A31E96" w:rsidRPr="00343C59" w:rsidRDefault="00A31E96">
      <w:pPr>
        <w:rPr>
          <w:rFonts w:ascii="Dyson Futura Book" w:hAnsi="Dyson Futura Book"/>
          <w:sz w:val="22"/>
        </w:rPr>
      </w:pPr>
    </w:p>
    <w:p w14:paraId="2E6688D8" w14:textId="77777777" w:rsidR="00A31E96" w:rsidRPr="00343C59" w:rsidRDefault="00A31E96">
      <w:pPr>
        <w:rPr>
          <w:rFonts w:ascii="Dyson Futura Book" w:hAnsi="Dyson Futura Book"/>
          <w:sz w:val="22"/>
        </w:rPr>
      </w:pPr>
      <w:hyperlink r:id="rId17" w:history="1"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Założona w 2002 roku</w:t>
        </w:r>
        <w:r w:rsidRPr="002905E8">
          <w:rPr>
            <w:rStyle w:val="Hipercze"/>
            <w:rFonts w:ascii="Dyson Futura Book" w:hAnsi="Dyson Futura Book"/>
            <w:sz w:val="22"/>
          </w:rPr>
          <w:t xml:space="preserve"> Fundacja Jamesa </w:t>
        </w:r>
        <w:proofErr w:type="spellStart"/>
        <w:r w:rsidRPr="002905E8">
          <w:rPr>
            <w:rStyle w:val="Hipercze"/>
            <w:rFonts w:ascii="Dyson Futura Book" w:hAnsi="Dyson Futura Book"/>
            <w:sz w:val="22"/>
          </w:rPr>
          <w:t>Dysona</w:t>
        </w:r>
        <w:proofErr w:type="spellEnd"/>
        <w:r w:rsidRPr="002905E8">
          <w:rPr>
            <w:rStyle w:val="Hipercze"/>
            <w:rFonts w:ascii="Dyson Futura Book" w:hAnsi="Dyson Futura Book"/>
            <w:sz w:val="22"/>
          </w:rPr>
          <w:t xml:space="preserve"> </w:t>
        </w:r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działa na skalę międzynarodową, wzmacniając pozycję</w:t>
        </w:r>
        <w:r w:rsidRPr="002905E8">
          <w:rPr>
            <w:rStyle w:val="Hipercze"/>
            <w:rFonts w:ascii="Dyson Futura Book" w:hAnsi="Dyson Futura Book"/>
            <w:sz w:val="22"/>
          </w:rPr>
          <w:t xml:space="preserve"> </w:t>
        </w:r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młodych inżynierów, wspierając ich kształcenie oraz inwestując w rozwój badań medycznych. Fundacja</w:t>
        </w:r>
        <w:r w:rsidRPr="002905E8">
          <w:rPr>
            <w:rStyle w:val="Hipercze"/>
            <w:rFonts w:ascii="Dyson Futura Book" w:hAnsi="Dyson Futura Book"/>
            <w:color w:val="auto"/>
            <w:sz w:val="22"/>
          </w:rPr>
          <w:t xml:space="preserve"> </w:t>
        </w:r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 xml:space="preserve">przekazała do tej pory ponad 145 milionów funtów na cele charytatywne. </w:t>
        </w:r>
      </w:hyperlink>
      <w:r w:rsidRPr="002905E8">
        <w:rPr>
          <w:rFonts w:ascii="Dyson Futura Book" w:hAnsi="Dyson Futura Book"/>
          <w:sz w:val="22"/>
          <w:u w:val="single"/>
        </w:rPr>
        <w:t xml:space="preserve"> </w:t>
      </w:r>
      <w:hyperlink r:id="rId18" w:history="1">
        <w:r w:rsidRPr="002905E8">
          <w:rPr>
            <w:rStyle w:val="Hipercze"/>
            <w:rFonts w:ascii="Dyson Futura Book" w:hAnsi="Dyson Futura Book"/>
            <w:sz w:val="22"/>
          </w:rPr>
          <w:t xml:space="preserve">Nagroda Jamesa </w:t>
        </w:r>
        <w:proofErr w:type="spellStart"/>
        <w:r w:rsidRPr="002905E8">
          <w:rPr>
            <w:rStyle w:val="Hipercze"/>
            <w:rFonts w:ascii="Dyson Futura Book" w:hAnsi="Dyson Futura Book"/>
            <w:sz w:val="22"/>
          </w:rPr>
          <w:t>Dysona</w:t>
        </w:r>
        <w:proofErr w:type="spellEnd"/>
        <w:r w:rsidRPr="002905E8">
          <w:rPr>
            <w:rStyle w:val="Hipercze"/>
            <w:rFonts w:ascii="Dyson Futura Book" w:hAnsi="Dyson Futura Book"/>
            <w:sz w:val="22"/>
          </w:rPr>
          <w:t xml:space="preserve"> </w:t>
        </w:r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to</w:t>
        </w:r>
        <w:r w:rsidRPr="002905E8">
          <w:rPr>
            <w:rStyle w:val="Hipercze"/>
            <w:rFonts w:ascii="Dyson Futura Book" w:hAnsi="Dyson Futura Book"/>
            <w:sz w:val="22"/>
          </w:rPr>
          <w:t xml:space="preserve"> </w:t>
        </w:r>
        <w:r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międzynarodowy konkurs, organizowany każdego roku dla studentów inżynierów i projektantów.</w:t>
        </w:r>
      </w:hyperlink>
      <w:r w:rsidRPr="00343C59">
        <w:rPr>
          <w:rFonts w:ascii="Dyson Futura Book" w:hAnsi="Dyson Futura Book"/>
          <w:sz w:val="22"/>
        </w:rPr>
        <w:t xml:space="preserve"> W ciągu dwudziestu lat nagroda wsparła ponad 400 wynalazków na całym świecie, zapewniając środki finansowe na ich komercjalizację.</w:t>
      </w:r>
    </w:p>
    <w:p w14:paraId="2E9C949F" w14:textId="77777777" w:rsidR="00A31E96" w:rsidRPr="00343C59" w:rsidRDefault="00A31E96">
      <w:pPr>
        <w:rPr>
          <w:rFonts w:ascii="Dyson Futura Book" w:hAnsi="Dyson Futura Book"/>
          <w:sz w:val="22"/>
        </w:rPr>
      </w:pPr>
    </w:p>
    <w:p w14:paraId="47FE5C8C" w14:textId="22A3022E" w:rsidR="00A31E96" w:rsidRPr="00343C59" w:rsidRDefault="006170AF">
      <w:pPr>
        <w:rPr>
          <w:rFonts w:ascii="Dyson Futura Book" w:hAnsi="Dyson Futura Book"/>
          <w:sz w:val="22"/>
        </w:rPr>
      </w:pPr>
      <w:r w:rsidRPr="00343C59">
        <w:rPr>
          <w:rFonts w:ascii="Dyson Futura Book" w:hAnsi="Dyson Futura Book"/>
          <w:sz w:val="22"/>
        </w:rPr>
        <w:t xml:space="preserve">W 2012 roku rodzina </w:t>
      </w:r>
      <w:hyperlink r:id="rId19" w:history="1">
        <w:r w:rsidR="00A31E96" w:rsidRPr="002905E8">
          <w:rPr>
            <w:rStyle w:val="Hipercze"/>
            <w:rFonts w:ascii="Dyson Futura Book" w:hAnsi="Dyson Futura Book"/>
            <w:color w:val="auto"/>
            <w:sz w:val="22"/>
            <w:u w:val="none"/>
          </w:rPr>
          <w:t>Dyson założyła firmę</w:t>
        </w:r>
        <w:r w:rsidR="00A31E96" w:rsidRPr="00343C59">
          <w:rPr>
            <w:rStyle w:val="Hipercze"/>
            <w:rFonts w:ascii="Dyson Futura Book" w:hAnsi="Dyson Futura Book"/>
            <w:sz w:val="22"/>
          </w:rPr>
          <w:t xml:space="preserve"> </w:t>
        </w:r>
        <w:proofErr w:type="spellStart"/>
        <w:r w:rsidR="00A31E96" w:rsidRPr="00343C59">
          <w:rPr>
            <w:rStyle w:val="Hipercze"/>
            <w:rFonts w:ascii="Dyson Futura Book" w:hAnsi="Dyson Futura Book"/>
            <w:sz w:val="22"/>
          </w:rPr>
          <w:t>Dyson</w:t>
        </w:r>
        <w:proofErr w:type="spellEnd"/>
        <w:r w:rsidR="00A31E96" w:rsidRPr="00343C59">
          <w:rPr>
            <w:rStyle w:val="Hipercze"/>
            <w:rFonts w:ascii="Dyson Futura Book" w:hAnsi="Dyson Futura Book"/>
            <w:sz w:val="22"/>
          </w:rPr>
          <w:t xml:space="preserve"> </w:t>
        </w:r>
        <w:proofErr w:type="spellStart"/>
        <w:r w:rsidR="00A31E96" w:rsidRPr="00343C59">
          <w:rPr>
            <w:rStyle w:val="Hipercze"/>
            <w:rFonts w:ascii="Dyson Futura Book" w:hAnsi="Dyson Futura Book"/>
            <w:sz w:val="22"/>
          </w:rPr>
          <w:t>Farming</w:t>
        </w:r>
        <w:proofErr w:type="spellEnd"/>
      </w:hyperlink>
      <w:r w:rsidRPr="00343C59">
        <w:rPr>
          <w:rFonts w:ascii="Dyson Futura Book" w:hAnsi="Dyson Futura Book"/>
          <w:sz w:val="22"/>
        </w:rPr>
        <w:t xml:space="preserve">. Jest to jedno z największych przedsiębiorstw rolnych w Wielkiej Brytanii, obejmujące obszar 36 000 akrów w hrabstwach </w:t>
      </w:r>
      <w:proofErr w:type="spellStart"/>
      <w:r w:rsidRPr="00343C59">
        <w:rPr>
          <w:rFonts w:ascii="Dyson Futura Book" w:hAnsi="Dyson Futura Book"/>
          <w:sz w:val="22"/>
        </w:rPr>
        <w:t>Lincolnshire</w:t>
      </w:r>
      <w:proofErr w:type="spellEnd"/>
      <w:r w:rsidRPr="00343C59">
        <w:rPr>
          <w:rFonts w:ascii="Dyson Futura Book" w:hAnsi="Dyson Futura Book"/>
          <w:sz w:val="22"/>
        </w:rPr>
        <w:t xml:space="preserve">, </w:t>
      </w:r>
      <w:proofErr w:type="spellStart"/>
      <w:r w:rsidRPr="00343C59">
        <w:rPr>
          <w:rFonts w:ascii="Dyson Futura Book" w:hAnsi="Dyson Futura Book"/>
          <w:sz w:val="22"/>
        </w:rPr>
        <w:t>Oxfordshire</w:t>
      </w:r>
      <w:proofErr w:type="spellEnd"/>
      <w:r w:rsidRPr="00343C59">
        <w:rPr>
          <w:rFonts w:ascii="Dyson Futura Book" w:hAnsi="Dyson Futura Book"/>
          <w:sz w:val="22"/>
        </w:rPr>
        <w:t xml:space="preserve">, </w:t>
      </w:r>
      <w:proofErr w:type="spellStart"/>
      <w:r w:rsidRPr="00343C59">
        <w:rPr>
          <w:rFonts w:ascii="Dyson Futura Book" w:hAnsi="Dyson Futura Book"/>
          <w:sz w:val="22"/>
        </w:rPr>
        <w:t>Gloucestershire</w:t>
      </w:r>
      <w:proofErr w:type="spellEnd"/>
      <w:r w:rsidRPr="00343C59">
        <w:rPr>
          <w:rFonts w:ascii="Dyson Futura Book" w:hAnsi="Dyson Futura Book"/>
          <w:sz w:val="22"/>
        </w:rPr>
        <w:t xml:space="preserve"> i Somerset. To rodzinne przedsiębiorstwo nie jest podobne do żadnego innego, bowiem jest ono skoncentrowane na długoterminowych inwestycjach w brytyjskie rolnictwo i </w:t>
      </w:r>
      <w:r w:rsidR="002905E8">
        <w:rPr>
          <w:rFonts w:ascii="Dyson Futura Book" w:hAnsi="Dyson Futura Book"/>
          <w:sz w:val="22"/>
        </w:rPr>
        <w:t xml:space="preserve">w </w:t>
      </w:r>
      <w:r w:rsidRPr="00343C59">
        <w:rPr>
          <w:rFonts w:ascii="Dyson Futura Book" w:hAnsi="Dyson Futura Book"/>
          <w:sz w:val="22"/>
        </w:rPr>
        <w:t xml:space="preserve">obszary wiejskie. W gospodarstwie </w:t>
      </w:r>
      <w:proofErr w:type="spellStart"/>
      <w:r w:rsidRPr="00343C59">
        <w:rPr>
          <w:rFonts w:ascii="Dyson Futura Book" w:hAnsi="Dyson Futura Book"/>
          <w:sz w:val="22"/>
        </w:rPr>
        <w:t>Dyson</w:t>
      </w:r>
      <w:proofErr w:type="spellEnd"/>
      <w:r w:rsidRPr="00343C59">
        <w:rPr>
          <w:rFonts w:ascii="Dyson Futura Book" w:hAnsi="Dyson Futura Book"/>
          <w:sz w:val="22"/>
        </w:rPr>
        <w:t xml:space="preserve"> </w:t>
      </w:r>
      <w:proofErr w:type="spellStart"/>
      <w:r w:rsidRPr="00343C59">
        <w:rPr>
          <w:rFonts w:ascii="Dyson Futura Book" w:hAnsi="Dyson Futura Book"/>
          <w:sz w:val="22"/>
        </w:rPr>
        <w:t>Farming</w:t>
      </w:r>
      <w:proofErr w:type="spellEnd"/>
      <w:r w:rsidRPr="00343C59">
        <w:rPr>
          <w:rFonts w:ascii="Dyson Futura Book" w:hAnsi="Dyson Futura Book"/>
          <w:sz w:val="22"/>
        </w:rPr>
        <w:t xml:space="preserve"> rocznie uprawia się 40 000 ton pszenicy, 9000 ton jęczmienia jarego, 12 000 ton ziemniaków, 29 000 ton buraków cukrowych i 1500 ton grochu. Ponadto produkuje wołowinę i jagnięcinę, a także 1250 ton brytyjskich truskawek rocznie w nowoczesnej szklarni, ogrzewanej przez znajdującą się w pobliżu biogazownię beztlenową.</w:t>
      </w:r>
    </w:p>
    <w:p w14:paraId="491A7EBC" w14:textId="77777777" w:rsidR="00A31E96" w:rsidRPr="00343C59" w:rsidRDefault="00A31E96">
      <w:pPr>
        <w:jc w:val="both"/>
        <w:rPr>
          <w:rFonts w:ascii="Dyson Futura Book" w:hAnsi="Dyson Futura Book"/>
          <w:sz w:val="22"/>
        </w:rPr>
      </w:pPr>
    </w:p>
    <w:sectPr w:rsidR="00A31E96" w:rsidRPr="00343C59">
      <w:headerReference w:type="default" r:id="rId20"/>
      <w:footerReference w:type="even" r:id="rId21"/>
      <w:pgSz w:w="11900" w:h="16840" w:code="9"/>
      <w:pgMar w:top="1418" w:right="1077" w:bottom="1440" w:left="1077" w:header="1106" w:footer="8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782868" w14:textId="77777777" w:rsidR="001813A2" w:rsidRDefault="001813A2">
      <w:r>
        <w:separator/>
      </w:r>
    </w:p>
  </w:endnote>
  <w:endnote w:type="continuationSeparator" w:id="0">
    <w:p w14:paraId="31A716DD" w14:textId="77777777" w:rsidR="001813A2" w:rsidRDefault="001813A2">
      <w:r>
        <w:continuationSeparator/>
      </w:r>
    </w:p>
  </w:endnote>
  <w:endnote w:type="continuationNotice" w:id="1">
    <w:p w14:paraId="0F3C78B7" w14:textId="77777777" w:rsidR="001813A2" w:rsidRDefault="001813A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yson Futura Medium">
    <w:altName w:val="Calibri"/>
    <w:charset w:val="00"/>
    <w:family w:val="swiss"/>
    <w:pitch w:val="variable"/>
    <w:sig w:usb0="20000287" w:usb1="02000002" w:usb2="00000000" w:usb3="00000000" w:csb0="0000019F" w:csb1="00000000"/>
  </w:font>
  <w:font w:name="Dyson Futura Heavy">
    <w:altName w:val="Calibri"/>
    <w:charset w:val="00"/>
    <w:family w:val="swiss"/>
    <w:pitch w:val="variable"/>
    <w:sig w:usb0="20000287" w:usb1="02000002" w:usb2="00000000" w:usb3="00000000" w:csb0="0000019F" w:csb1="00000000"/>
  </w:font>
  <w:font w:name="Dyson Futura Book">
    <w:altName w:val="Calibri"/>
    <w:charset w:val="00"/>
    <w:family w:val="swiss"/>
    <w:pitch w:val="variable"/>
    <w:sig w:usb0="20000287" w:usb1="02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Futura BT for Dyson Heavy">
    <w:altName w:val="Century Gothic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for Dyson Medium">
    <w:altName w:val="Calibri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utura BT for Dyson Book">
    <w:altName w:val="Calibri"/>
    <w:panose1 w:val="00000000000000000000"/>
    <w:charset w:val="00"/>
    <w:family w:val="swiss"/>
    <w:notTrueType/>
    <w:pitch w:val="variable"/>
    <w:sig w:usb0="A00002EF" w:usb1="4200004A" w:usb2="00000000" w:usb3="00000000" w:csb0="0000009F" w:csb1="00000000"/>
  </w:font>
  <w:font w:name="Futura BT Book">
    <w:altName w:val="Century Gothic"/>
    <w:charset w:val="B1"/>
    <w:family w:val="swiss"/>
    <w:pitch w:val="variable"/>
    <w:sig w:usb0="80000867" w:usb1="00000000" w:usb2="00000000" w:usb3="00000000" w:csb0="000001F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909851478"/>
      <w:docPartObj>
        <w:docPartGallery w:val="Page Numbers (Bottom of Page)"/>
        <w:docPartUnique/>
      </w:docPartObj>
    </w:sdtPr>
    <w:sdtContent>
      <w:p w14:paraId="4413034A" w14:textId="77777777" w:rsidR="00A31E96" w:rsidRDefault="006170AF">
        <w:pPr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sdt>
    <w:sdtPr>
      <w:rPr>
        <w:rStyle w:val="Numerstrony"/>
      </w:rPr>
      <w:id w:val="-1384941659"/>
      <w:docPartObj>
        <w:docPartGallery w:val="Page Numbers (Bottom of Page)"/>
        <w:docPartUnique/>
      </w:docPartObj>
    </w:sdtPr>
    <w:sdtContent>
      <w:p w14:paraId="2872016E" w14:textId="77777777" w:rsidR="00A31E96" w:rsidRDefault="006170AF">
        <w:pPr>
          <w:framePr w:wrap="none" w:vAnchor="text" w:hAnchor="margin" w:xAlign="right" w:y="1"/>
          <w:ind w:right="360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38ADA0BE" w14:textId="77777777" w:rsidR="00A31E96" w:rsidRDefault="00A31E96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D08C42" w14:textId="77777777" w:rsidR="001813A2" w:rsidRDefault="001813A2">
      <w:r>
        <w:separator/>
      </w:r>
    </w:p>
  </w:footnote>
  <w:footnote w:type="continuationSeparator" w:id="0">
    <w:p w14:paraId="1EE11E38" w14:textId="77777777" w:rsidR="001813A2" w:rsidRDefault="001813A2">
      <w:r>
        <w:continuationSeparator/>
      </w:r>
    </w:p>
  </w:footnote>
  <w:footnote w:type="continuationNotice" w:id="1">
    <w:p w14:paraId="67936E0B" w14:textId="77777777" w:rsidR="001813A2" w:rsidRDefault="001813A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2687B" w14:textId="1104872D" w:rsidR="00A31E96" w:rsidRDefault="006170AF">
    <w:pPr>
      <w:pStyle w:val="P68B1DB1-Header16"/>
    </w:pPr>
    <w:r>
      <w:t>KOMUNIKAT PRASOWY</w:t>
    </w:r>
  </w:p>
  <w:p w14:paraId="5327D95D" w14:textId="77777777" w:rsidR="0093462B" w:rsidRDefault="0093462B">
    <w:pPr>
      <w:pStyle w:val="P68B1DB1-Header18"/>
      <w:rPr>
        <w:rFonts w:ascii="Dyson Futura Medium" w:hAnsi="Dyson Futura Medium"/>
        <w:color w:val="FF0000"/>
        <w:sz w:val="22"/>
      </w:rPr>
    </w:pPr>
  </w:p>
  <w:p w14:paraId="41EA7F6F" w14:textId="32C538FC" w:rsidR="00A31E96" w:rsidRDefault="006170AF">
    <w:pPr>
      <w:pStyle w:val="P68B1DB1-Header18"/>
      <w:rPr>
        <w:rFonts w:ascii="Dyson Futura Medium" w:hAnsi="Dyson Futura Medium"/>
        <w:color w:val="FF0000"/>
        <w:sz w:val="22"/>
      </w:rPr>
    </w:pPr>
    <w:r>
      <w:rPr>
        <w:noProof/>
      </w:rPr>
      <w:drawing>
        <wp:anchor distT="0" distB="0" distL="114300" distR="114300" simplePos="0" relativeHeight="251658240" behindDoc="1" locked="1" layoutInCell="1" allowOverlap="1" wp14:anchorId="76206ACA" wp14:editId="048FD1AF">
          <wp:simplePos x="0" y="0"/>
          <wp:positionH relativeFrom="margin">
            <wp:align>right</wp:align>
          </wp:positionH>
          <wp:positionV relativeFrom="page">
            <wp:posOffset>700405</wp:posOffset>
          </wp:positionV>
          <wp:extent cx="1092835" cy="415290"/>
          <wp:effectExtent l="0" t="0" r="0" b="3810"/>
          <wp:wrapNone/>
          <wp:docPr id="1008661468" name="Picture 100866146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2835" cy="415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038DF"/>
    <w:multiLevelType w:val="hybridMultilevel"/>
    <w:tmpl w:val="7DDA9414"/>
    <w:lvl w:ilvl="0" w:tplc="2B420A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D1E96"/>
    <w:multiLevelType w:val="multilevel"/>
    <w:tmpl w:val="40627D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16888"/>
    <w:multiLevelType w:val="hybridMultilevel"/>
    <w:tmpl w:val="E474BA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056DDF"/>
    <w:multiLevelType w:val="hybridMultilevel"/>
    <w:tmpl w:val="88C43ED4"/>
    <w:lvl w:ilvl="0" w:tplc="0DB4FA3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962665"/>
    <w:multiLevelType w:val="multilevel"/>
    <w:tmpl w:val="953A408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B36C1"/>
    <w:multiLevelType w:val="multilevel"/>
    <w:tmpl w:val="A1A25AA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80D6A"/>
    <w:multiLevelType w:val="multilevel"/>
    <w:tmpl w:val="F332650C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EA0DB8"/>
    <w:multiLevelType w:val="multilevel"/>
    <w:tmpl w:val="291ED5EA"/>
    <w:lvl w:ilvl="0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A92988"/>
    <w:multiLevelType w:val="hybridMultilevel"/>
    <w:tmpl w:val="01BCF0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BC6661"/>
    <w:multiLevelType w:val="hybridMultilevel"/>
    <w:tmpl w:val="E0EA356A"/>
    <w:lvl w:ilvl="0" w:tplc="6916EC0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F30297"/>
    <w:multiLevelType w:val="multilevel"/>
    <w:tmpl w:val="F72A98DA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50E2F"/>
    <w:multiLevelType w:val="hybridMultilevel"/>
    <w:tmpl w:val="1E6462BA"/>
    <w:lvl w:ilvl="0" w:tplc="0722ECF4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45097"/>
    <w:multiLevelType w:val="hybridMultilevel"/>
    <w:tmpl w:val="DD48A4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7784D"/>
    <w:multiLevelType w:val="multilevel"/>
    <w:tmpl w:val="6D6E998E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A27192"/>
    <w:multiLevelType w:val="multilevel"/>
    <w:tmpl w:val="6D6E998E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640F1B"/>
    <w:multiLevelType w:val="multilevel"/>
    <w:tmpl w:val="828CB1AE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891BC6"/>
    <w:multiLevelType w:val="multilevel"/>
    <w:tmpl w:val="DABAC7B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E3772F"/>
    <w:multiLevelType w:val="hybridMultilevel"/>
    <w:tmpl w:val="12D02A32"/>
    <w:lvl w:ilvl="0" w:tplc="828EF20A">
      <w:start w:val="1"/>
      <w:numFmt w:val="decimalZero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F506AE"/>
    <w:multiLevelType w:val="hybridMultilevel"/>
    <w:tmpl w:val="42A2AF20"/>
    <w:lvl w:ilvl="0" w:tplc="F40655AC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4D5111"/>
    <w:multiLevelType w:val="multilevel"/>
    <w:tmpl w:val="903A7CC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DC389A"/>
    <w:multiLevelType w:val="hybridMultilevel"/>
    <w:tmpl w:val="7A84A440"/>
    <w:lvl w:ilvl="0" w:tplc="C9684ED6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="Times New Roman (Body CS)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3A68D6"/>
    <w:multiLevelType w:val="hybridMultilevel"/>
    <w:tmpl w:val="F2EA9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B95798"/>
    <w:multiLevelType w:val="hybridMultilevel"/>
    <w:tmpl w:val="7138D99A"/>
    <w:lvl w:ilvl="0" w:tplc="98F2F4BC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64B69"/>
    <w:multiLevelType w:val="multilevel"/>
    <w:tmpl w:val="0F6A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6643BC0"/>
    <w:multiLevelType w:val="multilevel"/>
    <w:tmpl w:val="88C43ED4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95BBA"/>
    <w:multiLevelType w:val="hybridMultilevel"/>
    <w:tmpl w:val="B65438CA"/>
    <w:lvl w:ilvl="0" w:tplc="FB4A08A6">
      <w:start w:val="1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Dyson Futura Medium" w:hAnsi="Dyson Futura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807E8"/>
    <w:multiLevelType w:val="hybridMultilevel"/>
    <w:tmpl w:val="D4987E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45D7D"/>
    <w:multiLevelType w:val="hybridMultilevel"/>
    <w:tmpl w:val="F2EA91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B06425"/>
    <w:multiLevelType w:val="multilevel"/>
    <w:tmpl w:val="53623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CCB46A5"/>
    <w:multiLevelType w:val="hybridMultilevel"/>
    <w:tmpl w:val="6E6EDC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470B3D"/>
    <w:multiLevelType w:val="hybridMultilevel"/>
    <w:tmpl w:val="953A4080"/>
    <w:lvl w:ilvl="0" w:tplc="F33A7BA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b w:val="0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D0E22"/>
    <w:multiLevelType w:val="multilevel"/>
    <w:tmpl w:val="7138D99A"/>
    <w:lvl w:ilvl="0">
      <w:start w:val="1"/>
      <w:numFmt w:val="bullet"/>
      <w:lvlText w:val=""/>
      <w:lvlJc w:val="left"/>
      <w:pPr>
        <w:ind w:left="284" w:hanging="284"/>
      </w:pPr>
      <w:rPr>
        <w:rFonts w:ascii="Dyson Futura Medium" w:hAnsi="Dyson Futura Medium" w:hint="default"/>
        <w:b w:val="0"/>
        <w:i w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CB2EEF"/>
    <w:multiLevelType w:val="hybridMultilevel"/>
    <w:tmpl w:val="4F50157C"/>
    <w:lvl w:ilvl="0" w:tplc="B86450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EC6C0E"/>
    <w:multiLevelType w:val="hybridMultilevel"/>
    <w:tmpl w:val="655298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50472B"/>
    <w:multiLevelType w:val="hybridMultilevel"/>
    <w:tmpl w:val="0D086462"/>
    <w:lvl w:ilvl="0" w:tplc="BE1CB63A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B064BC"/>
    <w:multiLevelType w:val="hybridMultilevel"/>
    <w:tmpl w:val="E4BA4442"/>
    <w:lvl w:ilvl="0" w:tplc="8B70D7A8">
      <w:start w:val="1"/>
      <w:numFmt w:val="upperLetter"/>
      <w:lvlText w:val="%1)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14541F"/>
    <w:multiLevelType w:val="hybridMultilevel"/>
    <w:tmpl w:val="DABAC7B4"/>
    <w:lvl w:ilvl="0" w:tplc="2B081B6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292899"/>
    <w:multiLevelType w:val="multilevel"/>
    <w:tmpl w:val="44304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6CE66F41"/>
    <w:multiLevelType w:val="multilevel"/>
    <w:tmpl w:val="E1A4F6F8"/>
    <w:lvl w:ilvl="0">
      <w:start w:val="1"/>
      <w:numFmt w:val="bullet"/>
      <w:lvlText w:val="•"/>
      <w:lvlJc w:val="left"/>
      <w:pPr>
        <w:ind w:left="284" w:hanging="284"/>
      </w:pPr>
      <w:rPr>
        <w:rFonts w:ascii="Dyson Futura Heavy" w:hAnsi="Dyson Futura Heavy" w:hint="default"/>
        <w:b w:val="0"/>
        <w:i w:val="0"/>
        <w:sz w:val="1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457B60"/>
    <w:multiLevelType w:val="hybridMultilevel"/>
    <w:tmpl w:val="187CAD5C"/>
    <w:lvl w:ilvl="0" w:tplc="E020DD66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E84E91"/>
    <w:multiLevelType w:val="hybridMultilevel"/>
    <w:tmpl w:val="B00066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2F7611"/>
    <w:multiLevelType w:val="hybridMultilevel"/>
    <w:tmpl w:val="946ED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B12EC5"/>
    <w:multiLevelType w:val="hybridMultilevel"/>
    <w:tmpl w:val="B3FC6FBE"/>
    <w:lvl w:ilvl="0" w:tplc="687E2F04">
      <w:start w:val="1"/>
      <w:numFmt w:val="bullet"/>
      <w:pStyle w:val="cBOILERBULLETS"/>
      <w:lvlText w:val="•"/>
      <w:lvlJc w:val="left"/>
      <w:pPr>
        <w:ind w:left="284" w:hanging="284"/>
      </w:pPr>
      <w:rPr>
        <w:rFonts w:ascii="Futura BT for Dyson Heavy" w:hAnsi="Futura BT for Dyson Heavy" w:hint="default"/>
        <w:b w:val="0"/>
        <w:i w:val="0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821BA3"/>
    <w:multiLevelType w:val="hybridMultilevel"/>
    <w:tmpl w:val="C826D19A"/>
    <w:lvl w:ilvl="0" w:tplc="6EDEB09C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4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6A27ABC"/>
    <w:multiLevelType w:val="hybridMultilevel"/>
    <w:tmpl w:val="1F067B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1C1DDF"/>
    <w:multiLevelType w:val="hybridMultilevel"/>
    <w:tmpl w:val="AE2668BA"/>
    <w:lvl w:ilvl="0" w:tplc="DDA2193E">
      <w:numFmt w:val="bullet"/>
      <w:lvlText w:val="-"/>
      <w:lvlJc w:val="left"/>
      <w:pPr>
        <w:ind w:left="720" w:hanging="360"/>
      </w:pPr>
      <w:rPr>
        <w:rFonts w:ascii="Dyson Futura Book" w:eastAsiaTheme="minorHAnsi" w:hAnsi="Dyson Futura Book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182905"/>
    <w:multiLevelType w:val="hybridMultilevel"/>
    <w:tmpl w:val="0A525BE0"/>
    <w:lvl w:ilvl="0" w:tplc="22B024AE">
      <w:start w:val="1"/>
      <w:numFmt w:val="bullet"/>
      <w:pStyle w:val="aSubHeadlineBullets"/>
      <w:lvlText w:val="•"/>
      <w:lvlJc w:val="left"/>
      <w:pPr>
        <w:tabs>
          <w:tab w:val="num" w:pos="284"/>
        </w:tabs>
        <w:ind w:left="284" w:hanging="284"/>
      </w:pPr>
      <w:rPr>
        <w:rFonts w:ascii="Futura BT for Dyson Medium" w:hAnsi="Futura BT for Dyson Mediu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B367C9"/>
    <w:multiLevelType w:val="hybridMultilevel"/>
    <w:tmpl w:val="A7D2A68A"/>
    <w:lvl w:ilvl="0" w:tplc="A2CE6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964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CE6A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603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44B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B20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BEEB9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14D1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6F0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8" w15:restartNumberingAfterBreak="0">
    <w:nsid w:val="7F6B7F5E"/>
    <w:multiLevelType w:val="multilevel"/>
    <w:tmpl w:val="3182AF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51723209">
    <w:abstractNumId w:val="25"/>
  </w:num>
  <w:num w:numId="2" w16cid:durableId="38434730">
    <w:abstractNumId w:val="15"/>
  </w:num>
  <w:num w:numId="3" w16cid:durableId="1845044883">
    <w:abstractNumId w:val="3"/>
  </w:num>
  <w:num w:numId="4" w16cid:durableId="670840420">
    <w:abstractNumId w:val="24"/>
  </w:num>
  <w:num w:numId="5" w16cid:durableId="953512662">
    <w:abstractNumId w:val="36"/>
  </w:num>
  <w:num w:numId="6" w16cid:durableId="239297066">
    <w:abstractNumId w:val="16"/>
  </w:num>
  <w:num w:numId="7" w16cid:durableId="603004769">
    <w:abstractNumId w:val="22"/>
  </w:num>
  <w:num w:numId="8" w16cid:durableId="1010565721">
    <w:abstractNumId w:val="1"/>
  </w:num>
  <w:num w:numId="9" w16cid:durableId="1447038250">
    <w:abstractNumId w:val="9"/>
  </w:num>
  <w:num w:numId="10" w16cid:durableId="1858930247">
    <w:abstractNumId w:val="31"/>
  </w:num>
  <w:num w:numId="11" w16cid:durableId="1839226771">
    <w:abstractNumId w:val="30"/>
  </w:num>
  <w:num w:numId="12" w16cid:durableId="94985589">
    <w:abstractNumId w:val="4"/>
  </w:num>
  <w:num w:numId="13" w16cid:durableId="2036887376">
    <w:abstractNumId w:val="11"/>
  </w:num>
  <w:num w:numId="14" w16cid:durableId="1246378236">
    <w:abstractNumId w:val="0"/>
  </w:num>
  <w:num w:numId="15" w16cid:durableId="1515218816">
    <w:abstractNumId w:val="32"/>
  </w:num>
  <w:num w:numId="16" w16cid:durableId="1153839722">
    <w:abstractNumId w:val="29"/>
  </w:num>
  <w:num w:numId="17" w16cid:durableId="2053067380">
    <w:abstractNumId w:val="10"/>
  </w:num>
  <w:num w:numId="18" w16cid:durableId="1604070151">
    <w:abstractNumId w:val="6"/>
  </w:num>
  <w:num w:numId="19" w16cid:durableId="744032400">
    <w:abstractNumId w:val="34"/>
  </w:num>
  <w:num w:numId="20" w16cid:durableId="1108935945">
    <w:abstractNumId w:val="38"/>
  </w:num>
  <w:num w:numId="21" w16cid:durableId="86273024">
    <w:abstractNumId w:val="42"/>
  </w:num>
  <w:num w:numId="22" w16cid:durableId="1526361832">
    <w:abstractNumId w:val="13"/>
  </w:num>
  <w:num w:numId="23" w16cid:durableId="1594977168">
    <w:abstractNumId w:val="14"/>
  </w:num>
  <w:num w:numId="24" w16cid:durableId="1112818261">
    <w:abstractNumId w:val="42"/>
    <w:lvlOverride w:ilvl="0">
      <w:startOverride w:val="1"/>
    </w:lvlOverride>
  </w:num>
  <w:num w:numId="25" w16cid:durableId="2065912470">
    <w:abstractNumId w:val="7"/>
  </w:num>
  <w:num w:numId="26" w16cid:durableId="1809280843">
    <w:abstractNumId w:val="46"/>
  </w:num>
  <w:num w:numId="27" w16cid:durableId="746415508">
    <w:abstractNumId w:val="35"/>
  </w:num>
  <w:num w:numId="28" w16cid:durableId="190802026">
    <w:abstractNumId w:val="5"/>
  </w:num>
  <w:num w:numId="29" w16cid:durableId="40180851">
    <w:abstractNumId w:val="19"/>
  </w:num>
  <w:num w:numId="30" w16cid:durableId="1343319975">
    <w:abstractNumId w:val="48"/>
  </w:num>
  <w:num w:numId="31" w16cid:durableId="532421473">
    <w:abstractNumId w:val="28"/>
  </w:num>
  <w:num w:numId="32" w16cid:durableId="1555501524">
    <w:abstractNumId w:val="37"/>
  </w:num>
  <w:num w:numId="33" w16cid:durableId="1173376742">
    <w:abstractNumId w:val="17"/>
  </w:num>
  <w:num w:numId="34" w16cid:durableId="1724021273">
    <w:abstractNumId w:val="27"/>
  </w:num>
  <w:num w:numId="35" w16cid:durableId="769086749">
    <w:abstractNumId w:val="21"/>
  </w:num>
  <w:num w:numId="36" w16cid:durableId="1432359740">
    <w:abstractNumId w:val="39"/>
  </w:num>
  <w:num w:numId="37" w16cid:durableId="1851793058">
    <w:abstractNumId w:val="20"/>
  </w:num>
  <w:num w:numId="38" w16cid:durableId="1737167388">
    <w:abstractNumId w:val="8"/>
  </w:num>
  <w:num w:numId="39" w16cid:durableId="1936553825">
    <w:abstractNumId w:val="23"/>
  </w:num>
  <w:num w:numId="40" w16cid:durableId="51733266">
    <w:abstractNumId w:val="45"/>
  </w:num>
  <w:num w:numId="41" w16cid:durableId="960573414">
    <w:abstractNumId w:val="33"/>
  </w:num>
  <w:num w:numId="42" w16cid:durableId="978191493">
    <w:abstractNumId w:val="2"/>
  </w:num>
  <w:num w:numId="43" w16cid:durableId="1693802301">
    <w:abstractNumId w:val="44"/>
  </w:num>
  <w:num w:numId="44" w16cid:durableId="1117522870">
    <w:abstractNumId w:val="18"/>
  </w:num>
  <w:num w:numId="45" w16cid:durableId="2008435873">
    <w:abstractNumId w:val="40"/>
  </w:num>
  <w:num w:numId="46" w16cid:durableId="990136440">
    <w:abstractNumId w:val="41"/>
  </w:num>
  <w:num w:numId="47" w16cid:durableId="279336236">
    <w:abstractNumId w:val="26"/>
  </w:num>
  <w:num w:numId="48" w16cid:durableId="885289182">
    <w:abstractNumId w:val="43"/>
  </w:num>
  <w:num w:numId="49" w16cid:durableId="1034648428">
    <w:abstractNumId w:val="12"/>
  </w:num>
  <w:num w:numId="50" w16cid:durableId="440957395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activeWritingStyle w:appName="MSWord" w:lang="en-SG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l-PL" w:vendorID="64" w:dllVersion="0" w:nlCheck="1" w:checkStyle="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0E9"/>
    <w:rsid w:val="00000C72"/>
    <w:rsid w:val="000046C3"/>
    <w:rsid w:val="000111EA"/>
    <w:rsid w:val="000135FE"/>
    <w:rsid w:val="00013E4C"/>
    <w:rsid w:val="00014F46"/>
    <w:rsid w:val="00015FC4"/>
    <w:rsid w:val="00016122"/>
    <w:rsid w:val="0001666C"/>
    <w:rsid w:val="0002166A"/>
    <w:rsid w:val="0002206E"/>
    <w:rsid w:val="00022857"/>
    <w:rsid w:val="00023368"/>
    <w:rsid w:val="000240D8"/>
    <w:rsid w:val="0002661A"/>
    <w:rsid w:val="00026D80"/>
    <w:rsid w:val="00031803"/>
    <w:rsid w:val="00032140"/>
    <w:rsid w:val="00032AD7"/>
    <w:rsid w:val="00032BDB"/>
    <w:rsid w:val="00034C02"/>
    <w:rsid w:val="00036B62"/>
    <w:rsid w:val="00036E0E"/>
    <w:rsid w:val="0004113D"/>
    <w:rsid w:val="00041920"/>
    <w:rsid w:val="00041D2A"/>
    <w:rsid w:val="00045072"/>
    <w:rsid w:val="00045D20"/>
    <w:rsid w:val="00045D50"/>
    <w:rsid w:val="00046E41"/>
    <w:rsid w:val="00047841"/>
    <w:rsid w:val="0005412F"/>
    <w:rsid w:val="00060D30"/>
    <w:rsid w:val="0006145A"/>
    <w:rsid w:val="0006185F"/>
    <w:rsid w:val="000623F7"/>
    <w:rsid w:val="000628C9"/>
    <w:rsid w:val="00066A2E"/>
    <w:rsid w:val="000670AD"/>
    <w:rsid w:val="000712EC"/>
    <w:rsid w:val="00074971"/>
    <w:rsid w:val="0007500F"/>
    <w:rsid w:val="0007760C"/>
    <w:rsid w:val="000876C7"/>
    <w:rsid w:val="00087AE1"/>
    <w:rsid w:val="00090359"/>
    <w:rsid w:val="000906BC"/>
    <w:rsid w:val="00090C32"/>
    <w:rsid w:val="00091DBE"/>
    <w:rsid w:val="00095A82"/>
    <w:rsid w:val="000A043A"/>
    <w:rsid w:val="000A1605"/>
    <w:rsid w:val="000A260A"/>
    <w:rsid w:val="000A55BF"/>
    <w:rsid w:val="000B51C2"/>
    <w:rsid w:val="000B6BE5"/>
    <w:rsid w:val="000B76A4"/>
    <w:rsid w:val="000C19A8"/>
    <w:rsid w:val="000C1A34"/>
    <w:rsid w:val="000C1F53"/>
    <w:rsid w:val="000C2163"/>
    <w:rsid w:val="000C58F7"/>
    <w:rsid w:val="000C6762"/>
    <w:rsid w:val="000D1720"/>
    <w:rsid w:val="000D18EF"/>
    <w:rsid w:val="000D400C"/>
    <w:rsid w:val="000D5BD2"/>
    <w:rsid w:val="000E35EC"/>
    <w:rsid w:val="000E493D"/>
    <w:rsid w:val="000F21F1"/>
    <w:rsid w:val="000F275B"/>
    <w:rsid w:val="000F2C65"/>
    <w:rsid w:val="000F59C0"/>
    <w:rsid w:val="000F6A28"/>
    <w:rsid w:val="000F6B88"/>
    <w:rsid w:val="00100ACC"/>
    <w:rsid w:val="00100C1A"/>
    <w:rsid w:val="001046A3"/>
    <w:rsid w:val="00106BE1"/>
    <w:rsid w:val="00106DF0"/>
    <w:rsid w:val="001102AF"/>
    <w:rsid w:val="00110EB5"/>
    <w:rsid w:val="0011364C"/>
    <w:rsid w:val="00113A78"/>
    <w:rsid w:val="0012395A"/>
    <w:rsid w:val="00123C47"/>
    <w:rsid w:val="00132839"/>
    <w:rsid w:val="00132F5F"/>
    <w:rsid w:val="00133CFE"/>
    <w:rsid w:val="00133E8D"/>
    <w:rsid w:val="00136F2D"/>
    <w:rsid w:val="0013700A"/>
    <w:rsid w:val="0013704A"/>
    <w:rsid w:val="00140179"/>
    <w:rsid w:val="00143A1F"/>
    <w:rsid w:val="001454FE"/>
    <w:rsid w:val="00145F45"/>
    <w:rsid w:val="00146A6E"/>
    <w:rsid w:val="001502FD"/>
    <w:rsid w:val="001526AD"/>
    <w:rsid w:val="00154C07"/>
    <w:rsid w:val="00162257"/>
    <w:rsid w:val="001627F7"/>
    <w:rsid w:val="001643F7"/>
    <w:rsid w:val="00166748"/>
    <w:rsid w:val="0016724F"/>
    <w:rsid w:val="00170CC0"/>
    <w:rsid w:val="0017119D"/>
    <w:rsid w:val="00172468"/>
    <w:rsid w:val="0017449B"/>
    <w:rsid w:val="00174C30"/>
    <w:rsid w:val="00175B1D"/>
    <w:rsid w:val="00176099"/>
    <w:rsid w:val="00180461"/>
    <w:rsid w:val="00180A2A"/>
    <w:rsid w:val="0018111F"/>
    <w:rsid w:val="001813A2"/>
    <w:rsid w:val="00181534"/>
    <w:rsid w:val="001818DD"/>
    <w:rsid w:val="001829B1"/>
    <w:rsid w:val="00183E08"/>
    <w:rsid w:val="001859C4"/>
    <w:rsid w:val="00186673"/>
    <w:rsid w:val="0019045B"/>
    <w:rsid w:val="0019140B"/>
    <w:rsid w:val="00193CA1"/>
    <w:rsid w:val="00195413"/>
    <w:rsid w:val="00195FF6"/>
    <w:rsid w:val="001A0663"/>
    <w:rsid w:val="001A0FB3"/>
    <w:rsid w:val="001A1AF7"/>
    <w:rsid w:val="001A2437"/>
    <w:rsid w:val="001A4845"/>
    <w:rsid w:val="001A4C16"/>
    <w:rsid w:val="001A675F"/>
    <w:rsid w:val="001B0F07"/>
    <w:rsid w:val="001B3CDD"/>
    <w:rsid w:val="001B402E"/>
    <w:rsid w:val="001B6DE7"/>
    <w:rsid w:val="001C0CC4"/>
    <w:rsid w:val="001C0DED"/>
    <w:rsid w:val="001C24D2"/>
    <w:rsid w:val="001C2651"/>
    <w:rsid w:val="001C2DD9"/>
    <w:rsid w:val="001C4089"/>
    <w:rsid w:val="001C49D0"/>
    <w:rsid w:val="001C5683"/>
    <w:rsid w:val="001C674B"/>
    <w:rsid w:val="001C69C0"/>
    <w:rsid w:val="001D0440"/>
    <w:rsid w:val="001D3421"/>
    <w:rsid w:val="001D370F"/>
    <w:rsid w:val="001D3BEE"/>
    <w:rsid w:val="001D464A"/>
    <w:rsid w:val="001D5E4F"/>
    <w:rsid w:val="001E0670"/>
    <w:rsid w:val="001E2207"/>
    <w:rsid w:val="001E4FD4"/>
    <w:rsid w:val="001E5D3F"/>
    <w:rsid w:val="001E66D8"/>
    <w:rsid w:val="001F0494"/>
    <w:rsid w:val="001F1C26"/>
    <w:rsid w:val="001F202D"/>
    <w:rsid w:val="001F2765"/>
    <w:rsid w:val="001F3B58"/>
    <w:rsid w:val="001F62EA"/>
    <w:rsid w:val="001F7794"/>
    <w:rsid w:val="0020073D"/>
    <w:rsid w:val="002029AE"/>
    <w:rsid w:val="00203244"/>
    <w:rsid w:val="00203D55"/>
    <w:rsid w:val="00203D75"/>
    <w:rsid w:val="00203F22"/>
    <w:rsid w:val="002120E2"/>
    <w:rsid w:val="0021387A"/>
    <w:rsid w:val="00213964"/>
    <w:rsid w:val="002177B8"/>
    <w:rsid w:val="00227874"/>
    <w:rsid w:val="00230837"/>
    <w:rsid w:val="002379FE"/>
    <w:rsid w:val="0024166D"/>
    <w:rsid w:val="00244F2B"/>
    <w:rsid w:val="00245015"/>
    <w:rsid w:val="0024549C"/>
    <w:rsid w:val="002460CC"/>
    <w:rsid w:val="0024675F"/>
    <w:rsid w:val="00246C46"/>
    <w:rsid w:val="002476ED"/>
    <w:rsid w:val="0024778D"/>
    <w:rsid w:val="00256728"/>
    <w:rsid w:val="0025746B"/>
    <w:rsid w:val="00261DE6"/>
    <w:rsid w:val="002631A9"/>
    <w:rsid w:val="00263C86"/>
    <w:rsid w:val="002649D6"/>
    <w:rsid w:val="00264AF0"/>
    <w:rsid w:val="00267817"/>
    <w:rsid w:val="00267D32"/>
    <w:rsid w:val="002701FC"/>
    <w:rsid w:val="00271242"/>
    <w:rsid w:val="00273CB6"/>
    <w:rsid w:val="00274817"/>
    <w:rsid w:val="00275558"/>
    <w:rsid w:val="00276F92"/>
    <w:rsid w:val="0028188C"/>
    <w:rsid w:val="00282650"/>
    <w:rsid w:val="002905E8"/>
    <w:rsid w:val="00290F83"/>
    <w:rsid w:val="002947B1"/>
    <w:rsid w:val="00294D02"/>
    <w:rsid w:val="002A0F34"/>
    <w:rsid w:val="002A1839"/>
    <w:rsid w:val="002A38B6"/>
    <w:rsid w:val="002A4A5A"/>
    <w:rsid w:val="002A625F"/>
    <w:rsid w:val="002B013F"/>
    <w:rsid w:val="002B2248"/>
    <w:rsid w:val="002B29CF"/>
    <w:rsid w:val="002B438A"/>
    <w:rsid w:val="002C3DDD"/>
    <w:rsid w:val="002C50EC"/>
    <w:rsid w:val="002C7A65"/>
    <w:rsid w:val="002D3BE1"/>
    <w:rsid w:val="002D77FE"/>
    <w:rsid w:val="002D7C24"/>
    <w:rsid w:val="002E3DE6"/>
    <w:rsid w:val="002E55BC"/>
    <w:rsid w:val="002E6824"/>
    <w:rsid w:val="002F1DFD"/>
    <w:rsid w:val="002F238C"/>
    <w:rsid w:val="002F574B"/>
    <w:rsid w:val="002F7EDB"/>
    <w:rsid w:val="00300C18"/>
    <w:rsid w:val="003028C0"/>
    <w:rsid w:val="0030290A"/>
    <w:rsid w:val="003035D2"/>
    <w:rsid w:val="003054A2"/>
    <w:rsid w:val="00305D5D"/>
    <w:rsid w:val="00306DFC"/>
    <w:rsid w:val="003107B2"/>
    <w:rsid w:val="00310EF0"/>
    <w:rsid w:val="00312E0C"/>
    <w:rsid w:val="00312F1C"/>
    <w:rsid w:val="00313FC4"/>
    <w:rsid w:val="003144CB"/>
    <w:rsid w:val="00316458"/>
    <w:rsid w:val="003261B4"/>
    <w:rsid w:val="003278B9"/>
    <w:rsid w:val="00327C15"/>
    <w:rsid w:val="00327C76"/>
    <w:rsid w:val="0033129E"/>
    <w:rsid w:val="003333BD"/>
    <w:rsid w:val="00333921"/>
    <w:rsid w:val="003350C5"/>
    <w:rsid w:val="003421C0"/>
    <w:rsid w:val="00343C59"/>
    <w:rsid w:val="003447F9"/>
    <w:rsid w:val="003450DF"/>
    <w:rsid w:val="00347A39"/>
    <w:rsid w:val="00351A6A"/>
    <w:rsid w:val="00351A9D"/>
    <w:rsid w:val="00351CC1"/>
    <w:rsid w:val="0035442F"/>
    <w:rsid w:val="003548C3"/>
    <w:rsid w:val="00355E66"/>
    <w:rsid w:val="00356077"/>
    <w:rsid w:val="003560F8"/>
    <w:rsid w:val="00356985"/>
    <w:rsid w:val="00356DE4"/>
    <w:rsid w:val="00361C19"/>
    <w:rsid w:val="0036227E"/>
    <w:rsid w:val="00364D98"/>
    <w:rsid w:val="00364F5F"/>
    <w:rsid w:val="00371162"/>
    <w:rsid w:val="00371730"/>
    <w:rsid w:val="003719B5"/>
    <w:rsid w:val="003736DC"/>
    <w:rsid w:val="003740AD"/>
    <w:rsid w:val="0037418B"/>
    <w:rsid w:val="00376905"/>
    <w:rsid w:val="0037721D"/>
    <w:rsid w:val="00380522"/>
    <w:rsid w:val="0038112A"/>
    <w:rsid w:val="00381FD7"/>
    <w:rsid w:val="003833A6"/>
    <w:rsid w:val="00385D19"/>
    <w:rsid w:val="00385E8B"/>
    <w:rsid w:val="003863E7"/>
    <w:rsid w:val="00391977"/>
    <w:rsid w:val="00392DF9"/>
    <w:rsid w:val="00394F85"/>
    <w:rsid w:val="00397407"/>
    <w:rsid w:val="003976B5"/>
    <w:rsid w:val="003A0718"/>
    <w:rsid w:val="003A0868"/>
    <w:rsid w:val="003A2893"/>
    <w:rsid w:val="003A3FED"/>
    <w:rsid w:val="003B1CA6"/>
    <w:rsid w:val="003B39E2"/>
    <w:rsid w:val="003B4CCC"/>
    <w:rsid w:val="003B6776"/>
    <w:rsid w:val="003C5713"/>
    <w:rsid w:val="003C615D"/>
    <w:rsid w:val="003C6249"/>
    <w:rsid w:val="003C7141"/>
    <w:rsid w:val="003D09D5"/>
    <w:rsid w:val="003D22B4"/>
    <w:rsid w:val="003D25B0"/>
    <w:rsid w:val="003D3427"/>
    <w:rsid w:val="003D418E"/>
    <w:rsid w:val="003D4E2C"/>
    <w:rsid w:val="003D5C0A"/>
    <w:rsid w:val="003D63EB"/>
    <w:rsid w:val="003D73B9"/>
    <w:rsid w:val="003E5A34"/>
    <w:rsid w:val="003E673F"/>
    <w:rsid w:val="003E756F"/>
    <w:rsid w:val="003F086E"/>
    <w:rsid w:val="003F0FD5"/>
    <w:rsid w:val="003F40D5"/>
    <w:rsid w:val="004003CA"/>
    <w:rsid w:val="00400EB7"/>
    <w:rsid w:val="00403A77"/>
    <w:rsid w:val="0040444E"/>
    <w:rsid w:val="00404B09"/>
    <w:rsid w:val="00407606"/>
    <w:rsid w:val="00411D9D"/>
    <w:rsid w:val="0041355A"/>
    <w:rsid w:val="0041528E"/>
    <w:rsid w:val="00415B52"/>
    <w:rsid w:val="00417587"/>
    <w:rsid w:val="004206D5"/>
    <w:rsid w:val="00421409"/>
    <w:rsid w:val="00422216"/>
    <w:rsid w:val="004234AC"/>
    <w:rsid w:val="004237CE"/>
    <w:rsid w:val="00425AF7"/>
    <w:rsid w:val="00427523"/>
    <w:rsid w:val="004300A3"/>
    <w:rsid w:val="00431F11"/>
    <w:rsid w:val="00432D46"/>
    <w:rsid w:val="00433261"/>
    <w:rsid w:val="00433639"/>
    <w:rsid w:val="0043394D"/>
    <w:rsid w:val="00434476"/>
    <w:rsid w:val="00434B6C"/>
    <w:rsid w:val="00435D8A"/>
    <w:rsid w:val="00435D8C"/>
    <w:rsid w:val="004410C1"/>
    <w:rsid w:val="0044340A"/>
    <w:rsid w:val="00443803"/>
    <w:rsid w:val="004448DD"/>
    <w:rsid w:val="00446116"/>
    <w:rsid w:val="00451688"/>
    <w:rsid w:val="004523C8"/>
    <w:rsid w:val="00453522"/>
    <w:rsid w:val="00454E36"/>
    <w:rsid w:val="00460AE8"/>
    <w:rsid w:val="0046130F"/>
    <w:rsid w:val="00461D60"/>
    <w:rsid w:val="004626E6"/>
    <w:rsid w:val="00464323"/>
    <w:rsid w:val="004651E0"/>
    <w:rsid w:val="00465267"/>
    <w:rsid w:val="004663B7"/>
    <w:rsid w:val="00470B4B"/>
    <w:rsid w:val="00472A2E"/>
    <w:rsid w:val="00472D48"/>
    <w:rsid w:val="00474F1A"/>
    <w:rsid w:val="0047730F"/>
    <w:rsid w:val="004814F3"/>
    <w:rsid w:val="00482F53"/>
    <w:rsid w:val="0048319A"/>
    <w:rsid w:val="004873A7"/>
    <w:rsid w:val="00487A3B"/>
    <w:rsid w:val="0049239B"/>
    <w:rsid w:val="00493822"/>
    <w:rsid w:val="00494F8F"/>
    <w:rsid w:val="004953D6"/>
    <w:rsid w:val="004962E8"/>
    <w:rsid w:val="004A0722"/>
    <w:rsid w:val="004A1335"/>
    <w:rsid w:val="004A443D"/>
    <w:rsid w:val="004A4DEC"/>
    <w:rsid w:val="004A5DD0"/>
    <w:rsid w:val="004A6FFF"/>
    <w:rsid w:val="004A7855"/>
    <w:rsid w:val="004B0AEE"/>
    <w:rsid w:val="004B2573"/>
    <w:rsid w:val="004B2699"/>
    <w:rsid w:val="004B5BCB"/>
    <w:rsid w:val="004B631D"/>
    <w:rsid w:val="004C1976"/>
    <w:rsid w:val="004C1C2C"/>
    <w:rsid w:val="004C22D2"/>
    <w:rsid w:val="004C2992"/>
    <w:rsid w:val="004C50C7"/>
    <w:rsid w:val="004C6ECB"/>
    <w:rsid w:val="004D0542"/>
    <w:rsid w:val="004D347B"/>
    <w:rsid w:val="004D6FF4"/>
    <w:rsid w:val="004E5DD3"/>
    <w:rsid w:val="004E716A"/>
    <w:rsid w:val="004F037A"/>
    <w:rsid w:val="004F1631"/>
    <w:rsid w:val="004F2C6E"/>
    <w:rsid w:val="004F3BBD"/>
    <w:rsid w:val="004F4BC4"/>
    <w:rsid w:val="004F5279"/>
    <w:rsid w:val="004F57E9"/>
    <w:rsid w:val="004F5A81"/>
    <w:rsid w:val="004F6147"/>
    <w:rsid w:val="004F6CAB"/>
    <w:rsid w:val="00501B3A"/>
    <w:rsid w:val="0050455E"/>
    <w:rsid w:val="005118B0"/>
    <w:rsid w:val="0051190B"/>
    <w:rsid w:val="00511A70"/>
    <w:rsid w:val="00511E6C"/>
    <w:rsid w:val="005122C0"/>
    <w:rsid w:val="005153DB"/>
    <w:rsid w:val="0051542D"/>
    <w:rsid w:val="00515AC8"/>
    <w:rsid w:val="00516420"/>
    <w:rsid w:val="00525120"/>
    <w:rsid w:val="005269A5"/>
    <w:rsid w:val="00527F82"/>
    <w:rsid w:val="005300DD"/>
    <w:rsid w:val="00530E1F"/>
    <w:rsid w:val="0053319E"/>
    <w:rsid w:val="00537355"/>
    <w:rsid w:val="00541BA4"/>
    <w:rsid w:val="005432CB"/>
    <w:rsid w:val="0054403E"/>
    <w:rsid w:val="00545511"/>
    <w:rsid w:val="00545E8D"/>
    <w:rsid w:val="00546E27"/>
    <w:rsid w:val="00550CC6"/>
    <w:rsid w:val="00555116"/>
    <w:rsid w:val="00555E9F"/>
    <w:rsid w:val="00556CE6"/>
    <w:rsid w:val="00556D4D"/>
    <w:rsid w:val="00557D01"/>
    <w:rsid w:val="00557D8A"/>
    <w:rsid w:val="005636BE"/>
    <w:rsid w:val="00565B3E"/>
    <w:rsid w:val="00566ED8"/>
    <w:rsid w:val="0057367A"/>
    <w:rsid w:val="00574E33"/>
    <w:rsid w:val="0057759D"/>
    <w:rsid w:val="00581607"/>
    <w:rsid w:val="0058256B"/>
    <w:rsid w:val="00584CCA"/>
    <w:rsid w:val="00587CCC"/>
    <w:rsid w:val="00590A03"/>
    <w:rsid w:val="0059175B"/>
    <w:rsid w:val="0059191A"/>
    <w:rsid w:val="00595241"/>
    <w:rsid w:val="005968D8"/>
    <w:rsid w:val="005A170D"/>
    <w:rsid w:val="005A1786"/>
    <w:rsid w:val="005A3B32"/>
    <w:rsid w:val="005A73F5"/>
    <w:rsid w:val="005B08D0"/>
    <w:rsid w:val="005B339F"/>
    <w:rsid w:val="005B54D8"/>
    <w:rsid w:val="005B61B0"/>
    <w:rsid w:val="005B6598"/>
    <w:rsid w:val="005C04F3"/>
    <w:rsid w:val="005C20E8"/>
    <w:rsid w:val="005C60DF"/>
    <w:rsid w:val="005C7F03"/>
    <w:rsid w:val="005D0992"/>
    <w:rsid w:val="005D18B0"/>
    <w:rsid w:val="005D3D52"/>
    <w:rsid w:val="005D461C"/>
    <w:rsid w:val="005D4A61"/>
    <w:rsid w:val="005D4C40"/>
    <w:rsid w:val="005D685D"/>
    <w:rsid w:val="005D7333"/>
    <w:rsid w:val="005E025C"/>
    <w:rsid w:val="005E180D"/>
    <w:rsid w:val="005E47AB"/>
    <w:rsid w:val="005E541C"/>
    <w:rsid w:val="005E5CC6"/>
    <w:rsid w:val="005F05AE"/>
    <w:rsid w:val="005F097E"/>
    <w:rsid w:val="005F2B14"/>
    <w:rsid w:val="005F55C1"/>
    <w:rsid w:val="005F5D98"/>
    <w:rsid w:val="00600FB1"/>
    <w:rsid w:val="00603479"/>
    <w:rsid w:val="006042A7"/>
    <w:rsid w:val="00604D94"/>
    <w:rsid w:val="00607271"/>
    <w:rsid w:val="00611E96"/>
    <w:rsid w:val="00614067"/>
    <w:rsid w:val="006151F9"/>
    <w:rsid w:val="006162F2"/>
    <w:rsid w:val="00616CBC"/>
    <w:rsid w:val="006170AF"/>
    <w:rsid w:val="00617914"/>
    <w:rsid w:val="0062350E"/>
    <w:rsid w:val="00625C6B"/>
    <w:rsid w:val="00632BCD"/>
    <w:rsid w:val="006347FD"/>
    <w:rsid w:val="00634A6D"/>
    <w:rsid w:val="00635F04"/>
    <w:rsid w:val="006378AD"/>
    <w:rsid w:val="00640441"/>
    <w:rsid w:val="00643574"/>
    <w:rsid w:val="00643C6C"/>
    <w:rsid w:val="00646E89"/>
    <w:rsid w:val="006506E6"/>
    <w:rsid w:val="006522F2"/>
    <w:rsid w:val="006545AA"/>
    <w:rsid w:val="00661DA4"/>
    <w:rsid w:val="00661F03"/>
    <w:rsid w:val="00663CFD"/>
    <w:rsid w:val="00666AF5"/>
    <w:rsid w:val="0067027A"/>
    <w:rsid w:val="00673C5F"/>
    <w:rsid w:val="00675F99"/>
    <w:rsid w:val="00676B78"/>
    <w:rsid w:val="00680A1B"/>
    <w:rsid w:val="00681ADD"/>
    <w:rsid w:val="00682577"/>
    <w:rsid w:val="00682828"/>
    <w:rsid w:val="00684C5A"/>
    <w:rsid w:val="00687A33"/>
    <w:rsid w:val="00687F9D"/>
    <w:rsid w:val="00691C24"/>
    <w:rsid w:val="00693814"/>
    <w:rsid w:val="00695AF6"/>
    <w:rsid w:val="00697B7D"/>
    <w:rsid w:val="006A0FE3"/>
    <w:rsid w:val="006A1940"/>
    <w:rsid w:val="006A2F4D"/>
    <w:rsid w:val="006A6BB5"/>
    <w:rsid w:val="006A6D4B"/>
    <w:rsid w:val="006A7ED0"/>
    <w:rsid w:val="006B08EC"/>
    <w:rsid w:val="006B160C"/>
    <w:rsid w:val="006B1FED"/>
    <w:rsid w:val="006B3BC6"/>
    <w:rsid w:val="006B6FD8"/>
    <w:rsid w:val="006C05E0"/>
    <w:rsid w:val="006C25CA"/>
    <w:rsid w:val="006C2674"/>
    <w:rsid w:val="006C3D2E"/>
    <w:rsid w:val="006C540D"/>
    <w:rsid w:val="006C7AB5"/>
    <w:rsid w:val="006D076E"/>
    <w:rsid w:val="006D0A8E"/>
    <w:rsid w:val="006D173B"/>
    <w:rsid w:val="006D2CF0"/>
    <w:rsid w:val="006D3094"/>
    <w:rsid w:val="006D4D74"/>
    <w:rsid w:val="006D5CB4"/>
    <w:rsid w:val="006D6CD8"/>
    <w:rsid w:val="006D6F6C"/>
    <w:rsid w:val="006D76CC"/>
    <w:rsid w:val="006E067A"/>
    <w:rsid w:val="006E130C"/>
    <w:rsid w:val="006E4162"/>
    <w:rsid w:val="006E42D1"/>
    <w:rsid w:val="006E54D8"/>
    <w:rsid w:val="006E753F"/>
    <w:rsid w:val="006E77A9"/>
    <w:rsid w:val="006E7D17"/>
    <w:rsid w:val="006E7DB3"/>
    <w:rsid w:val="006F03D7"/>
    <w:rsid w:val="006F23D2"/>
    <w:rsid w:val="006F3537"/>
    <w:rsid w:val="006F5D4B"/>
    <w:rsid w:val="006F7838"/>
    <w:rsid w:val="006F784D"/>
    <w:rsid w:val="00703554"/>
    <w:rsid w:val="007111F5"/>
    <w:rsid w:val="007112E3"/>
    <w:rsid w:val="007138F4"/>
    <w:rsid w:val="00714D74"/>
    <w:rsid w:val="00715D25"/>
    <w:rsid w:val="00717035"/>
    <w:rsid w:val="00720FDD"/>
    <w:rsid w:val="007212AC"/>
    <w:rsid w:val="0072134B"/>
    <w:rsid w:val="00724396"/>
    <w:rsid w:val="00724EDF"/>
    <w:rsid w:val="00726ADB"/>
    <w:rsid w:val="007301B5"/>
    <w:rsid w:val="00731411"/>
    <w:rsid w:val="0073415E"/>
    <w:rsid w:val="00734EF6"/>
    <w:rsid w:val="00735FE6"/>
    <w:rsid w:val="00736C35"/>
    <w:rsid w:val="0074019E"/>
    <w:rsid w:val="0074160E"/>
    <w:rsid w:val="007446CB"/>
    <w:rsid w:val="00744A8D"/>
    <w:rsid w:val="00744AF9"/>
    <w:rsid w:val="00744BB9"/>
    <w:rsid w:val="00746494"/>
    <w:rsid w:val="00751073"/>
    <w:rsid w:val="00751FD4"/>
    <w:rsid w:val="007532CC"/>
    <w:rsid w:val="0075371A"/>
    <w:rsid w:val="00753BB7"/>
    <w:rsid w:val="0075449C"/>
    <w:rsid w:val="007545B3"/>
    <w:rsid w:val="007609F1"/>
    <w:rsid w:val="00762B73"/>
    <w:rsid w:val="00764289"/>
    <w:rsid w:val="007660F2"/>
    <w:rsid w:val="007662B4"/>
    <w:rsid w:val="00773057"/>
    <w:rsid w:val="00773338"/>
    <w:rsid w:val="0077425D"/>
    <w:rsid w:val="00774D6B"/>
    <w:rsid w:val="00774EBE"/>
    <w:rsid w:val="0077508F"/>
    <w:rsid w:val="007759F7"/>
    <w:rsid w:val="0077628A"/>
    <w:rsid w:val="00777609"/>
    <w:rsid w:val="007849D4"/>
    <w:rsid w:val="00785B7C"/>
    <w:rsid w:val="007906A2"/>
    <w:rsid w:val="00790F01"/>
    <w:rsid w:val="00793B5C"/>
    <w:rsid w:val="00795BC1"/>
    <w:rsid w:val="00795EF9"/>
    <w:rsid w:val="007A0AB5"/>
    <w:rsid w:val="007A14DF"/>
    <w:rsid w:val="007A3A7A"/>
    <w:rsid w:val="007A51E1"/>
    <w:rsid w:val="007A6586"/>
    <w:rsid w:val="007B0A3D"/>
    <w:rsid w:val="007B1C56"/>
    <w:rsid w:val="007B22C1"/>
    <w:rsid w:val="007B3582"/>
    <w:rsid w:val="007B433F"/>
    <w:rsid w:val="007B5183"/>
    <w:rsid w:val="007B60E9"/>
    <w:rsid w:val="007B71DB"/>
    <w:rsid w:val="007B74DB"/>
    <w:rsid w:val="007C316B"/>
    <w:rsid w:val="007C3B30"/>
    <w:rsid w:val="007C728A"/>
    <w:rsid w:val="007D14E6"/>
    <w:rsid w:val="007D27FE"/>
    <w:rsid w:val="007D2B9A"/>
    <w:rsid w:val="007D4CC5"/>
    <w:rsid w:val="007D61D3"/>
    <w:rsid w:val="007D7F3F"/>
    <w:rsid w:val="007E64C8"/>
    <w:rsid w:val="007E72D8"/>
    <w:rsid w:val="007F0C05"/>
    <w:rsid w:val="007F2937"/>
    <w:rsid w:val="007F3584"/>
    <w:rsid w:val="007F46DE"/>
    <w:rsid w:val="007F4E73"/>
    <w:rsid w:val="007F500D"/>
    <w:rsid w:val="00800CD4"/>
    <w:rsid w:val="00802838"/>
    <w:rsid w:val="008032EB"/>
    <w:rsid w:val="00804F9A"/>
    <w:rsid w:val="00805F58"/>
    <w:rsid w:val="0080768F"/>
    <w:rsid w:val="00807CD5"/>
    <w:rsid w:val="008119FC"/>
    <w:rsid w:val="008128DA"/>
    <w:rsid w:val="008145F7"/>
    <w:rsid w:val="0082069F"/>
    <w:rsid w:val="0082369E"/>
    <w:rsid w:val="00823AC7"/>
    <w:rsid w:val="00827110"/>
    <w:rsid w:val="00833211"/>
    <w:rsid w:val="00834D7C"/>
    <w:rsid w:val="008357AA"/>
    <w:rsid w:val="0083672E"/>
    <w:rsid w:val="008419A0"/>
    <w:rsid w:val="00841FED"/>
    <w:rsid w:val="00842871"/>
    <w:rsid w:val="00843911"/>
    <w:rsid w:val="00844040"/>
    <w:rsid w:val="00850076"/>
    <w:rsid w:val="0085244F"/>
    <w:rsid w:val="00852B01"/>
    <w:rsid w:val="0085535C"/>
    <w:rsid w:val="00856A2E"/>
    <w:rsid w:val="00856C7F"/>
    <w:rsid w:val="00860085"/>
    <w:rsid w:val="00864820"/>
    <w:rsid w:val="00867DCA"/>
    <w:rsid w:val="00870E1C"/>
    <w:rsid w:val="00870F35"/>
    <w:rsid w:val="0087124E"/>
    <w:rsid w:val="00872FD3"/>
    <w:rsid w:val="00874608"/>
    <w:rsid w:val="00874BA2"/>
    <w:rsid w:val="00874E94"/>
    <w:rsid w:val="0087508D"/>
    <w:rsid w:val="008757A6"/>
    <w:rsid w:val="00875E64"/>
    <w:rsid w:val="008761DB"/>
    <w:rsid w:val="00880890"/>
    <w:rsid w:val="00881E2C"/>
    <w:rsid w:val="00887505"/>
    <w:rsid w:val="008875FA"/>
    <w:rsid w:val="008909FA"/>
    <w:rsid w:val="00890FDA"/>
    <w:rsid w:val="0089337B"/>
    <w:rsid w:val="00894A25"/>
    <w:rsid w:val="008969D9"/>
    <w:rsid w:val="00896B92"/>
    <w:rsid w:val="00897889"/>
    <w:rsid w:val="00897D3A"/>
    <w:rsid w:val="00897EF5"/>
    <w:rsid w:val="008A06F0"/>
    <w:rsid w:val="008A177A"/>
    <w:rsid w:val="008A2A6F"/>
    <w:rsid w:val="008A30FC"/>
    <w:rsid w:val="008A41F3"/>
    <w:rsid w:val="008A4224"/>
    <w:rsid w:val="008A4B00"/>
    <w:rsid w:val="008A5B2D"/>
    <w:rsid w:val="008A5E25"/>
    <w:rsid w:val="008A60C1"/>
    <w:rsid w:val="008A7126"/>
    <w:rsid w:val="008A7BE0"/>
    <w:rsid w:val="008B026B"/>
    <w:rsid w:val="008B27ED"/>
    <w:rsid w:val="008B44BA"/>
    <w:rsid w:val="008B4C7E"/>
    <w:rsid w:val="008C1248"/>
    <w:rsid w:val="008C14C3"/>
    <w:rsid w:val="008C1AEE"/>
    <w:rsid w:val="008C1DB4"/>
    <w:rsid w:val="008C3CA0"/>
    <w:rsid w:val="008C3E9E"/>
    <w:rsid w:val="008C568E"/>
    <w:rsid w:val="008C5AFF"/>
    <w:rsid w:val="008C6103"/>
    <w:rsid w:val="008C769C"/>
    <w:rsid w:val="008D0139"/>
    <w:rsid w:val="008D0617"/>
    <w:rsid w:val="008D328B"/>
    <w:rsid w:val="008D453E"/>
    <w:rsid w:val="008D4C99"/>
    <w:rsid w:val="008D55DC"/>
    <w:rsid w:val="008D5F5F"/>
    <w:rsid w:val="008D6225"/>
    <w:rsid w:val="008E026A"/>
    <w:rsid w:val="008E0F54"/>
    <w:rsid w:val="008E3804"/>
    <w:rsid w:val="008E659E"/>
    <w:rsid w:val="008E739D"/>
    <w:rsid w:val="008F0171"/>
    <w:rsid w:val="008F0876"/>
    <w:rsid w:val="008F09B8"/>
    <w:rsid w:val="008F2820"/>
    <w:rsid w:val="008F3DC5"/>
    <w:rsid w:val="008F4C7B"/>
    <w:rsid w:val="008F5C1F"/>
    <w:rsid w:val="0090012A"/>
    <w:rsid w:val="0090032A"/>
    <w:rsid w:val="009015E2"/>
    <w:rsid w:val="0090404E"/>
    <w:rsid w:val="00904511"/>
    <w:rsid w:val="00904994"/>
    <w:rsid w:val="009124DF"/>
    <w:rsid w:val="00912AE8"/>
    <w:rsid w:val="00913284"/>
    <w:rsid w:val="00915100"/>
    <w:rsid w:val="00916804"/>
    <w:rsid w:val="00920CC9"/>
    <w:rsid w:val="009212BB"/>
    <w:rsid w:val="00921817"/>
    <w:rsid w:val="00924692"/>
    <w:rsid w:val="009262F0"/>
    <w:rsid w:val="009271DC"/>
    <w:rsid w:val="00927886"/>
    <w:rsid w:val="0093218E"/>
    <w:rsid w:val="009341C6"/>
    <w:rsid w:val="0093462B"/>
    <w:rsid w:val="00940B05"/>
    <w:rsid w:val="00941F67"/>
    <w:rsid w:val="009434AE"/>
    <w:rsid w:val="00945E64"/>
    <w:rsid w:val="00946718"/>
    <w:rsid w:val="00946D1E"/>
    <w:rsid w:val="00947CC5"/>
    <w:rsid w:val="00950722"/>
    <w:rsid w:val="00950EB6"/>
    <w:rsid w:val="009515D7"/>
    <w:rsid w:val="00953499"/>
    <w:rsid w:val="0095362A"/>
    <w:rsid w:val="00955EA8"/>
    <w:rsid w:val="00963D3E"/>
    <w:rsid w:val="00965884"/>
    <w:rsid w:val="00965DE0"/>
    <w:rsid w:val="0096639B"/>
    <w:rsid w:val="00967C91"/>
    <w:rsid w:val="009706F9"/>
    <w:rsid w:val="00972812"/>
    <w:rsid w:val="00975A03"/>
    <w:rsid w:val="00975AD7"/>
    <w:rsid w:val="0097704E"/>
    <w:rsid w:val="009801F4"/>
    <w:rsid w:val="00982A49"/>
    <w:rsid w:val="00983A64"/>
    <w:rsid w:val="009842A3"/>
    <w:rsid w:val="009915F9"/>
    <w:rsid w:val="0099194C"/>
    <w:rsid w:val="00991B62"/>
    <w:rsid w:val="00994BC1"/>
    <w:rsid w:val="00996B90"/>
    <w:rsid w:val="009A1C9C"/>
    <w:rsid w:val="009A36BB"/>
    <w:rsid w:val="009A40F5"/>
    <w:rsid w:val="009B2E63"/>
    <w:rsid w:val="009B334A"/>
    <w:rsid w:val="009B3F94"/>
    <w:rsid w:val="009B56AA"/>
    <w:rsid w:val="009C5408"/>
    <w:rsid w:val="009D1069"/>
    <w:rsid w:val="009D3897"/>
    <w:rsid w:val="009D3DF3"/>
    <w:rsid w:val="009D6BA2"/>
    <w:rsid w:val="009E1644"/>
    <w:rsid w:val="009E5108"/>
    <w:rsid w:val="009E5A41"/>
    <w:rsid w:val="009E7BC7"/>
    <w:rsid w:val="00A00819"/>
    <w:rsid w:val="00A03B3D"/>
    <w:rsid w:val="00A0423E"/>
    <w:rsid w:val="00A07F38"/>
    <w:rsid w:val="00A129D0"/>
    <w:rsid w:val="00A13287"/>
    <w:rsid w:val="00A13B1B"/>
    <w:rsid w:val="00A15675"/>
    <w:rsid w:val="00A20F13"/>
    <w:rsid w:val="00A22324"/>
    <w:rsid w:val="00A24AD6"/>
    <w:rsid w:val="00A26209"/>
    <w:rsid w:val="00A316EC"/>
    <w:rsid w:val="00A31E96"/>
    <w:rsid w:val="00A3288D"/>
    <w:rsid w:val="00A3359F"/>
    <w:rsid w:val="00A3449E"/>
    <w:rsid w:val="00A35A58"/>
    <w:rsid w:val="00A413D4"/>
    <w:rsid w:val="00A44903"/>
    <w:rsid w:val="00A44FDB"/>
    <w:rsid w:val="00A47BE9"/>
    <w:rsid w:val="00A50925"/>
    <w:rsid w:val="00A52BBF"/>
    <w:rsid w:val="00A54820"/>
    <w:rsid w:val="00A54FB8"/>
    <w:rsid w:val="00A556DF"/>
    <w:rsid w:val="00A55CE0"/>
    <w:rsid w:val="00A57916"/>
    <w:rsid w:val="00A617A4"/>
    <w:rsid w:val="00A62204"/>
    <w:rsid w:val="00A63DCA"/>
    <w:rsid w:val="00A67BC0"/>
    <w:rsid w:val="00A70949"/>
    <w:rsid w:val="00A71E05"/>
    <w:rsid w:val="00A727EE"/>
    <w:rsid w:val="00A738DF"/>
    <w:rsid w:val="00A824A2"/>
    <w:rsid w:val="00A83047"/>
    <w:rsid w:val="00A90094"/>
    <w:rsid w:val="00A95C1D"/>
    <w:rsid w:val="00AA0466"/>
    <w:rsid w:val="00AA3370"/>
    <w:rsid w:val="00AA474A"/>
    <w:rsid w:val="00AA4D3E"/>
    <w:rsid w:val="00AB0413"/>
    <w:rsid w:val="00AB1672"/>
    <w:rsid w:val="00AB186C"/>
    <w:rsid w:val="00AB3743"/>
    <w:rsid w:val="00AB38E6"/>
    <w:rsid w:val="00AB4343"/>
    <w:rsid w:val="00AB4DDE"/>
    <w:rsid w:val="00AB50E9"/>
    <w:rsid w:val="00AB5A54"/>
    <w:rsid w:val="00AC0457"/>
    <w:rsid w:val="00AC04E9"/>
    <w:rsid w:val="00AC21CF"/>
    <w:rsid w:val="00AC4054"/>
    <w:rsid w:val="00AC5A43"/>
    <w:rsid w:val="00AC5BE4"/>
    <w:rsid w:val="00AC7FF2"/>
    <w:rsid w:val="00AD0129"/>
    <w:rsid w:val="00AD4E7B"/>
    <w:rsid w:val="00AD6637"/>
    <w:rsid w:val="00AD76C8"/>
    <w:rsid w:val="00AE0D3C"/>
    <w:rsid w:val="00AE21D3"/>
    <w:rsid w:val="00AE499E"/>
    <w:rsid w:val="00AE672F"/>
    <w:rsid w:val="00AE686B"/>
    <w:rsid w:val="00AF0D6B"/>
    <w:rsid w:val="00AF1474"/>
    <w:rsid w:val="00AF42BB"/>
    <w:rsid w:val="00AF44C9"/>
    <w:rsid w:val="00AF7139"/>
    <w:rsid w:val="00AF78FF"/>
    <w:rsid w:val="00B01F80"/>
    <w:rsid w:val="00B02BC3"/>
    <w:rsid w:val="00B04248"/>
    <w:rsid w:val="00B120AC"/>
    <w:rsid w:val="00B1405A"/>
    <w:rsid w:val="00B16CA3"/>
    <w:rsid w:val="00B23947"/>
    <w:rsid w:val="00B263D3"/>
    <w:rsid w:val="00B32E13"/>
    <w:rsid w:val="00B35639"/>
    <w:rsid w:val="00B406B9"/>
    <w:rsid w:val="00B40E85"/>
    <w:rsid w:val="00B410AB"/>
    <w:rsid w:val="00B42374"/>
    <w:rsid w:val="00B42464"/>
    <w:rsid w:val="00B467F3"/>
    <w:rsid w:val="00B46E5A"/>
    <w:rsid w:val="00B510DF"/>
    <w:rsid w:val="00B6121F"/>
    <w:rsid w:val="00B643DE"/>
    <w:rsid w:val="00B70FF2"/>
    <w:rsid w:val="00B737CF"/>
    <w:rsid w:val="00B74915"/>
    <w:rsid w:val="00B75C2D"/>
    <w:rsid w:val="00B76B76"/>
    <w:rsid w:val="00B774BA"/>
    <w:rsid w:val="00B81494"/>
    <w:rsid w:val="00B81F6C"/>
    <w:rsid w:val="00B8417F"/>
    <w:rsid w:val="00B86E9B"/>
    <w:rsid w:val="00B87824"/>
    <w:rsid w:val="00B91C9F"/>
    <w:rsid w:val="00B92221"/>
    <w:rsid w:val="00B93AEE"/>
    <w:rsid w:val="00B94D39"/>
    <w:rsid w:val="00B95244"/>
    <w:rsid w:val="00B9787C"/>
    <w:rsid w:val="00BA06EE"/>
    <w:rsid w:val="00BA3CFD"/>
    <w:rsid w:val="00BA4407"/>
    <w:rsid w:val="00BA501E"/>
    <w:rsid w:val="00BA7DD4"/>
    <w:rsid w:val="00BB1F13"/>
    <w:rsid w:val="00BB2A00"/>
    <w:rsid w:val="00BB377E"/>
    <w:rsid w:val="00BC13C9"/>
    <w:rsid w:val="00BC7FEC"/>
    <w:rsid w:val="00BD18A5"/>
    <w:rsid w:val="00BD2423"/>
    <w:rsid w:val="00BD279D"/>
    <w:rsid w:val="00BD4085"/>
    <w:rsid w:val="00BD43E9"/>
    <w:rsid w:val="00BD5C3C"/>
    <w:rsid w:val="00BD5F8C"/>
    <w:rsid w:val="00BE0430"/>
    <w:rsid w:val="00BE2FFF"/>
    <w:rsid w:val="00BE39F5"/>
    <w:rsid w:val="00BE5608"/>
    <w:rsid w:val="00BE798B"/>
    <w:rsid w:val="00BE7D99"/>
    <w:rsid w:val="00BF0B1F"/>
    <w:rsid w:val="00BF17EB"/>
    <w:rsid w:val="00BF1973"/>
    <w:rsid w:val="00BF4118"/>
    <w:rsid w:val="00BF4161"/>
    <w:rsid w:val="00BF7295"/>
    <w:rsid w:val="00C01194"/>
    <w:rsid w:val="00C01411"/>
    <w:rsid w:val="00C04230"/>
    <w:rsid w:val="00C0573E"/>
    <w:rsid w:val="00C104B5"/>
    <w:rsid w:val="00C12C22"/>
    <w:rsid w:val="00C1360D"/>
    <w:rsid w:val="00C14F3D"/>
    <w:rsid w:val="00C16ABC"/>
    <w:rsid w:val="00C171FA"/>
    <w:rsid w:val="00C215D7"/>
    <w:rsid w:val="00C23264"/>
    <w:rsid w:val="00C32CBD"/>
    <w:rsid w:val="00C34659"/>
    <w:rsid w:val="00C36B8B"/>
    <w:rsid w:val="00C37509"/>
    <w:rsid w:val="00C420F7"/>
    <w:rsid w:val="00C43775"/>
    <w:rsid w:val="00C441B4"/>
    <w:rsid w:val="00C457ED"/>
    <w:rsid w:val="00C51936"/>
    <w:rsid w:val="00C51A2F"/>
    <w:rsid w:val="00C527F1"/>
    <w:rsid w:val="00C53139"/>
    <w:rsid w:val="00C54BBC"/>
    <w:rsid w:val="00C564A5"/>
    <w:rsid w:val="00C60BBC"/>
    <w:rsid w:val="00C60C0C"/>
    <w:rsid w:val="00C619D8"/>
    <w:rsid w:val="00C6279D"/>
    <w:rsid w:val="00C63206"/>
    <w:rsid w:val="00C64613"/>
    <w:rsid w:val="00C658BF"/>
    <w:rsid w:val="00C65C09"/>
    <w:rsid w:val="00C6774B"/>
    <w:rsid w:val="00C7143B"/>
    <w:rsid w:val="00C71A2C"/>
    <w:rsid w:val="00C72C17"/>
    <w:rsid w:val="00C7398B"/>
    <w:rsid w:val="00C75ABD"/>
    <w:rsid w:val="00C7619E"/>
    <w:rsid w:val="00C76C41"/>
    <w:rsid w:val="00C77673"/>
    <w:rsid w:val="00C80CA8"/>
    <w:rsid w:val="00C82ADF"/>
    <w:rsid w:val="00C85BF7"/>
    <w:rsid w:val="00C94FD0"/>
    <w:rsid w:val="00C96BF6"/>
    <w:rsid w:val="00CA112F"/>
    <w:rsid w:val="00CA4DCA"/>
    <w:rsid w:val="00CA4E0C"/>
    <w:rsid w:val="00CA4E21"/>
    <w:rsid w:val="00CA596E"/>
    <w:rsid w:val="00CB22A6"/>
    <w:rsid w:val="00CB4049"/>
    <w:rsid w:val="00CB498B"/>
    <w:rsid w:val="00CB5119"/>
    <w:rsid w:val="00CB5FBB"/>
    <w:rsid w:val="00CB6D0F"/>
    <w:rsid w:val="00CC06C0"/>
    <w:rsid w:val="00CC5C16"/>
    <w:rsid w:val="00CC7650"/>
    <w:rsid w:val="00CC78EC"/>
    <w:rsid w:val="00CD07B5"/>
    <w:rsid w:val="00CD3B0C"/>
    <w:rsid w:val="00CD3F7F"/>
    <w:rsid w:val="00CD577E"/>
    <w:rsid w:val="00CD6DB6"/>
    <w:rsid w:val="00CE06BB"/>
    <w:rsid w:val="00CE5EB5"/>
    <w:rsid w:val="00CE70BC"/>
    <w:rsid w:val="00CF1536"/>
    <w:rsid w:val="00CF1992"/>
    <w:rsid w:val="00CF248E"/>
    <w:rsid w:val="00CF2963"/>
    <w:rsid w:val="00CF4241"/>
    <w:rsid w:val="00CF4FEA"/>
    <w:rsid w:val="00D01AD6"/>
    <w:rsid w:val="00D0300A"/>
    <w:rsid w:val="00D037AA"/>
    <w:rsid w:val="00D03AFA"/>
    <w:rsid w:val="00D050C8"/>
    <w:rsid w:val="00D102B6"/>
    <w:rsid w:val="00D103DC"/>
    <w:rsid w:val="00D11F5A"/>
    <w:rsid w:val="00D13689"/>
    <w:rsid w:val="00D15370"/>
    <w:rsid w:val="00D1672A"/>
    <w:rsid w:val="00D2164C"/>
    <w:rsid w:val="00D216B4"/>
    <w:rsid w:val="00D23A1A"/>
    <w:rsid w:val="00D27AEB"/>
    <w:rsid w:val="00D30DC5"/>
    <w:rsid w:val="00D33B17"/>
    <w:rsid w:val="00D35333"/>
    <w:rsid w:val="00D37234"/>
    <w:rsid w:val="00D41930"/>
    <w:rsid w:val="00D51278"/>
    <w:rsid w:val="00D52F60"/>
    <w:rsid w:val="00D6290A"/>
    <w:rsid w:val="00D711EB"/>
    <w:rsid w:val="00D71427"/>
    <w:rsid w:val="00D71905"/>
    <w:rsid w:val="00D71CAD"/>
    <w:rsid w:val="00D72664"/>
    <w:rsid w:val="00D72AE9"/>
    <w:rsid w:val="00D72E99"/>
    <w:rsid w:val="00D73120"/>
    <w:rsid w:val="00D74F27"/>
    <w:rsid w:val="00D75C23"/>
    <w:rsid w:val="00D75DBE"/>
    <w:rsid w:val="00D81248"/>
    <w:rsid w:val="00D814BF"/>
    <w:rsid w:val="00D85817"/>
    <w:rsid w:val="00D86185"/>
    <w:rsid w:val="00D861A7"/>
    <w:rsid w:val="00D864EB"/>
    <w:rsid w:val="00D870AA"/>
    <w:rsid w:val="00D910E3"/>
    <w:rsid w:val="00D9241E"/>
    <w:rsid w:val="00D924D1"/>
    <w:rsid w:val="00D927EF"/>
    <w:rsid w:val="00D94A63"/>
    <w:rsid w:val="00D95B2F"/>
    <w:rsid w:val="00DA160B"/>
    <w:rsid w:val="00DA2A8F"/>
    <w:rsid w:val="00DA3319"/>
    <w:rsid w:val="00DB06B1"/>
    <w:rsid w:val="00DB0AE2"/>
    <w:rsid w:val="00DB1442"/>
    <w:rsid w:val="00DB33B2"/>
    <w:rsid w:val="00DB7A43"/>
    <w:rsid w:val="00DB7DF3"/>
    <w:rsid w:val="00DC0B2C"/>
    <w:rsid w:val="00DC2750"/>
    <w:rsid w:val="00DC3F92"/>
    <w:rsid w:val="00DC64A9"/>
    <w:rsid w:val="00DC76A1"/>
    <w:rsid w:val="00DC7AED"/>
    <w:rsid w:val="00DC7E3C"/>
    <w:rsid w:val="00DD3EF7"/>
    <w:rsid w:val="00DD5345"/>
    <w:rsid w:val="00DD6C9D"/>
    <w:rsid w:val="00DE182F"/>
    <w:rsid w:val="00DE330E"/>
    <w:rsid w:val="00DE788B"/>
    <w:rsid w:val="00DF2010"/>
    <w:rsid w:val="00DF2789"/>
    <w:rsid w:val="00DF2E8E"/>
    <w:rsid w:val="00DF42D3"/>
    <w:rsid w:val="00DF6102"/>
    <w:rsid w:val="00DF67E0"/>
    <w:rsid w:val="00E004EB"/>
    <w:rsid w:val="00E11560"/>
    <w:rsid w:val="00E131F8"/>
    <w:rsid w:val="00E15372"/>
    <w:rsid w:val="00E16553"/>
    <w:rsid w:val="00E220A2"/>
    <w:rsid w:val="00E23802"/>
    <w:rsid w:val="00E26A34"/>
    <w:rsid w:val="00E26A76"/>
    <w:rsid w:val="00E33736"/>
    <w:rsid w:val="00E34556"/>
    <w:rsid w:val="00E36305"/>
    <w:rsid w:val="00E410F3"/>
    <w:rsid w:val="00E42401"/>
    <w:rsid w:val="00E42C1C"/>
    <w:rsid w:val="00E44A96"/>
    <w:rsid w:val="00E457B9"/>
    <w:rsid w:val="00E47D96"/>
    <w:rsid w:val="00E500CF"/>
    <w:rsid w:val="00E54A3D"/>
    <w:rsid w:val="00E60C5B"/>
    <w:rsid w:val="00E611A6"/>
    <w:rsid w:val="00E617B9"/>
    <w:rsid w:val="00E64A7B"/>
    <w:rsid w:val="00E71D53"/>
    <w:rsid w:val="00E725BF"/>
    <w:rsid w:val="00E72E06"/>
    <w:rsid w:val="00E74E3A"/>
    <w:rsid w:val="00E80CBB"/>
    <w:rsid w:val="00E836BD"/>
    <w:rsid w:val="00E85FBF"/>
    <w:rsid w:val="00E86229"/>
    <w:rsid w:val="00E8682E"/>
    <w:rsid w:val="00E8735F"/>
    <w:rsid w:val="00E93ABE"/>
    <w:rsid w:val="00E953F6"/>
    <w:rsid w:val="00EA0483"/>
    <w:rsid w:val="00EA055D"/>
    <w:rsid w:val="00EA09D3"/>
    <w:rsid w:val="00EA3C36"/>
    <w:rsid w:val="00EA5900"/>
    <w:rsid w:val="00EB254D"/>
    <w:rsid w:val="00EB2BE3"/>
    <w:rsid w:val="00EC1A48"/>
    <w:rsid w:val="00EC1AD7"/>
    <w:rsid w:val="00EC3131"/>
    <w:rsid w:val="00EC5DD4"/>
    <w:rsid w:val="00ED0CB9"/>
    <w:rsid w:val="00ED0DBC"/>
    <w:rsid w:val="00ED1738"/>
    <w:rsid w:val="00ED1F95"/>
    <w:rsid w:val="00ED228D"/>
    <w:rsid w:val="00ED28F8"/>
    <w:rsid w:val="00ED46A3"/>
    <w:rsid w:val="00EE09E1"/>
    <w:rsid w:val="00EE0B8E"/>
    <w:rsid w:val="00EE0CD0"/>
    <w:rsid w:val="00EE4B53"/>
    <w:rsid w:val="00EE5733"/>
    <w:rsid w:val="00EE581A"/>
    <w:rsid w:val="00EE7E6A"/>
    <w:rsid w:val="00EF0AF4"/>
    <w:rsid w:val="00EF6AD0"/>
    <w:rsid w:val="00EF6B3E"/>
    <w:rsid w:val="00F01777"/>
    <w:rsid w:val="00F05E61"/>
    <w:rsid w:val="00F1192F"/>
    <w:rsid w:val="00F11BF7"/>
    <w:rsid w:val="00F14371"/>
    <w:rsid w:val="00F145C0"/>
    <w:rsid w:val="00F148D8"/>
    <w:rsid w:val="00F149DB"/>
    <w:rsid w:val="00F17389"/>
    <w:rsid w:val="00F20649"/>
    <w:rsid w:val="00F21D62"/>
    <w:rsid w:val="00F257CF"/>
    <w:rsid w:val="00F25B52"/>
    <w:rsid w:val="00F27725"/>
    <w:rsid w:val="00F309A3"/>
    <w:rsid w:val="00F324F4"/>
    <w:rsid w:val="00F335B7"/>
    <w:rsid w:val="00F34200"/>
    <w:rsid w:val="00F40677"/>
    <w:rsid w:val="00F4324A"/>
    <w:rsid w:val="00F43272"/>
    <w:rsid w:val="00F505C5"/>
    <w:rsid w:val="00F50671"/>
    <w:rsid w:val="00F54FFC"/>
    <w:rsid w:val="00F572C1"/>
    <w:rsid w:val="00F57EBA"/>
    <w:rsid w:val="00F617AC"/>
    <w:rsid w:val="00F6227C"/>
    <w:rsid w:val="00F64620"/>
    <w:rsid w:val="00F65754"/>
    <w:rsid w:val="00F658A5"/>
    <w:rsid w:val="00F66269"/>
    <w:rsid w:val="00F66D47"/>
    <w:rsid w:val="00F76FFB"/>
    <w:rsid w:val="00F828C7"/>
    <w:rsid w:val="00F82C85"/>
    <w:rsid w:val="00F83253"/>
    <w:rsid w:val="00F83B45"/>
    <w:rsid w:val="00F85FC3"/>
    <w:rsid w:val="00F901B2"/>
    <w:rsid w:val="00F9145F"/>
    <w:rsid w:val="00F91AB9"/>
    <w:rsid w:val="00F9606B"/>
    <w:rsid w:val="00F97967"/>
    <w:rsid w:val="00FA15F5"/>
    <w:rsid w:val="00FA22A9"/>
    <w:rsid w:val="00FA2ADD"/>
    <w:rsid w:val="00FA2CE6"/>
    <w:rsid w:val="00FA3E28"/>
    <w:rsid w:val="00FA40B6"/>
    <w:rsid w:val="00FA4ABC"/>
    <w:rsid w:val="00FA7B9B"/>
    <w:rsid w:val="00FB061D"/>
    <w:rsid w:val="00FB12B9"/>
    <w:rsid w:val="00FB1674"/>
    <w:rsid w:val="00FB515E"/>
    <w:rsid w:val="00FC1DDF"/>
    <w:rsid w:val="00FC4723"/>
    <w:rsid w:val="00FC5C8D"/>
    <w:rsid w:val="00FC7B03"/>
    <w:rsid w:val="00FC7DE2"/>
    <w:rsid w:val="00FD052A"/>
    <w:rsid w:val="00FD2430"/>
    <w:rsid w:val="00FD3157"/>
    <w:rsid w:val="00FD3B56"/>
    <w:rsid w:val="00FD4251"/>
    <w:rsid w:val="00FD5DB1"/>
    <w:rsid w:val="00FD6575"/>
    <w:rsid w:val="00FD7EDC"/>
    <w:rsid w:val="00FE31AA"/>
    <w:rsid w:val="00FE520F"/>
    <w:rsid w:val="00FE6C7D"/>
    <w:rsid w:val="00FF14E9"/>
    <w:rsid w:val="00FF2244"/>
    <w:rsid w:val="00FF2A74"/>
    <w:rsid w:val="00FF49DE"/>
    <w:rsid w:val="1C1272E9"/>
    <w:rsid w:val="2DB0A7B9"/>
    <w:rsid w:val="32088E90"/>
    <w:rsid w:val="3F10A0FC"/>
    <w:rsid w:val="421586FD"/>
    <w:rsid w:val="434D6935"/>
    <w:rsid w:val="4C7B00FA"/>
    <w:rsid w:val="528F08D8"/>
    <w:rsid w:val="52A98C83"/>
    <w:rsid w:val="62D4BA8E"/>
    <w:rsid w:val="68E005CD"/>
    <w:rsid w:val="6AF18AC4"/>
    <w:rsid w:val="6EF4C30E"/>
    <w:rsid w:val="70DE78B8"/>
    <w:rsid w:val="7670B4E3"/>
    <w:rsid w:val="7CB48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DFD079"/>
  <w14:defaultImageDpi w14:val="32767"/>
  <w15:chartTrackingRefBased/>
  <w15:docId w15:val="{3AF69F8B-6DF9-43B2-B80F-500D9F2E9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ny">
    <w:name w:val="Normal"/>
    <w:qFormat/>
    <w:rsid w:val="002712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Numerstrony">
    <w:name w:val="page number"/>
    <w:basedOn w:val="Domylnaczcionkaakapitu"/>
    <w:uiPriority w:val="99"/>
    <w:semiHidden/>
    <w:unhideWhenUsed/>
    <w:rsid w:val="00982A49"/>
  </w:style>
  <w:style w:type="paragraph" w:customStyle="1" w:styleId="PressRelease">
    <w:name w:val="Press Release"/>
    <w:basedOn w:val="EMBARGOEDheader"/>
    <w:qFormat/>
    <w:rsid w:val="00516420"/>
    <w:pPr>
      <w:spacing w:before="120" w:after="120"/>
    </w:pPr>
    <w:rPr>
      <w:caps/>
      <w:color w:val="000000" w:themeColor="text1"/>
      <w:sz w:val="28"/>
    </w:rPr>
  </w:style>
  <w:style w:type="paragraph" w:customStyle="1" w:styleId="EMBARGOEDheader">
    <w:name w:val="EMBARGOED header"/>
    <w:basedOn w:val="Normalny"/>
    <w:qFormat/>
    <w:rsid w:val="00516420"/>
    <w:pPr>
      <w:tabs>
        <w:tab w:val="center" w:pos="4680"/>
        <w:tab w:val="right" w:pos="9360"/>
      </w:tabs>
      <w:ind w:left="-14"/>
    </w:pPr>
    <w:rPr>
      <w:rFonts w:ascii="Futura BT for Dyson Book" w:hAnsi="Futura BT for Dyson Book" w:cs="Times New Roman (Body CS)"/>
      <w:color w:val="FF0000"/>
      <w:sz w:val="22"/>
      <w14:numSpacing w14:val="proportional"/>
    </w:rPr>
  </w:style>
  <w:style w:type="paragraph" w:customStyle="1" w:styleId="DateOfIssue">
    <w:name w:val="Date Of Issue"/>
    <w:basedOn w:val="Normalny"/>
    <w:autoRedefine/>
    <w:qFormat/>
    <w:rsid w:val="00E64A7B"/>
    <w:pPr>
      <w:pBdr>
        <w:bottom w:val="single" w:sz="4" w:space="13" w:color="auto"/>
      </w:pBdr>
      <w:tabs>
        <w:tab w:val="center" w:pos="4680"/>
        <w:tab w:val="right" w:pos="9360"/>
      </w:tabs>
    </w:pPr>
    <w:rPr>
      <w:rFonts w:ascii="Dyson Futura Medium" w:hAnsi="Dyson Futura Medium" w:cs="Times New Roman (Body CS)"/>
      <w:caps/>
      <w:color w:val="FF0000"/>
      <w14:numSpacing w14:val="proportional"/>
    </w:rPr>
  </w:style>
  <w:style w:type="paragraph" w:customStyle="1" w:styleId="aLargeHeadline">
    <w:name w:val="a/ Large Headline"/>
    <w:next w:val="aLargeSubHeadline"/>
    <w:qFormat/>
    <w:rsid w:val="00FD2430"/>
    <w:pPr>
      <w:spacing w:before="120" w:after="240" w:line="480" w:lineRule="exact"/>
    </w:pPr>
    <w:rPr>
      <w:rFonts w:ascii="Futura BT for Dyson Medium" w:hAnsi="Futura BT for Dyson Medium" w:cs="Times New Roman (Body CS)"/>
      <w:kern w:val="28"/>
      <w:sz w:val="42"/>
    </w:rPr>
  </w:style>
  <w:style w:type="paragraph" w:customStyle="1" w:styleId="aLargeSubHeadline">
    <w:name w:val="a/ Large Sub Headline"/>
    <w:next w:val="aSmallSubHeadline"/>
    <w:qFormat/>
    <w:rsid w:val="00516420"/>
    <w:pPr>
      <w:spacing w:after="240" w:line="340" w:lineRule="exact"/>
    </w:pPr>
    <w:rPr>
      <w:rFonts w:ascii="Futura BT for Dyson Book" w:hAnsi="Futura BT for Dyson Book" w:cs="Times New Roman (Body CS)"/>
      <w:sz w:val="28"/>
    </w:rPr>
  </w:style>
  <w:style w:type="paragraph" w:customStyle="1" w:styleId="aSubHeadlineBullets">
    <w:name w:val="a/ Sub Headline Bullets"/>
    <w:qFormat/>
    <w:rsid w:val="00FD2430"/>
    <w:pPr>
      <w:numPr>
        <w:numId w:val="26"/>
      </w:numPr>
      <w:spacing w:before="120" w:after="120" w:line="280" w:lineRule="exact"/>
    </w:pPr>
    <w:rPr>
      <w:rFonts w:ascii="Futura BT for Dyson Book" w:hAnsi="Futura BT for Dyson Book" w:cs="Times New Roman (Body CS)"/>
      <w:sz w:val="22"/>
    </w:rPr>
  </w:style>
  <w:style w:type="paragraph" w:customStyle="1" w:styleId="bBodyCopy">
    <w:name w:val="b/ Body Copy"/>
    <w:qFormat/>
    <w:rsid w:val="00516420"/>
    <w:pPr>
      <w:spacing w:before="120" w:after="120" w:line="280" w:lineRule="exact"/>
    </w:pPr>
    <w:rPr>
      <w:rFonts w:ascii="Futura BT for Dyson Book" w:hAnsi="Futura BT for Dyson Book" w:cs="Times New Roman (Body CS)"/>
      <w:sz w:val="22"/>
    </w:rPr>
  </w:style>
  <w:style w:type="paragraph" w:customStyle="1" w:styleId="cBOILERBULLETS">
    <w:name w:val="c/ BOILER BULLETS"/>
    <w:basedOn w:val="cBOILERBODY"/>
    <w:qFormat/>
    <w:rsid w:val="00FD2430"/>
    <w:pPr>
      <w:numPr>
        <w:numId w:val="21"/>
      </w:numPr>
    </w:pPr>
    <w:rPr>
      <w:rFonts w:ascii="Futura BT for Dyson Book" w:hAnsi="Futura BT for Dyson Book"/>
    </w:rPr>
  </w:style>
  <w:style w:type="paragraph" w:customStyle="1" w:styleId="cLarge-head">
    <w:name w:val="c/ Large-head"/>
    <w:qFormat/>
    <w:rsid w:val="00516420"/>
    <w:pPr>
      <w:spacing w:before="240" w:after="120" w:line="240" w:lineRule="exact"/>
      <w:ind w:right="2835"/>
    </w:pPr>
    <w:rPr>
      <w:rFonts w:ascii="Futura BT for Dyson Medium" w:hAnsi="Futura BT for Dyson Medium" w:cs="Times New Roman (Body CS)"/>
      <w:sz w:val="28"/>
    </w:rPr>
  </w:style>
  <w:style w:type="paragraph" w:customStyle="1" w:styleId="cBOILERBODY">
    <w:name w:val="c/ BOILER BODY"/>
    <w:basedOn w:val="Normalny"/>
    <w:qFormat/>
    <w:rsid w:val="00516420"/>
    <w:pPr>
      <w:spacing w:before="60" w:after="60" w:line="240" w:lineRule="exact"/>
    </w:pPr>
    <w:rPr>
      <w:rFonts w:ascii="Futura BT Book" w:hAnsi="Futura BT Book" w:cs="Times New Roman (Body CS)"/>
      <w:sz w:val="18"/>
    </w:rPr>
  </w:style>
  <w:style w:type="paragraph" w:customStyle="1" w:styleId="aSmallSubHeadline">
    <w:name w:val="a/ Small Sub Headline"/>
    <w:basedOn w:val="aLargeSubHeadline"/>
    <w:next w:val="aSubHeadlineBullets"/>
    <w:qFormat/>
    <w:rsid w:val="0054403E"/>
    <w:pPr>
      <w:spacing w:after="120" w:line="280" w:lineRule="exact"/>
    </w:pPr>
    <w:rPr>
      <w:sz w:val="22"/>
    </w:rPr>
  </w:style>
  <w:style w:type="paragraph" w:customStyle="1" w:styleId="aSmallHeadline">
    <w:name w:val="a/ Small Headline"/>
    <w:basedOn w:val="aLargeHeadline"/>
    <w:next w:val="aSmallSubHeadline"/>
    <w:qFormat/>
    <w:rsid w:val="00807CD5"/>
    <w:pPr>
      <w:spacing w:line="420" w:lineRule="exact"/>
    </w:pPr>
    <w:rPr>
      <w:sz w:val="34"/>
    </w:rPr>
  </w:style>
  <w:style w:type="paragraph" w:customStyle="1" w:styleId="bCross-headline">
    <w:name w:val="b/ Cross-headline"/>
    <w:basedOn w:val="bBodyCopy"/>
    <w:qFormat/>
    <w:rsid w:val="00516420"/>
    <w:pPr>
      <w:spacing w:before="180" w:after="0"/>
    </w:pPr>
    <w:rPr>
      <w:rFonts w:ascii="Futura BT for Dyson Heavy" w:hAnsi="Futura BT for Dyson Heavy"/>
    </w:rPr>
  </w:style>
  <w:style w:type="paragraph" w:customStyle="1" w:styleId="ENDS">
    <w:name w:val="ENDS –"/>
    <w:basedOn w:val="EMBARGOEDheader"/>
    <w:qFormat/>
    <w:rsid w:val="00762B73"/>
    <w:pPr>
      <w:spacing w:before="240" w:after="240"/>
      <w:ind w:left="284"/>
    </w:pPr>
  </w:style>
  <w:style w:type="paragraph" w:customStyle="1" w:styleId="bQuotation">
    <w:name w:val="b/ Quotation"/>
    <w:basedOn w:val="bBodyCopy"/>
    <w:next w:val="bBodyCopy"/>
    <w:qFormat/>
    <w:rsid w:val="00516420"/>
    <w:pPr>
      <w:spacing w:before="240" w:after="240" w:line="340" w:lineRule="exact"/>
      <w:ind w:left="340" w:right="284" w:hanging="113"/>
      <w:mirrorIndents/>
    </w:pPr>
    <w:rPr>
      <w:rFonts w:ascii="Futura BT for Dyson Medium" w:hAnsi="Futura BT for Dyson Medium"/>
      <w:kern w:val="28"/>
      <w14:cntxtAlts/>
    </w:rPr>
  </w:style>
  <w:style w:type="character" w:customStyle="1" w:styleId="cMediumEmphasis">
    <w:name w:val="c/ Medium Emphasis"/>
    <w:uiPriority w:val="1"/>
    <w:qFormat/>
    <w:rsid w:val="00516420"/>
    <w:rPr>
      <w:rFonts w:ascii="Futura BT for Dyson Medium" w:hAnsi="Futura BT for Dyson Medium"/>
    </w:rPr>
  </w:style>
  <w:style w:type="character" w:customStyle="1" w:styleId="cStrongEmphasis">
    <w:name w:val="c/ Strong Emphasis"/>
    <w:basedOn w:val="Domylnaczcionkaakapitu"/>
    <w:uiPriority w:val="1"/>
    <w:qFormat/>
    <w:rsid w:val="00FD2430"/>
    <w:rPr>
      <w:rFonts w:ascii="Futura BT for Dyson Heavy" w:hAnsi="Futura BT for Dyson Heavy"/>
    </w:rPr>
  </w:style>
  <w:style w:type="paragraph" w:customStyle="1" w:styleId="cBOILERCROSS-HEADS">
    <w:name w:val="c/ BOILER CROSS-HEADS"/>
    <w:basedOn w:val="cBOILERBODY"/>
    <w:qFormat/>
    <w:rsid w:val="00516420"/>
    <w:pPr>
      <w:spacing w:before="120"/>
    </w:pPr>
    <w:rPr>
      <w:rFonts w:ascii="Futura BT for Dyson Medium" w:hAnsi="Futura BT for Dyson Medium"/>
      <w:caps/>
    </w:rPr>
  </w:style>
  <w:style w:type="paragraph" w:styleId="Nagwek">
    <w:name w:val="header"/>
    <w:basedOn w:val="Normalny"/>
    <w:link w:val="Nagwek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B54D8"/>
  </w:style>
  <w:style w:type="paragraph" w:styleId="Stopka">
    <w:name w:val="footer"/>
    <w:basedOn w:val="Normalny"/>
    <w:link w:val="StopkaZnak"/>
    <w:uiPriority w:val="99"/>
    <w:unhideWhenUsed/>
    <w:rsid w:val="005B54D8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B54D8"/>
  </w:style>
  <w:style w:type="paragraph" w:styleId="Legenda">
    <w:name w:val="caption"/>
    <w:basedOn w:val="Normalny"/>
    <w:next w:val="Normalny"/>
    <w:uiPriority w:val="35"/>
    <w:unhideWhenUsed/>
    <w:qFormat/>
    <w:rsid w:val="0006185F"/>
    <w:pPr>
      <w:spacing w:after="200"/>
    </w:pPr>
    <w:rPr>
      <w:rFonts w:ascii="Futura BT for Dyson Medium" w:hAnsi="Futura BT for Dyson Medium" w:cs="Times New Roman (Body CS)"/>
      <w:color w:val="7F7F7F" w:themeColor="text1" w:themeTint="80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B2248"/>
    <w:rPr>
      <w:rFonts w:ascii="Times New Roman" w:hAnsi="Times New Roman" w:cs="Times New Roman"/>
      <w:sz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B2248"/>
    <w:rPr>
      <w:rFonts w:ascii="Times New Roman" w:hAnsi="Times New Roman" w:cs="Times New Roman"/>
      <w:sz w:val="18"/>
    </w:rPr>
  </w:style>
  <w:style w:type="table" w:styleId="Tabela-Siatka">
    <w:name w:val="Table Grid"/>
    <w:basedOn w:val="Standardowy"/>
    <w:uiPriority w:val="39"/>
    <w:rsid w:val="007B60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421409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3333BD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2C7A65"/>
    <w:rPr>
      <w:sz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C7A65"/>
    <w:rPr>
      <w:rFonts w:eastAsia="SimSun"/>
      <w:sz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C7A65"/>
    <w:rPr>
      <w:rFonts w:eastAsia="SimSun"/>
      <w:sz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A4DEC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A4DEC"/>
    <w:rPr>
      <w:sz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A4DEC"/>
    <w:rPr>
      <w:vertAlign w:val="superscript"/>
    </w:rPr>
  </w:style>
  <w:style w:type="paragraph" w:customStyle="1" w:styleId="paragraph">
    <w:name w:val="paragraph"/>
    <w:basedOn w:val="Normalny"/>
    <w:rsid w:val="007A51E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omylnaczcionkaakapitu"/>
    <w:rsid w:val="007A51E1"/>
  </w:style>
  <w:style w:type="character" w:customStyle="1" w:styleId="eop">
    <w:name w:val="eop"/>
    <w:basedOn w:val="Domylnaczcionkaakapitu"/>
    <w:rsid w:val="007A51E1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F21F1"/>
    <w:rPr>
      <w:rFonts w:eastAsiaTheme="minorHAnsi"/>
      <w:b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F21F1"/>
    <w:rPr>
      <w:rFonts w:eastAsia="SimSun"/>
      <w:b/>
      <w:sz w:val="20"/>
    </w:rPr>
  </w:style>
  <w:style w:type="paragraph" w:customStyle="1" w:styleId="Default">
    <w:name w:val="Default"/>
    <w:rsid w:val="00A71E05"/>
    <w:pPr>
      <w:autoSpaceDE w:val="0"/>
      <w:autoSpaceDN w:val="0"/>
      <w:adjustRightInd w:val="0"/>
    </w:pPr>
    <w:rPr>
      <w:rFonts w:ascii="Futura Lt BT" w:hAnsi="Futura Lt BT" w:cs="Futura Lt BT"/>
      <w:color w:val="000000"/>
    </w:rPr>
  </w:style>
  <w:style w:type="character" w:styleId="Wzmianka">
    <w:name w:val="Mention"/>
    <w:basedOn w:val="Domylnaczcionkaakapitu"/>
    <w:uiPriority w:val="99"/>
    <w:unhideWhenUsed/>
    <w:rsid w:val="00604D94"/>
    <w:rPr>
      <w:color w:val="2B579A"/>
      <w:shd w:val="clear" w:color="auto" w:fill="E1DFDD"/>
    </w:rPr>
  </w:style>
  <w:style w:type="paragraph" w:customStyle="1" w:styleId="FootnoteText1">
    <w:name w:val="Footnote Text1"/>
    <w:basedOn w:val="Normalny"/>
    <w:next w:val="Tekstprzypisudolnego"/>
    <w:uiPriority w:val="99"/>
    <w:semiHidden/>
    <w:unhideWhenUsed/>
    <w:rsid w:val="007F46DE"/>
    <w:rPr>
      <w:sz w:val="20"/>
    </w:rPr>
  </w:style>
  <w:style w:type="character" w:customStyle="1" w:styleId="FootnoteTextChar1">
    <w:name w:val="Footnote Text Char1"/>
    <w:basedOn w:val="Domylnaczcionkaakapitu"/>
    <w:uiPriority w:val="99"/>
    <w:semiHidden/>
    <w:rsid w:val="007F46DE"/>
    <w:rPr>
      <w:sz w:val="20"/>
    </w:rPr>
  </w:style>
  <w:style w:type="character" w:styleId="Nierozpoznanawzmianka">
    <w:name w:val="Unresolved Mention"/>
    <w:basedOn w:val="Domylnaczcionkaakapitu"/>
    <w:uiPriority w:val="99"/>
    <w:rsid w:val="00300C1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83672E"/>
  </w:style>
  <w:style w:type="paragraph" w:customStyle="1" w:styleId="P68B1DB1-Normal1">
    <w:name w:val="P68B1DB1-Normal1"/>
    <w:basedOn w:val="Normalny"/>
    <w:rPr>
      <w:rFonts w:ascii="Dyson Futura Medium" w:hAnsi="Dyson Futura Medium"/>
      <w:sz w:val="36"/>
    </w:rPr>
  </w:style>
  <w:style w:type="paragraph" w:customStyle="1" w:styleId="P68B1DB1-Normal2">
    <w:name w:val="P68B1DB1-Normal2"/>
    <w:basedOn w:val="Normalny"/>
    <w:rPr>
      <w:rFonts w:ascii="Dyson Futura Medium" w:hAnsi="Dyson Futura Medium"/>
      <w:sz w:val="28"/>
    </w:rPr>
  </w:style>
  <w:style w:type="paragraph" w:customStyle="1" w:styleId="P68B1DB1-Normal3">
    <w:name w:val="P68B1DB1-Normal3"/>
    <w:basedOn w:val="Normalny"/>
    <w:rPr>
      <w:rFonts w:ascii="Dyson Futura Book" w:hAnsi="Dyson Futura Book"/>
      <w:sz w:val="22"/>
    </w:rPr>
  </w:style>
  <w:style w:type="paragraph" w:customStyle="1" w:styleId="P68B1DB1-Normal4">
    <w:name w:val="P68B1DB1-Normal4"/>
    <w:basedOn w:val="Normalny"/>
    <w:rPr>
      <w:sz w:val="22"/>
    </w:rPr>
  </w:style>
  <w:style w:type="paragraph" w:customStyle="1" w:styleId="P68B1DB1-Normal5">
    <w:name w:val="P68B1DB1-Normal5"/>
    <w:basedOn w:val="Normalny"/>
    <w:rPr>
      <w:rFonts w:ascii="Dyson Futura Medium" w:hAnsi="Dyson Futura Medium"/>
      <w:color w:val="15499F"/>
      <w:sz w:val="22"/>
    </w:rPr>
  </w:style>
  <w:style w:type="paragraph" w:customStyle="1" w:styleId="P68B1DB1-Normal6">
    <w:name w:val="P68B1DB1-Normal6"/>
    <w:basedOn w:val="Normalny"/>
    <w:rPr>
      <w:rFonts w:ascii="Dyson Futura Book" w:hAnsi="Dyson Futura Book"/>
      <w:color w:val="15499F"/>
      <w:sz w:val="22"/>
    </w:rPr>
  </w:style>
  <w:style w:type="paragraph" w:customStyle="1" w:styleId="P68B1DB1-Normal7">
    <w:name w:val="P68B1DB1-Normal7"/>
    <w:basedOn w:val="Normalny"/>
    <w:rPr>
      <w:rFonts w:ascii="Dyson Futura Book" w:hAnsi="Dyson Futura Book"/>
      <w:i/>
      <w:sz w:val="22"/>
    </w:rPr>
  </w:style>
  <w:style w:type="paragraph" w:customStyle="1" w:styleId="P68B1DB1-ListParagraph8">
    <w:name w:val="P68B1DB1-ListParagraph8"/>
    <w:basedOn w:val="Akapitzlist"/>
    <w:rPr>
      <w:sz w:val="22"/>
    </w:rPr>
  </w:style>
  <w:style w:type="paragraph" w:customStyle="1" w:styleId="P68B1DB1-ListParagraph9">
    <w:name w:val="P68B1DB1-ListParagraph9"/>
    <w:basedOn w:val="Akapitzlist"/>
    <w:rPr>
      <w:rFonts w:ascii="Dyson Futura Medium" w:hAnsi="Dyson Futura Medium"/>
      <w:sz w:val="22"/>
    </w:rPr>
  </w:style>
  <w:style w:type="paragraph" w:customStyle="1" w:styleId="P68B1DB1-Normal10">
    <w:name w:val="P68B1DB1-Normal10"/>
    <w:basedOn w:val="Normalny"/>
    <w:rPr>
      <w:rFonts w:ascii="Dyson Futura Medium" w:hAnsi="Dyson Futura Medium"/>
      <w:color w:val="15499F"/>
    </w:rPr>
  </w:style>
  <w:style w:type="paragraph" w:customStyle="1" w:styleId="P68B1DB1-Normal11">
    <w:name w:val="P68B1DB1-Normal11"/>
    <w:basedOn w:val="Normalny"/>
    <w:rPr>
      <w:rFonts w:ascii="Dyson Futura Heavy" w:hAnsi="Dyson Futura Heavy"/>
      <w:sz w:val="22"/>
    </w:rPr>
  </w:style>
  <w:style w:type="paragraph" w:customStyle="1" w:styleId="P68B1DB1-Normal12">
    <w:name w:val="P68B1DB1-Normal12"/>
    <w:basedOn w:val="Normalny"/>
    <w:rPr>
      <w:rFonts w:ascii="Dyson Futura Medium" w:hAnsi="Dyson Futura Medium"/>
      <w:sz w:val="22"/>
    </w:rPr>
  </w:style>
  <w:style w:type="paragraph" w:customStyle="1" w:styleId="P68B1DB1-Normal13">
    <w:name w:val="P68B1DB1-Normal13"/>
    <w:basedOn w:val="Normalny"/>
    <w:rPr>
      <w:rFonts w:ascii="Dyson Futura Book" w:hAnsi="Dyson Futura Book"/>
      <w:sz w:val="22"/>
      <w:highlight w:val="yellow"/>
    </w:rPr>
  </w:style>
  <w:style w:type="paragraph" w:customStyle="1" w:styleId="P68B1DB1-Normal14">
    <w:name w:val="P68B1DB1-Normal14"/>
    <w:basedOn w:val="Normalny"/>
    <w:rPr>
      <w:rFonts w:ascii="Dyson Futura Book" w:hAnsi="Dyson Futura Book"/>
      <w:sz w:val="18"/>
    </w:rPr>
  </w:style>
  <w:style w:type="paragraph" w:customStyle="1" w:styleId="P68B1DB1-Normal15">
    <w:name w:val="P68B1DB1-Normal15"/>
    <w:basedOn w:val="Normalny"/>
    <w:rPr>
      <w:rFonts w:ascii="Dyson Futura Book" w:hAnsi="Dyson Futura Book"/>
    </w:rPr>
  </w:style>
  <w:style w:type="paragraph" w:customStyle="1" w:styleId="P68B1DB1-Header16">
    <w:name w:val="P68B1DB1-Header16"/>
    <w:basedOn w:val="Nagwek"/>
    <w:rPr>
      <w:rFonts w:ascii="Dyson Futura Book" w:hAnsi="Dyson Futura Book"/>
      <w:sz w:val="22"/>
    </w:rPr>
  </w:style>
  <w:style w:type="paragraph" w:customStyle="1" w:styleId="P68B1DB1-Header17">
    <w:name w:val="P68B1DB1-Header17"/>
    <w:basedOn w:val="Nagwek"/>
    <w:rPr>
      <w:rFonts w:ascii="Dyson Futura Medium" w:hAnsi="Dyson Futura Medium"/>
      <w:color w:val="FF0000"/>
      <w:sz w:val="22"/>
    </w:rPr>
  </w:style>
  <w:style w:type="paragraph" w:customStyle="1" w:styleId="P68B1DB1-Header18">
    <w:name w:val="P68B1DB1-Header18"/>
    <w:basedOn w:val="Nagwek"/>
    <w:rPr>
      <w:rFonts w:ascii="Dyson Futura Book" w:hAnsi="Dyson Futura Book"/>
    </w:rPr>
  </w:style>
  <w:style w:type="paragraph" w:customStyle="1" w:styleId="P68B1DB1-Normal8">
    <w:name w:val="P68B1DB1-Normal8"/>
    <w:basedOn w:val="Normalny"/>
    <w:rsid w:val="00945E64"/>
    <w:pPr>
      <w:spacing w:after="160" w:line="259" w:lineRule="auto"/>
    </w:pPr>
    <w:rPr>
      <w:rFonts w:ascii="Dyson Futura Book" w:hAnsi="Dyson Futura Book"/>
      <w:kern w:val="2"/>
      <w:sz w:val="22"/>
      <w:highlight w:val="yellow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70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3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9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8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2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7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1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5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3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8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joanna.rosochacka@prhub.eu" TargetMode="External"/><Relationship Id="rId18" Type="http://schemas.openxmlformats.org/officeDocument/2006/relationships/hyperlink" Target="https://www.jamesdysonaward.org/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anna.wasko@dyson.com" TargetMode="External"/><Relationship Id="rId17" Type="http://schemas.openxmlformats.org/officeDocument/2006/relationships/hyperlink" Target="https://www.jamesdysonfoundation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dysoninstitute.ac.uk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dysonfarming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hyperlink" Target="https://www.dyson.co.u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cowlett\Downloads\Press%20Release%20Template_March%202020_Press%20Release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872537-7c6f-4bb0-9e36-e54583ff5e31" xsi:nil="true"/>
    <lcf76f155ced4ddcb4097134ff3c332f xmlns="35d6809d-48de-4d87-b31a-8aabaeb4bb2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E502D623A8FB44B8ABA7A440D4E9A0" ma:contentTypeVersion="16" ma:contentTypeDescription="Utwórz nowy dokument." ma:contentTypeScope="" ma:versionID="3be88d8fb90dca6ce70c6ba38d346404">
  <xsd:schema xmlns:xsd="http://www.w3.org/2001/XMLSchema" xmlns:xs="http://www.w3.org/2001/XMLSchema" xmlns:p="http://schemas.microsoft.com/office/2006/metadata/properties" xmlns:ns2="35d6809d-48de-4d87-b31a-8aabaeb4bb23" xmlns:ns3="5d872537-7c6f-4bb0-9e36-e54583ff5e31" targetNamespace="http://schemas.microsoft.com/office/2006/metadata/properties" ma:root="true" ma:fieldsID="96ead603e6810347c63db40dc9c36f65" ns2:_="" ns3:_="">
    <xsd:import namespace="35d6809d-48de-4d87-b31a-8aabaeb4bb23"/>
    <xsd:import namespace="5d872537-7c6f-4bb0-9e36-e54583ff5e3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d6809d-48de-4d87-b31a-8aabaeb4bb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24d3ad8d-dccb-4f6d-bfb4-3988365197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872537-7c6f-4bb0-9e36-e54583ff5e3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26d75f0-3a49-4287-a94c-750125b6ca84}" ma:internalName="TaxCatchAll" ma:showField="CatchAllData" ma:web="5d872537-7c6f-4bb0-9e36-e54583ff5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6C3CFF0-E550-4589-987D-133B556EED5F}">
  <ds:schemaRefs>
    <ds:schemaRef ds:uri="http://schemas.microsoft.com/office/2006/metadata/properties"/>
    <ds:schemaRef ds:uri="http://schemas.microsoft.com/office/infopath/2007/PartnerControls"/>
    <ds:schemaRef ds:uri="5d872537-7c6f-4bb0-9e36-e54583ff5e31"/>
    <ds:schemaRef ds:uri="35d6809d-48de-4d87-b31a-8aabaeb4bb23"/>
  </ds:schemaRefs>
</ds:datastoreItem>
</file>

<file path=customXml/itemProps2.xml><?xml version="1.0" encoding="utf-8"?>
<ds:datastoreItem xmlns:ds="http://schemas.openxmlformats.org/officeDocument/2006/customXml" ds:itemID="{79BA67F3-F745-4853-AB94-FA385B640E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BF105-A34C-4219-AB73-01433A1CE2A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45F38B4-A82C-465D-927E-488BAAAEAE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d6809d-48de-4d87-b31a-8aabaeb4bb23"/>
    <ds:schemaRef ds:uri="5d872537-7c6f-4bb0-9e36-e54583ff5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 Release Template_March 2020_Press Release Template (1)</Template>
  <TotalTime>28</TotalTime>
  <Pages>4</Pages>
  <Words>1396</Words>
  <Characters>8378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9755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Vicci Cowlett</dc:creator>
  <cp:keywords/>
  <dc:description/>
  <cp:lastModifiedBy>Matylda Pietrykowska</cp:lastModifiedBy>
  <cp:revision>15</cp:revision>
  <cp:lastPrinted>2019-09-21T09:56:00Z</cp:lastPrinted>
  <dcterms:created xsi:type="dcterms:W3CDTF">2025-08-26T13:29:00Z</dcterms:created>
  <dcterms:modified xsi:type="dcterms:W3CDTF">2025-09-15T11:30:00Z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0x010100C3E502D623A8FB44B8ABA7A440D4E9A0</vt:lpwstr>
  </property>
  <property fmtid="{D5CDD505-2E9C-101B-9397-08002B2CF9AE}" pid="3" name="MSIP_Label_5f8e03c3-0c6c-49a5-970b-108457ca8f88_Enabled">
    <vt:lpwstr>true</vt:lpwstr>
  </property>
  <property fmtid="{D5CDD505-2E9C-101B-9397-08002B2CF9AE}" pid="4" name="MSIP_Label_5f8e03c3-0c6c-49a5-970b-108457ca8f88_SetDate">
    <vt:lpwstr>2021-10-13T14:43:32Z</vt:lpwstr>
  </property>
  <property fmtid="{D5CDD505-2E9C-101B-9397-08002B2CF9AE}" pid="5" name="MSIP_Label_5f8e03c3-0c6c-49a5-970b-108457ca8f88_Method">
    <vt:lpwstr>Privileged</vt:lpwstr>
  </property>
  <property fmtid="{D5CDD505-2E9C-101B-9397-08002B2CF9AE}" pid="6" name="MSIP_Label_5f8e03c3-0c6c-49a5-970b-108457ca8f88_Name">
    <vt:lpwstr>5f8e03c3-0c6c-49a5-970b-108457ca8f88</vt:lpwstr>
  </property>
  <property fmtid="{D5CDD505-2E9C-101B-9397-08002B2CF9AE}" pid="7" name="MSIP_Label_5f8e03c3-0c6c-49a5-970b-108457ca8f88_SiteId">
    <vt:lpwstr>b6e8236b-ceb2-401d-9169-2917d0b07d48</vt:lpwstr>
  </property>
  <property fmtid="{D5CDD505-2E9C-101B-9397-08002B2CF9AE}" pid="8" name="MSIP_Label_5f8e03c3-0c6c-49a5-970b-108457ca8f88_ActionId">
    <vt:lpwstr>2c67b48f-3cb7-49bc-bdb5-000014e63580</vt:lpwstr>
  </property>
  <property fmtid="{D5CDD505-2E9C-101B-9397-08002B2CF9AE}" pid="9" name="MSIP_Label_5f8e03c3-0c6c-49a5-970b-108457ca8f88_ContentBits">
    <vt:lpwstr>0</vt:lpwstr>
  </property>
  <property fmtid="{D5CDD505-2E9C-101B-9397-08002B2CF9AE}" pid="10" name="MediaServiceImageTags">
    <vt:lpwstr/>
  </property>
</Properties>
</file>