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46B05" w14:textId="07F23016" w:rsidR="008E4E99" w:rsidRPr="00921759" w:rsidRDefault="00F83C6B" w:rsidP="00F83C6B">
      <w:pPr>
        <w:pStyle w:val="MMiejsceDataPodpis"/>
      </w:pPr>
      <w:r>
        <w:t>Chorzów</w:t>
      </w:r>
      <w:r w:rsidR="000758DB" w:rsidRPr="00921759">
        <w:t xml:space="preserve">, </w:t>
      </w:r>
      <w:r>
        <w:t>2 września</w:t>
      </w:r>
      <w:r w:rsidR="000758DB" w:rsidRPr="00921759">
        <w:t xml:space="preserve"> 202</w:t>
      </w:r>
      <w:r>
        <w:t>5</w:t>
      </w:r>
      <w:r w:rsidR="000758DB" w:rsidRPr="00921759">
        <w:t xml:space="preserve"> r.</w:t>
      </w:r>
    </w:p>
    <w:p w14:paraId="44B0B7FA" w14:textId="4A8EBCE6" w:rsidR="00F83C6B" w:rsidRPr="00EA231B" w:rsidRDefault="00F83C6B" w:rsidP="00F83C6B">
      <w:pPr>
        <w:jc w:val="center"/>
        <w:rPr>
          <w:b/>
          <w:bCs/>
        </w:rPr>
      </w:pPr>
      <w:r w:rsidRPr="00EA231B">
        <w:rPr>
          <w:b/>
          <w:bCs/>
        </w:rPr>
        <w:t xml:space="preserve">Doradcy zawodowi z całej Polski spotkają się na Uniwersytecie WSB </w:t>
      </w:r>
      <w:proofErr w:type="spellStart"/>
      <w:r w:rsidRPr="00EA231B">
        <w:rPr>
          <w:b/>
          <w:bCs/>
        </w:rPr>
        <w:t>Merito</w:t>
      </w:r>
      <w:proofErr w:type="spellEnd"/>
      <w:r w:rsidRPr="00EA231B">
        <w:rPr>
          <w:b/>
          <w:bCs/>
        </w:rPr>
        <w:t xml:space="preserve"> </w:t>
      </w:r>
      <w:r>
        <w:rPr>
          <w:b/>
          <w:bCs/>
        </w:rPr>
        <w:br/>
      </w:r>
    </w:p>
    <w:p w14:paraId="18F03B75" w14:textId="19037C5E" w:rsidR="00F83C6B" w:rsidRDefault="00F83C6B" w:rsidP="00F83C6B">
      <w:pPr>
        <w:rPr>
          <w:b/>
          <w:bCs/>
        </w:rPr>
      </w:pPr>
      <w:r w:rsidRPr="00EA231B">
        <w:rPr>
          <w:b/>
          <w:bCs/>
        </w:rPr>
        <w:t xml:space="preserve">W sobotę, 6 września, Uniwersytet WSB </w:t>
      </w:r>
      <w:proofErr w:type="spellStart"/>
      <w:r w:rsidRPr="00EA231B">
        <w:rPr>
          <w:b/>
          <w:bCs/>
        </w:rPr>
        <w:t>Merito</w:t>
      </w:r>
      <w:proofErr w:type="spellEnd"/>
      <w:r w:rsidRPr="00EA231B">
        <w:rPr>
          <w:b/>
          <w:bCs/>
        </w:rPr>
        <w:t xml:space="preserve"> Chorzów zaprasza na piąty </w:t>
      </w:r>
      <w:r>
        <w:rPr>
          <w:b/>
          <w:bCs/>
        </w:rPr>
        <w:br/>
      </w:r>
      <w:r w:rsidRPr="00EA231B">
        <w:rPr>
          <w:b/>
          <w:bCs/>
        </w:rPr>
        <w:t>Stacjonarny Ponadczasowy Zlot Doradców Zawodowych. W programie znalazły się wykłady, warsztaty i panele dyskusyjne.</w:t>
      </w:r>
    </w:p>
    <w:p w14:paraId="741B21E3" w14:textId="77777777" w:rsidR="00F83C6B" w:rsidRPr="00EA231B" w:rsidRDefault="00F83C6B" w:rsidP="00F83C6B">
      <w:pPr>
        <w:rPr>
          <w:b/>
          <w:bCs/>
        </w:rPr>
      </w:pPr>
    </w:p>
    <w:p w14:paraId="5325B3F8" w14:textId="0A089CAD" w:rsidR="00F83C6B" w:rsidRPr="00EA231B" w:rsidRDefault="00F83C6B" w:rsidP="00F83C6B">
      <w:r w:rsidRPr="00EA231B">
        <w:t xml:space="preserve">Wydarzenie rozpocznie się o godz. 10.00. Agnieszka Dobaczewska opowie o roli </w:t>
      </w:r>
      <w:r>
        <w:br/>
      </w:r>
      <w:r w:rsidRPr="00EA231B">
        <w:t xml:space="preserve">doradców zawodowych w świecie młodych wyborów, a Katarzyna </w:t>
      </w:r>
      <w:proofErr w:type="spellStart"/>
      <w:r w:rsidRPr="00EA231B">
        <w:t>Dzedzej</w:t>
      </w:r>
      <w:proofErr w:type="spellEnd"/>
      <w:r w:rsidRPr="00EA231B">
        <w:t xml:space="preserve">-Mucha </w:t>
      </w:r>
      <w:r>
        <w:br/>
      </w:r>
      <w:r w:rsidRPr="00EA231B">
        <w:t xml:space="preserve">o skutecznym doradztwie zawodowym osób dorosłych. Iwona </w:t>
      </w:r>
      <w:proofErr w:type="spellStart"/>
      <w:r w:rsidRPr="00EA231B">
        <w:t>Bazylewicz</w:t>
      </w:r>
      <w:proofErr w:type="spellEnd"/>
      <w:r w:rsidRPr="00EA231B">
        <w:t xml:space="preserve"> i Sławomir Kuźnicki przybliżą psychologiczne mechanizmy powstawania hejtu. Z kolei Sebastian </w:t>
      </w:r>
      <w:proofErr w:type="spellStart"/>
      <w:r w:rsidRPr="00EA231B">
        <w:t>Glaziński</w:t>
      </w:r>
      <w:proofErr w:type="spellEnd"/>
      <w:r w:rsidRPr="00EA231B">
        <w:t xml:space="preserve"> pokaże przykłady wykorzystania sztucznej inteligencji w edukacji. </w:t>
      </w:r>
      <w:r>
        <w:br/>
      </w:r>
      <w:r w:rsidRPr="00EA231B">
        <w:t xml:space="preserve">W programie przewidziano również premierę książki Anny </w:t>
      </w:r>
      <w:proofErr w:type="spellStart"/>
      <w:r w:rsidRPr="00EA231B">
        <w:t>Płoskiej</w:t>
      </w:r>
      <w:proofErr w:type="spellEnd"/>
      <w:r w:rsidRPr="00EA231B">
        <w:t xml:space="preserve"> „Szkolny Doradca Zawodowy. </w:t>
      </w:r>
      <w:proofErr w:type="spellStart"/>
      <w:r w:rsidRPr="00EA231B">
        <w:t>Narzędziownik</w:t>
      </w:r>
      <w:proofErr w:type="spellEnd"/>
      <w:r w:rsidRPr="00EA231B">
        <w:t>”. W przerwach między prelekcjami uczestnicy będą mogli zapoznać się z najnowszymi narzędziami do pracy z uczniami i klientami.</w:t>
      </w:r>
    </w:p>
    <w:p w14:paraId="68762156" w14:textId="618BAB2C" w:rsidR="00F83C6B" w:rsidRPr="00EA231B" w:rsidRDefault="00F83C6B" w:rsidP="00F83C6B">
      <w:r>
        <w:t xml:space="preserve">- </w:t>
      </w:r>
      <w:r w:rsidRPr="00EA231B">
        <w:t xml:space="preserve">Zlot to nie tylko prelekcje i warsztaty, ale również przestrzeń wymiany doświadczeń, integracji i twórczej inspiracji. Uczestnicy będą mieli okazję wziąć udział </w:t>
      </w:r>
      <w:r>
        <w:br/>
      </w:r>
      <w:r w:rsidRPr="00EA231B">
        <w:t xml:space="preserve">w spotkaniach z gośćmi specjalnymi, którzy podzielą się swoją wiedzą i praktyką </w:t>
      </w:r>
      <w:r>
        <w:br/>
      </w:r>
      <w:r w:rsidRPr="00EA231B">
        <w:t xml:space="preserve">zawodową. Wydarzeniom od początku towarzyszy wyjątkowa atmosfera pełna </w:t>
      </w:r>
      <w:r>
        <w:br/>
      </w:r>
      <w:r w:rsidRPr="00EA231B">
        <w:t>życzliwości, otwartości i energii do działania, dzięki której uczestnicy chętnie wracają na kolejne edycje</w:t>
      </w:r>
      <w:r>
        <w:t xml:space="preserve"> - </w:t>
      </w:r>
      <w:r w:rsidRPr="00EA231B">
        <w:t>mówi Anna Płoska ze Stowarzyszenia Ponadczasowych Doradców Zawodowych.</w:t>
      </w:r>
    </w:p>
    <w:p w14:paraId="2A24D6E6" w14:textId="60F19D8B" w:rsidR="00F83C6B" w:rsidRPr="00EA231B" w:rsidRDefault="00F83C6B" w:rsidP="00F83C6B">
      <w:r w:rsidRPr="00EA231B">
        <w:t>Jak podkreślają organizatorzy, zlot co roku gromadzi specjalistów z szeroko pojętego rynku pracy</w:t>
      </w:r>
      <w:r>
        <w:t xml:space="preserve"> - </w:t>
      </w:r>
      <w:r w:rsidRPr="00EA231B">
        <w:t xml:space="preserve">szkolnych doradców zawodowych, pośredników pracy, projektantów kariery, pracowników publicznych służb zatrudnienia oraz niezależnych doradców </w:t>
      </w:r>
      <w:r>
        <w:br/>
      </w:r>
      <w:r w:rsidRPr="00EA231B">
        <w:t>zawodowych.</w:t>
      </w:r>
      <w:r>
        <w:t xml:space="preserve"> Gospodarzem</w:t>
      </w:r>
      <w:r w:rsidRPr="00EA231B">
        <w:t xml:space="preserve"> wydarzenia jest Stowarzyszenie Ponadczasowych </w:t>
      </w:r>
      <w:r>
        <w:br/>
      </w:r>
      <w:r w:rsidRPr="00EA231B">
        <w:t>Doradców Zawodowych. Partnerem merytorycznym</w:t>
      </w:r>
      <w:r>
        <w:t xml:space="preserve"> </w:t>
      </w:r>
      <w:r w:rsidRPr="00EA231B">
        <w:t xml:space="preserve">Uniwersytet WSB </w:t>
      </w:r>
      <w:proofErr w:type="spellStart"/>
      <w:r w:rsidRPr="00EA231B">
        <w:t>Merito</w:t>
      </w:r>
      <w:proofErr w:type="spellEnd"/>
      <w:r w:rsidRPr="00EA231B">
        <w:t xml:space="preserve"> Chorzów.</w:t>
      </w:r>
      <w:r>
        <w:t xml:space="preserve"> </w:t>
      </w:r>
      <w:r w:rsidRPr="00EA231B">
        <w:t xml:space="preserve">Szczegóły dotyczące zlotu znajdują się tutaj: https://www.facebook.com/events/1660314801334155/. </w:t>
      </w:r>
    </w:p>
    <w:p w14:paraId="6254F026" w14:textId="77777777" w:rsidR="00F83C6B" w:rsidRPr="00EA231B" w:rsidRDefault="00F83C6B" w:rsidP="00F83C6B">
      <w:r w:rsidRPr="00EA231B">
        <w:t>Udział w wydarzeniu jest płatny. Liczba miejsc ograniczona.</w:t>
      </w:r>
    </w:p>
    <w:p w14:paraId="7FC08374" w14:textId="2B82580B" w:rsidR="00755D35" w:rsidRPr="00F83C6B" w:rsidRDefault="00F83C6B" w:rsidP="00F83C6B">
      <w:pPr>
        <w:pStyle w:val="MZpowazaniem-L11w1i1o460"/>
        <w:jc w:val="right"/>
        <w:rPr>
          <w:sz w:val="20"/>
          <w:szCs w:val="20"/>
          <w:lang w:val="pl-PL"/>
        </w:rPr>
      </w:pPr>
      <w:r w:rsidRPr="00F83C6B">
        <w:rPr>
          <w:i/>
          <w:iCs/>
          <w:sz w:val="20"/>
          <w:szCs w:val="20"/>
          <w:lang w:val="pl-PL"/>
        </w:rPr>
        <w:lastRenderedPageBreak/>
        <w:t>Łączę pozdrowienia</w:t>
      </w:r>
      <w:r w:rsidR="005B6F79" w:rsidRPr="00F83C6B">
        <w:rPr>
          <w:i/>
          <w:iCs/>
          <w:sz w:val="20"/>
          <w:szCs w:val="20"/>
          <w:lang w:val="pl-PL"/>
        </w:rPr>
        <w:t>,</w:t>
      </w:r>
      <w:r w:rsidRPr="00F83C6B">
        <w:rPr>
          <w:sz w:val="20"/>
          <w:szCs w:val="20"/>
          <w:lang w:val="pl-PL"/>
        </w:rPr>
        <w:br/>
        <w:t>Mateusz Lipka</w:t>
      </w:r>
    </w:p>
    <w:p w14:paraId="177FF6CC" w14:textId="453F870D" w:rsidR="004F3D1E" w:rsidRPr="00F83C6B" w:rsidRDefault="00F83C6B" w:rsidP="00F83C6B">
      <w:pPr>
        <w:pStyle w:val="MAdres-ulica-L11w1i1"/>
        <w:jc w:val="right"/>
        <w:rPr>
          <w:sz w:val="20"/>
          <w:szCs w:val="20"/>
        </w:rPr>
      </w:pPr>
      <w:r w:rsidRPr="00F83C6B">
        <w:rPr>
          <w:sz w:val="20"/>
          <w:szCs w:val="20"/>
        </w:rPr>
        <w:t xml:space="preserve">Rzecznik prasowy </w:t>
      </w:r>
      <w:r w:rsidRPr="00F83C6B">
        <w:rPr>
          <w:sz w:val="20"/>
          <w:szCs w:val="20"/>
        </w:rPr>
        <w:br/>
        <w:t xml:space="preserve">Uniwersytet WSB </w:t>
      </w:r>
      <w:proofErr w:type="spellStart"/>
      <w:r w:rsidRPr="00F83C6B">
        <w:rPr>
          <w:sz w:val="20"/>
          <w:szCs w:val="20"/>
        </w:rPr>
        <w:t>Merito</w:t>
      </w:r>
      <w:proofErr w:type="spellEnd"/>
      <w:r w:rsidRPr="00F83C6B">
        <w:rPr>
          <w:sz w:val="20"/>
          <w:szCs w:val="20"/>
        </w:rPr>
        <w:t xml:space="preserve"> Chorzów</w:t>
      </w:r>
      <w:r w:rsidRPr="00F83C6B">
        <w:rPr>
          <w:sz w:val="20"/>
          <w:szCs w:val="20"/>
        </w:rPr>
        <w:br/>
      </w:r>
      <w:r w:rsidRPr="00F83C6B">
        <w:rPr>
          <w:sz w:val="20"/>
          <w:szCs w:val="20"/>
        </w:rPr>
        <w:t>tel. 532602497</w:t>
      </w:r>
      <w:r w:rsidRPr="00F83C6B">
        <w:rPr>
          <w:sz w:val="20"/>
          <w:szCs w:val="20"/>
        </w:rPr>
        <w:br/>
      </w:r>
      <w:hyperlink r:id="rId11" w:tooltip="mailto:mateusz.lipka@merito.pl" w:history="1">
        <w:r w:rsidRPr="00F83C6B">
          <w:rPr>
            <w:rStyle w:val="Hipercze"/>
            <w:sz w:val="20"/>
            <w:szCs w:val="20"/>
          </w:rPr>
          <w:t>mateusz.lipka@merito.pl</w:t>
        </w:r>
      </w:hyperlink>
    </w:p>
    <w:p w14:paraId="27F94A1F" w14:textId="77777777" w:rsidR="00F83C6B" w:rsidRDefault="00F83C6B" w:rsidP="00F83C6B">
      <w:pPr>
        <w:pStyle w:val="MAdres-ulica-L11w1i1"/>
        <w:jc w:val="right"/>
      </w:pPr>
    </w:p>
    <w:p w14:paraId="29E2DF50" w14:textId="77777777" w:rsidR="00F83C6B" w:rsidRPr="008E4E99" w:rsidRDefault="00F83C6B" w:rsidP="001B07D8">
      <w:pPr>
        <w:pStyle w:val="MAdres-ulica-L11w1i1"/>
      </w:pPr>
    </w:p>
    <w:sectPr w:rsidR="00F83C6B" w:rsidRPr="008E4E99" w:rsidSect="002568C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964" w:right="1134" w:bottom="2495" w:left="1021" w:header="57" w:footer="454" w:gutter="0"/>
      <w:cols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9FC91" w14:textId="77777777" w:rsidR="00F83C6B" w:rsidRPr="00921759" w:rsidRDefault="00F83C6B" w:rsidP="00BD5103">
      <w:r w:rsidRPr="00921759">
        <w:separator/>
      </w:r>
    </w:p>
  </w:endnote>
  <w:endnote w:type="continuationSeparator" w:id="0">
    <w:p w14:paraId="5D191232" w14:textId="77777777" w:rsidR="00F83C6B" w:rsidRPr="00921759" w:rsidRDefault="00F83C6B" w:rsidP="00BD5103">
      <w:r w:rsidRPr="0092175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">
    <w:altName w:val="Calibri"/>
    <w:panose1 w:val="02000503000000020004"/>
    <w:charset w:val="EE"/>
    <w:family w:val="auto"/>
    <w:pitch w:val="variable"/>
    <w:sig w:usb0="E00002FF" w:usb1="1200A1FF" w:usb2="00000001" w:usb3="00000000" w:csb0="0000019F" w:csb1="00000000"/>
    <w:embedRegular r:id="rId1" w:fontKey="{FE2CC670-56EA-471B-A30D-8A4C10D45701}"/>
    <w:embedBold r:id="rId2" w:fontKey="{B6214E9D-6512-4E9A-9CAB-0325B4BA5498}"/>
    <w:embedItalic r:id="rId3" w:fontKey="{9BB9462C-8338-4C98-B686-4C2DD11A341E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5F26FE3D-91C8-4B92-9D01-02A0C1C1E63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FD42CAEA-5DF9-459D-8F50-9281BD199BE6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03DE2A8C-8AC4-4578-A3E4-9C825CEDC505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2B523" w14:textId="77777777" w:rsidR="00B60D61" w:rsidRDefault="00B60D6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A010D" w14:textId="77777777" w:rsidR="00E86ACD" w:rsidRPr="00921759" w:rsidRDefault="00CB317F" w:rsidP="002568CD">
    <w:pPr>
      <w:pStyle w:val="Stopka"/>
    </w:pPr>
    <w:r>
      <w:rPr>
        <w:noProof/>
      </w:rPr>
      <w:drawing>
        <wp:anchor distT="0" distB="0" distL="114300" distR="114300" simplePos="0" relativeHeight="251671552" behindDoc="1" locked="1" layoutInCell="1" allowOverlap="1" wp14:anchorId="45704C08" wp14:editId="0021B6D6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3434400" cy="972000"/>
          <wp:effectExtent l="0" t="0" r="0" b="0"/>
          <wp:wrapNone/>
          <wp:docPr id="308284402" name="Obraz 308284402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3441980" name="Obraz 2" descr="Obraz zawierający tekst, zrzut ekranu, Czcion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44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3D1E" w:rsidRPr="00921759">
      <w:fldChar w:fldCharType="begin"/>
    </w:r>
    <w:r w:rsidR="004F3D1E" w:rsidRPr="00921759">
      <w:instrText>PAGE   \* MERGEFORMAT</w:instrText>
    </w:r>
    <w:r w:rsidR="004F3D1E" w:rsidRPr="00921759">
      <w:fldChar w:fldCharType="separate"/>
    </w:r>
    <w:r w:rsidR="004F3D1E" w:rsidRPr="00921759">
      <w:t>1</w:t>
    </w:r>
    <w:r w:rsidR="004F3D1E" w:rsidRPr="00921759">
      <w:fldChar w:fldCharType="end"/>
    </w:r>
    <w:r w:rsidR="004F3D1E" w:rsidRPr="00921759">
      <w:t>/</w:t>
    </w:r>
    <w:fldSimple w:instr=" NUMPAGES   \* MERGEFORMAT ">
      <w:r w:rsidR="004F3D1E" w:rsidRPr="00921759">
        <w:t>21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6AC9D" w14:textId="77777777" w:rsidR="000B527B" w:rsidRPr="00921759" w:rsidRDefault="00CB317F" w:rsidP="002568CD">
    <w:pPr>
      <w:pStyle w:val="Stopka"/>
    </w:pPr>
    <w:r>
      <w:rPr>
        <w:noProof/>
      </w:rPr>
      <w:drawing>
        <wp:anchor distT="0" distB="0" distL="114300" distR="114300" simplePos="0" relativeHeight="251669504" behindDoc="1" locked="1" layoutInCell="1" allowOverlap="1" wp14:anchorId="1822B3D7" wp14:editId="0659FC2D">
          <wp:simplePos x="647700" y="9305925"/>
          <wp:positionH relativeFrom="page">
            <wp:align>left</wp:align>
          </wp:positionH>
          <wp:positionV relativeFrom="page">
            <wp:align>bottom</wp:align>
          </wp:positionV>
          <wp:extent cx="3434400" cy="972000"/>
          <wp:effectExtent l="0" t="0" r="0" b="0"/>
          <wp:wrapNone/>
          <wp:docPr id="1053441980" name="Obraz 2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3441980" name="Obraz 2" descr="Obraz zawierający tekst, zrzut ekranu, Czcion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44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B527B" w:rsidRPr="00921759">
      <w:fldChar w:fldCharType="begin"/>
    </w:r>
    <w:r w:rsidR="000B527B" w:rsidRPr="00921759">
      <w:instrText>PAGE   \* MERGEFORMAT</w:instrText>
    </w:r>
    <w:r w:rsidR="000B527B" w:rsidRPr="00921759">
      <w:fldChar w:fldCharType="separate"/>
    </w:r>
    <w:r w:rsidR="000B527B" w:rsidRPr="00921759">
      <w:t>2</w:t>
    </w:r>
    <w:r w:rsidR="000B527B" w:rsidRPr="00921759">
      <w:fldChar w:fldCharType="end"/>
    </w:r>
    <w:r w:rsidR="000B527B" w:rsidRPr="00921759">
      <w:t>/</w:t>
    </w:r>
    <w:fldSimple w:instr=" NUMPAGES   \* MERGEFORMAT ">
      <w:r w:rsidR="000B527B" w:rsidRPr="00921759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10FD34" w14:textId="77777777" w:rsidR="00F83C6B" w:rsidRPr="00921759" w:rsidRDefault="00F83C6B" w:rsidP="00BD5103">
      <w:r w:rsidRPr="00921759">
        <w:separator/>
      </w:r>
    </w:p>
  </w:footnote>
  <w:footnote w:type="continuationSeparator" w:id="0">
    <w:p w14:paraId="0C469F7F" w14:textId="77777777" w:rsidR="00F83C6B" w:rsidRPr="00921759" w:rsidRDefault="00F83C6B" w:rsidP="00BD5103">
      <w:r w:rsidRPr="0092175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477A8" w14:textId="77777777" w:rsidR="00B60D61" w:rsidRDefault="00B60D6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C56FC" w14:textId="77777777" w:rsidR="00E32034" w:rsidRPr="00921759" w:rsidRDefault="00E32034" w:rsidP="000D5FED">
    <w:pPr>
      <w:pStyle w:val="Nagwek"/>
      <w:tabs>
        <w:tab w:val="clear" w:pos="4536"/>
        <w:tab w:val="clear" w:pos="9072"/>
        <w:tab w:val="left" w:pos="5085"/>
        <w:tab w:val="left" w:pos="6583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0746E" w14:textId="77777777" w:rsidR="00E52729" w:rsidRPr="00921759" w:rsidRDefault="00CB317F">
    <w:pPr>
      <w:pStyle w:val="Nagwek"/>
    </w:pPr>
    <w:r>
      <w:rPr>
        <w:noProof/>
      </w:rPr>
      <w:drawing>
        <wp:anchor distT="0" distB="17780" distL="114300" distR="114300" simplePos="0" relativeHeight="251659262" behindDoc="0" locked="1" layoutInCell="1" allowOverlap="1" wp14:anchorId="286FE0BF" wp14:editId="670DD14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3960" cy="1259840"/>
          <wp:effectExtent l="0" t="0" r="0" b="0"/>
          <wp:wrapTopAndBottom/>
          <wp:docPr id="141687157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6871572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461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pt;height:32.4pt" o:bullet="t">
        <v:imagedata r:id="rId1" o:title="Wiatraczek"/>
      </v:shape>
    </w:pict>
  </w:numPicBullet>
  <w:abstractNum w:abstractNumId="0" w15:restartNumberingAfterBreak="0">
    <w:nsid w:val="FFFFFF7C"/>
    <w:multiLevelType w:val="singleLevel"/>
    <w:tmpl w:val="01CC4B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08623E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3622E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84FC1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2642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C46C9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FEBD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FD6CD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94A4FAE"/>
    <w:lvl w:ilvl="0">
      <w:start w:val="1"/>
      <w:numFmt w:val="lowerLetter"/>
      <w:pStyle w:val="Listanumerowana"/>
      <w:lvlText w:val="%1."/>
      <w:lvlJc w:val="left"/>
      <w:pPr>
        <w:ind w:left="360" w:hanging="360"/>
      </w:pPr>
    </w:lvl>
  </w:abstractNum>
  <w:abstractNum w:abstractNumId="9" w15:restartNumberingAfterBreak="0">
    <w:nsid w:val="FFFFFF89"/>
    <w:multiLevelType w:val="singleLevel"/>
    <w:tmpl w:val="424014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B132A4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21934E6D"/>
    <w:multiLevelType w:val="hybridMultilevel"/>
    <w:tmpl w:val="DE70EF98"/>
    <w:lvl w:ilvl="0" w:tplc="A72CBCB4">
      <w:start w:val="1"/>
      <w:numFmt w:val="bullet"/>
      <w:lvlText w:val=""/>
      <w:lvlJc w:val="left"/>
      <w:pPr>
        <w:ind w:left="720" w:hanging="360"/>
      </w:pPr>
      <w:rPr>
        <w:rFonts w:ascii="Symbol" w:eastAsia="PMingLiU" w:hAnsi="Symbol" w:cs="Arial" w:hint="default"/>
      </w:rPr>
    </w:lvl>
    <w:lvl w:ilvl="1" w:tplc="EC0292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76FF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1A0AD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2EE2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95803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164D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6CB2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B28B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417343"/>
    <w:multiLevelType w:val="hybridMultilevel"/>
    <w:tmpl w:val="00A885F4"/>
    <w:lvl w:ilvl="0" w:tplc="6BBA6060">
      <w:start w:val="1"/>
      <w:numFmt w:val="bullet"/>
      <w:lvlText w:val=""/>
      <w:lvlJc w:val="left"/>
      <w:pPr>
        <w:ind w:left="720" w:hanging="360"/>
      </w:pPr>
      <w:rPr>
        <w:rFonts w:ascii="Symbol" w:eastAsia="PMingLiU" w:hAnsi="Symbol" w:cs="Arial" w:hint="default"/>
      </w:rPr>
    </w:lvl>
    <w:lvl w:ilvl="1" w:tplc="9CA877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0870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66AE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E2FC8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AEA88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9E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8AB6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B643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265F54"/>
    <w:multiLevelType w:val="multilevel"/>
    <w:tmpl w:val="C3063B2C"/>
    <w:name w:val="Axpo2214_A-LW_EN-220819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Theme="minorHAnsi" w:hAnsiTheme="minorHAnsi" w:hint="default"/>
        <w:color w:val="000000" w:themeColor="text1"/>
        <w:spacing w:val="0"/>
        <w:w w:val="100"/>
        <w:position w:val="0"/>
      </w:rPr>
    </w:lvl>
    <w:lvl w:ilvl="1">
      <w:start w:val="1"/>
      <w:numFmt w:val="decimal"/>
      <w:lvlText w:val="%2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40"/>
      </w:pPr>
      <w:rPr>
        <w:rFonts w:hint="default"/>
      </w:rPr>
    </w:lvl>
    <w:lvl w:ilvl="3">
      <w:start w:val="1"/>
      <w:numFmt w:val="bullet"/>
      <w:lvlText w:val="•"/>
      <w:lvlJc w:val="left"/>
      <w:pPr>
        <w:tabs>
          <w:tab w:val="num" w:pos="1021"/>
        </w:tabs>
        <w:ind w:left="1021" w:hanging="227"/>
      </w:pPr>
      <w:rPr>
        <w:rFonts w:ascii="Times New Roman" w:hAnsi="Times New Roman" w:cs="Times New Roman" w:hint="default"/>
        <w:color w:val="000000" w:themeColor="text1"/>
      </w:rPr>
    </w:lvl>
    <w:lvl w:ilvl="4">
      <w:start w:val="1"/>
      <w:numFmt w:val="none"/>
      <w:lvlText w:val="%5"/>
      <w:lvlJc w:val="left"/>
      <w:pPr>
        <w:tabs>
          <w:tab w:val="num" w:pos="1701"/>
        </w:tabs>
        <w:ind w:left="1701" w:firstLine="31068"/>
      </w:pPr>
      <w:rPr>
        <w:rFonts w:hint="default"/>
      </w:rPr>
    </w:lvl>
    <w:lvl w:ilvl="5">
      <w:start w:val="1"/>
      <w:numFmt w:val="none"/>
      <w:lvlText w:val=""/>
      <w:lvlJc w:val="right"/>
      <w:pPr>
        <w:tabs>
          <w:tab w:val="num" w:pos="1985"/>
        </w:tabs>
        <w:ind w:left="1985" w:hanging="198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268"/>
        </w:tabs>
        <w:ind w:left="2268" w:hanging="2268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552"/>
        </w:tabs>
        <w:ind w:left="2552" w:firstLine="30217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2835"/>
        </w:tabs>
        <w:ind w:left="2835" w:hanging="2835"/>
      </w:pPr>
      <w:rPr>
        <w:rFonts w:hint="default"/>
      </w:rPr>
    </w:lvl>
  </w:abstractNum>
  <w:abstractNum w:abstractNumId="14" w15:restartNumberingAfterBreak="0">
    <w:nsid w:val="2E7F03CD"/>
    <w:multiLevelType w:val="hybridMultilevel"/>
    <w:tmpl w:val="CE063D74"/>
    <w:lvl w:ilvl="0" w:tplc="A634B3F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5F7849"/>
    <w:multiLevelType w:val="hybridMultilevel"/>
    <w:tmpl w:val="2446E6EC"/>
    <w:lvl w:ilvl="0" w:tplc="1108D07E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6BD085AA">
      <w:start w:val="5"/>
      <w:numFmt w:val="bullet"/>
      <w:lvlText w:val="•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1201DA"/>
    <w:multiLevelType w:val="hybridMultilevel"/>
    <w:tmpl w:val="130AD4C2"/>
    <w:name w:val="Axpo2232-LW_Załącznik_EN_2212312"/>
    <w:lvl w:ilvl="0" w:tplc="5F80457A">
      <w:start w:val="1"/>
      <w:numFmt w:val="lowerLetter"/>
      <w:pStyle w:val="MTekstNum-L1018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4D3314"/>
    <w:multiLevelType w:val="hybridMultilevel"/>
    <w:tmpl w:val="F506AB48"/>
    <w:lvl w:ilvl="0" w:tplc="A1AA76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CD4889"/>
    <w:multiLevelType w:val="hybridMultilevel"/>
    <w:tmpl w:val="1BAC12AC"/>
    <w:lvl w:ilvl="0" w:tplc="090A23E0">
      <w:start w:val="1"/>
      <w:numFmt w:val="decimal"/>
      <w:lvlText w:val="%1.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9" w15:restartNumberingAfterBreak="0">
    <w:nsid w:val="446F2548"/>
    <w:multiLevelType w:val="hybridMultilevel"/>
    <w:tmpl w:val="F54293C6"/>
    <w:lvl w:ilvl="0" w:tplc="1ABE3B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A4BA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4AD5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04AF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AE2B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663A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1A4D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B69C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E70DD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0E1590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C0D46FD"/>
    <w:multiLevelType w:val="multilevel"/>
    <w:tmpl w:val="B2088140"/>
    <w:lvl w:ilvl="0">
      <w:start w:val="1"/>
      <w:numFmt w:val="decimal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07" w:hanging="90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1" w:hanging="1361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54" w:hanging="454"/>
      </w:pPr>
      <w:rPr>
        <w:rFonts w:hint="default"/>
      </w:rPr>
    </w:lvl>
    <w:lvl w:ilvl="6">
      <w:start w:val="1"/>
      <w:numFmt w:val="decimal"/>
      <w:lvlText w:val="%6.%7"/>
      <w:lvlJc w:val="left"/>
      <w:pPr>
        <w:tabs>
          <w:tab w:val="num" w:pos="1247"/>
        </w:tabs>
        <w:ind w:left="907" w:hanging="453"/>
      </w:pPr>
      <w:rPr>
        <w:rFonts w:hint="default"/>
      </w:rPr>
    </w:lvl>
    <w:lvl w:ilvl="7">
      <w:start w:val="1"/>
      <w:numFmt w:val="decimal"/>
      <w:lvlText w:val="%6.%7.%8"/>
      <w:lvlJc w:val="left"/>
      <w:pPr>
        <w:tabs>
          <w:tab w:val="num" w:pos="1814"/>
        </w:tabs>
        <w:ind w:left="1588" w:hanging="681"/>
      </w:pPr>
      <w:rPr>
        <w:rFonts w:hint="default"/>
      </w:rPr>
    </w:lvl>
    <w:lvl w:ilvl="8">
      <w:start w:val="1"/>
      <w:numFmt w:val="lowerLetter"/>
      <w:lvlText w:val="%9."/>
      <w:lvlJc w:val="left"/>
      <w:pPr>
        <w:ind w:left="454" w:hanging="454"/>
      </w:pPr>
      <w:rPr>
        <w:rFonts w:hint="default"/>
      </w:rPr>
    </w:lvl>
  </w:abstractNum>
  <w:abstractNum w:abstractNumId="22" w15:restartNumberingAfterBreak="0">
    <w:nsid w:val="6036485E"/>
    <w:multiLevelType w:val="hybridMultilevel"/>
    <w:tmpl w:val="FAA0587E"/>
    <w:lvl w:ilvl="0" w:tplc="F59CEFF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A30C7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45E0A08"/>
    <w:multiLevelType w:val="hybridMultilevel"/>
    <w:tmpl w:val="97AC2564"/>
    <w:lvl w:ilvl="0" w:tplc="B512E55E">
      <w:start w:val="1"/>
      <w:numFmt w:val="bullet"/>
      <w:lvlText w:val=""/>
      <w:lvlJc w:val="left"/>
      <w:pPr>
        <w:ind w:left="53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A3271E"/>
    <w:multiLevelType w:val="hybridMultilevel"/>
    <w:tmpl w:val="F61887A2"/>
    <w:lvl w:ilvl="0" w:tplc="78F8513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5786696">
    <w:abstractNumId w:val="11"/>
  </w:num>
  <w:num w:numId="2" w16cid:durableId="851838695">
    <w:abstractNumId w:val="12"/>
  </w:num>
  <w:num w:numId="3" w16cid:durableId="1724862297">
    <w:abstractNumId w:val="19"/>
  </w:num>
  <w:num w:numId="4" w16cid:durableId="1655910852">
    <w:abstractNumId w:val="21"/>
  </w:num>
  <w:num w:numId="5" w16cid:durableId="2099985065">
    <w:abstractNumId w:val="21"/>
  </w:num>
  <w:num w:numId="6" w16cid:durableId="1191844348">
    <w:abstractNumId w:val="21"/>
  </w:num>
  <w:num w:numId="7" w16cid:durableId="112095912">
    <w:abstractNumId w:val="21"/>
  </w:num>
  <w:num w:numId="8" w16cid:durableId="1908029147">
    <w:abstractNumId w:val="21"/>
  </w:num>
  <w:num w:numId="9" w16cid:durableId="463621707">
    <w:abstractNumId w:val="21"/>
  </w:num>
  <w:num w:numId="10" w16cid:durableId="1282221676">
    <w:abstractNumId w:val="25"/>
  </w:num>
  <w:num w:numId="11" w16cid:durableId="246036186">
    <w:abstractNumId w:val="21"/>
  </w:num>
  <w:num w:numId="12" w16cid:durableId="223182052">
    <w:abstractNumId w:val="21"/>
  </w:num>
  <w:num w:numId="13" w16cid:durableId="1732970545">
    <w:abstractNumId w:val="21"/>
  </w:num>
  <w:num w:numId="14" w16cid:durableId="833640951">
    <w:abstractNumId w:val="21"/>
  </w:num>
  <w:num w:numId="15" w16cid:durableId="822622996">
    <w:abstractNumId w:val="21"/>
  </w:num>
  <w:num w:numId="16" w16cid:durableId="1493987720">
    <w:abstractNumId w:val="21"/>
  </w:num>
  <w:num w:numId="17" w16cid:durableId="2061711889">
    <w:abstractNumId w:val="25"/>
  </w:num>
  <w:num w:numId="18" w16cid:durableId="1719476485">
    <w:abstractNumId w:val="8"/>
  </w:num>
  <w:num w:numId="19" w16cid:durableId="61149220">
    <w:abstractNumId w:val="3"/>
  </w:num>
  <w:num w:numId="20" w16cid:durableId="1250887599">
    <w:abstractNumId w:val="2"/>
  </w:num>
  <w:num w:numId="21" w16cid:durableId="441188986">
    <w:abstractNumId w:val="1"/>
  </w:num>
  <w:num w:numId="22" w16cid:durableId="470289669">
    <w:abstractNumId w:val="0"/>
  </w:num>
  <w:num w:numId="23" w16cid:durableId="543950081">
    <w:abstractNumId w:val="9"/>
  </w:num>
  <w:num w:numId="24" w16cid:durableId="1751735102">
    <w:abstractNumId w:val="7"/>
  </w:num>
  <w:num w:numId="25" w16cid:durableId="1389455105">
    <w:abstractNumId w:val="6"/>
  </w:num>
  <w:num w:numId="26" w16cid:durableId="780413568">
    <w:abstractNumId w:val="5"/>
  </w:num>
  <w:num w:numId="27" w16cid:durableId="1986857928">
    <w:abstractNumId w:val="4"/>
  </w:num>
  <w:num w:numId="28" w16cid:durableId="2019841746">
    <w:abstractNumId w:val="24"/>
  </w:num>
  <w:num w:numId="29" w16cid:durableId="284891051">
    <w:abstractNumId w:val="14"/>
  </w:num>
  <w:num w:numId="30" w16cid:durableId="100607532">
    <w:abstractNumId w:val="15"/>
  </w:num>
  <w:num w:numId="31" w16cid:durableId="1647661743">
    <w:abstractNumId w:val="18"/>
  </w:num>
  <w:num w:numId="32" w16cid:durableId="1172254288">
    <w:abstractNumId w:val="8"/>
    <w:lvlOverride w:ilvl="0">
      <w:startOverride w:val="1"/>
    </w:lvlOverride>
  </w:num>
  <w:num w:numId="33" w16cid:durableId="1083183416">
    <w:abstractNumId w:val="8"/>
    <w:lvlOverride w:ilvl="0">
      <w:startOverride w:val="1"/>
    </w:lvlOverride>
  </w:num>
  <w:num w:numId="34" w16cid:durableId="1338119539">
    <w:abstractNumId w:val="13"/>
  </w:num>
  <w:num w:numId="35" w16cid:durableId="699934683">
    <w:abstractNumId w:val="10"/>
  </w:num>
  <w:num w:numId="36" w16cid:durableId="1108820173">
    <w:abstractNumId w:val="20"/>
  </w:num>
  <w:num w:numId="37" w16cid:durableId="1682589753">
    <w:abstractNumId w:val="23"/>
  </w:num>
  <w:num w:numId="38" w16cid:durableId="1835410439">
    <w:abstractNumId w:val="17"/>
  </w:num>
  <w:num w:numId="39" w16cid:durableId="484276198">
    <w:abstractNumId w:val="22"/>
  </w:num>
  <w:num w:numId="40" w16cid:durableId="115560606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de-CH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CH" w:vendorID="64" w:dllVersion="0" w:nlCheck="1" w:checkStyle="0"/>
  <w:activeWritingStyle w:appName="MSWord" w:lang="pl-PL" w:vendorID="64" w:dllVersion="0" w:nlCheck="1" w:checkStyle="0"/>
  <w:proofState w:spelling="clean"/>
  <w:attachedTemplate r:id="rId1"/>
  <w:stylePaneFormatFilter w:val="B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1" w:visibleStyles="0" w:alternateStyleNames="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U2tzQxNjE3MLc0tTRR0lEKTi0uzszPAymwqAUAlAlRQCwAAAA="/>
  </w:docVars>
  <w:rsids>
    <w:rsidRoot w:val="00F83C6B"/>
    <w:rsid w:val="00000B36"/>
    <w:rsid w:val="000047CB"/>
    <w:rsid w:val="000048A0"/>
    <w:rsid w:val="000049AC"/>
    <w:rsid w:val="00006604"/>
    <w:rsid w:val="00007F70"/>
    <w:rsid w:val="00010824"/>
    <w:rsid w:val="000123EC"/>
    <w:rsid w:val="000159C6"/>
    <w:rsid w:val="000177A3"/>
    <w:rsid w:val="00017C62"/>
    <w:rsid w:val="00020953"/>
    <w:rsid w:val="000222A9"/>
    <w:rsid w:val="00022317"/>
    <w:rsid w:val="00024E3C"/>
    <w:rsid w:val="00025491"/>
    <w:rsid w:val="00027B05"/>
    <w:rsid w:val="00036D0C"/>
    <w:rsid w:val="00040877"/>
    <w:rsid w:val="00040925"/>
    <w:rsid w:val="00041769"/>
    <w:rsid w:val="00042372"/>
    <w:rsid w:val="000441FE"/>
    <w:rsid w:val="00051008"/>
    <w:rsid w:val="00051160"/>
    <w:rsid w:val="00052218"/>
    <w:rsid w:val="0005378B"/>
    <w:rsid w:val="00055D1E"/>
    <w:rsid w:val="00060380"/>
    <w:rsid w:val="00060495"/>
    <w:rsid w:val="00060C12"/>
    <w:rsid w:val="000614EA"/>
    <w:rsid w:val="00061534"/>
    <w:rsid w:val="00062E88"/>
    <w:rsid w:val="0006718E"/>
    <w:rsid w:val="000758DB"/>
    <w:rsid w:val="00075D1E"/>
    <w:rsid w:val="00075FA8"/>
    <w:rsid w:val="0007663D"/>
    <w:rsid w:val="0008183C"/>
    <w:rsid w:val="0009152B"/>
    <w:rsid w:val="00093FFC"/>
    <w:rsid w:val="0009580F"/>
    <w:rsid w:val="00096696"/>
    <w:rsid w:val="00097A4E"/>
    <w:rsid w:val="000A230E"/>
    <w:rsid w:val="000A4C4B"/>
    <w:rsid w:val="000A5E58"/>
    <w:rsid w:val="000A6E62"/>
    <w:rsid w:val="000A7467"/>
    <w:rsid w:val="000B121B"/>
    <w:rsid w:val="000B262D"/>
    <w:rsid w:val="000B37C7"/>
    <w:rsid w:val="000B45AB"/>
    <w:rsid w:val="000B4AC9"/>
    <w:rsid w:val="000B4C04"/>
    <w:rsid w:val="000B527B"/>
    <w:rsid w:val="000B5DFA"/>
    <w:rsid w:val="000B614F"/>
    <w:rsid w:val="000B6B82"/>
    <w:rsid w:val="000C1715"/>
    <w:rsid w:val="000C1F7C"/>
    <w:rsid w:val="000C5408"/>
    <w:rsid w:val="000C5BAC"/>
    <w:rsid w:val="000C6C42"/>
    <w:rsid w:val="000C6F04"/>
    <w:rsid w:val="000C7395"/>
    <w:rsid w:val="000D0278"/>
    <w:rsid w:val="000D0D27"/>
    <w:rsid w:val="000D107A"/>
    <w:rsid w:val="000D2233"/>
    <w:rsid w:val="000D3DD8"/>
    <w:rsid w:val="000D46A6"/>
    <w:rsid w:val="000D52E5"/>
    <w:rsid w:val="000D5FED"/>
    <w:rsid w:val="000E14B8"/>
    <w:rsid w:val="000E3548"/>
    <w:rsid w:val="000E41C5"/>
    <w:rsid w:val="000E4AF9"/>
    <w:rsid w:val="000E5A28"/>
    <w:rsid w:val="000F4E14"/>
    <w:rsid w:val="000F4F29"/>
    <w:rsid w:val="000F517A"/>
    <w:rsid w:val="000F79EF"/>
    <w:rsid w:val="000F7A9F"/>
    <w:rsid w:val="00105C00"/>
    <w:rsid w:val="001119C8"/>
    <w:rsid w:val="001126A8"/>
    <w:rsid w:val="00112D9B"/>
    <w:rsid w:val="00117C2E"/>
    <w:rsid w:val="00120416"/>
    <w:rsid w:val="00120E14"/>
    <w:rsid w:val="00121053"/>
    <w:rsid w:val="00121484"/>
    <w:rsid w:val="00121495"/>
    <w:rsid w:val="00122456"/>
    <w:rsid w:val="001243ED"/>
    <w:rsid w:val="00126E66"/>
    <w:rsid w:val="0012715C"/>
    <w:rsid w:val="00131000"/>
    <w:rsid w:val="00136AA4"/>
    <w:rsid w:val="00136D87"/>
    <w:rsid w:val="00141475"/>
    <w:rsid w:val="00141910"/>
    <w:rsid w:val="00141EFA"/>
    <w:rsid w:val="001424C7"/>
    <w:rsid w:val="00142BA6"/>
    <w:rsid w:val="00143CE0"/>
    <w:rsid w:val="00144711"/>
    <w:rsid w:val="001451A6"/>
    <w:rsid w:val="00145D11"/>
    <w:rsid w:val="00147486"/>
    <w:rsid w:val="00150D7D"/>
    <w:rsid w:val="00151A13"/>
    <w:rsid w:val="00151EC4"/>
    <w:rsid w:val="00152272"/>
    <w:rsid w:val="001522EC"/>
    <w:rsid w:val="00152F93"/>
    <w:rsid w:val="001538AA"/>
    <w:rsid w:val="0015585C"/>
    <w:rsid w:val="001560AD"/>
    <w:rsid w:val="001613F9"/>
    <w:rsid w:val="00162BD9"/>
    <w:rsid w:val="00163811"/>
    <w:rsid w:val="00163FE5"/>
    <w:rsid w:val="0017369A"/>
    <w:rsid w:val="001744B3"/>
    <w:rsid w:val="001762EB"/>
    <w:rsid w:val="001779D7"/>
    <w:rsid w:val="00177C75"/>
    <w:rsid w:val="00180FB6"/>
    <w:rsid w:val="001829BD"/>
    <w:rsid w:val="00182AC5"/>
    <w:rsid w:val="00183D45"/>
    <w:rsid w:val="001840B2"/>
    <w:rsid w:val="00184880"/>
    <w:rsid w:val="00185F69"/>
    <w:rsid w:val="001908DE"/>
    <w:rsid w:val="0019102B"/>
    <w:rsid w:val="001913DE"/>
    <w:rsid w:val="00191494"/>
    <w:rsid w:val="00192445"/>
    <w:rsid w:val="0019402C"/>
    <w:rsid w:val="00194253"/>
    <w:rsid w:val="00194EE4"/>
    <w:rsid w:val="001970D6"/>
    <w:rsid w:val="001978EE"/>
    <w:rsid w:val="001A3FCC"/>
    <w:rsid w:val="001A4519"/>
    <w:rsid w:val="001A5481"/>
    <w:rsid w:val="001A5C77"/>
    <w:rsid w:val="001A608B"/>
    <w:rsid w:val="001A6967"/>
    <w:rsid w:val="001B005D"/>
    <w:rsid w:val="001B05A9"/>
    <w:rsid w:val="001B07D8"/>
    <w:rsid w:val="001B1F2B"/>
    <w:rsid w:val="001C0881"/>
    <w:rsid w:val="001C0E62"/>
    <w:rsid w:val="001C5694"/>
    <w:rsid w:val="001C58B4"/>
    <w:rsid w:val="001D2DA2"/>
    <w:rsid w:val="001D3AAE"/>
    <w:rsid w:val="001D4143"/>
    <w:rsid w:val="001D6D66"/>
    <w:rsid w:val="001E30E4"/>
    <w:rsid w:val="001E6D03"/>
    <w:rsid w:val="001F1C00"/>
    <w:rsid w:val="001F6F17"/>
    <w:rsid w:val="001F7437"/>
    <w:rsid w:val="001F7769"/>
    <w:rsid w:val="002002DC"/>
    <w:rsid w:val="00202146"/>
    <w:rsid w:val="00204562"/>
    <w:rsid w:val="00204688"/>
    <w:rsid w:val="00205EE4"/>
    <w:rsid w:val="0020727D"/>
    <w:rsid w:val="00210C47"/>
    <w:rsid w:val="002130A9"/>
    <w:rsid w:val="0021325A"/>
    <w:rsid w:val="00221018"/>
    <w:rsid w:val="00221549"/>
    <w:rsid w:val="00225F5F"/>
    <w:rsid w:val="002260D3"/>
    <w:rsid w:val="0022670C"/>
    <w:rsid w:val="00226BD6"/>
    <w:rsid w:val="00233008"/>
    <w:rsid w:val="002330F2"/>
    <w:rsid w:val="002373A6"/>
    <w:rsid w:val="0024009B"/>
    <w:rsid w:val="00242341"/>
    <w:rsid w:val="00244778"/>
    <w:rsid w:val="00245CA3"/>
    <w:rsid w:val="00247B24"/>
    <w:rsid w:val="00250365"/>
    <w:rsid w:val="002510C2"/>
    <w:rsid w:val="00254D97"/>
    <w:rsid w:val="00255C8A"/>
    <w:rsid w:val="002568CD"/>
    <w:rsid w:val="0026125B"/>
    <w:rsid w:val="002629E1"/>
    <w:rsid w:val="002632C7"/>
    <w:rsid w:val="00264A16"/>
    <w:rsid w:val="00267BFF"/>
    <w:rsid w:val="00270862"/>
    <w:rsid w:val="00273E9F"/>
    <w:rsid w:val="002741D0"/>
    <w:rsid w:val="00274867"/>
    <w:rsid w:val="00277326"/>
    <w:rsid w:val="0028011F"/>
    <w:rsid w:val="002805D8"/>
    <w:rsid w:val="002817D5"/>
    <w:rsid w:val="00281C10"/>
    <w:rsid w:val="00282994"/>
    <w:rsid w:val="00282EC0"/>
    <w:rsid w:val="002845E6"/>
    <w:rsid w:val="00284D07"/>
    <w:rsid w:val="002864F8"/>
    <w:rsid w:val="00287D96"/>
    <w:rsid w:val="0029257D"/>
    <w:rsid w:val="002928B8"/>
    <w:rsid w:val="0029512C"/>
    <w:rsid w:val="002A3693"/>
    <w:rsid w:val="002A5B3F"/>
    <w:rsid w:val="002A63FD"/>
    <w:rsid w:val="002B0661"/>
    <w:rsid w:val="002B0938"/>
    <w:rsid w:val="002B2D69"/>
    <w:rsid w:val="002B316A"/>
    <w:rsid w:val="002B40DE"/>
    <w:rsid w:val="002B452F"/>
    <w:rsid w:val="002B465E"/>
    <w:rsid w:val="002B5B54"/>
    <w:rsid w:val="002C0DA5"/>
    <w:rsid w:val="002C10DB"/>
    <w:rsid w:val="002C32A0"/>
    <w:rsid w:val="002C32D9"/>
    <w:rsid w:val="002C3A99"/>
    <w:rsid w:val="002C4B94"/>
    <w:rsid w:val="002C59D6"/>
    <w:rsid w:val="002D2E09"/>
    <w:rsid w:val="002D3893"/>
    <w:rsid w:val="002E0606"/>
    <w:rsid w:val="002E0A21"/>
    <w:rsid w:val="002E3541"/>
    <w:rsid w:val="002E4CFE"/>
    <w:rsid w:val="002E5249"/>
    <w:rsid w:val="002E5840"/>
    <w:rsid w:val="002E5A01"/>
    <w:rsid w:val="002E5C88"/>
    <w:rsid w:val="002F0F07"/>
    <w:rsid w:val="002F162D"/>
    <w:rsid w:val="002F1948"/>
    <w:rsid w:val="002F513C"/>
    <w:rsid w:val="0030287A"/>
    <w:rsid w:val="00307E1B"/>
    <w:rsid w:val="003104C6"/>
    <w:rsid w:val="00313991"/>
    <w:rsid w:val="003141A7"/>
    <w:rsid w:val="00314D80"/>
    <w:rsid w:val="0031713F"/>
    <w:rsid w:val="00320974"/>
    <w:rsid w:val="00320FE3"/>
    <w:rsid w:val="00321CB7"/>
    <w:rsid w:val="00321E62"/>
    <w:rsid w:val="00323262"/>
    <w:rsid w:val="003263B4"/>
    <w:rsid w:val="00327FD1"/>
    <w:rsid w:val="00330814"/>
    <w:rsid w:val="003321A7"/>
    <w:rsid w:val="00332834"/>
    <w:rsid w:val="003350E8"/>
    <w:rsid w:val="003364AB"/>
    <w:rsid w:val="003370EE"/>
    <w:rsid w:val="00337E18"/>
    <w:rsid w:val="00342269"/>
    <w:rsid w:val="00342C78"/>
    <w:rsid w:val="00343FB1"/>
    <w:rsid w:val="00346CE3"/>
    <w:rsid w:val="00350E9A"/>
    <w:rsid w:val="00351EE0"/>
    <w:rsid w:val="00354F1A"/>
    <w:rsid w:val="0035596E"/>
    <w:rsid w:val="0035765D"/>
    <w:rsid w:val="00357FA9"/>
    <w:rsid w:val="00360F5F"/>
    <w:rsid w:val="0036244F"/>
    <w:rsid w:val="003627D5"/>
    <w:rsid w:val="00363130"/>
    <w:rsid w:val="00363646"/>
    <w:rsid w:val="00366D34"/>
    <w:rsid w:val="00366E2B"/>
    <w:rsid w:val="0036737A"/>
    <w:rsid w:val="00372B2E"/>
    <w:rsid w:val="0037441E"/>
    <w:rsid w:val="00381017"/>
    <w:rsid w:val="00382EFD"/>
    <w:rsid w:val="003833E9"/>
    <w:rsid w:val="0039083B"/>
    <w:rsid w:val="00390AC4"/>
    <w:rsid w:val="00391330"/>
    <w:rsid w:val="00392AE8"/>
    <w:rsid w:val="00393DF7"/>
    <w:rsid w:val="00394557"/>
    <w:rsid w:val="003968D1"/>
    <w:rsid w:val="00396B9C"/>
    <w:rsid w:val="00397658"/>
    <w:rsid w:val="003A2A91"/>
    <w:rsid w:val="003A4129"/>
    <w:rsid w:val="003A64D3"/>
    <w:rsid w:val="003A7E4E"/>
    <w:rsid w:val="003B0200"/>
    <w:rsid w:val="003B1023"/>
    <w:rsid w:val="003B1C74"/>
    <w:rsid w:val="003B3953"/>
    <w:rsid w:val="003B4307"/>
    <w:rsid w:val="003B72F8"/>
    <w:rsid w:val="003C14CD"/>
    <w:rsid w:val="003C1BE7"/>
    <w:rsid w:val="003C1CD1"/>
    <w:rsid w:val="003C440D"/>
    <w:rsid w:val="003C56A3"/>
    <w:rsid w:val="003C79CC"/>
    <w:rsid w:val="003D06C1"/>
    <w:rsid w:val="003D090C"/>
    <w:rsid w:val="003D15DE"/>
    <w:rsid w:val="003D1BC0"/>
    <w:rsid w:val="003D5386"/>
    <w:rsid w:val="003D5ADC"/>
    <w:rsid w:val="003E1769"/>
    <w:rsid w:val="003E26E3"/>
    <w:rsid w:val="003E795D"/>
    <w:rsid w:val="003E7C9E"/>
    <w:rsid w:val="003F2F84"/>
    <w:rsid w:val="003F6084"/>
    <w:rsid w:val="004004F6"/>
    <w:rsid w:val="00401404"/>
    <w:rsid w:val="00402EEA"/>
    <w:rsid w:val="00403BD2"/>
    <w:rsid w:val="00404CBD"/>
    <w:rsid w:val="00407179"/>
    <w:rsid w:val="004072E8"/>
    <w:rsid w:val="00412CFD"/>
    <w:rsid w:val="004176C0"/>
    <w:rsid w:val="00420C61"/>
    <w:rsid w:val="00421F43"/>
    <w:rsid w:val="00422669"/>
    <w:rsid w:val="00424A9D"/>
    <w:rsid w:val="004262EF"/>
    <w:rsid w:val="004265A2"/>
    <w:rsid w:val="00426715"/>
    <w:rsid w:val="004369DA"/>
    <w:rsid w:val="00440EE9"/>
    <w:rsid w:val="00440F60"/>
    <w:rsid w:val="004454A2"/>
    <w:rsid w:val="0044553D"/>
    <w:rsid w:val="0045056D"/>
    <w:rsid w:val="00452B60"/>
    <w:rsid w:val="00452CDC"/>
    <w:rsid w:val="004535ED"/>
    <w:rsid w:val="00455CE6"/>
    <w:rsid w:val="004579DE"/>
    <w:rsid w:val="00460E39"/>
    <w:rsid w:val="00462B06"/>
    <w:rsid w:val="00474570"/>
    <w:rsid w:val="004749ED"/>
    <w:rsid w:val="00474DA6"/>
    <w:rsid w:val="004819E3"/>
    <w:rsid w:val="00481C9F"/>
    <w:rsid w:val="004829AB"/>
    <w:rsid w:val="004853D3"/>
    <w:rsid w:val="0048573A"/>
    <w:rsid w:val="00486245"/>
    <w:rsid w:val="00486D13"/>
    <w:rsid w:val="00487842"/>
    <w:rsid w:val="00491B51"/>
    <w:rsid w:val="004939A7"/>
    <w:rsid w:val="00493D8A"/>
    <w:rsid w:val="00495AE7"/>
    <w:rsid w:val="00496D79"/>
    <w:rsid w:val="00497405"/>
    <w:rsid w:val="004A0F09"/>
    <w:rsid w:val="004A0F19"/>
    <w:rsid w:val="004A190E"/>
    <w:rsid w:val="004A5E18"/>
    <w:rsid w:val="004A6754"/>
    <w:rsid w:val="004A6CFE"/>
    <w:rsid w:val="004B15D8"/>
    <w:rsid w:val="004B2ADD"/>
    <w:rsid w:val="004B47A7"/>
    <w:rsid w:val="004B6E95"/>
    <w:rsid w:val="004B79F2"/>
    <w:rsid w:val="004C077A"/>
    <w:rsid w:val="004C0B9D"/>
    <w:rsid w:val="004C196E"/>
    <w:rsid w:val="004C30BD"/>
    <w:rsid w:val="004C3AA8"/>
    <w:rsid w:val="004C3D7B"/>
    <w:rsid w:val="004C5413"/>
    <w:rsid w:val="004C5632"/>
    <w:rsid w:val="004C6CBD"/>
    <w:rsid w:val="004C6D45"/>
    <w:rsid w:val="004C6D60"/>
    <w:rsid w:val="004C721D"/>
    <w:rsid w:val="004D0FEE"/>
    <w:rsid w:val="004D11A0"/>
    <w:rsid w:val="004D2013"/>
    <w:rsid w:val="004D386A"/>
    <w:rsid w:val="004D49A1"/>
    <w:rsid w:val="004D5401"/>
    <w:rsid w:val="004D56A1"/>
    <w:rsid w:val="004D6946"/>
    <w:rsid w:val="004D70ED"/>
    <w:rsid w:val="004E10E6"/>
    <w:rsid w:val="004E30D4"/>
    <w:rsid w:val="004E390D"/>
    <w:rsid w:val="004E55BE"/>
    <w:rsid w:val="004E6730"/>
    <w:rsid w:val="004E7459"/>
    <w:rsid w:val="004F366D"/>
    <w:rsid w:val="004F3D1E"/>
    <w:rsid w:val="004F3D56"/>
    <w:rsid w:val="004F5ACD"/>
    <w:rsid w:val="004F7267"/>
    <w:rsid w:val="00501657"/>
    <w:rsid w:val="00503773"/>
    <w:rsid w:val="0050613D"/>
    <w:rsid w:val="005111C8"/>
    <w:rsid w:val="005134B3"/>
    <w:rsid w:val="00513B9F"/>
    <w:rsid w:val="0051404E"/>
    <w:rsid w:val="00516F42"/>
    <w:rsid w:val="00521862"/>
    <w:rsid w:val="00524B51"/>
    <w:rsid w:val="0052673A"/>
    <w:rsid w:val="00527EBD"/>
    <w:rsid w:val="005303BF"/>
    <w:rsid w:val="00532374"/>
    <w:rsid w:val="00533766"/>
    <w:rsid w:val="0054188A"/>
    <w:rsid w:val="00541E06"/>
    <w:rsid w:val="005424EB"/>
    <w:rsid w:val="005451E6"/>
    <w:rsid w:val="00545419"/>
    <w:rsid w:val="00545492"/>
    <w:rsid w:val="0054579B"/>
    <w:rsid w:val="00546968"/>
    <w:rsid w:val="005508B8"/>
    <w:rsid w:val="0055094C"/>
    <w:rsid w:val="00550C50"/>
    <w:rsid w:val="00550E2E"/>
    <w:rsid w:val="00552225"/>
    <w:rsid w:val="00554280"/>
    <w:rsid w:val="00555483"/>
    <w:rsid w:val="00556AE2"/>
    <w:rsid w:val="00560257"/>
    <w:rsid w:val="00562B8A"/>
    <w:rsid w:val="0056342A"/>
    <w:rsid w:val="00565A87"/>
    <w:rsid w:val="00565D69"/>
    <w:rsid w:val="00566C62"/>
    <w:rsid w:val="00567301"/>
    <w:rsid w:val="00567CE6"/>
    <w:rsid w:val="00571A60"/>
    <w:rsid w:val="00573349"/>
    <w:rsid w:val="00573648"/>
    <w:rsid w:val="005739C3"/>
    <w:rsid w:val="0057453C"/>
    <w:rsid w:val="00576336"/>
    <w:rsid w:val="00576CE9"/>
    <w:rsid w:val="0057711B"/>
    <w:rsid w:val="0058029C"/>
    <w:rsid w:val="00580937"/>
    <w:rsid w:val="00580E62"/>
    <w:rsid w:val="00582265"/>
    <w:rsid w:val="00583521"/>
    <w:rsid w:val="005835C7"/>
    <w:rsid w:val="00584902"/>
    <w:rsid w:val="00584F04"/>
    <w:rsid w:val="00585B5D"/>
    <w:rsid w:val="00586F3A"/>
    <w:rsid w:val="0058759A"/>
    <w:rsid w:val="00590CF3"/>
    <w:rsid w:val="00591103"/>
    <w:rsid w:val="00594D6B"/>
    <w:rsid w:val="005A00A3"/>
    <w:rsid w:val="005A03BF"/>
    <w:rsid w:val="005A0F77"/>
    <w:rsid w:val="005A3766"/>
    <w:rsid w:val="005B3C2E"/>
    <w:rsid w:val="005B507C"/>
    <w:rsid w:val="005B58F5"/>
    <w:rsid w:val="005B6E11"/>
    <w:rsid w:val="005B6F79"/>
    <w:rsid w:val="005C072E"/>
    <w:rsid w:val="005C17F4"/>
    <w:rsid w:val="005C3973"/>
    <w:rsid w:val="005C416A"/>
    <w:rsid w:val="005C520C"/>
    <w:rsid w:val="005C58FE"/>
    <w:rsid w:val="005C65A3"/>
    <w:rsid w:val="005C6C85"/>
    <w:rsid w:val="005C70E0"/>
    <w:rsid w:val="005D0E9C"/>
    <w:rsid w:val="005D1CA0"/>
    <w:rsid w:val="005D3314"/>
    <w:rsid w:val="005D3644"/>
    <w:rsid w:val="005D3891"/>
    <w:rsid w:val="005D4F6F"/>
    <w:rsid w:val="005D5C66"/>
    <w:rsid w:val="005D75F4"/>
    <w:rsid w:val="005E3285"/>
    <w:rsid w:val="005E3CCB"/>
    <w:rsid w:val="005E4A26"/>
    <w:rsid w:val="005E5A00"/>
    <w:rsid w:val="005E644B"/>
    <w:rsid w:val="005F133D"/>
    <w:rsid w:val="005F2DEC"/>
    <w:rsid w:val="005F3B41"/>
    <w:rsid w:val="00600482"/>
    <w:rsid w:val="00601F8E"/>
    <w:rsid w:val="006039D7"/>
    <w:rsid w:val="006043D1"/>
    <w:rsid w:val="00605B7C"/>
    <w:rsid w:val="00611B55"/>
    <w:rsid w:val="00612643"/>
    <w:rsid w:val="00614D9E"/>
    <w:rsid w:val="00620AD6"/>
    <w:rsid w:val="0062142E"/>
    <w:rsid w:val="00621B3F"/>
    <w:rsid w:val="00622ACD"/>
    <w:rsid w:val="00622CE0"/>
    <w:rsid w:val="00624C67"/>
    <w:rsid w:val="00630674"/>
    <w:rsid w:val="00631225"/>
    <w:rsid w:val="00631BD5"/>
    <w:rsid w:val="00632EA1"/>
    <w:rsid w:val="00633643"/>
    <w:rsid w:val="006349A1"/>
    <w:rsid w:val="0064084C"/>
    <w:rsid w:val="006408BA"/>
    <w:rsid w:val="006413BB"/>
    <w:rsid w:val="00642998"/>
    <w:rsid w:val="00643FFD"/>
    <w:rsid w:val="00645486"/>
    <w:rsid w:val="00645BA6"/>
    <w:rsid w:val="00646C83"/>
    <w:rsid w:val="00646D61"/>
    <w:rsid w:val="00647147"/>
    <w:rsid w:val="0064733C"/>
    <w:rsid w:val="00647FAC"/>
    <w:rsid w:val="006520A4"/>
    <w:rsid w:val="00653CF5"/>
    <w:rsid w:val="006564DF"/>
    <w:rsid w:val="00656C7F"/>
    <w:rsid w:val="0065769C"/>
    <w:rsid w:val="0066011E"/>
    <w:rsid w:val="00661DDC"/>
    <w:rsid w:val="00662296"/>
    <w:rsid w:val="006645FF"/>
    <w:rsid w:val="006653A6"/>
    <w:rsid w:val="00672468"/>
    <w:rsid w:val="006731A2"/>
    <w:rsid w:val="00674F07"/>
    <w:rsid w:val="00675A4A"/>
    <w:rsid w:val="00675FE5"/>
    <w:rsid w:val="006779EF"/>
    <w:rsid w:val="00680362"/>
    <w:rsid w:val="00680C94"/>
    <w:rsid w:val="00681472"/>
    <w:rsid w:val="00687105"/>
    <w:rsid w:val="0068750B"/>
    <w:rsid w:val="0069038D"/>
    <w:rsid w:val="00690D1D"/>
    <w:rsid w:val="0069179B"/>
    <w:rsid w:val="00692EFD"/>
    <w:rsid w:val="00694540"/>
    <w:rsid w:val="00694891"/>
    <w:rsid w:val="00694E48"/>
    <w:rsid w:val="006963D6"/>
    <w:rsid w:val="006964B8"/>
    <w:rsid w:val="006A275C"/>
    <w:rsid w:val="006B31E0"/>
    <w:rsid w:val="006C133E"/>
    <w:rsid w:val="006C14AD"/>
    <w:rsid w:val="006C183F"/>
    <w:rsid w:val="006C5745"/>
    <w:rsid w:val="006C6496"/>
    <w:rsid w:val="006D3EB5"/>
    <w:rsid w:val="006D5031"/>
    <w:rsid w:val="006D5099"/>
    <w:rsid w:val="006E05D2"/>
    <w:rsid w:val="006E1930"/>
    <w:rsid w:val="006E69A6"/>
    <w:rsid w:val="006F04FA"/>
    <w:rsid w:val="006F074B"/>
    <w:rsid w:val="006F11FC"/>
    <w:rsid w:val="006F18CE"/>
    <w:rsid w:val="006F3A09"/>
    <w:rsid w:val="006F406F"/>
    <w:rsid w:val="006F41DE"/>
    <w:rsid w:val="006F59BF"/>
    <w:rsid w:val="006F6DEC"/>
    <w:rsid w:val="00700137"/>
    <w:rsid w:val="00700BD8"/>
    <w:rsid w:val="0070153C"/>
    <w:rsid w:val="007029BB"/>
    <w:rsid w:val="00702CA7"/>
    <w:rsid w:val="007048CF"/>
    <w:rsid w:val="00705687"/>
    <w:rsid w:val="007112D3"/>
    <w:rsid w:val="007129E0"/>
    <w:rsid w:val="00716947"/>
    <w:rsid w:val="00716E2D"/>
    <w:rsid w:val="00717F2A"/>
    <w:rsid w:val="007203B6"/>
    <w:rsid w:val="0072152D"/>
    <w:rsid w:val="0072299E"/>
    <w:rsid w:val="00722EAA"/>
    <w:rsid w:val="007238CA"/>
    <w:rsid w:val="00723CBF"/>
    <w:rsid w:val="00724E6F"/>
    <w:rsid w:val="00727573"/>
    <w:rsid w:val="00727ADE"/>
    <w:rsid w:val="00731655"/>
    <w:rsid w:val="00735C51"/>
    <w:rsid w:val="00736D98"/>
    <w:rsid w:val="00737BA0"/>
    <w:rsid w:val="00740A27"/>
    <w:rsid w:val="00742AF3"/>
    <w:rsid w:val="00743289"/>
    <w:rsid w:val="0074366E"/>
    <w:rsid w:val="0074516D"/>
    <w:rsid w:val="00750471"/>
    <w:rsid w:val="00751FBD"/>
    <w:rsid w:val="00755D35"/>
    <w:rsid w:val="007562DE"/>
    <w:rsid w:val="0076121E"/>
    <w:rsid w:val="00762423"/>
    <w:rsid w:val="0076478A"/>
    <w:rsid w:val="0076750F"/>
    <w:rsid w:val="00767B16"/>
    <w:rsid w:val="007739AD"/>
    <w:rsid w:val="007751B5"/>
    <w:rsid w:val="00775CB2"/>
    <w:rsid w:val="007801C7"/>
    <w:rsid w:val="007814C1"/>
    <w:rsid w:val="00781A39"/>
    <w:rsid w:val="00781AD1"/>
    <w:rsid w:val="0078246B"/>
    <w:rsid w:val="00782DAF"/>
    <w:rsid w:val="007831FC"/>
    <w:rsid w:val="00783433"/>
    <w:rsid w:val="00783A75"/>
    <w:rsid w:val="00785089"/>
    <w:rsid w:val="00793A73"/>
    <w:rsid w:val="00793D57"/>
    <w:rsid w:val="00794621"/>
    <w:rsid w:val="007A2532"/>
    <w:rsid w:val="007A2EB4"/>
    <w:rsid w:val="007A3D3D"/>
    <w:rsid w:val="007A4290"/>
    <w:rsid w:val="007A5FAC"/>
    <w:rsid w:val="007A6D76"/>
    <w:rsid w:val="007A7E8A"/>
    <w:rsid w:val="007B1861"/>
    <w:rsid w:val="007B2DD5"/>
    <w:rsid w:val="007B613A"/>
    <w:rsid w:val="007B7393"/>
    <w:rsid w:val="007B7991"/>
    <w:rsid w:val="007C2F7C"/>
    <w:rsid w:val="007C34BC"/>
    <w:rsid w:val="007C3B91"/>
    <w:rsid w:val="007C4F23"/>
    <w:rsid w:val="007C5B47"/>
    <w:rsid w:val="007C5C66"/>
    <w:rsid w:val="007C6F29"/>
    <w:rsid w:val="007C79C8"/>
    <w:rsid w:val="007D0272"/>
    <w:rsid w:val="007D0959"/>
    <w:rsid w:val="007D0A43"/>
    <w:rsid w:val="007D292D"/>
    <w:rsid w:val="007D2B3B"/>
    <w:rsid w:val="007D2BF9"/>
    <w:rsid w:val="007D31FB"/>
    <w:rsid w:val="007D4E78"/>
    <w:rsid w:val="007D5B61"/>
    <w:rsid w:val="007D6604"/>
    <w:rsid w:val="007E2728"/>
    <w:rsid w:val="007E3406"/>
    <w:rsid w:val="007E3734"/>
    <w:rsid w:val="007E3EB9"/>
    <w:rsid w:val="007E3F4E"/>
    <w:rsid w:val="007E476F"/>
    <w:rsid w:val="007E620F"/>
    <w:rsid w:val="007E7141"/>
    <w:rsid w:val="007F0F9C"/>
    <w:rsid w:val="007F1291"/>
    <w:rsid w:val="007F2EC0"/>
    <w:rsid w:val="007F2ECC"/>
    <w:rsid w:val="007F477A"/>
    <w:rsid w:val="007F4C16"/>
    <w:rsid w:val="007F50D1"/>
    <w:rsid w:val="007F6E72"/>
    <w:rsid w:val="00800DD6"/>
    <w:rsid w:val="0080297E"/>
    <w:rsid w:val="00802E33"/>
    <w:rsid w:val="008071F5"/>
    <w:rsid w:val="00810CF8"/>
    <w:rsid w:val="00811CFE"/>
    <w:rsid w:val="0081330B"/>
    <w:rsid w:val="008141B4"/>
    <w:rsid w:val="008149D7"/>
    <w:rsid w:val="00815A64"/>
    <w:rsid w:val="0082010F"/>
    <w:rsid w:val="008228CB"/>
    <w:rsid w:val="00823B04"/>
    <w:rsid w:val="00825A29"/>
    <w:rsid w:val="008265F5"/>
    <w:rsid w:val="00840309"/>
    <w:rsid w:val="00840F30"/>
    <w:rsid w:val="008416BA"/>
    <w:rsid w:val="0084306F"/>
    <w:rsid w:val="00843ABC"/>
    <w:rsid w:val="00843D3B"/>
    <w:rsid w:val="00843F92"/>
    <w:rsid w:val="00846DFC"/>
    <w:rsid w:val="00850491"/>
    <w:rsid w:val="008505D1"/>
    <w:rsid w:val="008507BC"/>
    <w:rsid w:val="00854AE6"/>
    <w:rsid w:val="00856E4B"/>
    <w:rsid w:val="0085785D"/>
    <w:rsid w:val="00860E78"/>
    <w:rsid w:val="008612EB"/>
    <w:rsid w:val="00861339"/>
    <w:rsid w:val="0086135D"/>
    <w:rsid w:val="0086227D"/>
    <w:rsid w:val="00862315"/>
    <w:rsid w:val="00866092"/>
    <w:rsid w:val="00866186"/>
    <w:rsid w:val="0086637C"/>
    <w:rsid w:val="00867215"/>
    <w:rsid w:val="00870E2F"/>
    <w:rsid w:val="008712A3"/>
    <w:rsid w:val="00872AB5"/>
    <w:rsid w:val="00872CEC"/>
    <w:rsid w:val="00875343"/>
    <w:rsid w:val="00877EE2"/>
    <w:rsid w:val="00883ADE"/>
    <w:rsid w:val="00883D9B"/>
    <w:rsid w:val="00885CED"/>
    <w:rsid w:val="00892178"/>
    <w:rsid w:val="00893F0A"/>
    <w:rsid w:val="00894F97"/>
    <w:rsid w:val="0089769C"/>
    <w:rsid w:val="00897C61"/>
    <w:rsid w:val="008A26F8"/>
    <w:rsid w:val="008A3F8B"/>
    <w:rsid w:val="008A4BB9"/>
    <w:rsid w:val="008A54A5"/>
    <w:rsid w:val="008A580D"/>
    <w:rsid w:val="008A5F8A"/>
    <w:rsid w:val="008B0EC0"/>
    <w:rsid w:val="008B2879"/>
    <w:rsid w:val="008B7017"/>
    <w:rsid w:val="008B7219"/>
    <w:rsid w:val="008C0334"/>
    <w:rsid w:val="008C4A0E"/>
    <w:rsid w:val="008D1C79"/>
    <w:rsid w:val="008D2B33"/>
    <w:rsid w:val="008D5863"/>
    <w:rsid w:val="008D7458"/>
    <w:rsid w:val="008E2432"/>
    <w:rsid w:val="008E3641"/>
    <w:rsid w:val="008E3C72"/>
    <w:rsid w:val="008E4E99"/>
    <w:rsid w:val="008F0391"/>
    <w:rsid w:val="008F2578"/>
    <w:rsid w:val="008F2C47"/>
    <w:rsid w:val="008F4DCA"/>
    <w:rsid w:val="008F5869"/>
    <w:rsid w:val="008F773D"/>
    <w:rsid w:val="008F7875"/>
    <w:rsid w:val="0090331B"/>
    <w:rsid w:val="009101FE"/>
    <w:rsid w:val="00911511"/>
    <w:rsid w:val="00911763"/>
    <w:rsid w:val="00911957"/>
    <w:rsid w:val="009150DA"/>
    <w:rsid w:val="009158BE"/>
    <w:rsid w:val="00915EA0"/>
    <w:rsid w:val="0091650B"/>
    <w:rsid w:val="00917039"/>
    <w:rsid w:val="00917A97"/>
    <w:rsid w:val="00921759"/>
    <w:rsid w:val="0092433E"/>
    <w:rsid w:val="00924658"/>
    <w:rsid w:val="00925398"/>
    <w:rsid w:val="009270AB"/>
    <w:rsid w:val="00931822"/>
    <w:rsid w:val="00934FFD"/>
    <w:rsid w:val="00940479"/>
    <w:rsid w:val="00942581"/>
    <w:rsid w:val="00946DEF"/>
    <w:rsid w:val="00947C2B"/>
    <w:rsid w:val="00950D7F"/>
    <w:rsid w:val="0095182D"/>
    <w:rsid w:val="009526DF"/>
    <w:rsid w:val="00952EE6"/>
    <w:rsid w:val="009608E6"/>
    <w:rsid w:val="009658C0"/>
    <w:rsid w:val="00965C00"/>
    <w:rsid w:val="00972350"/>
    <w:rsid w:val="00973B76"/>
    <w:rsid w:val="00975190"/>
    <w:rsid w:val="00976D35"/>
    <w:rsid w:val="009807A0"/>
    <w:rsid w:val="00980C99"/>
    <w:rsid w:val="0098592F"/>
    <w:rsid w:val="00990B62"/>
    <w:rsid w:val="00991E15"/>
    <w:rsid w:val="00992753"/>
    <w:rsid w:val="009947CC"/>
    <w:rsid w:val="00995B75"/>
    <w:rsid w:val="009A02BD"/>
    <w:rsid w:val="009A0EFE"/>
    <w:rsid w:val="009A1539"/>
    <w:rsid w:val="009A1ADD"/>
    <w:rsid w:val="009A6376"/>
    <w:rsid w:val="009A72DC"/>
    <w:rsid w:val="009A7BCD"/>
    <w:rsid w:val="009B1419"/>
    <w:rsid w:val="009B3386"/>
    <w:rsid w:val="009B480A"/>
    <w:rsid w:val="009B5C73"/>
    <w:rsid w:val="009B7C65"/>
    <w:rsid w:val="009C06BA"/>
    <w:rsid w:val="009C0D67"/>
    <w:rsid w:val="009C2580"/>
    <w:rsid w:val="009C2912"/>
    <w:rsid w:val="009C3B79"/>
    <w:rsid w:val="009C450F"/>
    <w:rsid w:val="009C47DB"/>
    <w:rsid w:val="009C6AFF"/>
    <w:rsid w:val="009C745F"/>
    <w:rsid w:val="009C7B5B"/>
    <w:rsid w:val="009D27F7"/>
    <w:rsid w:val="009D49D2"/>
    <w:rsid w:val="009D582B"/>
    <w:rsid w:val="009D5D86"/>
    <w:rsid w:val="009D6039"/>
    <w:rsid w:val="009D79EF"/>
    <w:rsid w:val="009D7D86"/>
    <w:rsid w:val="009E4105"/>
    <w:rsid w:val="009E4602"/>
    <w:rsid w:val="009E4858"/>
    <w:rsid w:val="009E4E34"/>
    <w:rsid w:val="009F3783"/>
    <w:rsid w:val="009F4539"/>
    <w:rsid w:val="009F4BD7"/>
    <w:rsid w:val="009F7B8E"/>
    <w:rsid w:val="00A04E49"/>
    <w:rsid w:val="00A061A7"/>
    <w:rsid w:val="00A06E83"/>
    <w:rsid w:val="00A13104"/>
    <w:rsid w:val="00A15EAB"/>
    <w:rsid w:val="00A200D3"/>
    <w:rsid w:val="00A222B9"/>
    <w:rsid w:val="00A25464"/>
    <w:rsid w:val="00A25C48"/>
    <w:rsid w:val="00A2666C"/>
    <w:rsid w:val="00A2773B"/>
    <w:rsid w:val="00A320BE"/>
    <w:rsid w:val="00A32822"/>
    <w:rsid w:val="00A33BB8"/>
    <w:rsid w:val="00A34B44"/>
    <w:rsid w:val="00A35393"/>
    <w:rsid w:val="00A369B4"/>
    <w:rsid w:val="00A41ECC"/>
    <w:rsid w:val="00A433D0"/>
    <w:rsid w:val="00A44E20"/>
    <w:rsid w:val="00A464FF"/>
    <w:rsid w:val="00A505F5"/>
    <w:rsid w:val="00A50DEF"/>
    <w:rsid w:val="00A51472"/>
    <w:rsid w:val="00A551B8"/>
    <w:rsid w:val="00A57422"/>
    <w:rsid w:val="00A5750A"/>
    <w:rsid w:val="00A60DF1"/>
    <w:rsid w:val="00A610B1"/>
    <w:rsid w:val="00A6128F"/>
    <w:rsid w:val="00A709A6"/>
    <w:rsid w:val="00A71197"/>
    <w:rsid w:val="00A713A5"/>
    <w:rsid w:val="00A71ADC"/>
    <w:rsid w:val="00A7293C"/>
    <w:rsid w:val="00A72983"/>
    <w:rsid w:val="00A72CD3"/>
    <w:rsid w:val="00A76133"/>
    <w:rsid w:val="00A8095B"/>
    <w:rsid w:val="00A838C3"/>
    <w:rsid w:val="00A84246"/>
    <w:rsid w:val="00A86AF3"/>
    <w:rsid w:val="00A87066"/>
    <w:rsid w:val="00A87284"/>
    <w:rsid w:val="00A91D52"/>
    <w:rsid w:val="00A923CA"/>
    <w:rsid w:val="00A95CCD"/>
    <w:rsid w:val="00A97D47"/>
    <w:rsid w:val="00AA0794"/>
    <w:rsid w:val="00AA11FA"/>
    <w:rsid w:val="00AA1930"/>
    <w:rsid w:val="00AA1C42"/>
    <w:rsid w:val="00AA34ED"/>
    <w:rsid w:val="00AA3525"/>
    <w:rsid w:val="00AA4772"/>
    <w:rsid w:val="00AA4EB5"/>
    <w:rsid w:val="00AA5DE6"/>
    <w:rsid w:val="00AB0647"/>
    <w:rsid w:val="00AB4053"/>
    <w:rsid w:val="00AB6329"/>
    <w:rsid w:val="00AB6422"/>
    <w:rsid w:val="00AC37F3"/>
    <w:rsid w:val="00AC46DD"/>
    <w:rsid w:val="00AC492A"/>
    <w:rsid w:val="00AC5648"/>
    <w:rsid w:val="00AC7827"/>
    <w:rsid w:val="00AE3528"/>
    <w:rsid w:val="00AE5FE8"/>
    <w:rsid w:val="00AE6BE7"/>
    <w:rsid w:val="00AE730D"/>
    <w:rsid w:val="00AE7AD0"/>
    <w:rsid w:val="00AF0197"/>
    <w:rsid w:val="00AF02C5"/>
    <w:rsid w:val="00AF1B30"/>
    <w:rsid w:val="00AF378E"/>
    <w:rsid w:val="00AF65F4"/>
    <w:rsid w:val="00B00B05"/>
    <w:rsid w:val="00B00D00"/>
    <w:rsid w:val="00B010D4"/>
    <w:rsid w:val="00B01F23"/>
    <w:rsid w:val="00B039EF"/>
    <w:rsid w:val="00B06D7B"/>
    <w:rsid w:val="00B0710A"/>
    <w:rsid w:val="00B10968"/>
    <w:rsid w:val="00B114C0"/>
    <w:rsid w:val="00B13B68"/>
    <w:rsid w:val="00B15458"/>
    <w:rsid w:val="00B24E42"/>
    <w:rsid w:val="00B25FFE"/>
    <w:rsid w:val="00B27B30"/>
    <w:rsid w:val="00B328C9"/>
    <w:rsid w:val="00B34A01"/>
    <w:rsid w:val="00B34F4C"/>
    <w:rsid w:val="00B361F0"/>
    <w:rsid w:val="00B44FE4"/>
    <w:rsid w:val="00B52615"/>
    <w:rsid w:val="00B5736F"/>
    <w:rsid w:val="00B60967"/>
    <w:rsid w:val="00B60D61"/>
    <w:rsid w:val="00B622B7"/>
    <w:rsid w:val="00B62FB3"/>
    <w:rsid w:val="00B635F7"/>
    <w:rsid w:val="00B67AE2"/>
    <w:rsid w:val="00B67D27"/>
    <w:rsid w:val="00B67EB1"/>
    <w:rsid w:val="00B67F4C"/>
    <w:rsid w:val="00B720DC"/>
    <w:rsid w:val="00B740AB"/>
    <w:rsid w:val="00B7612C"/>
    <w:rsid w:val="00B766F0"/>
    <w:rsid w:val="00B77DA5"/>
    <w:rsid w:val="00B80327"/>
    <w:rsid w:val="00B81964"/>
    <w:rsid w:val="00B81F8F"/>
    <w:rsid w:val="00B8443C"/>
    <w:rsid w:val="00B856A5"/>
    <w:rsid w:val="00B85734"/>
    <w:rsid w:val="00B921EF"/>
    <w:rsid w:val="00B92295"/>
    <w:rsid w:val="00B92312"/>
    <w:rsid w:val="00B9387B"/>
    <w:rsid w:val="00B9665A"/>
    <w:rsid w:val="00B9690F"/>
    <w:rsid w:val="00BA0373"/>
    <w:rsid w:val="00BA405A"/>
    <w:rsid w:val="00BA48F4"/>
    <w:rsid w:val="00BA5BDE"/>
    <w:rsid w:val="00BA6664"/>
    <w:rsid w:val="00BA6EBF"/>
    <w:rsid w:val="00BA6F00"/>
    <w:rsid w:val="00BA6F7D"/>
    <w:rsid w:val="00BB5482"/>
    <w:rsid w:val="00BB6FE1"/>
    <w:rsid w:val="00BB73D0"/>
    <w:rsid w:val="00BC1CE0"/>
    <w:rsid w:val="00BC29EC"/>
    <w:rsid w:val="00BC316C"/>
    <w:rsid w:val="00BD370B"/>
    <w:rsid w:val="00BD3839"/>
    <w:rsid w:val="00BD5103"/>
    <w:rsid w:val="00BD6B08"/>
    <w:rsid w:val="00BD6B30"/>
    <w:rsid w:val="00BD7851"/>
    <w:rsid w:val="00BE2312"/>
    <w:rsid w:val="00BE2FF9"/>
    <w:rsid w:val="00BE46F5"/>
    <w:rsid w:val="00BE4799"/>
    <w:rsid w:val="00BE4C0B"/>
    <w:rsid w:val="00BE7191"/>
    <w:rsid w:val="00BF12A0"/>
    <w:rsid w:val="00BF245F"/>
    <w:rsid w:val="00BF456A"/>
    <w:rsid w:val="00BF6B85"/>
    <w:rsid w:val="00C0168B"/>
    <w:rsid w:val="00C01B82"/>
    <w:rsid w:val="00C01DF4"/>
    <w:rsid w:val="00C02371"/>
    <w:rsid w:val="00C0237A"/>
    <w:rsid w:val="00C03289"/>
    <w:rsid w:val="00C04AA9"/>
    <w:rsid w:val="00C04C16"/>
    <w:rsid w:val="00C053B4"/>
    <w:rsid w:val="00C05525"/>
    <w:rsid w:val="00C062C3"/>
    <w:rsid w:val="00C07C3D"/>
    <w:rsid w:val="00C07FAB"/>
    <w:rsid w:val="00C1005C"/>
    <w:rsid w:val="00C1115A"/>
    <w:rsid w:val="00C13A22"/>
    <w:rsid w:val="00C13FE9"/>
    <w:rsid w:val="00C1531E"/>
    <w:rsid w:val="00C16E67"/>
    <w:rsid w:val="00C17583"/>
    <w:rsid w:val="00C217F7"/>
    <w:rsid w:val="00C22625"/>
    <w:rsid w:val="00C229DF"/>
    <w:rsid w:val="00C2647F"/>
    <w:rsid w:val="00C30B75"/>
    <w:rsid w:val="00C322A6"/>
    <w:rsid w:val="00C32340"/>
    <w:rsid w:val="00C33F16"/>
    <w:rsid w:val="00C355E1"/>
    <w:rsid w:val="00C4089C"/>
    <w:rsid w:val="00C425A3"/>
    <w:rsid w:val="00C444B1"/>
    <w:rsid w:val="00C458ED"/>
    <w:rsid w:val="00C5054A"/>
    <w:rsid w:val="00C53B66"/>
    <w:rsid w:val="00C540ED"/>
    <w:rsid w:val="00C54427"/>
    <w:rsid w:val="00C546D7"/>
    <w:rsid w:val="00C5666C"/>
    <w:rsid w:val="00C570F7"/>
    <w:rsid w:val="00C57EF2"/>
    <w:rsid w:val="00C61FB0"/>
    <w:rsid w:val="00C635C7"/>
    <w:rsid w:val="00C63E73"/>
    <w:rsid w:val="00C65F2C"/>
    <w:rsid w:val="00C66D07"/>
    <w:rsid w:val="00C71E0C"/>
    <w:rsid w:val="00C7353F"/>
    <w:rsid w:val="00C73578"/>
    <w:rsid w:val="00C743DF"/>
    <w:rsid w:val="00C75A0F"/>
    <w:rsid w:val="00C77558"/>
    <w:rsid w:val="00C8064B"/>
    <w:rsid w:val="00C80CA7"/>
    <w:rsid w:val="00C8255E"/>
    <w:rsid w:val="00C86112"/>
    <w:rsid w:val="00C90B95"/>
    <w:rsid w:val="00C90CCC"/>
    <w:rsid w:val="00C92332"/>
    <w:rsid w:val="00C92E54"/>
    <w:rsid w:val="00C942CD"/>
    <w:rsid w:val="00C94410"/>
    <w:rsid w:val="00C9638E"/>
    <w:rsid w:val="00C963DC"/>
    <w:rsid w:val="00C969BA"/>
    <w:rsid w:val="00C96DE1"/>
    <w:rsid w:val="00CA3C77"/>
    <w:rsid w:val="00CB0A79"/>
    <w:rsid w:val="00CB0EE9"/>
    <w:rsid w:val="00CB219D"/>
    <w:rsid w:val="00CB305E"/>
    <w:rsid w:val="00CB317F"/>
    <w:rsid w:val="00CB416A"/>
    <w:rsid w:val="00CB779C"/>
    <w:rsid w:val="00CC6C04"/>
    <w:rsid w:val="00CC6CBB"/>
    <w:rsid w:val="00CD479E"/>
    <w:rsid w:val="00CD4D6C"/>
    <w:rsid w:val="00CD572D"/>
    <w:rsid w:val="00CD5855"/>
    <w:rsid w:val="00CD6FC4"/>
    <w:rsid w:val="00CD765B"/>
    <w:rsid w:val="00CE0C53"/>
    <w:rsid w:val="00CE1481"/>
    <w:rsid w:val="00CE14A9"/>
    <w:rsid w:val="00CE1A61"/>
    <w:rsid w:val="00CE4FB7"/>
    <w:rsid w:val="00CF19D5"/>
    <w:rsid w:val="00CF35AA"/>
    <w:rsid w:val="00CF6332"/>
    <w:rsid w:val="00CF7FD2"/>
    <w:rsid w:val="00D003E6"/>
    <w:rsid w:val="00D0067C"/>
    <w:rsid w:val="00D02B15"/>
    <w:rsid w:val="00D03DEF"/>
    <w:rsid w:val="00D1020F"/>
    <w:rsid w:val="00D1245D"/>
    <w:rsid w:val="00D13425"/>
    <w:rsid w:val="00D13567"/>
    <w:rsid w:val="00D2727D"/>
    <w:rsid w:val="00D27911"/>
    <w:rsid w:val="00D30CFC"/>
    <w:rsid w:val="00D35EEA"/>
    <w:rsid w:val="00D3628B"/>
    <w:rsid w:val="00D4067B"/>
    <w:rsid w:val="00D40D05"/>
    <w:rsid w:val="00D420AE"/>
    <w:rsid w:val="00D45DD5"/>
    <w:rsid w:val="00D468B3"/>
    <w:rsid w:val="00D474B6"/>
    <w:rsid w:val="00D4756A"/>
    <w:rsid w:val="00D521B1"/>
    <w:rsid w:val="00D56C85"/>
    <w:rsid w:val="00D57F04"/>
    <w:rsid w:val="00D600C4"/>
    <w:rsid w:val="00D61F74"/>
    <w:rsid w:val="00D6208B"/>
    <w:rsid w:val="00D625E0"/>
    <w:rsid w:val="00D64E73"/>
    <w:rsid w:val="00D6503F"/>
    <w:rsid w:val="00D711B9"/>
    <w:rsid w:val="00D72A5B"/>
    <w:rsid w:val="00D74466"/>
    <w:rsid w:val="00D7650D"/>
    <w:rsid w:val="00D76DF2"/>
    <w:rsid w:val="00D76EB9"/>
    <w:rsid w:val="00D82A93"/>
    <w:rsid w:val="00D861E0"/>
    <w:rsid w:val="00D86E99"/>
    <w:rsid w:val="00D9053E"/>
    <w:rsid w:val="00D92189"/>
    <w:rsid w:val="00D934CB"/>
    <w:rsid w:val="00DA029F"/>
    <w:rsid w:val="00DA2D4C"/>
    <w:rsid w:val="00DA3D13"/>
    <w:rsid w:val="00DA4B12"/>
    <w:rsid w:val="00DA540A"/>
    <w:rsid w:val="00DA6091"/>
    <w:rsid w:val="00DA6981"/>
    <w:rsid w:val="00DB30E4"/>
    <w:rsid w:val="00DB5EEC"/>
    <w:rsid w:val="00DC0EC4"/>
    <w:rsid w:val="00DC1578"/>
    <w:rsid w:val="00DC522B"/>
    <w:rsid w:val="00DD07B3"/>
    <w:rsid w:val="00DD31C2"/>
    <w:rsid w:val="00DD41B8"/>
    <w:rsid w:val="00DD4B4A"/>
    <w:rsid w:val="00DD73C3"/>
    <w:rsid w:val="00DD7E8F"/>
    <w:rsid w:val="00DE2788"/>
    <w:rsid w:val="00DE48FC"/>
    <w:rsid w:val="00DE7B8A"/>
    <w:rsid w:val="00DF1D55"/>
    <w:rsid w:val="00DF2BA3"/>
    <w:rsid w:val="00DF3B5C"/>
    <w:rsid w:val="00DF41E2"/>
    <w:rsid w:val="00DF664D"/>
    <w:rsid w:val="00E00E68"/>
    <w:rsid w:val="00E03386"/>
    <w:rsid w:val="00E03D64"/>
    <w:rsid w:val="00E0434F"/>
    <w:rsid w:val="00E077A6"/>
    <w:rsid w:val="00E105AF"/>
    <w:rsid w:val="00E11C79"/>
    <w:rsid w:val="00E1330F"/>
    <w:rsid w:val="00E1541C"/>
    <w:rsid w:val="00E17671"/>
    <w:rsid w:val="00E1769F"/>
    <w:rsid w:val="00E176E5"/>
    <w:rsid w:val="00E20B79"/>
    <w:rsid w:val="00E20F2B"/>
    <w:rsid w:val="00E226F9"/>
    <w:rsid w:val="00E26066"/>
    <w:rsid w:val="00E26C66"/>
    <w:rsid w:val="00E32034"/>
    <w:rsid w:val="00E329B6"/>
    <w:rsid w:val="00E33B92"/>
    <w:rsid w:val="00E34E1B"/>
    <w:rsid w:val="00E479C9"/>
    <w:rsid w:val="00E47B69"/>
    <w:rsid w:val="00E5021E"/>
    <w:rsid w:val="00E52033"/>
    <w:rsid w:val="00E522AC"/>
    <w:rsid w:val="00E52729"/>
    <w:rsid w:val="00E54260"/>
    <w:rsid w:val="00E55A79"/>
    <w:rsid w:val="00E566FD"/>
    <w:rsid w:val="00E56986"/>
    <w:rsid w:val="00E573E1"/>
    <w:rsid w:val="00E574E0"/>
    <w:rsid w:val="00E57946"/>
    <w:rsid w:val="00E57D00"/>
    <w:rsid w:val="00E60F76"/>
    <w:rsid w:val="00E61B6E"/>
    <w:rsid w:val="00E62903"/>
    <w:rsid w:val="00E6524C"/>
    <w:rsid w:val="00E664EB"/>
    <w:rsid w:val="00E707B5"/>
    <w:rsid w:val="00E7209C"/>
    <w:rsid w:val="00E721A3"/>
    <w:rsid w:val="00E74F57"/>
    <w:rsid w:val="00E75B70"/>
    <w:rsid w:val="00E7619A"/>
    <w:rsid w:val="00E813BF"/>
    <w:rsid w:val="00E83CF6"/>
    <w:rsid w:val="00E86ACD"/>
    <w:rsid w:val="00E875F3"/>
    <w:rsid w:val="00E93391"/>
    <w:rsid w:val="00E9489E"/>
    <w:rsid w:val="00E96486"/>
    <w:rsid w:val="00EA008A"/>
    <w:rsid w:val="00EA0355"/>
    <w:rsid w:val="00EA0B6E"/>
    <w:rsid w:val="00EA503D"/>
    <w:rsid w:val="00EA7114"/>
    <w:rsid w:val="00EA73CD"/>
    <w:rsid w:val="00EA7D9E"/>
    <w:rsid w:val="00EB0360"/>
    <w:rsid w:val="00EB1D13"/>
    <w:rsid w:val="00EB200F"/>
    <w:rsid w:val="00EB33ED"/>
    <w:rsid w:val="00EB4AB6"/>
    <w:rsid w:val="00EC081C"/>
    <w:rsid w:val="00EC3382"/>
    <w:rsid w:val="00EC51B5"/>
    <w:rsid w:val="00EC78C8"/>
    <w:rsid w:val="00ED2B41"/>
    <w:rsid w:val="00ED46B6"/>
    <w:rsid w:val="00ED62EC"/>
    <w:rsid w:val="00EE4D7C"/>
    <w:rsid w:val="00EF0375"/>
    <w:rsid w:val="00EF2247"/>
    <w:rsid w:val="00EF26C6"/>
    <w:rsid w:val="00EF2B69"/>
    <w:rsid w:val="00EF3F9A"/>
    <w:rsid w:val="00EF4A11"/>
    <w:rsid w:val="00EF513D"/>
    <w:rsid w:val="00EF5D9B"/>
    <w:rsid w:val="00EF6618"/>
    <w:rsid w:val="00EF7015"/>
    <w:rsid w:val="00F00B74"/>
    <w:rsid w:val="00F015A0"/>
    <w:rsid w:val="00F06559"/>
    <w:rsid w:val="00F077B5"/>
    <w:rsid w:val="00F12C8A"/>
    <w:rsid w:val="00F13CC9"/>
    <w:rsid w:val="00F14040"/>
    <w:rsid w:val="00F15782"/>
    <w:rsid w:val="00F1589A"/>
    <w:rsid w:val="00F16282"/>
    <w:rsid w:val="00F165C4"/>
    <w:rsid w:val="00F20746"/>
    <w:rsid w:val="00F236A8"/>
    <w:rsid w:val="00F26AA4"/>
    <w:rsid w:val="00F304C5"/>
    <w:rsid w:val="00F30EBE"/>
    <w:rsid w:val="00F33E6C"/>
    <w:rsid w:val="00F363E6"/>
    <w:rsid w:val="00F43659"/>
    <w:rsid w:val="00F44E97"/>
    <w:rsid w:val="00F450F5"/>
    <w:rsid w:val="00F4615A"/>
    <w:rsid w:val="00F47696"/>
    <w:rsid w:val="00F50AF3"/>
    <w:rsid w:val="00F51B9D"/>
    <w:rsid w:val="00F521DD"/>
    <w:rsid w:val="00F52392"/>
    <w:rsid w:val="00F53403"/>
    <w:rsid w:val="00F53E9A"/>
    <w:rsid w:val="00F5505C"/>
    <w:rsid w:val="00F568DD"/>
    <w:rsid w:val="00F56ACD"/>
    <w:rsid w:val="00F57DBA"/>
    <w:rsid w:val="00F60190"/>
    <w:rsid w:val="00F6320C"/>
    <w:rsid w:val="00F63604"/>
    <w:rsid w:val="00F65824"/>
    <w:rsid w:val="00F715E3"/>
    <w:rsid w:val="00F71F33"/>
    <w:rsid w:val="00F738D7"/>
    <w:rsid w:val="00F7425C"/>
    <w:rsid w:val="00F743A7"/>
    <w:rsid w:val="00F75FD8"/>
    <w:rsid w:val="00F8049A"/>
    <w:rsid w:val="00F81C31"/>
    <w:rsid w:val="00F83C6B"/>
    <w:rsid w:val="00F84FEC"/>
    <w:rsid w:val="00F85C20"/>
    <w:rsid w:val="00F90700"/>
    <w:rsid w:val="00F929EE"/>
    <w:rsid w:val="00F978F4"/>
    <w:rsid w:val="00FA051B"/>
    <w:rsid w:val="00FA0657"/>
    <w:rsid w:val="00FA21B3"/>
    <w:rsid w:val="00FA2799"/>
    <w:rsid w:val="00FA35CB"/>
    <w:rsid w:val="00FA3AFD"/>
    <w:rsid w:val="00FA41B4"/>
    <w:rsid w:val="00FA438B"/>
    <w:rsid w:val="00FA4719"/>
    <w:rsid w:val="00FB728E"/>
    <w:rsid w:val="00FB76AD"/>
    <w:rsid w:val="00FC0EAE"/>
    <w:rsid w:val="00FC18FB"/>
    <w:rsid w:val="00FC1D57"/>
    <w:rsid w:val="00FC2139"/>
    <w:rsid w:val="00FC2695"/>
    <w:rsid w:val="00FC2EAA"/>
    <w:rsid w:val="00FC78B4"/>
    <w:rsid w:val="00FC79C0"/>
    <w:rsid w:val="00FD0B47"/>
    <w:rsid w:val="00FD4D69"/>
    <w:rsid w:val="00FD6869"/>
    <w:rsid w:val="00FE04B1"/>
    <w:rsid w:val="00FE1A12"/>
    <w:rsid w:val="00FE263D"/>
    <w:rsid w:val="00FE2775"/>
    <w:rsid w:val="00FE6B4F"/>
    <w:rsid w:val="00FF0B62"/>
    <w:rsid w:val="00FF0C12"/>
    <w:rsid w:val="00FF503B"/>
    <w:rsid w:val="00FF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3EBF6DE"/>
  <w15:docId w15:val="{59079A22-8A53-4F5B-998F-DE7074C83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000000" w:themeColor="text1"/>
        <w:lang w:val="de-CH" w:eastAsia="de-CH" w:bidi="ar-SA"/>
      </w:rPr>
    </w:rPrDefault>
    <w:pPrDefault>
      <w:pPr>
        <w:spacing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uiPriority="9"/>
    <w:lsdException w:name="heading 4" w:semiHidden="1" w:unhideWhenUsed="1"/>
    <w:lsdException w:name="heading 5" w:semiHidden="1" w:uiPriority="0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4" w:unhideWhenUsed="1"/>
    <w:lsdException w:name="toc 2" w:semiHidden="1" w:uiPriority="4" w:unhideWhenUsed="1"/>
    <w:lsdException w:name="toc 3" w:semiHidden="1" w:uiPriority="4" w:unhideWhenUsed="1"/>
    <w:lsdException w:name="toc 4" w:semiHidden="1" w:uiPriority="4" w:unhideWhenUsed="1"/>
    <w:lsdException w:name="toc 5" w:semiHidden="1" w:uiPriority="4" w:unhideWhenUsed="1"/>
    <w:lsdException w:name="toc 6" w:semiHidden="1" w:uiPriority="4" w:unhideWhenUsed="1"/>
    <w:lsdException w:name="toc 7" w:semiHidden="1" w:uiPriority="4" w:unhideWhenUsed="1"/>
    <w:lsdException w:name="toc 8" w:semiHidden="1" w:uiPriority="4" w:unhideWhenUsed="1"/>
    <w:lsdException w:name="toc 9" w:semiHidden="1" w:uiPriority="4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94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semiHidden="1" w:qFormat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39"/>
    <w:lsdException w:name="Table Theme" w:semiHidden="1" w:uiPriority="0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83C6B"/>
    <w:pPr>
      <w:spacing w:after="160" w:line="278" w:lineRule="auto"/>
    </w:pPr>
    <w:rPr>
      <w:color w:val="auto"/>
      <w:kern w:val="2"/>
      <w:sz w:val="24"/>
      <w:szCs w:val="24"/>
      <w:lang w:val="pl-PL" w:eastAsia="en-US"/>
      <w14:ligatures w14:val="standardContextual"/>
    </w:rPr>
  </w:style>
  <w:style w:type="paragraph" w:styleId="Nagwek1">
    <w:name w:val="heading 1"/>
    <w:basedOn w:val="Normalny"/>
    <w:next w:val="Normalny"/>
    <w:link w:val="Nagwek1Znak"/>
    <w:autoRedefine/>
    <w:uiPriority w:val="99"/>
    <w:rsid w:val="00921759"/>
    <w:pPr>
      <w:keepNext/>
      <w:keepLines/>
      <w:spacing w:before="480" w:after="240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Nagwek2">
    <w:name w:val="heading 2"/>
    <w:basedOn w:val="Normalny"/>
    <w:link w:val="Nagwek2Znak"/>
    <w:autoRedefine/>
    <w:uiPriority w:val="99"/>
    <w:unhideWhenUsed/>
    <w:rsid w:val="00921759"/>
    <w:pPr>
      <w:keepNext/>
      <w:keepLines/>
      <w:spacing w:after="60" w:line="240" w:lineRule="auto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9"/>
    <w:semiHidden/>
    <w:unhideWhenUsed/>
    <w:rsid w:val="00921759"/>
    <w:pPr>
      <w:keepNext/>
      <w:keepLines/>
      <w:spacing w:before="240"/>
      <w:outlineLvl w:val="2"/>
    </w:pPr>
    <w:rPr>
      <w:rFonts w:asciiTheme="majorHAnsi" w:eastAsiaTheme="majorEastAsia" w:hAnsiTheme="majorHAnsi" w:cstheme="majorBidi"/>
    </w:rPr>
  </w:style>
  <w:style w:type="paragraph" w:styleId="Nagwek5">
    <w:name w:val="heading 5"/>
    <w:basedOn w:val="Normalny"/>
    <w:next w:val="Normalny"/>
    <w:link w:val="Nagwek5Znak"/>
    <w:autoRedefine/>
    <w:uiPriority w:val="99"/>
    <w:semiHidden/>
    <w:unhideWhenUsed/>
    <w:rsid w:val="009217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2BB" w:themeColor="accent1" w:themeShade="B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141B4"/>
    <w:tblPr>
      <w:tblCellMar>
        <w:left w:w="0" w:type="dxa"/>
        <w:right w:w="0" w:type="dxa"/>
      </w:tblCellMar>
    </w:tblPr>
  </w:style>
  <w:style w:type="character" w:styleId="Hipercze">
    <w:name w:val="Hyperlink"/>
    <w:basedOn w:val="Domylnaczcionkaakapitu"/>
    <w:uiPriority w:val="9"/>
    <w:unhideWhenUsed/>
    <w:rsid w:val="006963D6"/>
    <w:rPr>
      <w:color w:val="000000" w:themeColor="text1"/>
      <w:u w:val="none"/>
    </w:rPr>
  </w:style>
  <w:style w:type="character" w:customStyle="1" w:styleId="Nagwek2Znak">
    <w:name w:val="Nagłówek 2 Znak"/>
    <w:basedOn w:val="Domylnaczcionkaakapitu"/>
    <w:link w:val="Nagwek2"/>
    <w:uiPriority w:val="99"/>
    <w:rsid w:val="002E5840"/>
    <w:rPr>
      <w:rFonts w:asciiTheme="majorHAnsi" w:eastAsiaTheme="majorEastAsia" w:hAnsiTheme="majorHAnsi" w:cstheme="majorBidi"/>
      <w:b/>
      <w:bCs/>
      <w:sz w:val="24"/>
      <w:szCs w:val="26"/>
      <w:lang w:val="en-GB"/>
    </w:rPr>
  </w:style>
  <w:style w:type="paragraph" w:styleId="Tekstdymka">
    <w:name w:val="Balloon Text"/>
    <w:basedOn w:val="Normalny"/>
    <w:link w:val="TekstdymkaZnak"/>
    <w:uiPriority w:val="99"/>
    <w:unhideWhenUsed/>
    <w:rsid w:val="007D5B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2E5840"/>
    <w:rPr>
      <w:rFonts w:ascii="Tahoma" w:hAnsi="Tahoma" w:cs="Tahoma"/>
      <w:sz w:val="16"/>
      <w:szCs w:val="16"/>
      <w:lang w:val="en-GB"/>
    </w:rPr>
  </w:style>
  <w:style w:type="paragraph" w:styleId="Akapitzlist">
    <w:name w:val="List Paragraph"/>
    <w:basedOn w:val="Normalny"/>
    <w:uiPriority w:val="99"/>
    <w:semiHidden/>
    <w:rsid w:val="005C416A"/>
    <w:pPr>
      <w:ind w:left="720"/>
      <w:contextualSpacing/>
    </w:pPr>
  </w:style>
  <w:style w:type="character" w:customStyle="1" w:styleId="Nagwek5Znak">
    <w:name w:val="Nagłówek 5 Znak"/>
    <w:basedOn w:val="Domylnaczcionkaakapitu"/>
    <w:link w:val="Nagwek5"/>
    <w:uiPriority w:val="99"/>
    <w:semiHidden/>
    <w:rsid w:val="00921759"/>
    <w:rPr>
      <w:rFonts w:asciiTheme="majorHAnsi" w:eastAsiaTheme="majorEastAsia" w:hAnsiTheme="majorHAnsi" w:cstheme="majorBidi"/>
      <w:color w:val="0052BB" w:themeColor="accent1" w:themeShade="BF"/>
      <w:sz w:val="22"/>
      <w:lang w:val="pl-PL"/>
    </w:rPr>
  </w:style>
  <w:style w:type="character" w:customStyle="1" w:styleId="Nagwek1Znak">
    <w:name w:val="Nagłówek 1 Znak"/>
    <w:basedOn w:val="Domylnaczcionkaakapitu"/>
    <w:link w:val="Nagwek1"/>
    <w:uiPriority w:val="99"/>
    <w:rsid w:val="00921759"/>
    <w:rPr>
      <w:rFonts w:asciiTheme="majorHAnsi" w:eastAsiaTheme="majorEastAsia" w:hAnsiTheme="majorHAnsi" w:cstheme="majorBidi"/>
      <w:b/>
      <w:bCs/>
      <w:sz w:val="22"/>
      <w:szCs w:val="28"/>
      <w:lang w:val="pl-PL"/>
    </w:rPr>
  </w:style>
  <w:style w:type="character" w:customStyle="1" w:styleId="Nagwek3Znak">
    <w:name w:val="Nagłówek 3 Znak"/>
    <w:basedOn w:val="Domylnaczcionkaakapitu"/>
    <w:link w:val="Nagwek3"/>
    <w:uiPriority w:val="99"/>
    <w:semiHidden/>
    <w:rsid w:val="002E5840"/>
    <w:rPr>
      <w:rFonts w:asciiTheme="majorHAnsi" w:eastAsiaTheme="majorEastAsia" w:hAnsiTheme="majorHAnsi" w:cstheme="majorBidi"/>
      <w:szCs w:val="24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F517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F517A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5840"/>
    <w:rPr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517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E5840"/>
    <w:rPr>
      <w:b/>
      <w:bCs/>
      <w:lang w:val="en-GB"/>
    </w:rPr>
  </w:style>
  <w:style w:type="character" w:styleId="UyteHipercze">
    <w:name w:val="FollowedHyperlink"/>
    <w:basedOn w:val="Domylnaczcionkaakapitu"/>
    <w:uiPriority w:val="99"/>
    <w:semiHidden/>
    <w:unhideWhenUsed/>
    <w:rsid w:val="002E5840"/>
    <w:rPr>
      <w:color w:val="000000" w:themeColor="text1"/>
      <w:u w:val="non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D1C7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E5840"/>
    <w:rPr>
      <w:lang w:val="en-GB"/>
    </w:rPr>
  </w:style>
  <w:style w:type="paragraph" w:styleId="Listanumerowana">
    <w:name w:val="List Number"/>
    <w:basedOn w:val="Normalny"/>
    <w:autoRedefine/>
    <w:uiPriority w:val="99"/>
    <w:unhideWhenUsed/>
    <w:rsid w:val="004A5E18"/>
    <w:pPr>
      <w:numPr>
        <w:numId w:val="18"/>
      </w:numPr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9947CC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838C3"/>
    <w:pPr>
      <w:tabs>
        <w:tab w:val="center" w:pos="4536"/>
        <w:tab w:val="right" w:pos="9072"/>
      </w:tabs>
      <w:spacing w:after="480" w:line="400" w:lineRule="exact"/>
    </w:pPr>
  </w:style>
  <w:style w:type="character" w:customStyle="1" w:styleId="NagwekZnak">
    <w:name w:val="Nagłówek Znak"/>
    <w:basedOn w:val="Domylnaczcionkaakapitu"/>
    <w:link w:val="Nagwek"/>
    <w:uiPriority w:val="99"/>
    <w:rsid w:val="00A838C3"/>
    <w:rPr>
      <w:rFonts w:ascii="Lato" w:hAnsi="Lato"/>
      <w:color w:val="141E50" w:themeColor="text2"/>
      <w:sz w:val="24"/>
      <w:lang w:val="pl-PL"/>
    </w:rPr>
  </w:style>
  <w:style w:type="paragraph" w:styleId="Stopka">
    <w:name w:val="footer"/>
    <w:basedOn w:val="Normalny"/>
    <w:link w:val="StopkaZnak"/>
    <w:autoRedefine/>
    <w:uiPriority w:val="1"/>
    <w:unhideWhenUsed/>
    <w:rsid w:val="002568CD"/>
    <w:pPr>
      <w:tabs>
        <w:tab w:val="center" w:pos="4536"/>
        <w:tab w:val="right" w:pos="9072"/>
      </w:tabs>
      <w:spacing w:after="0" w:line="240" w:lineRule="auto"/>
      <w:ind w:right="-624"/>
      <w:jc w:val="right"/>
    </w:pPr>
    <w:rPr>
      <w:sz w:val="16"/>
    </w:rPr>
  </w:style>
  <w:style w:type="character" w:customStyle="1" w:styleId="StopkaZnak">
    <w:name w:val="Stopka Znak"/>
    <w:basedOn w:val="Domylnaczcionkaakapitu"/>
    <w:link w:val="Stopka"/>
    <w:uiPriority w:val="1"/>
    <w:rsid w:val="00921759"/>
    <w:rPr>
      <w:rFonts w:ascii="Inter" w:hAnsi="Inter"/>
      <w:sz w:val="16"/>
      <w:lang w:val="pl-PL"/>
    </w:rPr>
  </w:style>
  <w:style w:type="paragraph" w:styleId="NormalnyWeb">
    <w:name w:val="Normal (Web)"/>
    <w:basedOn w:val="Normalny"/>
    <w:uiPriority w:val="99"/>
    <w:semiHidden/>
    <w:unhideWhenUsed/>
    <w:rsid w:val="006A27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pl-PL"/>
    </w:rPr>
  </w:style>
  <w:style w:type="paragraph" w:customStyle="1" w:styleId="MTekst-Lewy11w1i12o016">
    <w:name w:val="M_Tekst - Lewy_11/w1i12_o0/16"/>
    <w:basedOn w:val="Normalny"/>
    <w:autoRedefine/>
    <w:qFormat/>
    <w:rsid w:val="001B07D8"/>
    <w:pPr>
      <w:spacing w:after="320" w:line="269" w:lineRule="auto"/>
    </w:pPr>
  </w:style>
  <w:style w:type="paragraph" w:customStyle="1" w:styleId="MAdresat">
    <w:name w:val="M_Adresat"/>
    <w:basedOn w:val="MTekst-Lewy11w1i12o016"/>
    <w:autoRedefine/>
    <w:qFormat/>
    <w:rsid w:val="00DD4B4A"/>
    <w:pPr>
      <w:spacing w:after="0" w:line="264" w:lineRule="auto"/>
      <w:contextualSpacing/>
    </w:pPr>
    <w:rPr>
      <w:b/>
    </w:rPr>
  </w:style>
  <w:style w:type="paragraph" w:customStyle="1" w:styleId="MMiejsceDataPodpis">
    <w:name w:val="M_Miejsce_Data_Podpis"/>
    <w:basedOn w:val="MTekst-Lewy11w1i12o016"/>
    <w:next w:val="MAdresat"/>
    <w:autoRedefine/>
    <w:qFormat/>
    <w:rsid w:val="00F83C6B"/>
    <w:pPr>
      <w:spacing w:after="240" w:line="240" w:lineRule="auto"/>
      <w:jc w:val="right"/>
    </w:pPr>
  </w:style>
  <w:style w:type="paragraph" w:customStyle="1" w:styleId="MImieNazwisko-L11w1i1o550">
    <w:name w:val="M_Imie_Nazwisko - L_11/w1i1 o55/0"/>
    <w:basedOn w:val="MZpowazaniem-L11w1i1o460"/>
    <w:autoRedefine/>
    <w:qFormat/>
    <w:rsid w:val="00755D35"/>
    <w:pPr>
      <w:spacing w:before="1100"/>
    </w:pPr>
  </w:style>
  <w:style w:type="paragraph" w:customStyle="1" w:styleId="MAdres-ulica-L11w1i1">
    <w:name w:val="M_Adres-ulica - L_11/w1i1"/>
    <w:basedOn w:val="MTekst-Lewy11w1i12o016"/>
    <w:autoRedefine/>
    <w:qFormat/>
    <w:rsid w:val="00755D35"/>
    <w:pPr>
      <w:spacing w:after="0" w:line="264" w:lineRule="auto"/>
      <w:contextualSpacing/>
    </w:pPr>
  </w:style>
  <w:style w:type="character" w:styleId="Pogrubienie">
    <w:name w:val="Strong"/>
    <w:basedOn w:val="Domylnaczcionkaakapitu"/>
    <w:uiPriority w:val="99"/>
    <w:semiHidden/>
    <w:qFormat/>
    <w:rsid w:val="009B1419"/>
    <w:rPr>
      <w:b/>
      <w:bCs/>
    </w:rPr>
  </w:style>
  <w:style w:type="character" w:customStyle="1" w:styleId="M-Pogrubiony">
    <w:name w:val="M-Pogrubiony"/>
    <w:basedOn w:val="Domylnaczcionkaakapitu"/>
    <w:uiPriority w:val="1"/>
    <w:qFormat/>
    <w:rsid w:val="005C58FE"/>
    <w:rPr>
      <w:b/>
    </w:rPr>
  </w:style>
  <w:style w:type="paragraph" w:customStyle="1" w:styleId="MTekstNum-L1018">
    <w:name w:val="M_Tekst Num - L_10/18"/>
    <w:basedOn w:val="MAdres-ulica-L11w1i1"/>
    <w:autoRedefine/>
    <w:qFormat/>
    <w:rsid w:val="000758DB"/>
    <w:pPr>
      <w:numPr>
        <w:numId w:val="40"/>
      </w:numPr>
      <w:spacing w:line="274" w:lineRule="auto"/>
      <w:ind w:left="340" w:hanging="340"/>
    </w:pPr>
  </w:style>
  <w:style w:type="paragraph" w:customStyle="1" w:styleId="MAdres-Miasto-L11w1i1o46">
    <w:name w:val="M_Adres-Miasto - L_11/w1i1 o46"/>
    <w:basedOn w:val="MAdres-ulica-L11w1i1"/>
    <w:autoRedefine/>
    <w:qFormat/>
    <w:rsid w:val="002568CD"/>
    <w:pPr>
      <w:spacing w:after="920"/>
    </w:pPr>
  </w:style>
  <w:style w:type="paragraph" w:customStyle="1" w:styleId="MZpowazaniem-L11w1i1o460">
    <w:name w:val="M_Z_powazaniem - L_11/w1i1 o46/0"/>
    <w:basedOn w:val="MAdres-Miasto-L11w1i1o46"/>
    <w:autoRedefine/>
    <w:qFormat/>
    <w:rsid w:val="00755D35"/>
    <w:pPr>
      <w:spacing w:before="860" w:after="0"/>
      <w:contextualSpacing w:val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72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teusz.lipka@merito.p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ba_mlipka\Downloads\Chorz&#243;w_Merito_Papier%20firmowy_Szablon%20word.dotx" TargetMode="External"/></Relationships>
</file>

<file path=word/theme/theme1.xml><?xml version="1.0" encoding="utf-8"?>
<a:theme xmlns:a="http://schemas.openxmlformats.org/drawingml/2006/main" name="Word_vertical">
  <a:themeElements>
    <a:clrScheme name="M-Kolory_Word">
      <a:dk1>
        <a:srgbClr val="000000"/>
      </a:dk1>
      <a:lt1>
        <a:srgbClr val="FFFFFF"/>
      </a:lt1>
      <a:dk2>
        <a:srgbClr val="141E50"/>
      </a:dk2>
      <a:lt2>
        <a:srgbClr val="FFFFFF"/>
      </a:lt2>
      <a:accent1>
        <a:srgbClr val="006EFA"/>
      </a:accent1>
      <a:accent2>
        <a:srgbClr val="23BEFF"/>
      </a:accent2>
      <a:accent3>
        <a:srgbClr val="91DEFF"/>
      </a:accent3>
      <a:accent4>
        <a:srgbClr val="3CDC7D"/>
      </a:accent4>
      <a:accent5>
        <a:srgbClr val="FF9505"/>
      </a:accent5>
      <a:accent6>
        <a:srgbClr val="EB285A"/>
      </a:accent6>
      <a:hlink>
        <a:srgbClr val="0529DD"/>
      </a:hlink>
      <a:folHlink>
        <a:srgbClr val="9D18B8"/>
      </a:folHlink>
    </a:clrScheme>
    <a:fontScheme name="M-Fonty_Word">
      <a:majorFont>
        <a:latin typeface="Inter"/>
        <a:ea typeface=""/>
        <a:cs typeface=""/>
      </a:majorFont>
      <a:minorFont>
        <a:latin typeface="Inter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  <a:effectLst/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095EA64B61374C8CB888BB294B3785" ma:contentTypeVersion="18" ma:contentTypeDescription="Create a new document." ma:contentTypeScope="" ma:versionID="95853c3b5c1cec67d78a4d6fba687726">
  <xsd:schema xmlns:xsd="http://www.w3.org/2001/XMLSchema" xmlns:xs="http://www.w3.org/2001/XMLSchema" xmlns:p="http://schemas.microsoft.com/office/2006/metadata/properties" xmlns:ns2="4670c35f-befa-4748-a295-ef6c9df978f0" xmlns:ns3="dcac77ec-de52-48d0-8592-7640a3359379" targetNamespace="http://schemas.microsoft.com/office/2006/metadata/properties" ma:root="true" ma:fieldsID="6fa722a8866f02d496359b9e213c9ed0" ns2:_="" ns3:_="">
    <xsd:import namespace="4670c35f-befa-4748-a295-ef6c9df978f0"/>
    <xsd:import namespace="dcac77ec-de52-48d0-8592-7640a33593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_ModernAudienceTargetUserField" minOccurs="0"/>
                <xsd:element ref="ns2:_ModernAudienceAadObjectIds" minOccurs="0"/>
                <xsd:element ref="ns2:MediaServiceSearchProperties" minOccurs="0"/>
                <xsd:element ref="ns2: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70c35f-befa-4748-a295-ef6c9df978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d134e4b8-377d-442c-b5bd-7a06feb52b3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ModernAudienceTargetUserField" ma:index="21" nillable="true" ma:displayName="Audience" ma:list="UserInfo" ma:SharePointGroup="0" ma:internalName="_ModernAudienceTargetUserField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ModernAudienceAadObjectIds" ma:index="22" nillable="true" ma:displayName="AudienceIds" ma:list="{92cb7846-9037-4ab4-a414-f5d499c81dfe}" ma:internalName="_ModernAudienceAadObjectIds" ma:readOnly="true" ma:showField="_AadObjectIdForUser" ma:web="dcac77ec-de52-48d0-8592-7640a33593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a" ma:index="24" nillable="true" ma:displayName="Data" ma:format="Dropdown" ma:internalName="Data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c77ec-de52-48d0-8592-7640a3359379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e3a768e-3c0e-4067-97a0-ec292708ffa1}" ma:internalName="TaxCatchAll" ma:showField="CatchAllData" ma:web="dcac77ec-de52-48d0-8592-7640a335937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ac77ec-de52-48d0-8592-7640a3359379" xsi:nil="true"/>
    <lcf76f155ced4ddcb4097134ff3c332f xmlns="4670c35f-befa-4748-a295-ef6c9df978f0">
      <Terms xmlns="http://schemas.microsoft.com/office/infopath/2007/PartnerControls"/>
    </lcf76f155ced4ddcb4097134ff3c332f>
    <SharedWithUsers xmlns="dcac77ec-de52-48d0-8592-7640a3359379">
      <UserInfo>
        <DisplayName/>
        <AccountId xsi:nil="true"/>
        <AccountType/>
      </UserInfo>
    </SharedWithUsers>
    <_ModernAudienceTargetUserField xmlns="4670c35f-befa-4748-a295-ef6c9df978f0">
      <UserInfo>
        <DisplayName/>
        <AccountId xsi:nil="true"/>
        <AccountType/>
      </UserInfo>
    </_ModernAudienceTargetUserField>
    <Data xmlns="4670c35f-befa-4748-a295-ef6c9df978f0" xsi:nil="true"/>
  </documentManagement>
</p:properties>
</file>

<file path=customXml/itemProps1.xml><?xml version="1.0" encoding="utf-8"?>
<ds:datastoreItem xmlns:ds="http://schemas.openxmlformats.org/officeDocument/2006/customXml" ds:itemID="{AAA167CB-DC21-4B49-811E-837CF306B3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70c35f-befa-4748-a295-ef6c9df978f0"/>
    <ds:schemaRef ds:uri="dcac77ec-de52-48d0-8592-7640a33593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159D66-416A-4F38-B2E2-E6B13DAFECE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E4A466D-E397-42AD-A05C-D4D0B37ABD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35D988-7852-426E-BA6A-01B96B41560B}">
  <ds:schemaRefs>
    <ds:schemaRef ds:uri="http://schemas.microsoft.com/office/2006/metadata/properties"/>
    <ds:schemaRef ds:uri="http://schemas.microsoft.com/office/infopath/2007/PartnerControls"/>
    <ds:schemaRef ds:uri="dcac77ec-de52-48d0-8592-7640a3359379"/>
    <ds:schemaRef ds:uri="4670c35f-befa-4748-a295-ef6c9df978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Chorzów_Merito_Papier firmowy_Szablon word</Template>
  <TotalTime>7</TotalTime>
  <Pages>2</Pages>
  <Words>254</Words>
  <Characters>1910</Characters>
  <Application>Microsoft Office Word</Application>
  <DocSecurity>0</DocSecurity>
  <Lines>15</Lines>
  <Paragraphs>4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Ambiens - papier firmowy</vt:lpstr>
      <vt:lpstr/>
      <vt:lpstr/>
    </vt:vector>
  </TitlesOfParts>
  <Manager>Anna Porowska-Chłus</Manager>
  <Company>PRYZMAT Katarzyna i Wojciech Puza sp.j.</Company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25322007 MERITO PAPIER FIRMOWY RGB</dc:title>
  <dc:subject>CHORZÓW</dc:subject>
  <dc:creator>Mateusz Lipka</dc:creator>
  <cp:lastModifiedBy>Mateusz Lipka</cp:lastModifiedBy>
  <cp:revision>1</cp:revision>
  <cp:lastPrinted>2023-10-12T22:07:00Z</cp:lastPrinted>
  <dcterms:created xsi:type="dcterms:W3CDTF">2025-09-02T10:04:00Z</dcterms:created>
  <dcterms:modified xsi:type="dcterms:W3CDTF">2025-09-02T10:11:00Z</dcterms:modified>
  <cp:version>8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-490857467</vt:i4>
  </property>
  <property fmtid="{D5CDD505-2E9C-101B-9397-08002B2CF9AE}" pid="3" name="_AuthorEmail">
    <vt:lpwstr>Mathias.Schumacher@axpo.com</vt:lpwstr>
  </property>
  <property fmtid="{D5CDD505-2E9C-101B-9397-08002B2CF9AE}" pid="4" name="_AuthorEmailDisplayName">
    <vt:lpwstr>Schumacher Mathias TTE-F</vt:lpwstr>
  </property>
  <property fmtid="{D5CDD505-2E9C-101B-9397-08002B2CF9AE}" pid="5" name="_EmailSubject">
    <vt:lpwstr>Monthly Poland Template - May 2022 </vt:lpwstr>
  </property>
  <property fmtid="{D5CDD505-2E9C-101B-9397-08002B2CF9AE}" pid="6" name="_NewReviewCycle">
    <vt:lpwstr/>
  </property>
  <property fmtid="{D5CDD505-2E9C-101B-9397-08002B2CF9AE}" pid="7" name="_PreviousAdHocReviewCycleID">
    <vt:i4>535007849</vt:i4>
  </property>
  <property fmtid="{D5CDD505-2E9C-101B-9397-08002B2CF9AE}" pid="8" name="_ReviewingToolsShownOnce">
    <vt:lpwstr/>
  </property>
  <property fmtid="{D5CDD505-2E9C-101B-9397-08002B2CF9AE}" pid="9" name="ContentTypeId">
    <vt:lpwstr>0x010100EF095EA64B61374C8CB888BB294B3785</vt:lpwstr>
  </property>
  <property fmtid="{D5CDD505-2E9C-101B-9397-08002B2CF9AE}" pid="10" name="Order">
    <vt:r8>162200</vt:r8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_SourceUrl">
    <vt:lpwstr/>
  </property>
  <property fmtid="{D5CDD505-2E9C-101B-9397-08002B2CF9AE}" pid="14" name="_SharedFileIndex">
    <vt:lpwstr/>
  </property>
  <property fmtid="{D5CDD505-2E9C-101B-9397-08002B2CF9AE}" pid="15" name="ComplianceAssetId">
    <vt:lpwstr/>
  </property>
  <property fmtid="{D5CDD505-2E9C-101B-9397-08002B2CF9AE}" pid="16" name="TemplateUrl">
    <vt:lpwstr/>
  </property>
  <property fmtid="{D5CDD505-2E9C-101B-9397-08002B2CF9AE}" pid="17" name="_ExtendedDescription">
    <vt:lpwstr/>
  </property>
  <property fmtid="{D5CDD505-2E9C-101B-9397-08002B2CF9AE}" pid="18" name="TriggerFlowInfo">
    <vt:lpwstr/>
  </property>
  <property fmtid="{D5CDD505-2E9C-101B-9397-08002B2CF9AE}" pid="19" name="MediaServiceImageTags">
    <vt:lpwstr/>
  </property>
</Properties>
</file>