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15CCA6" w14:textId="3F4881CA" w:rsidR="00243B11" w:rsidRDefault="00243B11" w:rsidP="00243B11">
      <w:pPr>
        <w:pStyle w:val="MMiejsceDataPodpis"/>
      </w:pPr>
      <w:r>
        <w:t xml:space="preserve">                                                                                                             </w:t>
      </w:r>
      <w:r w:rsidRPr="00243B11">
        <w:t>Chorzów</w:t>
      </w:r>
      <w:r w:rsidR="000758DB" w:rsidRPr="00243B11">
        <w:t>, 2</w:t>
      </w:r>
      <w:r w:rsidRPr="00243B11">
        <w:t>8</w:t>
      </w:r>
      <w:r w:rsidR="000758DB" w:rsidRPr="00243B11">
        <w:t xml:space="preserve"> </w:t>
      </w:r>
      <w:r w:rsidRPr="00243B11">
        <w:t xml:space="preserve">sierpnia </w:t>
      </w:r>
      <w:r w:rsidR="000758DB" w:rsidRPr="00243B11">
        <w:t>202</w:t>
      </w:r>
      <w:r w:rsidRPr="00243B11">
        <w:t>5</w:t>
      </w:r>
      <w:r w:rsidR="000758DB" w:rsidRPr="00243B11">
        <w:t xml:space="preserve"> r.</w:t>
      </w:r>
      <w:r w:rsidRPr="00243B11">
        <w:br/>
      </w:r>
    </w:p>
    <w:p w14:paraId="1A27003A" w14:textId="37AB3375" w:rsidR="00243B11" w:rsidRPr="00243B11" w:rsidRDefault="00243B11" w:rsidP="00243B11">
      <w:pPr>
        <w:pStyle w:val="MMiejsceDataPodpis"/>
      </w:pPr>
      <w:r>
        <w:br/>
      </w:r>
      <w:r w:rsidRPr="00243B11">
        <w:t xml:space="preserve">Kłamstwo, dezinformacja i oszustwa. </w:t>
      </w:r>
      <w:r>
        <w:t xml:space="preserve">Psycholog z Uniwersytetu WSB </w:t>
      </w:r>
      <w:proofErr w:type="spellStart"/>
      <w:r>
        <w:t>Merito</w:t>
      </w:r>
      <w:proofErr w:type="spellEnd"/>
      <w:r>
        <w:t xml:space="preserve"> </w:t>
      </w:r>
      <w:r w:rsidRPr="00243B11">
        <w:t>wydał nową książkę</w:t>
      </w:r>
    </w:p>
    <w:p w14:paraId="14BC1ABD" w14:textId="5FA8DA34" w:rsidR="00243B11" w:rsidRDefault="00243B11" w:rsidP="001B07D8">
      <w:pPr>
        <w:pStyle w:val="MZpowazaniem-L11w1i1o460"/>
        <w:rPr>
          <w:lang w:val="pl-PL"/>
        </w:rPr>
      </w:pPr>
      <w:r w:rsidRPr="00243B11">
        <w:rPr>
          <w:b/>
          <w:bCs/>
          <w:lang w:val="pl-PL"/>
        </w:rPr>
        <w:t>Najlepsze oszustwa nie działają̨ wbrew ludziom, lecz z ich współudziałem. Bo nic tak nie przyciąga jak opowieść́, którą chcemy usłyszeć - mówi Kamil Zieliński,</w:t>
      </w:r>
      <w:r>
        <w:rPr>
          <w:b/>
          <w:bCs/>
          <w:lang w:val="pl-PL"/>
        </w:rPr>
        <w:t xml:space="preserve"> psycholog </w:t>
      </w:r>
      <w:r>
        <w:rPr>
          <w:b/>
          <w:bCs/>
          <w:lang w:val="pl-PL"/>
        </w:rPr>
        <w:br/>
        <w:t>społeczny i</w:t>
      </w:r>
      <w:r w:rsidRPr="00243B11">
        <w:rPr>
          <w:b/>
          <w:bCs/>
          <w:lang w:val="pl-PL"/>
        </w:rPr>
        <w:t xml:space="preserve"> autor książki „Psychologia oszukiwania</w:t>
      </w:r>
      <w:r>
        <w:rPr>
          <w:b/>
          <w:bCs/>
          <w:lang w:val="pl-PL"/>
        </w:rPr>
        <w:t xml:space="preserve">. Jak oszukujemy i jesteśmy </w:t>
      </w:r>
      <w:r>
        <w:rPr>
          <w:b/>
          <w:bCs/>
          <w:lang w:val="pl-PL"/>
        </w:rPr>
        <w:br/>
        <w:t>oszukiwani</w:t>
      </w:r>
      <w:r w:rsidRPr="00243B11">
        <w:rPr>
          <w:b/>
          <w:bCs/>
          <w:lang w:val="pl-PL"/>
        </w:rPr>
        <w:t xml:space="preserve">”, w której świat pełen kłamstw, manipulacji i złudzeń przedstawił w lekkiej </w:t>
      </w:r>
      <w:r>
        <w:rPr>
          <w:b/>
          <w:bCs/>
          <w:lang w:val="pl-PL"/>
        </w:rPr>
        <w:br/>
      </w:r>
      <w:r w:rsidRPr="00243B11">
        <w:rPr>
          <w:b/>
          <w:bCs/>
          <w:lang w:val="pl-PL"/>
        </w:rPr>
        <w:t xml:space="preserve">i wciągającej formie. Premiera </w:t>
      </w:r>
      <w:r>
        <w:rPr>
          <w:b/>
          <w:bCs/>
          <w:lang w:val="pl-PL"/>
        </w:rPr>
        <w:t xml:space="preserve">odbędzie się </w:t>
      </w:r>
      <w:r w:rsidRPr="00243B11">
        <w:rPr>
          <w:b/>
          <w:bCs/>
          <w:lang w:val="pl-PL"/>
        </w:rPr>
        <w:t>10 września. </w:t>
      </w:r>
      <w:r>
        <w:rPr>
          <w:lang w:val="pl-PL"/>
        </w:rPr>
        <w:br/>
      </w:r>
      <w:r>
        <w:rPr>
          <w:lang w:val="pl-PL"/>
        </w:rPr>
        <w:br/>
      </w:r>
      <w:r w:rsidRPr="00243B11">
        <w:rPr>
          <w:lang w:val="pl-PL"/>
        </w:rPr>
        <w:t xml:space="preserve">Już sama okładka "Psychologii oszukiwania" przyciąga uwagę efektem Thatcher </w:t>
      </w:r>
      <w:r>
        <w:rPr>
          <w:lang w:val="pl-PL"/>
        </w:rPr>
        <w:br/>
      </w:r>
      <w:r w:rsidRPr="00243B11">
        <w:rPr>
          <w:lang w:val="pl-PL"/>
        </w:rPr>
        <w:t xml:space="preserve">- złudzeniem optycznym, w którym odwrócona twarz wydaje się normalna, mimo że oczy </w:t>
      </w:r>
      <w:r>
        <w:rPr>
          <w:lang w:val="pl-PL"/>
        </w:rPr>
        <w:br/>
      </w:r>
      <w:r w:rsidRPr="00243B11">
        <w:rPr>
          <w:lang w:val="pl-PL"/>
        </w:rPr>
        <w:t xml:space="preserve">i usta są ustawione nieprawidłowo. Dopiero po jej odwróceniu do właściwej pozycji </w:t>
      </w:r>
      <w:r>
        <w:rPr>
          <w:lang w:val="pl-PL"/>
        </w:rPr>
        <w:br/>
      </w:r>
      <w:r w:rsidRPr="00243B11">
        <w:rPr>
          <w:lang w:val="pl-PL"/>
        </w:rPr>
        <w:t xml:space="preserve">deformacje stają się oczywiste. - To zjawisko pokazuje, jak mózg ma trudności </w:t>
      </w:r>
      <w:r>
        <w:rPr>
          <w:lang w:val="pl-PL"/>
        </w:rPr>
        <w:br/>
      </w:r>
      <w:r w:rsidRPr="00243B11">
        <w:rPr>
          <w:lang w:val="pl-PL"/>
        </w:rPr>
        <w:t>z rozpoznawaniem twarzy w nietypowej orientacji i jak łatwo może nas oszukać - tłumaczy Kamil Zieliński.</w:t>
      </w:r>
      <w:r>
        <w:rPr>
          <w:lang w:val="pl-PL"/>
        </w:rPr>
        <w:br/>
      </w:r>
      <w:r>
        <w:rPr>
          <w:lang w:val="pl-PL"/>
        </w:rPr>
        <w:br/>
      </w:r>
      <w:r w:rsidRPr="00243B11">
        <w:rPr>
          <w:b/>
          <w:bCs/>
          <w:lang w:val="pl-PL"/>
        </w:rPr>
        <w:t>Po pierwsze: zdemaskować kłamcę   </w:t>
      </w:r>
      <w:r w:rsidRPr="00243B11">
        <w:rPr>
          <w:lang w:val="pl-PL"/>
        </w:rPr>
        <w:br/>
      </w:r>
      <w:r w:rsidRPr="00243B11">
        <w:rPr>
          <w:lang w:val="pl-PL"/>
        </w:rPr>
        <w:br/>
        <w:t>Autor rozprawia się z trzema obszarami oszukiwania: kłamstwem, dezinformacją </w:t>
      </w:r>
      <w:r w:rsidRPr="00243B11">
        <w:rPr>
          <w:lang w:val="pl-PL"/>
        </w:rPr>
        <w:br/>
        <w:t xml:space="preserve">i oszustwem. W pierwszej części spokojnie i merytorycznie tłumaczy, czym jest psychologia kłamstwa, jakie są jej odmiany oraz mechanizmy psychologiczne, które sprzyjają oszukiwaniu - od niewinnych półprawd po mitomanię. Zieliński, stara się obalić mity dotyczące </w:t>
      </w:r>
      <w:r>
        <w:rPr>
          <w:lang w:val="pl-PL"/>
        </w:rPr>
        <w:br/>
      </w:r>
      <w:r w:rsidRPr="00243B11">
        <w:rPr>
          <w:lang w:val="pl-PL"/>
        </w:rPr>
        <w:t xml:space="preserve">rozpoznawania kłamców. W drugiej części odsłania kulisy dezinformacji i </w:t>
      </w:r>
      <w:proofErr w:type="spellStart"/>
      <w:r w:rsidRPr="00243B11">
        <w:rPr>
          <w:lang w:val="pl-PL"/>
        </w:rPr>
        <w:t>fake</w:t>
      </w:r>
      <w:proofErr w:type="spellEnd"/>
      <w:r w:rsidRPr="00243B11">
        <w:rPr>
          <w:lang w:val="pl-PL"/>
        </w:rPr>
        <w:t xml:space="preserve"> newsów. </w:t>
      </w:r>
      <w:r>
        <w:rPr>
          <w:lang w:val="pl-PL"/>
        </w:rPr>
        <w:br/>
      </w:r>
      <w:r w:rsidRPr="00243B11">
        <w:rPr>
          <w:lang w:val="pl-PL"/>
        </w:rPr>
        <w:t xml:space="preserve">Opisuje m.in. zjawisko </w:t>
      </w:r>
      <w:proofErr w:type="spellStart"/>
      <w:r w:rsidRPr="00243B11">
        <w:rPr>
          <w:lang w:val="pl-PL"/>
        </w:rPr>
        <w:t>postprawdy</w:t>
      </w:r>
      <w:proofErr w:type="spellEnd"/>
      <w:r w:rsidRPr="00243B11">
        <w:rPr>
          <w:lang w:val="pl-PL"/>
        </w:rPr>
        <w:t xml:space="preserve">, efekt śpiocha czy efekt domniemania prawdy </w:t>
      </w:r>
      <w:r>
        <w:rPr>
          <w:lang w:val="pl-PL"/>
        </w:rPr>
        <w:br/>
      </w:r>
      <w:r w:rsidRPr="00243B11">
        <w:rPr>
          <w:lang w:val="pl-PL"/>
        </w:rPr>
        <w:t>- me</w:t>
      </w:r>
      <w:r>
        <w:rPr>
          <w:lang w:val="pl-PL"/>
        </w:rPr>
        <w:t>chanizmy</w:t>
      </w:r>
      <w:r w:rsidRPr="00243B11">
        <w:rPr>
          <w:lang w:val="pl-PL"/>
        </w:rPr>
        <w:t xml:space="preserve">, które sprawiają, że fałszywe informacje rozchodzą się szybciej i mocniej. </w:t>
      </w:r>
      <w:r>
        <w:rPr>
          <w:lang w:val="pl-PL"/>
        </w:rPr>
        <w:br/>
      </w:r>
      <w:r w:rsidRPr="00243B11">
        <w:rPr>
          <w:lang w:val="pl-PL"/>
        </w:rPr>
        <w:t>Oddziałują na emocje silniej niż rzetelne dane. - To prawda, że kłamstwo ma krótkie nogi. Ale biega szybciej niż prawda. Zwłaszcza w sieci - zauważa Zieliński.</w:t>
      </w:r>
      <w:r>
        <w:rPr>
          <w:lang w:val="pl-PL"/>
        </w:rPr>
        <w:br/>
      </w:r>
      <w:r>
        <w:rPr>
          <w:lang w:val="pl-PL"/>
        </w:rPr>
        <w:br/>
      </w:r>
      <w:r w:rsidRPr="00243B11">
        <w:rPr>
          <w:b/>
          <w:bCs/>
          <w:lang w:val="pl-PL"/>
        </w:rPr>
        <w:t>Dlaczego dajemy się nabić w butelkę?  </w:t>
      </w:r>
      <w:r w:rsidRPr="00243B11">
        <w:rPr>
          <w:lang w:val="pl-PL"/>
        </w:rPr>
        <w:br/>
      </w:r>
      <w:r w:rsidRPr="00243B11">
        <w:rPr>
          <w:lang w:val="pl-PL"/>
        </w:rPr>
        <w:br/>
        <w:t xml:space="preserve">W trzeciej części autor koncentruje się na oszustwach i socjotechnikach. Przedstawia </w:t>
      </w:r>
      <w:r>
        <w:rPr>
          <w:lang w:val="pl-PL"/>
        </w:rPr>
        <w:br/>
      </w:r>
      <w:r w:rsidRPr="00243B11">
        <w:rPr>
          <w:lang w:val="pl-PL"/>
        </w:rPr>
        <w:t xml:space="preserve">zarówno klasyczne metody, np. „na wnuczka” czy "nigeryjski szwindel", jak i współczesne wyłudzenia - </w:t>
      </w:r>
      <w:proofErr w:type="spellStart"/>
      <w:r w:rsidRPr="00243B11">
        <w:rPr>
          <w:lang w:val="pl-PL"/>
        </w:rPr>
        <w:t>phishing</w:t>
      </w:r>
      <w:proofErr w:type="spellEnd"/>
      <w:r w:rsidRPr="00243B11">
        <w:rPr>
          <w:lang w:val="pl-PL"/>
        </w:rPr>
        <w:t xml:space="preserve">, fałszywe oferty pracy, czy oszustwa inwestycyjne. Przywołuje również </w:t>
      </w:r>
      <w:r w:rsidRPr="00243B11">
        <w:rPr>
          <w:lang w:val="pl-PL"/>
        </w:rPr>
        <w:lastRenderedPageBreak/>
        <w:t xml:space="preserve">historie słynnych oszustów, takich jak Frank </w:t>
      </w:r>
      <w:proofErr w:type="spellStart"/>
      <w:r w:rsidRPr="00243B11">
        <w:rPr>
          <w:lang w:val="pl-PL"/>
        </w:rPr>
        <w:t>Abagnale</w:t>
      </w:r>
      <w:proofErr w:type="spellEnd"/>
      <w:r w:rsidRPr="00243B11">
        <w:rPr>
          <w:lang w:val="pl-PL"/>
        </w:rPr>
        <w:t xml:space="preserve"> („Złap mnie, jeśli potrafisz”) czy Anna </w:t>
      </w:r>
      <w:proofErr w:type="spellStart"/>
      <w:r w:rsidRPr="00243B11">
        <w:rPr>
          <w:lang w:val="pl-PL"/>
        </w:rPr>
        <w:t>Sorokin</w:t>
      </w:r>
      <w:proofErr w:type="spellEnd"/>
      <w:r w:rsidRPr="00243B11">
        <w:rPr>
          <w:lang w:val="pl-PL"/>
        </w:rPr>
        <w:t>, by pokazać, że udane oszustwo rzadko polega wyłącznie na fałszu - częściej bazuje na naszych potrzebach i pragnieniach.</w:t>
      </w:r>
      <w:r>
        <w:rPr>
          <w:lang w:val="pl-PL"/>
        </w:rPr>
        <w:br/>
      </w:r>
      <w:r>
        <w:rPr>
          <w:lang w:val="pl-PL"/>
        </w:rPr>
        <w:br/>
      </w:r>
      <w:r w:rsidRPr="00243B11">
        <w:rPr>
          <w:b/>
          <w:bCs/>
          <w:lang w:val="pl-PL"/>
        </w:rPr>
        <w:t>Nauka krytycznego myślenia </w:t>
      </w:r>
      <w:r w:rsidRPr="00243B11">
        <w:rPr>
          <w:lang w:val="pl-PL"/>
        </w:rPr>
        <w:br/>
      </w:r>
      <w:r w:rsidRPr="00243B11">
        <w:rPr>
          <w:lang w:val="pl-PL"/>
        </w:rPr>
        <w:br/>
        <w:t xml:space="preserve">„Psychologia oszukiwania” to nie tylko opowieść o mechanizmach manipulacji, lecz także praktyczny poradnik obrony przed dezinformacją. Kamil Zieliński podpowiada, jak zadawać pytania krytyczne, korzystać z metody Sokratesa czy stosować narzędzia weryfikacji </w:t>
      </w:r>
      <w:r>
        <w:rPr>
          <w:lang w:val="pl-PL"/>
        </w:rPr>
        <w:br/>
      </w:r>
      <w:r w:rsidRPr="00243B11">
        <w:rPr>
          <w:lang w:val="pl-PL"/>
        </w:rPr>
        <w:t xml:space="preserve">danych. Jak podkreśla autor, fałszywa wiedza może być groźniejsza niż sam brak wiedzy, ponieważ wpływa nie tylko na decyzje jednostek, ale także na funkcjonowanie całych </w:t>
      </w:r>
      <w:r>
        <w:rPr>
          <w:lang w:val="pl-PL"/>
        </w:rPr>
        <w:br/>
      </w:r>
      <w:r w:rsidRPr="00243B11">
        <w:rPr>
          <w:lang w:val="pl-PL"/>
        </w:rPr>
        <w:t>społeczeństw. </w:t>
      </w:r>
      <w:r w:rsidRPr="00243B11">
        <w:rPr>
          <w:lang w:val="pl-PL"/>
        </w:rPr>
        <w:br/>
      </w:r>
      <w:r w:rsidRPr="00243B11">
        <w:rPr>
          <w:lang w:val="pl-PL"/>
        </w:rPr>
        <w:br/>
      </w:r>
      <w:r w:rsidRPr="00243B11">
        <w:rPr>
          <w:b/>
          <w:bCs/>
          <w:lang w:val="pl-PL"/>
        </w:rPr>
        <w:t>Popularnonaukowa lekcja o współczesnym świecie </w:t>
      </w:r>
      <w:r w:rsidRPr="00243B11">
        <w:rPr>
          <w:lang w:val="pl-PL"/>
        </w:rPr>
        <w:br/>
      </w:r>
      <w:r w:rsidRPr="00243B11">
        <w:rPr>
          <w:lang w:val="pl-PL"/>
        </w:rPr>
        <w:br/>
        <w:t xml:space="preserve">Książka Kamila Zielińskiego napisana jest lekkim, momentami dowcipnym językiem, pełnym przykładów z życia codziennego, mediów i historii. „Psychologia oszukiwania” to nie tylko rzetelne opracowanie naukowe, lecz także wciągająca lektura, która pozwala lepiej zrozumieć świat pełen kłamstw, manipulacji i złudzeń. Książka otwiera nam oczy i daje do myślenia. </w:t>
      </w:r>
      <w:r>
        <w:rPr>
          <w:lang w:val="pl-PL"/>
        </w:rPr>
        <w:br/>
      </w:r>
      <w:r w:rsidRPr="00243B11">
        <w:rPr>
          <w:lang w:val="pl-PL"/>
        </w:rPr>
        <w:t>Premiera odbędzie się 10 września.</w:t>
      </w:r>
    </w:p>
    <w:p w14:paraId="75D16466" w14:textId="7A8D627F" w:rsidR="005B6F79" w:rsidRPr="00921759" w:rsidRDefault="00243B11" w:rsidP="00243B11">
      <w:pPr>
        <w:pStyle w:val="MZpowazaniem-L11w1i1o460"/>
        <w:jc w:val="right"/>
        <w:rPr>
          <w:lang w:val="pl-PL"/>
        </w:rPr>
      </w:pPr>
      <w:r w:rsidRPr="00243B11">
        <w:rPr>
          <w:b/>
          <w:bCs/>
          <w:lang w:val="pl-PL"/>
        </w:rPr>
        <w:t>Łączę pozdrowienia</w:t>
      </w:r>
      <w:r w:rsidR="005B6F79" w:rsidRPr="00243B11">
        <w:rPr>
          <w:b/>
          <w:bCs/>
          <w:lang w:val="pl-PL"/>
        </w:rPr>
        <w:t>,</w:t>
      </w:r>
      <w:r w:rsidRPr="00243B11">
        <w:rPr>
          <w:b/>
          <w:bCs/>
          <w:lang w:val="pl-PL"/>
        </w:rPr>
        <w:br/>
      </w:r>
      <w:r w:rsidRPr="00243B11">
        <w:rPr>
          <w:i/>
          <w:iCs/>
          <w:lang w:val="pl-PL"/>
        </w:rPr>
        <w:t>Mateusz Lipka</w:t>
      </w:r>
      <w:r w:rsidRPr="00243B11">
        <w:rPr>
          <w:i/>
          <w:iCs/>
          <w:lang w:val="pl-PL"/>
        </w:rPr>
        <w:br/>
        <w:t xml:space="preserve">Rzecznik prasowy </w:t>
      </w:r>
      <w:r>
        <w:rPr>
          <w:i/>
          <w:iCs/>
          <w:lang w:val="pl-PL"/>
        </w:rPr>
        <w:br/>
      </w:r>
      <w:r w:rsidRPr="00243B11">
        <w:rPr>
          <w:i/>
          <w:iCs/>
          <w:lang w:val="pl-PL"/>
        </w:rPr>
        <w:t xml:space="preserve">Uniwersytet WSB </w:t>
      </w:r>
      <w:proofErr w:type="spellStart"/>
      <w:r w:rsidRPr="00243B11">
        <w:rPr>
          <w:i/>
          <w:iCs/>
          <w:lang w:val="pl-PL"/>
        </w:rPr>
        <w:t>Merito</w:t>
      </w:r>
      <w:proofErr w:type="spellEnd"/>
      <w:r w:rsidRPr="00243B11">
        <w:rPr>
          <w:i/>
          <w:iCs/>
          <w:lang w:val="pl-PL"/>
        </w:rPr>
        <w:t xml:space="preserve"> Chorzów</w:t>
      </w:r>
      <w:r>
        <w:rPr>
          <w:i/>
          <w:iCs/>
          <w:lang w:val="pl-PL"/>
        </w:rPr>
        <w:br/>
      </w:r>
      <w:r w:rsidRPr="00243B11">
        <w:rPr>
          <w:lang w:val="pl-PL"/>
        </w:rPr>
        <w:t>tel. 532602497</w:t>
      </w:r>
      <w:r w:rsidRPr="00243B11">
        <w:rPr>
          <w:lang w:val="pl-PL"/>
        </w:rPr>
        <w:br/>
      </w:r>
      <w:hyperlink r:id="rId11" w:tooltip="mailto:mateusz.lipka@merito.pl" w:history="1">
        <w:r w:rsidRPr="00243B11">
          <w:rPr>
            <w:rStyle w:val="Hipercze"/>
            <w:lang w:val="pl-PL"/>
          </w:rPr>
          <w:t>mateusz.lipka@merito.pl</w:t>
        </w:r>
      </w:hyperlink>
      <w:r>
        <w:rPr>
          <w:lang w:val="pl-PL"/>
        </w:rPr>
        <w:br/>
      </w:r>
    </w:p>
    <w:p w14:paraId="5A9FC809" w14:textId="4AE3F8F7" w:rsidR="004F3D1E" w:rsidRPr="008E4E99" w:rsidRDefault="004F3D1E" w:rsidP="001B07D8">
      <w:pPr>
        <w:pStyle w:val="MAdres-ulica-L11w1i1"/>
      </w:pPr>
    </w:p>
    <w:sectPr w:rsidR="004F3D1E" w:rsidRPr="008E4E99" w:rsidSect="002568C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964" w:right="1134" w:bottom="2495" w:left="1021" w:header="57" w:footer="454" w:gutter="0"/>
      <w:cols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C401AE" w14:textId="77777777" w:rsidR="00581DBB" w:rsidRPr="00921759" w:rsidRDefault="00581DBB" w:rsidP="00BD5103">
      <w:r w:rsidRPr="00921759">
        <w:separator/>
      </w:r>
    </w:p>
  </w:endnote>
  <w:endnote w:type="continuationSeparator" w:id="0">
    <w:p w14:paraId="47285BBC" w14:textId="77777777" w:rsidR="00581DBB" w:rsidRPr="00921759" w:rsidRDefault="00581DBB" w:rsidP="00BD5103">
      <w:r w:rsidRPr="0092175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">
    <w:panose1 w:val="02000503000000020004"/>
    <w:charset w:val="EE"/>
    <w:family w:val="auto"/>
    <w:pitch w:val="variable"/>
    <w:sig w:usb0="E00002FF" w:usb1="1200A1FF" w:usb2="00000001" w:usb3="00000000" w:csb0="0000019F" w:csb1="00000000"/>
    <w:embedRegular r:id="rId1" w:fontKey="{FAAE2550-72E4-4F5C-A5F1-55E752DB2F7E}"/>
    <w:embedBold r:id="rId2" w:fontKey="{AF60FF3F-2710-40C6-9E78-9E8D43692053}"/>
    <w:embedItalic r:id="rId3" w:fontKey="{9834DE96-7CB1-43ED-8EAC-215009E093A5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15A5DE4A-468F-4E66-B619-99A9935BD1C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88D15AB9-72DA-4BE6-AB1C-4AC7AEF326E5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54A61363-0085-44F5-B3DB-95E09B6BE66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2E2C46" w14:textId="77777777" w:rsidR="00B60D61" w:rsidRDefault="00B60D6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95F34" w14:textId="77777777" w:rsidR="00E86ACD" w:rsidRPr="00921759" w:rsidRDefault="00CB317F" w:rsidP="002568CD">
    <w:pPr>
      <w:pStyle w:val="Stopka"/>
    </w:pPr>
    <w:r>
      <w:rPr>
        <w:noProof/>
      </w:rPr>
      <w:drawing>
        <wp:anchor distT="0" distB="0" distL="114300" distR="114300" simplePos="0" relativeHeight="251671552" behindDoc="1" locked="1" layoutInCell="1" allowOverlap="1" wp14:anchorId="66D2B131" wp14:editId="3BE48FE0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3434400" cy="972000"/>
          <wp:effectExtent l="0" t="0" r="0" b="0"/>
          <wp:wrapNone/>
          <wp:docPr id="308284402" name="Obraz 308284402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3441980" name="Obraz 2" descr="Obraz zawierający tekst, zrzut ekranu, Czcion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44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3D1E" w:rsidRPr="00921759">
      <w:fldChar w:fldCharType="begin"/>
    </w:r>
    <w:r w:rsidR="004F3D1E" w:rsidRPr="00921759">
      <w:instrText>PAGE   \* MERGEFORMAT</w:instrText>
    </w:r>
    <w:r w:rsidR="004F3D1E" w:rsidRPr="00921759">
      <w:fldChar w:fldCharType="separate"/>
    </w:r>
    <w:r w:rsidR="004F3D1E" w:rsidRPr="00921759">
      <w:t>1</w:t>
    </w:r>
    <w:r w:rsidR="004F3D1E" w:rsidRPr="00921759">
      <w:fldChar w:fldCharType="end"/>
    </w:r>
    <w:r w:rsidR="004F3D1E" w:rsidRPr="00921759">
      <w:t>/</w:t>
    </w:r>
    <w:fldSimple w:instr=" NUMPAGES   \* MERGEFORMAT ">
      <w:r w:rsidR="004F3D1E" w:rsidRPr="00921759">
        <w:t>21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B95B7" w14:textId="77777777" w:rsidR="000B527B" w:rsidRPr="00921759" w:rsidRDefault="00CB317F" w:rsidP="002568CD">
    <w:pPr>
      <w:pStyle w:val="Stopka"/>
    </w:pPr>
    <w:r>
      <w:rPr>
        <w:noProof/>
      </w:rPr>
      <w:drawing>
        <wp:anchor distT="0" distB="0" distL="114300" distR="114300" simplePos="0" relativeHeight="251669504" behindDoc="1" locked="1" layoutInCell="1" allowOverlap="1" wp14:anchorId="0C4FE371" wp14:editId="6FD52D74">
          <wp:simplePos x="647700" y="9305925"/>
          <wp:positionH relativeFrom="page">
            <wp:align>left</wp:align>
          </wp:positionH>
          <wp:positionV relativeFrom="page">
            <wp:align>bottom</wp:align>
          </wp:positionV>
          <wp:extent cx="3434400" cy="972000"/>
          <wp:effectExtent l="0" t="0" r="0" b="0"/>
          <wp:wrapNone/>
          <wp:docPr id="1053441980" name="Obraz 2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3441980" name="Obraz 2" descr="Obraz zawierający tekst, zrzut ekranu, Czcion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44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527B" w:rsidRPr="00921759">
      <w:fldChar w:fldCharType="begin"/>
    </w:r>
    <w:r w:rsidR="000B527B" w:rsidRPr="00921759">
      <w:instrText>PAGE   \* MERGEFORMAT</w:instrText>
    </w:r>
    <w:r w:rsidR="000B527B" w:rsidRPr="00921759">
      <w:fldChar w:fldCharType="separate"/>
    </w:r>
    <w:r w:rsidR="000B527B" w:rsidRPr="00921759">
      <w:t>2</w:t>
    </w:r>
    <w:r w:rsidR="000B527B" w:rsidRPr="00921759">
      <w:fldChar w:fldCharType="end"/>
    </w:r>
    <w:r w:rsidR="000B527B" w:rsidRPr="00921759">
      <w:t>/</w:t>
    </w:r>
    <w:fldSimple w:instr=" NUMPAGES   \* MERGEFORMAT ">
      <w:r w:rsidR="000B527B" w:rsidRPr="00921759"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FDCE37" w14:textId="77777777" w:rsidR="00581DBB" w:rsidRPr="00921759" w:rsidRDefault="00581DBB" w:rsidP="00BD5103">
      <w:r w:rsidRPr="00921759">
        <w:separator/>
      </w:r>
    </w:p>
  </w:footnote>
  <w:footnote w:type="continuationSeparator" w:id="0">
    <w:p w14:paraId="51E496BF" w14:textId="77777777" w:rsidR="00581DBB" w:rsidRPr="00921759" w:rsidRDefault="00581DBB" w:rsidP="00BD5103">
      <w:r w:rsidRPr="00921759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BBE47" w14:textId="77777777" w:rsidR="00B60D61" w:rsidRDefault="00B60D6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9394C" w14:textId="77777777" w:rsidR="00E32034" w:rsidRPr="00921759" w:rsidRDefault="00E32034" w:rsidP="000D5FED">
    <w:pPr>
      <w:pStyle w:val="Nagwek"/>
      <w:tabs>
        <w:tab w:val="clear" w:pos="4536"/>
        <w:tab w:val="clear" w:pos="9072"/>
        <w:tab w:val="left" w:pos="5085"/>
        <w:tab w:val="left" w:pos="6583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0A968" w14:textId="77777777" w:rsidR="00E52729" w:rsidRPr="00921759" w:rsidRDefault="00CB317F">
    <w:pPr>
      <w:pStyle w:val="Nagwek"/>
    </w:pPr>
    <w:r>
      <w:rPr>
        <w:noProof/>
      </w:rPr>
      <w:drawing>
        <wp:anchor distT="0" distB="17780" distL="114300" distR="114300" simplePos="0" relativeHeight="251659262" behindDoc="0" locked="1" layoutInCell="1" allowOverlap="1" wp14:anchorId="4A704D81" wp14:editId="515A327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3960" cy="1259840"/>
          <wp:effectExtent l="0" t="0" r="0" b="0"/>
          <wp:wrapTopAndBottom/>
          <wp:docPr id="141687157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6871572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461" cy="12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3" type="#_x0000_t75" style="width:30pt;height:32.25pt" o:bullet="t">
        <v:imagedata r:id="rId1" o:title="Wiatraczek"/>
      </v:shape>
    </w:pict>
  </w:numPicBullet>
  <w:abstractNum w:abstractNumId="0" w15:restartNumberingAfterBreak="0">
    <w:nsid w:val="FFFFFF7C"/>
    <w:multiLevelType w:val="singleLevel"/>
    <w:tmpl w:val="01CC4B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08623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3622E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B84FC1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2642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46C9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FEBD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FD6CDF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94A4FAE"/>
    <w:lvl w:ilvl="0">
      <w:start w:val="1"/>
      <w:numFmt w:val="lowerLetter"/>
      <w:pStyle w:val="Listanumerowana"/>
      <w:lvlText w:val="%1."/>
      <w:lvlJc w:val="left"/>
      <w:pPr>
        <w:ind w:left="360" w:hanging="360"/>
      </w:pPr>
    </w:lvl>
  </w:abstractNum>
  <w:abstractNum w:abstractNumId="9" w15:restartNumberingAfterBreak="0">
    <w:nsid w:val="FFFFFF89"/>
    <w:multiLevelType w:val="singleLevel"/>
    <w:tmpl w:val="424014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B132A4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1934E6D"/>
    <w:multiLevelType w:val="hybridMultilevel"/>
    <w:tmpl w:val="DE70EF98"/>
    <w:lvl w:ilvl="0" w:tplc="A72CBCB4">
      <w:start w:val="1"/>
      <w:numFmt w:val="bullet"/>
      <w:lvlText w:val=""/>
      <w:lvlJc w:val="left"/>
      <w:pPr>
        <w:ind w:left="720" w:hanging="360"/>
      </w:pPr>
      <w:rPr>
        <w:rFonts w:ascii="Symbol" w:eastAsia="PMingLiU" w:hAnsi="Symbol" w:cs="Arial" w:hint="default"/>
      </w:rPr>
    </w:lvl>
    <w:lvl w:ilvl="1" w:tplc="EC0292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76FF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1A0A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2EE2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95803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164D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6CB2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B28B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417343"/>
    <w:multiLevelType w:val="hybridMultilevel"/>
    <w:tmpl w:val="00A885F4"/>
    <w:lvl w:ilvl="0" w:tplc="6BBA6060">
      <w:start w:val="1"/>
      <w:numFmt w:val="bullet"/>
      <w:lvlText w:val=""/>
      <w:lvlJc w:val="left"/>
      <w:pPr>
        <w:ind w:left="720" w:hanging="360"/>
      </w:pPr>
      <w:rPr>
        <w:rFonts w:ascii="Symbol" w:eastAsia="PMingLiU" w:hAnsi="Symbol" w:cs="Arial" w:hint="default"/>
      </w:rPr>
    </w:lvl>
    <w:lvl w:ilvl="1" w:tplc="9CA877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0870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66AE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E2FC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AEA8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9E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8AB6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BB643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265F54"/>
    <w:multiLevelType w:val="multilevel"/>
    <w:tmpl w:val="C3063B2C"/>
    <w:name w:val="Axpo2214_A-LW_EN-220819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Theme="minorHAnsi" w:hAnsiTheme="minorHAnsi" w:hint="default"/>
        <w:color w:val="000000" w:themeColor="text1"/>
        <w:spacing w:val="0"/>
        <w:w w:val="100"/>
        <w:position w:val="0"/>
      </w:rPr>
    </w:lvl>
    <w:lvl w:ilvl="1">
      <w:start w:val="1"/>
      <w:numFmt w:val="decimal"/>
      <w:lvlText w:val="%2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794"/>
        </w:tabs>
        <w:ind w:left="794" w:hanging="340"/>
      </w:pPr>
      <w:rPr>
        <w:rFonts w:hint="default"/>
      </w:rPr>
    </w:lvl>
    <w:lvl w:ilvl="3">
      <w:start w:val="1"/>
      <w:numFmt w:val="bullet"/>
      <w:lvlText w:val="•"/>
      <w:lvlJc w:val="left"/>
      <w:pPr>
        <w:tabs>
          <w:tab w:val="num" w:pos="1021"/>
        </w:tabs>
        <w:ind w:left="1021" w:hanging="227"/>
      </w:pPr>
      <w:rPr>
        <w:rFonts w:ascii="Times New Roman" w:hAnsi="Times New Roman" w:cs="Times New Roman" w:hint="default"/>
        <w:color w:val="000000" w:themeColor="text1"/>
      </w:rPr>
    </w:lvl>
    <w:lvl w:ilvl="4">
      <w:start w:val="1"/>
      <w:numFmt w:val="none"/>
      <w:lvlText w:val="%5"/>
      <w:lvlJc w:val="left"/>
      <w:pPr>
        <w:tabs>
          <w:tab w:val="num" w:pos="1701"/>
        </w:tabs>
        <w:ind w:left="1701" w:firstLine="31068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1985"/>
        </w:tabs>
        <w:ind w:left="1985" w:hanging="198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268"/>
        </w:tabs>
        <w:ind w:left="2268" w:hanging="2268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552"/>
        </w:tabs>
        <w:ind w:left="2552" w:firstLine="30217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2835"/>
        </w:tabs>
        <w:ind w:left="2835" w:hanging="2835"/>
      </w:pPr>
      <w:rPr>
        <w:rFonts w:hint="default"/>
      </w:rPr>
    </w:lvl>
  </w:abstractNum>
  <w:abstractNum w:abstractNumId="14" w15:restartNumberingAfterBreak="0">
    <w:nsid w:val="2E7F03CD"/>
    <w:multiLevelType w:val="hybridMultilevel"/>
    <w:tmpl w:val="CE063D74"/>
    <w:lvl w:ilvl="0" w:tplc="A634B3F4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5F7849"/>
    <w:multiLevelType w:val="hybridMultilevel"/>
    <w:tmpl w:val="2446E6EC"/>
    <w:lvl w:ilvl="0" w:tplc="1108D07E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6BD085AA">
      <w:start w:val="5"/>
      <w:numFmt w:val="bullet"/>
      <w:lvlText w:val="•"/>
      <w:lvlJc w:val="left"/>
      <w:pPr>
        <w:ind w:left="1440" w:hanging="360"/>
      </w:pPr>
      <w:rPr>
        <w:rFonts w:ascii="Verdana" w:eastAsiaTheme="minorHAnsi" w:hAnsi="Verdana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1201DA"/>
    <w:multiLevelType w:val="hybridMultilevel"/>
    <w:tmpl w:val="130AD4C2"/>
    <w:name w:val="Axpo2232-LW_Załącznik_EN_2212312"/>
    <w:lvl w:ilvl="0" w:tplc="5F80457A">
      <w:start w:val="1"/>
      <w:numFmt w:val="lowerLetter"/>
      <w:pStyle w:val="MTekstNum-L1018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4D3314"/>
    <w:multiLevelType w:val="hybridMultilevel"/>
    <w:tmpl w:val="F506AB48"/>
    <w:lvl w:ilvl="0" w:tplc="A1AA76E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CD4889"/>
    <w:multiLevelType w:val="hybridMultilevel"/>
    <w:tmpl w:val="1BAC12AC"/>
    <w:lvl w:ilvl="0" w:tplc="090A23E0">
      <w:start w:val="1"/>
      <w:numFmt w:val="decimal"/>
      <w:lvlText w:val="%1.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9" w15:restartNumberingAfterBreak="0">
    <w:nsid w:val="446F2548"/>
    <w:multiLevelType w:val="hybridMultilevel"/>
    <w:tmpl w:val="F54293C6"/>
    <w:lvl w:ilvl="0" w:tplc="1ABE3B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A4BA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4AD5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04AF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AE2B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A663A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1A4D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B69C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E70DD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0E1590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C0D46FD"/>
    <w:multiLevelType w:val="multilevel"/>
    <w:tmpl w:val="B2088140"/>
    <w:lvl w:ilvl="0">
      <w:start w:val="1"/>
      <w:numFmt w:val="decimal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7" w:hanging="90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1" w:hanging="1361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54" w:hanging="454"/>
      </w:pPr>
      <w:rPr>
        <w:rFonts w:hint="default"/>
      </w:rPr>
    </w:lvl>
    <w:lvl w:ilvl="6">
      <w:start w:val="1"/>
      <w:numFmt w:val="decimal"/>
      <w:lvlText w:val="%6.%7"/>
      <w:lvlJc w:val="left"/>
      <w:pPr>
        <w:tabs>
          <w:tab w:val="num" w:pos="1247"/>
        </w:tabs>
        <w:ind w:left="907" w:hanging="453"/>
      </w:pPr>
      <w:rPr>
        <w:rFonts w:hint="default"/>
      </w:rPr>
    </w:lvl>
    <w:lvl w:ilvl="7">
      <w:start w:val="1"/>
      <w:numFmt w:val="decimal"/>
      <w:lvlText w:val="%6.%7.%8"/>
      <w:lvlJc w:val="left"/>
      <w:pPr>
        <w:tabs>
          <w:tab w:val="num" w:pos="1814"/>
        </w:tabs>
        <w:ind w:left="1588" w:hanging="681"/>
      </w:pPr>
      <w:rPr>
        <w:rFonts w:hint="default"/>
      </w:rPr>
    </w:lvl>
    <w:lvl w:ilvl="8">
      <w:start w:val="1"/>
      <w:numFmt w:val="lowerLetter"/>
      <w:lvlText w:val="%9."/>
      <w:lvlJc w:val="left"/>
      <w:pPr>
        <w:ind w:left="454" w:hanging="454"/>
      </w:pPr>
      <w:rPr>
        <w:rFonts w:hint="default"/>
      </w:rPr>
    </w:lvl>
  </w:abstractNum>
  <w:abstractNum w:abstractNumId="22" w15:restartNumberingAfterBreak="0">
    <w:nsid w:val="6036485E"/>
    <w:multiLevelType w:val="hybridMultilevel"/>
    <w:tmpl w:val="FAA0587E"/>
    <w:lvl w:ilvl="0" w:tplc="F59CEFF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A30C7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45E0A08"/>
    <w:multiLevelType w:val="hybridMultilevel"/>
    <w:tmpl w:val="97AC2564"/>
    <w:lvl w:ilvl="0" w:tplc="B512E55E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A3271E"/>
    <w:multiLevelType w:val="hybridMultilevel"/>
    <w:tmpl w:val="F61887A2"/>
    <w:lvl w:ilvl="0" w:tplc="78F8513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5786696">
    <w:abstractNumId w:val="11"/>
  </w:num>
  <w:num w:numId="2" w16cid:durableId="851838695">
    <w:abstractNumId w:val="12"/>
  </w:num>
  <w:num w:numId="3" w16cid:durableId="1724862297">
    <w:abstractNumId w:val="19"/>
  </w:num>
  <w:num w:numId="4" w16cid:durableId="1655910852">
    <w:abstractNumId w:val="21"/>
  </w:num>
  <w:num w:numId="5" w16cid:durableId="2099985065">
    <w:abstractNumId w:val="21"/>
  </w:num>
  <w:num w:numId="6" w16cid:durableId="1191844348">
    <w:abstractNumId w:val="21"/>
  </w:num>
  <w:num w:numId="7" w16cid:durableId="112095912">
    <w:abstractNumId w:val="21"/>
  </w:num>
  <w:num w:numId="8" w16cid:durableId="1908029147">
    <w:abstractNumId w:val="21"/>
  </w:num>
  <w:num w:numId="9" w16cid:durableId="463621707">
    <w:abstractNumId w:val="21"/>
  </w:num>
  <w:num w:numId="10" w16cid:durableId="1282221676">
    <w:abstractNumId w:val="25"/>
  </w:num>
  <w:num w:numId="11" w16cid:durableId="246036186">
    <w:abstractNumId w:val="21"/>
  </w:num>
  <w:num w:numId="12" w16cid:durableId="223182052">
    <w:abstractNumId w:val="21"/>
  </w:num>
  <w:num w:numId="13" w16cid:durableId="1732970545">
    <w:abstractNumId w:val="21"/>
  </w:num>
  <w:num w:numId="14" w16cid:durableId="833640951">
    <w:abstractNumId w:val="21"/>
  </w:num>
  <w:num w:numId="15" w16cid:durableId="822622996">
    <w:abstractNumId w:val="21"/>
  </w:num>
  <w:num w:numId="16" w16cid:durableId="1493987720">
    <w:abstractNumId w:val="21"/>
  </w:num>
  <w:num w:numId="17" w16cid:durableId="2061711889">
    <w:abstractNumId w:val="25"/>
  </w:num>
  <w:num w:numId="18" w16cid:durableId="1719476485">
    <w:abstractNumId w:val="8"/>
  </w:num>
  <w:num w:numId="19" w16cid:durableId="61149220">
    <w:abstractNumId w:val="3"/>
  </w:num>
  <w:num w:numId="20" w16cid:durableId="1250887599">
    <w:abstractNumId w:val="2"/>
  </w:num>
  <w:num w:numId="21" w16cid:durableId="441188986">
    <w:abstractNumId w:val="1"/>
  </w:num>
  <w:num w:numId="22" w16cid:durableId="470289669">
    <w:abstractNumId w:val="0"/>
  </w:num>
  <w:num w:numId="23" w16cid:durableId="543950081">
    <w:abstractNumId w:val="9"/>
  </w:num>
  <w:num w:numId="24" w16cid:durableId="1751735102">
    <w:abstractNumId w:val="7"/>
  </w:num>
  <w:num w:numId="25" w16cid:durableId="1389455105">
    <w:abstractNumId w:val="6"/>
  </w:num>
  <w:num w:numId="26" w16cid:durableId="780413568">
    <w:abstractNumId w:val="5"/>
  </w:num>
  <w:num w:numId="27" w16cid:durableId="1986857928">
    <w:abstractNumId w:val="4"/>
  </w:num>
  <w:num w:numId="28" w16cid:durableId="2019841746">
    <w:abstractNumId w:val="24"/>
  </w:num>
  <w:num w:numId="29" w16cid:durableId="284891051">
    <w:abstractNumId w:val="14"/>
  </w:num>
  <w:num w:numId="30" w16cid:durableId="100607532">
    <w:abstractNumId w:val="15"/>
  </w:num>
  <w:num w:numId="31" w16cid:durableId="1647661743">
    <w:abstractNumId w:val="18"/>
  </w:num>
  <w:num w:numId="32" w16cid:durableId="1172254288">
    <w:abstractNumId w:val="8"/>
    <w:lvlOverride w:ilvl="0">
      <w:startOverride w:val="1"/>
    </w:lvlOverride>
  </w:num>
  <w:num w:numId="33" w16cid:durableId="1083183416">
    <w:abstractNumId w:val="8"/>
    <w:lvlOverride w:ilvl="0">
      <w:startOverride w:val="1"/>
    </w:lvlOverride>
  </w:num>
  <w:num w:numId="34" w16cid:durableId="1338119539">
    <w:abstractNumId w:val="13"/>
  </w:num>
  <w:num w:numId="35" w16cid:durableId="699934683">
    <w:abstractNumId w:val="10"/>
  </w:num>
  <w:num w:numId="36" w16cid:durableId="1108820173">
    <w:abstractNumId w:val="20"/>
  </w:num>
  <w:num w:numId="37" w16cid:durableId="1682589753">
    <w:abstractNumId w:val="23"/>
  </w:num>
  <w:num w:numId="38" w16cid:durableId="1835410439">
    <w:abstractNumId w:val="17"/>
  </w:num>
  <w:num w:numId="39" w16cid:durableId="484276198">
    <w:abstractNumId w:val="22"/>
  </w:num>
  <w:num w:numId="40" w16cid:durableId="115560606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de-CH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de-CH" w:vendorID="64" w:dllVersion="0" w:nlCheck="1" w:checkStyle="0"/>
  <w:activeWritingStyle w:appName="MSWord" w:lang="pl-PL" w:vendorID="64" w:dllVersion="0" w:nlCheck="1" w:checkStyle="0"/>
  <w:proofState w:spelling="clean"/>
  <w:attachedTemplate r:id="rId1"/>
  <w:stylePaneFormatFilter w:val="B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1" w:visibleStyles="0" w:alternateStyleNames="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U2tzQxNjE3MLc0tTRR0lEKTi0uzszPAymwqAUAlAlRQCwAAAA="/>
  </w:docVars>
  <w:rsids>
    <w:rsidRoot w:val="00243B11"/>
    <w:rsid w:val="00000B36"/>
    <w:rsid w:val="000047CB"/>
    <w:rsid w:val="000048A0"/>
    <w:rsid w:val="000049AC"/>
    <w:rsid w:val="00006604"/>
    <w:rsid w:val="00007F70"/>
    <w:rsid w:val="00010824"/>
    <w:rsid w:val="000123EC"/>
    <w:rsid w:val="000159C6"/>
    <w:rsid w:val="000177A3"/>
    <w:rsid w:val="00017C62"/>
    <w:rsid w:val="00020953"/>
    <w:rsid w:val="000222A9"/>
    <w:rsid w:val="00022317"/>
    <w:rsid w:val="00024E3C"/>
    <w:rsid w:val="00025491"/>
    <w:rsid w:val="00027B05"/>
    <w:rsid w:val="00036D0C"/>
    <w:rsid w:val="00040877"/>
    <w:rsid w:val="00040925"/>
    <w:rsid w:val="00041769"/>
    <w:rsid w:val="00042372"/>
    <w:rsid w:val="000441FE"/>
    <w:rsid w:val="00051008"/>
    <w:rsid w:val="00051160"/>
    <w:rsid w:val="00052218"/>
    <w:rsid w:val="0005378B"/>
    <w:rsid w:val="00055D1E"/>
    <w:rsid w:val="00060380"/>
    <w:rsid w:val="00060495"/>
    <w:rsid w:val="00060C12"/>
    <w:rsid w:val="000614EA"/>
    <w:rsid w:val="00061534"/>
    <w:rsid w:val="00062E88"/>
    <w:rsid w:val="0006718E"/>
    <w:rsid w:val="000758DB"/>
    <w:rsid w:val="00075D1E"/>
    <w:rsid w:val="00075FA8"/>
    <w:rsid w:val="0007663D"/>
    <w:rsid w:val="0008183C"/>
    <w:rsid w:val="0009152B"/>
    <w:rsid w:val="00093FFC"/>
    <w:rsid w:val="0009580F"/>
    <w:rsid w:val="00096696"/>
    <w:rsid w:val="00097A4E"/>
    <w:rsid w:val="000A230E"/>
    <w:rsid w:val="000A4C4B"/>
    <w:rsid w:val="000A5E58"/>
    <w:rsid w:val="000A6E62"/>
    <w:rsid w:val="000A7467"/>
    <w:rsid w:val="000B121B"/>
    <w:rsid w:val="000B262D"/>
    <w:rsid w:val="000B37C7"/>
    <w:rsid w:val="000B45AB"/>
    <w:rsid w:val="000B4AC9"/>
    <w:rsid w:val="000B4C04"/>
    <w:rsid w:val="000B527B"/>
    <w:rsid w:val="000B5DFA"/>
    <w:rsid w:val="000B614F"/>
    <w:rsid w:val="000B6B82"/>
    <w:rsid w:val="000C1715"/>
    <w:rsid w:val="000C1F7C"/>
    <w:rsid w:val="000C5408"/>
    <w:rsid w:val="000C5BAC"/>
    <w:rsid w:val="000C6C42"/>
    <w:rsid w:val="000C6F04"/>
    <w:rsid w:val="000C7395"/>
    <w:rsid w:val="000D0278"/>
    <w:rsid w:val="000D0D27"/>
    <w:rsid w:val="000D107A"/>
    <w:rsid w:val="000D2233"/>
    <w:rsid w:val="000D3DD8"/>
    <w:rsid w:val="000D46A6"/>
    <w:rsid w:val="000D52E5"/>
    <w:rsid w:val="000D5FED"/>
    <w:rsid w:val="000E14B8"/>
    <w:rsid w:val="000E3548"/>
    <w:rsid w:val="000E41C5"/>
    <w:rsid w:val="000E4AF9"/>
    <w:rsid w:val="000E5A28"/>
    <w:rsid w:val="000F4E14"/>
    <w:rsid w:val="000F4F29"/>
    <w:rsid w:val="000F517A"/>
    <w:rsid w:val="000F79EF"/>
    <w:rsid w:val="000F7A9F"/>
    <w:rsid w:val="00105C00"/>
    <w:rsid w:val="001119C8"/>
    <w:rsid w:val="001126A8"/>
    <w:rsid w:val="00112D9B"/>
    <w:rsid w:val="00117C2E"/>
    <w:rsid w:val="00120416"/>
    <w:rsid w:val="00120E14"/>
    <w:rsid w:val="00121053"/>
    <w:rsid w:val="00121484"/>
    <w:rsid w:val="00121495"/>
    <w:rsid w:val="00122456"/>
    <w:rsid w:val="001243ED"/>
    <w:rsid w:val="00126E66"/>
    <w:rsid w:val="0012715C"/>
    <w:rsid w:val="00131000"/>
    <w:rsid w:val="00136AA4"/>
    <w:rsid w:val="00136D87"/>
    <w:rsid w:val="00141475"/>
    <w:rsid w:val="00141910"/>
    <w:rsid w:val="00141EFA"/>
    <w:rsid w:val="001424C7"/>
    <w:rsid w:val="00142BA6"/>
    <w:rsid w:val="00143CE0"/>
    <w:rsid w:val="00144711"/>
    <w:rsid w:val="001451A6"/>
    <w:rsid w:val="00145D11"/>
    <w:rsid w:val="00147486"/>
    <w:rsid w:val="00150D7D"/>
    <w:rsid w:val="00151A13"/>
    <w:rsid w:val="00151EC4"/>
    <w:rsid w:val="00152272"/>
    <w:rsid w:val="001522EC"/>
    <w:rsid w:val="00152F93"/>
    <w:rsid w:val="001538AA"/>
    <w:rsid w:val="0015585C"/>
    <w:rsid w:val="001560AD"/>
    <w:rsid w:val="001613F9"/>
    <w:rsid w:val="00162BD9"/>
    <w:rsid w:val="00163811"/>
    <w:rsid w:val="00163FE5"/>
    <w:rsid w:val="0017369A"/>
    <w:rsid w:val="001744B3"/>
    <w:rsid w:val="001762EB"/>
    <w:rsid w:val="001779D7"/>
    <w:rsid w:val="00177C75"/>
    <w:rsid w:val="00180FB6"/>
    <w:rsid w:val="001829BD"/>
    <w:rsid w:val="00182AC5"/>
    <w:rsid w:val="00183D45"/>
    <w:rsid w:val="001840B2"/>
    <w:rsid w:val="00184880"/>
    <w:rsid w:val="00185F69"/>
    <w:rsid w:val="001908DE"/>
    <w:rsid w:val="0019102B"/>
    <w:rsid w:val="001913DE"/>
    <w:rsid w:val="00191494"/>
    <w:rsid w:val="00192445"/>
    <w:rsid w:val="0019402C"/>
    <w:rsid w:val="00194253"/>
    <w:rsid w:val="00194EE4"/>
    <w:rsid w:val="001970D6"/>
    <w:rsid w:val="001978EE"/>
    <w:rsid w:val="001A3FCC"/>
    <w:rsid w:val="001A4519"/>
    <w:rsid w:val="001A5481"/>
    <w:rsid w:val="001A5C77"/>
    <w:rsid w:val="001A608B"/>
    <w:rsid w:val="001A6967"/>
    <w:rsid w:val="001B005D"/>
    <w:rsid w:val="001B05A9"/>
    <w:rsid w:val="001B07D8"/>
    <w:rsid w:val="001B1F2B"/>
    <w:rsid w:val="001C0881"/>
    <w:rsid w:val="001C0E62"/>
    <w:rsid w:val="001C5694"/>
    <w:rsid w:val="001C58B4"/>
    <w:rsid w:val="001D2DA2"/>
    <w:rsid w:val="001D3AAE"/>
    <w:rsid w:val="001D4143"/>
    <w:rsid w:val="001D6D66"/>
    <w:rsid w:val="001E30E4"/>
    <w:rsid w:val="001E6D03"/>
    <w:rsid w:val="001F1C00"/>
    <w:rsid w:val="001F6F17"/>
    <w:rsid w:val="001F7437"/>
    <w:rsid w:val="001F7769"/>
    <w:rsid w:val="002002DC"/>
    <w:rsid w:val="00202146"/>
    <w:rsid w:val="00204562"/>
    <w:rsid w:val="00204688"/>
    <w:rsid w:val="00205EE4"/>
    <w:rsid w:val="0020727D"/>
    <w:rsid w:val="00210C47"/>
    <w:rsid w:val="002130A9"/>
    <w:rsid w:val="0021325A"/>
    <w:rsid w:val="00221018"/>
    <w:rsid w:val="00221549"/>
    <w:rsid w:val="00225F5F"/>
    <w:rsid w:val="002260D3"/>
    <w:rsid w:val="0022670C"/>
    <w:rsid w:val="00226BD6"/>
    <w:rsid w:val="00233008"/>
    <w:rsid w:val="002330F2"/>
    <w:rsid w:val="002373A6"/>
    <w:rsid w:val="0024009B"/>
    <w:rsid w:val="00242341"/>
    <w:rsid w:val="00243B11"/>
    <w:rsid w:val="00244778"/>
    <w:rsid w:val="00245CA3"/>
    <w:rsid w:val="00247B24"/>
    <w:rsid w:val="00250365"/>
    <w:rsid w:val="002510C2"/>
    <w:rsid w:val="00254D97"/>
    <w:rsid w:val="00255C8A"/>
    <w:rsid w:val="002568CD"/>
    <w:rsid w:val="0026125B"/>
    <w:rsid w:val="002629E1"/>
    <w:rsid w:val="002632C7"/>
    <w:rsid w:val="00264A16"/>
    <w:rsid w:val="00267BFF"/>
    <w:rsid w:val="00270862"/>
    <w:rsid w:val="00273E9F"/>
    <w:rsid w:val="002741D0"/>
    <w:rsid w:val="00274867"/>
    <w:rsid w:val="00277326"/>
    <w:rsid w:val="0028011F"/>
    <w:rsid w:val="002805D8"/>
    <w:rsid w:val="002817D5"/>
    <w:rsid w:val="00281C10"/>
    <w:rsid w:val="00282994"/>
    <w:rsid w:val="00282EC0"/>
    <w:rsid w:val="002845E6"/>
    <w:rsid w:val="00284D07"/>
    <w:rsid w:val="002864F8"/>
    <w:rsid w:val="00287D96"/>
    <w:rsid w:val="0029257D"/>
    <w:rsid w:val="002928B8"/>
    <w:rsid w:val="0029512C"/>
    <w:rsid w:val="002A3693"/>
    <w:rsid w:val="002A5B3F"/>
    <w:rsid w:val="002A63FD"/>
    <w:rsid w:val="002B0661"/>
    <w:rsid w:val="002B0938"/>
    <w:rsid w:val="002B2D69"/>
    <w:rsid w:val="002B316A"/>
    <w:rsid w:val="002B40DE"/>
    <w:rsid w:val="002B452F"/>
    <w:rsid w:val="002B465E"/>
    <w:rsid w:val="002B5B54"/>
    <w:rsid w:val="002C0DA5"/>
    <w:rsid w:val="002C10DB"/>
    <w:rsid w:val="002C32A0"/>
    <w:rsid w:val="002C32D9"/>
    <w:rsid w:val="002C3A99"/>
    <w:rsid w:val="002C4B94"/>
    <w:rsid w:val="002C59D6"/>
    <w:rsid w:val="002D2E09"/>
    <w:rsid w:val="002D3893"/>
    <w:rsid w:val="002E0606"/>
    <w:rsid w:val="002E0A21"/>
    <w:rsid w:val="002E3541"/>
    <w:rsid w:val="002E4CFE"/>
    <w:rsid w:val="002E5249"/>
    <w:rsid w:val="002E5840"/>
    <w:rsid w:val="002E5A01"/>
    <w:rsid w:val="002E5C88"/>
    <w:rsid w:val="002E70FA"/>
    <w:rsid w:val="002F0F07"/>
    <w:rsid w:val="002F162D"/>
    <w:rsid w:val="002F1948"/>
    <w:rsid w:val="002F513C"/>
    <w:rsid w:val="0030287A"/>
    <w:rsid w:val="00307E1B"/>
    <w:rsid w:val="003104C6"/>
    <w:rsid w:val="00313991"/>
    <w:rsid w:val="003141A7"/>
    <w:rsid w:val="00314D80"/>
    <w:rsid w:val="0031713F"/>
    <w:rsid w:val="00320974"/>
    <w:rsid w:val="00320FE3"/>
    <w:rsid w:val="00321CB7"/>
    <w:rsid w:val="00321E62"/>
    <w:rsid w:val="00323262"/>
    <w:rsid w:val="003263B4"/>
    <w:rsid w:val="00327FD1"/>
    <w:rsid w:val="00330814"/>
    <w:rsid w:val="003321A7"/>
    <w:rsid w:val="00332834"/>
    <w:rsid w:val="003350E8"/>
    <w:rsid w:val="003364AB"/>
    <w:rsid w:val="003370EE"/>
    <w:rsid w:val="00337E18"/>
    <w:rsid w:val="00342269"/>
    <w:rsid w:val="00342C78"/>
    <w:rsid w:val="00343FB1"/>
    <w:rsid w:val="00346CE3"/>
    <w:rsid w:val="00350E9A"/>
    <w:rsid w:val="00351EE0"/>
    <w:rsid w:val="00354F1A"/>
    <w:rsid w:val="0035596E"/>
    <w:rsid w:val="0035765D"/>
    <w:rsid w:val="00357FA9"/>
    <w:rsid w:val="00360F5F"/>
    <w:rsid w:val="0036244F"/>
    <w:rsid w:val="003627D5"/>
    <w:rsid w:val="00363130"/>
    <w:rsid w:val="00363646"/>
    <w:rsid w:val="00366D34"/>
    <w:rsid w:val="00366E2B"/>
    <w:rsid w:val="0036737A"/>
    <w:rsid w:val="00372B2E"/>
    <w:rsid w:val="0037441E"/>
    <w:rsid w:val="00381017"/>
    <w:rsid w:val="00382EFD"/>
    <w:rsid w:val="003833E9"/>
    <w:rsid w:val="0039083B"/>
    <w:rsid w:val="00390AC4"/>
    <w:rsid w:val="00391330"/>
    <w:rsid w:val="00392AE8"/>
    <w:rsid w:val="00393DF7"/>
    <w:rsid w:val="00394557"/>
    <w:rsid w:val="003968D1"/>
    <w:rsid w:val="00396B9C"/>
    <w:rsid w:val="00397658"/>
    <w:rsid w:val="003A2A91"/>
    <w:rsid w:val="003A4129"/>
    <w:rsid w:val="003A64D3"/>
    <w:rsid w:val="003A7E4E"/>
    <w:rsid w:val="003B0200"/>
    <w:rsid w:val="003B1023"/>
    <w:rsid w:val="003B1C74"/>
    <w:rsid w:val="003B3953"/>
    <w:rsid w:val="003B4307"/>
    <w:rsid w:val="003B72F8"/>
    <w:rsid w:val="003C14CD"/>
    <w:rsid w:val="003C1BE7"/>
    <w:rsid w:val="003C1CD1"/>
    <w:rsid w:val="003C440D"/>
    <w:rsid w:val="003C79CC"/>
    <w:rsid w:val="003D06C1"/>
    <w:rsid w:val="003D090C"/>
    <w:rsid w:val="003D15DE"/>
    <w:rsid w:val="003D1BC0"/>
    <w:rsid w:val="003D5386"/>
    <w:rsid w:val="003D5ADC"/>
    <w:rsid w:val="003E1769"/>
    <w:rsid w:val="003E26E3"/>
    <w:rsid w:val="003E795D"/>
    <w:rsid w:val="003E7C9E"/>
    <w:rsid w:val="003F2F84"/>
    <w:rsid w:val="003F6084"/>
    <w:rsid w:val="004004F6"/>
    <w:rsid w:val="00401404"/>
    <w:rsid w:val="00402EEA"/>
    <w:rsid w:val="00403BD2"/>
    <w:rsid w:val="00404CBD"/>
    <w:rsid w:val="00407179"/>
    <w:rsid w:val="004072E8"/>
    <w:rsid w:val="00412CFD"/>
    <w:rsid w:val="004176C0"/>
    <w:rsid w:val="00420C61"/>
    <w:rsid w:val="00421F43"/>
    <w:rsid w:val="00422669"/>
    <w:rsid w:val="00424A9D"/>
    <w:rsid w:val="004262EF"/>
    <w:rsid w:val="004265A2"/>
    <w:rsid w:val="00426715"/>
    <w:rsid w:val="004369DA"/>
    <w:rsid w:val="00440EE9"/>
    <w:rsid w:val="00440F60"/>
    <w:rsid w:val="004454A2"/>
    <w:rsid w:val="0044553D"/>
    <w:rsid w:val="0045056D"/>
    <w:rsid w:val="00452B60"/>
    <w:rsid w:val="00452CDC"/>
    <w:rsid w:val="004535ED"/>
    <w:rsid w:val="00455CE6"/>
    <w:rsid w:val="004579DE"/>
    <w:rsid w:val="00460E39"/>
    <w:rsid w:val="00462B06"/>
    <w:rsid w:val="00474570"/>
    <w:rsid w:val="004749ED"/>
    <w:rsid w:val="00474DA6"/>
    <w:rsid w:val="004819E3"/>
    <w:rsid w:val="00481C9F"/>
    <w:rsid w:val="004829AB"/>
    <w:rsid w:val="004853D3"/>
    <w:rsid w:val="0048573A"/>
    <w:rsid w:val="00486245"/>
    <w:rsid w:val="00486D13"/>
    <w:rsid w:val="00487842"/>
    <w:rsid w:val="00491B51"/>
    <w:rsid w:val="004939A7"/>
    <w:rsid w:val="00493D8A"/>
    <w:rsid w:val="00495AE7"/>
    <w:rsid w:val="00496D79"/>
    <w:rsid w:val="00497405"/>
    <w:rsid w:val="004A0F09"/>
    <w:rsid w:val="004A0F19"/>
    <w:rsid w:val="004A190E"/>
    <w:rsid w:val="004A5E18"/>
    <w:rsid w:val="004A6754"/>
    <w:rsid w:val="004A6CFE"/>
    <w:rsid w:val="004B15D8"/>
    <w:rsid w:val="004B2ADD"/>
    <w:rsid w:val="004B47A7"/>
    <w:rsid w:val="004B6E95"/>
    <w:rsid w:val="004B78CF"/>
    <w:rsid w:val="004B79F2"/>
    <w:rsid w:val="004C077A"/>
    <w:rsid w:val="004C0B9D"/>
    <w:rsid w:val="004C196E"/>
    <w:rsid w:val="004C30BD"/>
    <w:rsid w:val="004C3AA8"/>
    <w:rsid w:val="004C3D7B"/>
    <w:rsid w:val="004C5413"/>
    <w:rsid w:val="004C5632"/>
    <w:rsid w:val="004C6CBD"/>
    <w:rsid w:val="004C6D45"/>
    <w:rsid w:val="004C6D60"/>
    <w:rsid w:val="004C721D"/>
    <w:rsid w:val="004D0FEE"/>
    <w:rsid w:val="004D11A0"/>
    <w:rsid w:val="004D2013"/>
    <w:rsid w:val="004D386A"/>
    <w:rsid w:val="004D49A1"/>
    <w:rsid w:val="004D5401"/>
    <w:rsid w:val="004D56A1"/>
    <w:rsid w:val="004D6946"/>
    <w:rsid w:val="004D70ED"/>
    <w:rsid w:val="004E10E6"/>
    <w:rsid w:val="004E30D4"/>
    <w:rsid w:val="004E390D"/>
    <w:rsid w:val="004E55BE"/>
    <w:rsid w:val="004E6730"/>
    <w:rsid w:val="004E7459"/>
    <w:rsid w:val="004F366D"/>
    <w:rsid w:val="004F3D1E"/>
    <w:rsid w:val="004F3D56"/>
    <w:rsid w:val="004F5ACD"/>
    <w:rsid w:val="004F7267"/>
    <w:rsid w:val="00501657"/>
    <w:rsid w:val="00503773"/>
    <w:rsid w:val="0050613D"/>
    <w:rsid w:val="005111C8"/>
    <w:rsid w:val="005134B3"/>
    <w:rsid w:val="00513B9F"/>
    <w:rsid w:val="0051404E"/>
    <w:rsid w:val="00516F42"/>
    <w:rsid w:val="00521862"/>
    <w:rsid w:val="00524B51"/>
    <w:rsid w:val="0052673A"/>
    <w:rsid w:val="00527EBD"/>
    <w:rsid w:val="005303BF"/>
    <w:rsid w:val="00532374"/>
    <w:rsid w:val="00533766"/>
    <w:rsid w:val="0054188A"/>
    <w:rsid w:val="00541E06"/>
    <w:rsid w:val="005424EB"/>
    <w:rsid w:val="005451E6"/>
    <w:rsid w:val="00545419"/>
    <w:rsid w:val="00545492"/>
    <w:rsid w:val="0054579B"/>
    <w:rsid w:val="00546968"/>
    <w:rsid w:val="005508B8"/>
    <w:rsid w:val="0055094C"/>
    <w:rsid w:val="00550C50"/>
    <w:rsid w:val="00550E2E"/>
    <w:rsid w:val="00552225"/>
    <w:rsid w:val="00554280"/>
    <w:rsid w:val="00555483"/>
    <w:rsid w:val="00556AE2"/>
    <w:rsid w:val="00560257"/>
    <w:rsid w:val="00562B8A"/>
    <w:rsid w:val="0056342A"/>
    <w:rsid w:val="00565A87"/>
    <w:rsid w:val="00565D69"/>
    <w:rsid w:val="00566C62"/>
    <w:rsid w:val="00567301"/>
    <w:rsid w:val="00567CE6"/>
    <w:rsid w:val="00571A60"/>
    <w:rsid w:val="00573349"/>
    <w:rsid w:val="00573648"/>
    <w:rsid w:val="005739C3"/>
    <w:rsid w:val="0057453C"/>
    <w:rsid w:val="00576336"/>
    <w:rsid w:val="00576CE9"/>
    <w:rsid w:val="0057711B"/>
    <w:rsid w:val="0058029C"/>
    <w:rsid w:val="00580937"/>
    <w:rsid w:val="00580E62"/>
    <w:rsid w:val="00581DBB"/>
    <w:rsid w:val="00582265"/>
    <w:rsid w:val="00583521"/>
    <w:rsid w:val="005835C7"/>
    <w:rsid w:val="00584902"/>
    <w:rsid w:val="00584F04"/>
    <w:rsid w:val="00585B5D"/>
    <w:rsid w:val="00586F3A"/>
    <w:rsid w:val="0058759A"/>
    <w:rsid w:val="00590CF3"/>
    <w:rsid w:val="00591103"/>
    <w:rsid w:val="00594D6B"/>
    <w:rsid w:val="005A00A3"/>
    <w:rsid w:val="005A03BF"/>
    <w:rsid w:val="005A0F77"/>
    <w:rsid w:val="005A3766"/>
    <w:rsid w:val="005B3C2E"/>
    <w:rsid w:val="005B507C"/>
    <w:rsid w:val="005B58F5"/>
    <w:rsid w:val="005B6E11"/>
    <w:rsid w:val="005B6F79"/>
    <w:rsid w:val="005C072E"/>
    <w:rsid w:val="005C17F4"/>
    <w:rsid w:val="005C3973"/>
    <w:rsid w:val="005C416A"/>
    <w:rsid w:val="005C520C"/>
    <w:rsid w:val="005C58FE"/>
    <w:rsid w:val="005C65A3"/>
    <w:rsid w:val="005C6C85"/>
    <w:rsid w:val="005C70E0"/>
    <w:rsid w:val="005D0E9C"/>
    <w:rsid w:val="005D1CA0"/>
    <w:rsid w:val="005D3314"/>
    <w:rsid w:val="005D3644"/>
    <w:rsid w:val="005D3891"/>
    <w:rsid w:val="005D4F6F"/>
    <w:rsid w:val="005D5C66"/>
    <w:rsid w:val="005D75F4"/>
    <w:rsid w:val="005E3285"/>
    <w:rsid w:val="005E3CCB"/>
    <w:rsid w:val="005E4A26"/>
    <w:rsid w:val="005E5A00"/>
    <w:rsid w:val="005E644B"/>
    <w:rsid w:val="005F133D"/>
    <w:rsid w:val="005F2DEC"/>
    <w:rsid w:val="005F3B41"/>
    <w:rsid w:val="00600482"/>
    <w:rsid w:val="00601F8E"/>
    <w:rsid w:val="006039D7"/>
    <w:rsid w:val="006043D1"/>
    <w:rsid w:val="00605B7C"/>
    <w:rsid w:val="00611B55"/>
    <w:rsid w:val="00612643"/>
    <w:rsid w:val="00614D9E"/>
    <w:rsid w:val="00620AD6"/>
    <w:rsid w:val="0062142E"/>
    <w:rsid w:val="00621B3F"/>
    <w:rsid w:val="00622ACD"/>
    <w:rsid w:val="00622CE0"/>
    <w:rsid w:val="00624C67"/>
    <w:rsid w:val="00630674"/>
    <w:rsid w:val="00631225"/>
    <w:rsid w:val="00631BD5"/>
    <w:rsid w:val="00632EA1"/>
    <w:rsid w:val="00633643"/>
    <w:rsid w:val="006349A1"/>
    <w:rsid w:val="0064084C"/>
    <w:rsid w:val="006408BA"/>
    <w:rsid w:val="006413BB"/>
    <w:rsid w:val="00642998"/>
    <w:rsid w:val="00643FFD"/>
    <w:rsid w:val="00645486"/>
    <w:rsid w:val="00645BA6"/>
    <w:rsid w:val="00646C83"/>
    <w:rsid w:val="00646D61"/>
    <w:rsid w:val="00647147"/>
    <w:rsid w:val="0064733C"/>
    <w:rsid w:val="00647FAC"/>
    <w:rsid w:val="006520A4"/>
    <w:rsid w:val="00653CF5"/>
    <w:rsid w:val="006564DF"/>
    <w:rsid w:val="00656C7F"/>
    <w:rsid w:val="0065769C"/>
    <w:rsid w:val="0066011E"/>
    <w:rsid w:val="00661DDC"/>
    <w:rsid w:val="00662296"/>
    <w:rsid w:val="006645FF"/>
    <w:rsid w:val="006653A6"/>
    <w:rsid w:val="00672468"/>
    <w:rsid w:val="006731A2"/>
    <w:rsid w:val="00674F07"/>
    <w:rsid w:val="00675A4A"/>
    <w:rsid w:val="00675FE5"/>
    <w:rsid w:val="006779EF"/>
    <w:rsid w:val="00680362"/>
    <w:rsid w:val="00680C94"/>
    <w:rsid w:val="00681472"/>
    <w:rsid w:val="00687105"/>
    <w:rsid w:val="0068750B"/>
    <w:rsid w:val="0069038D"/>
    <w:rsid w:val="00690D1D"/>
    <w:rsid w:val="0069179B"/>
    <w:rsid w:val="00692EFD"/>
    <w:rsid w:val="00694540"/>
    <w:rsid w:val="00694891"/>
    <w:rsid w:val="00694E48"/>
    <w:rsid w:val="006963D6"/>
    <w:rsid w:val="006964B8"/>
    <w:rsid w:val="006A275C"/>
    <w:rsid w:val="006B31E0"/>
    <w:rsid w:val="006C133E"/>
    <w:rsid w:val="006C14AD"/>
    <w:rsid w:val="006C183F"/>
    <w:rsid w:val="006C5745"/>
    <w:rsid w:val="006C6496"/>
    <w:rsid w:val="006D3EB5"/>
    <w:rsid w:val="006D5031"/>
    <w:rsid w:val="006D5099"/>
    <w:rsid w:val="006E05D2"/>
    <w:rsid w:val="006E1930"/>
    <w:rsid w:val="006E69A6"/>
    <w:rsid w:val="006F04FA"/>
    <w:rsid w:val="006F074B"/>
    <w:rsid w:val="006F11FC"/>
    <w:rsid w:val="006F18CE"/>
    <w:rsid w:val="006F3A09"/>
    <w:rsid w:val="006F406F"/>
    <w:rsid w:val="006F41DE"/>
    <w:rsid w:val="006F59BF"/>
    <w:rsid w:val="006F6DEC"/>
    <w:rsid w:val="00700137"/>
    <w:rsid w:val="00700BD8"/>
    <w:rsid w:val="0070153C"/>
    <w:rsid w:val="007029BB"/>
    <w:rsid w:val="00702CA7"/>
    <w:rsid w:val="007048CF"/>
    <w:rsid w:val="00705687"/>
    <w:rsid w:val="007112D3"/>
    <w:rsid w:val="007129E0"/>
    <w:rsid w:val="00716947"/>
    <w:rsid w:val="00716E2D"/>
    <w:rsid w:val="00717F2A"/>
    <w:rsid w:val="007203B6"/>
    <w:rsid w:val="0072152D"/>
    <w:rsid w:val="0072299E"/>
    <w:rsid w:val="00722EAA"/>
    <w:rsid w:val="007238CA"/>
    <w:rsid w:val="00723CBF"/>
    <w:rsid w:val="00724E6F"/>
    <w:rsid w:val="00727573"/>
    <w:rsid w:val="00727ADE"/>
    <w:rsid w:val="00731655"/>
    <w:rsid w:val="00735C51"/>
    <w:rsid w:val="00736D98"/>
    <w:rsid w:val="00737BA0"/>
    <w:rsid w:val="00740A27"/>
    <w:rsid w:val="00742AF3"/>
    <w:rsid w:val="00743289"/>
    <w:rsid w:val="0074366E"/>
    <w:rsid w:val="0074516D"/>
    <w:rsid w:val="00750471"/>
    <w:rsid w:val="00751FBD"/>
    <w:rsid w:val="00755D35"/>
    <w:rsid w:val="007562DE"/>
    <w:rsid w:val="0076121E"/>
    <w:rsid w:val="00762423"/>
    <w:rsid w:val="0076478A"/>
    <w:rsid w:val="0076750F"/>
    <w:rsid w:val="00767B16"/>
    <w:rsid w:val="007739AD"/>
    <w:rsid w:val="007751B5"/>
    <w:rsid w:val="00775CB2"/>
    <w:rsid w:val="007801C7"/>
    <w:rsid w:val="007814C1"/>
    <w:rsid w:val="00781A39"/>
    <w:rsid w:val="00781AD1"/>
    <w:rsid w:val="0078246B"/>
    <w:rsid w:val="00782DAF"/>
    <w:rsid w:val="007831FC"/>
    <w:rsid w:val="00783433"/>
    <w:rsid w:val="00783A75"/>
    <w:rsid w:val="00785089"/>
    <w:rsid w:val="00793A73"/>
    <w:rsid w:val="00793D57"/>
    <w:rsid w:val="00794621"/>
    <w:rsid w:val="007A2532"/>
    <w:rsid w:val="007A2EB4"/>
    <w:rsid w:val="007A3D3D"/>
    <w:rsid w:val="007A4290"/>
    <w:rsid w:val="007A5FAC"/>
    <w:rsid w:val="007A6D76"/>
    <w:rsid w:val="007A7E8A"/>
    <w:rsid w:val="007B1861"/>
    <w:rsid w:val="007B2DD5"/>
    <w:rsid w:val="007B613A"/>
    <w:rsid w:val="007B7393"/>
    <w:rsid w:val="007B7991"/>
    <w:rsid w:val="007C2F7C"/>
    <w:rsid w:val="007C34BC"/>
    <w:rsid w:val="007C3B91"/>
    <w:rsid w:val="007C4F23"/>
    <w:rsid w:val="007C5B47"/>
    <w:rsid w:val="007C5C66"/>
    <w:rsid w:val="007C6F29"/>
    <w:rsid w:val="007C79C8"/>
    <w:rsid w:val="007D0272"/>
    <w:rsid w:val="007D0959"/>
    <w:rsid w:val="007D0A43"/>
    <w:rsid w:val="007D292D"/>
    <w:rsid w:val="007D2B3B"/>
    <w:rsid w:val="007D2BF9"/>
    <w:rsid w:val="007D31FB"/>
    <w:rsid w:val="007D4E78"/>
    <w:rsid w:val="007D5B61"/>
    <w:rsid w:val="007D6604"/>
    <w:rsid w:val="007E2728"/>
    <w:rsid w:val="007E3406"/>
    <w:rsid w:val="007E3734"/>
    <w:rsid w:val="007E3EB9"/>
    <w:rsid w:val="007E3F4E"/>
    <w:rsid w:val="007E476F"/>
    <w:rsid w:val="007E620F"/>
    <w:rsid w:val="007E7141"/>
    <w:rsid w:val="007F0F9C"/>
    <w:rsid w:val="007F1291"/>
    <w:rsid w:val="007F2EC0"/>
    <w:rsid w:val="007F2ECC"/>
    <w:rsid w:val="007F477A"/>
    <w:rsid w:val="007F4C16"/>
    <w:rsid w:val="007F50D1"/>
    <w:rsid w:val="007F6E72"/>
    <w:rsid w:val="00800DD6"/>
    <w:rsid w:val="0080297E"/>
    <w:rsid w:val="00802E33"/>
    <w:rsid w:val="008071F5"/>
    <w:rsid w:val="00810CF8"/>
    <w:rsid w:val="00811CFE"/>
    <w:rsid w:val="0081330B"/>
    <w:rsid w:val="008141B4"/>
    <w:rsid w:val="008149D7"/>
    <w:rsid w:val="00815A64"/>
    <w:rsid w:val="0082010F"/>
    <w:rsid w:val="008228CB"/>
    <w:rsid w:val="00823B04"/>
    <w:rsid w:val="00825A29"/>
    <w:rsid w:val="008265F5"/>
    <w:rsid w:val="00840309"/>
    <w:rsid w:val="00840F30"/>
    <w:rsid w:val="008416BA"/>
    <w:rsid w:val="0084306F"/>
    <w:rsid w:val="00843ABC"/>
    <w:rsid w:val="00843D3B"/>
    <w:rsid w:val="00843F92"/>
    <w:rsid w:val="00846DFC"/>
    <w:rsid w:val="00850491"/>
    <w:rsid w:val="008505D1"/>
    <w:rsid w:val="008507BC"/>
    <w:rsid w:val="00854AE6"/>
    <w:rsid w:val="00856E4B"/>
    <w:rsid w:val="0085785D"/>
    <w:rsid w:val="00860E78"/>
    <w:rsid w:val="008612EB"/>
    <w:rsid w:val="00861339"/>
    <w:rsid w:val="0086135D"/>
    <w:rsid w:val="0086227D"/>
    <w:rsid w:val="00862315"/>
    <w:rsid w:val="00866092"/>
    <w:rsid w:val="00866186"/>
    <w:rsid w:val="0086637C"/>
    <w:rsid w:val="00867215"/>
    <w:rsid w:val="00870E2F"/>
    <w:rsid w:val="008712A3"/>
    <w:rsid w:val="00872AB5"/>
    <w:rsid w:val="00872CEC"/>
    <w:rsid w:val="00875343"/>
    <w:rsid w:val="00877EE2"/>
    <w:rsid w:val="00883ADE"/>
    <w:rsid w:val="00883D9B"/>
    <w:rsid w:val="00885CED"/>
    <w:rsid w:val="00892178"/>
    <w:rsid w:val="00893F0A"/>
    <w:rsid w:val="00894F97"/>
    <w:rsid w:val="0089769C"/>
    <w:rsid w:val="00897C61"/>
    <w:rsid w:val="008A26F8"/>
    <w:rsid w:val="008A3F8B"/>
    <w:rsid w:val="008A4BB9"/>
    <w:rsid w:val="008A54A5"/>
    <w:rsid w:val="008A580D"/>
    <w:rsid w:val="008A5F8A"/>
    <w:rsid w:val="008B0EC0"/>
    <w:rsid w:val="008B2879"/>
    <w:rsid w:val="008B7017"/>
    <w:rsid w:val="008B7219"/>
    <w:rsid w:val="008C0334"/>
    <w:rsid w:val="008C4A0E"/>
    <w:rsid w:val="008D1C79"/>
    <w:rsid w:val="008D2B33"/>
    <w:rsid w:val="008D5863"/>
    <w:rsid w:val="008D7458"/>
    <w:rsid w:val="008E2432"/>
    <w:rsid w:val="008E3641"/>
    <w:rsid w:val="008E3C72"/>
    <w:rsid w:val="008E4E99"/>
    <w:rsid w:val="008F0391"/>
    <w:rsid w:val="008F2578"/>
    <w:rsid w:val="008F2C47"/>
    <w:rsid w:val="008F4DCA"/>
    <w:rsid w:val="008F5869"/>
    <w:rsid w:val="008F773D"/>
    <w:rsid w:val="008F7875"/>
    <w:rsid w:val="0090331B"/>
    <w:rsid w:val="009101FE"/>
    <w:rsid w:val="00911511"/>
    <w:rsid w:val="00911763"/>
    <w:rsid w:val="00911957"/>
    <w:rsid w:val="009150DA"/>
    <w:rsid w:val="009158BE"/>
    <w:rsid w:val="00915EA0"/>
    <w:rsid w:val="0091650B"/>
    <w:rsid w:val="00917039"/>
    <w:rsid w:val="00917A97"/>
    <w:rsid w:val="00921759"/>
    <w:rsid w:val="0092433E"/>
    <w:rsid w:val="00924658"/>
    <w:rsid w:val="00925398"/>
    <w:rsid w:val="009270AB"/>
    <w:rsid w:val="00931822"/>
    <w:rsid w:val="00934FFD"/>
    <w:rsid w:val="00940479"/>
    <w:rsid w:val="00942581"/>
    <w:rsid w:val="00946DEF"/>
    <w:rsid w:val="00947C2B"/>
    <w:rsid w:val="00950D7F"/>
    <w:rsid w:val="0095182D"/>
    <w:rsid w:val="009526DF"/>
    <w:rsid w:val="00952EE6"/>
    <w:rsid w:val="009608E6"/>
    <w:rsid w:val="009658C0"/>
    <w:rsid w:val="00965C00"/>
    <w:rsid w:val="00972350"/>
    <w:rsid w:val="00973B76"/>
    <w:rsid w:val="00975190"/>
    <w:rsid w:val="00976D35"/>
    <w:rsid w:val="009807A0"/>
    <w:rsid w:val="00980C99"/>
    <w:rsid w:val="0098592F"/>
    <w:rsid w:val="00990B62"/>
    <w:rsid w:val="00991E15"/>
    <w:rsid w:val="00992753"/>
    <w:rsid w:val="009947CC"/>
    <w:rsid w:val="00995B75"/>
    <w:rsid w:val="009A02BD"/>
    <w:rsid w:val="009A0EFE"/>
    <w:rsid w:val="009A1539"/>
    <w:rsid w:val="009A1ADD"/>
    <w:rsid w:val="009A6376"/>
    <w:rsid w:val="009A72DC"/>
    <w:rsid w:val="009A7BCD"/>
    <w:rsid w:val="009B1419"/>
    <w:rsid w:val="009B3386"/>
    <w:rsid w:val="009B480A"/>
    <w:rsid w:val="009B5C73"/>
    <w:rsid w:val="009B7C65"/>
    <w:rsid w:val="009C06BA"/>
    <w:rsid w:val="009C0D67"/>
    <w:rsid w:val="009C2580"/>
    <w:rsid w:val="009C2912"/>
    <w:rsid w:val="009C3B79"/>
    <w:rsid w:val="009C450F"/>
    <w:rsid w:val="009C47DB"/>
    <w:rsid w:val="009C6AFF"/>
    <w:rsid w:val="009C745F"/>
    <w:rsid w:val="009C7B5B"/>
    <w:rsid w:val="009D27F7"/>
    <w:rsid w:val="009D49D2"/>
    <w:rsid w:val="009D582B"/>
    <w:rsid w:val="009D5D86"/>
    <w:rsid w:val="009D6039"/>
    <w:rsid w:val="009D79EF"/>
    <w:rsid w:val="009D7D86"/>
    <w:rsid w:val="009E4105"/>
    <w:rsid w:val="009E4602"/>
    <w:rsid w:val="009E4858"/>
    <w:rsid w:val="009E4E34"/>
    <w:rsid w:val="009F3783"/>
    <w:rsid w:val="009F4539"/>
    <w:rsid w:val="009F4BD7"/>
    <w:rsid w:val="009F7B8E"/>
    <w:rsid w:val="00A04E49"/>
    <w:rsid w:val="00A061A7"/>
    <w:rsid w:val="00A06E83"/>
    <w:rsid w:val="00A13104"/>
    <w:rsid w:val="00A15EAB"/>
    <w:rsid w:val="00A200D3"/>
    <w:rsid w:val="00A222B9"/>
    <w:rsid w:val="00A25464"/>
    <w:rsid w:val="00A25C48"/>
    <w:rsid w:val="00A2666C"/>
    <w:rsid w:val="00A2773B"/>
    <w:rsid w:val="00A320BE"/>
    <w:rsid w:val="00A32822"/>
    <w:rsid w:val="00A33BB8"/>
    <w:rsid w:val="00A34B44"/>
    <w:rsid w:val="00A35393"/>
    <w:rsid w:val="00A369B4"/>
    <w:rsid w:val="00A41ECC"/>
    <w:rsid w:val="00A433D0"/>
    <w:rsid w:val="00A44E20"/>
    <w:rsid w:val="00A464FF"/>
    <w:rsid w:val="00A505F5"/>
    <w:rsid w:val="00A50DEF"/>
    <w:rsid w:val="00A51472"/>
    <w:rsid w:val="00A551B8"/>
    <w:rsid w:val="00A57422"/>
    <w:rsid w:val="00A5750A"/>
    <w:rsid w:val="00A60DF1"/>
    <w:rsid w:val="00A610B1"/>
    <w:rsid w:val="00A6128F"/>
    <w:rsid w:val="00A709A6"/>
    <w:rsid w:val="00A71197"/>
    <w:rsid w:val="00A713A5"/>
    <w:rsid w:val="00A71ADC"/>
    <w:rsid w:val="00A7293C"/>
    <w:rsid w:val="00A72983"/>
    <w:rsid w:val="00A72CD3"/>
    <w:rsid w:val="00A76133"/>
    <w:rsid w:val="00A8095B"/>
    <w:rsid w:val="00A838C3"/>
    <w:rsid w:val="00A84246"/>
    <w:rsid w:val="00A86AF3"/>
    <w:rsid w:val="00A87066"/>
    <w:rsid w:val="00A87284"/>
    <w:rsid w:val="00A91D52"/>
    <w:rsid w:val="00A923CA"/>
    <w:rsid w:val="00A95CCD"/>
    <w:rsid w:val="00A97D47"/>
    <w:rsid w:val="00AA0794"/>
    <w:rsid w:val="00AA11FA"/>
    <w:rsid w:val="00AA1930"/>
    <w:rsid w:val="00AA1C42"/>
    <w:rsid w:val="00AA34ED"/>
    <w:rsid w:val="00AA3525"/>
    <w:rsid w:val="00AA4772"/>
    <w:rsid w:val="00AA4EB5"/>
    <w:rsid w:val="00AA5DE6"/>
    <w:rsid w:val="00AB0647"/>
    <w:rsid w:val="00AB4053"/>
    <w:rsid w:val="00AB6329"/>
    <w:rsid w:val="00AB6422"/>
    <w:rsid w:val="00AC37F3"/>
    <w:rsid w:val="00AC46DD"/>
    <w:rsid w:val="00AC492A"/>
    <w:rsid w:val="00AC5648"/>
    <w:rsid w:val="00AC7827"/>
    <w:rsid w:val="00AE3528"/>
    <w:rsid w:val="00AE5FE8"/>
    <w:rsid w:val="00AE6BE7"/>
    <w:rsid w:val="00AE730D"/>
    <w:rsid w:val="00AE7AD0"/>
    <w:rsid w:val="00AF0197"/>
    <w:rsid w:val="00AF02C5"/>
    <w:rsid w:val="00AF1B30"/>
    <w:rsid w:val="00AF378E"/>
    <w:rsid w:val="00AF65F4"/>
    <w:rsid w:val="00B00B05"/>
    <w:rsid w:val="00B00D00"/>
    <w:rsid w:val="00B010D4"/>
    <w:rsid w:val="00B01F23"/>
    <w:rsid w:val="00B039EF"/>
    <w:rsid w:val="00B06D7B"/>
    <w:rsid w:val="00B0710A"/>
    <w:rsid w:val="00B10968"/>
    <w:rsid w:val="00B114C0"/>
    <w:rsid w:val="00B13B68"/>
    <w:rsid w:val="00B15458"/>
    <w:rsid w:val="00B24E42"/>
    <w:rsid w:val="00B25FFE"/>
    <w:rsid w:val="00B27B30"/>
    <w:rsid w:val="00B328C9"/>
    <w:rsid w:val="00B34A01"/>
    <w:rsid w:val="00B34F4C"/>
    <w:rsid w:val="00B361F0"/>
    <w:rsid w:val="00B44FE4"/>
    <w:rsid w:val="00B52615"/>
    <w:rsid w:val="00B5736F"/>
    <w:rsid w:val="00B60967"/>
    <w:rsid w:val="00B60D61"/>
    <w:rsid w:val="00B622B7"/>
    <w:rsid w:val="00B62FB3"/>
    <w:rsid w:val="00B635F7"/>
    <w:rsid w:val="00B67AE2"/>
    <w:rsid w:val="00B67D27"/>
    <w:rsid w:val="00B67EB1"/>
    <w:rsid w:val="00B67F4C"/>
    <w:rsid w:val="00B720DC"/>
    <w:rsid w:val="00B740AB"/>
    <w:rsid w:val="00B7612C"/>
    <w:rsid w:val="00B766F0"/>
    <w:rsid w:val="00B77DA5"/>
    <w:rsid w:val="00B80327"/>
    <w:rsid w:val="00B81964"/>
    <w:rsid w:val="00B81F8F"/>
    <w:rsid w:val="00B8443C"/>
    <w:rsid w:val="00B856A5"/>
    <w:rsid w:val="00B85734"/>
    <w:rsid w:val="00B921EF"/>
    <w:rsid w:val="00B92295"/>
    <w:rsid w:val="00B92312"/>
    <w:rsid w:val="00B9387B"/>
    <w:rsid w:val="00B9665A"/>
    <w:rsid w:val="00B9690F"/>
    <w:rsid w:val="00BA0373"/>
    <w:rsid w:val="00BA405A"/>
    <w:rsid w:val="00BA48F4"/>
    <w:rsid w:val="00BA5BDE"/>
    <w:rsid w:val="00BA6664"/>
    <w:rsid w:val="00BA6EBF"/>
    <w:rsid w:val="00BA6F00"/>
    <w:rsid w:val="00BA6F7D"/>
    <w:rsid w:val="00BB5482"/>
    <w:rsid w:val="00BB6FE1"/>
    <w:rsid w:val="00BB73D0"/>
    <w:rsid w:val="00BC1CE0"/>
    <w:rsid w:val="00BC29EC"/>
    <w:rsid w:val="00BC316C"/>
    <w:rsid w:val="00BD370B"/>
    <w:rsid w:val="00BD3839"/>
    <w:rsid w:val="00BD5103"/>
    <w:rsid w:val="00BD6B08"/>
    <w:rsid w:val="00BD6B30"/>
    <w:rsid w:val="00BD7851"/>
    <w:rsid w:val="00BE2312"/>
    <w:rsid w:val="00BE2FF9"/>
    <w:rsid w:val="00BE46F5"/>
    <w:rsid w:val="00BE4799"/>
    <w:rsid w:val="00BE4C0B"/>
    <w:rsid w:val="00BE7191"/>
    <w:rsid w:val="00BF12A0"/>
    <w:rsid w:val="00BF245F"/>
    <w:rsid w:val="00BF456A"/>
    <w:rsid w:val="00BF6B85"/>
    <w:rsid w:val="00C0168B"/>
    <w:rsid w:val="00C01B82"/>
    <w:rsid w:val="00C01DF4"/>
    <w:rsid w:val="00C02371"/>
    <w:rsid w:val="00C0237A"/>
    <w:rsid w:val="00C03289"/>
    <w:rsid w:val="00C04AA9"/>
    <w:rsid w:val="00C04C16"/>
    <w:rsid w:val="00C053B4"/>
    <w:rsid w:val="00C05525"/>
    <w:rsid w:val="00C062C3"/>
    <w:rsid w:val="00C0640A"/>
    <w:rsid w:val="00C07C3D"/>
    <w:rsid w:val="00C07FAB"/>
    <w:rsid w:val="00C1005C"/>
    <w:rsid w:val="00C1115A"/>
    <w:rsid w:val="00C13A22"/>
    <w:rsid w:val="00C13FE9"/>
    <w:rsid w:val="00C1531E"/>
    <w:rsid w:val="00C16E67"/>
    <w:rsid w:val="00C17583"/>
    <w:rsid w:val="00C217F7"/>
    <w:rsid w:val="00C22625"/>
    <w:rsid w:val="00C229DF"/>
    <w:rsid w:val="00C2647F"/>
    <w:rsid w:val="00C30B75"/>
    <w:rsid w:val="00C322A6"/>
    <w:rsid w:val="00C32340"/>
    <w:rsid w:val="00C33F16"/>
    <w:rsid w:val="00C355E1"/>
    <w:rsid w:val="00C4089C"/>
    <w:rsid w:val="00C425A3"/>
    <w:rsid w:val="00C444B1"/>
    <w:rsid w:val="00C458ED"/>
    <w:rsid w:val="00C5054A"/>
    <w:rsid w:val="00C53B66"/>
    <w:rsid w:val="00C540ED"/>
    <w:rsid w:val="00C54427"/>
    <w:rsid w:val="00C546D7"/>
    <w:rsid w:val="00C5666C"/>
    <w:rsid w:val="00C570F7"/>
    <w:rsid w:val="00C57EF2"/>
    <w:rsid w:val="00C61FB0"/>
    <w:rsid w:val="00C635C7"/>
    <w:rsid w:val="00C63E73"/>
    <w:rsid w:val="00C65F2C"/>
    <w:rsid w:val="00C66D07"/>
    <w:rsid w:val="00C71E0C"/>
    <w:rsid w:val="00C7353F"/>
    <w:rsid w:val="00C73578"/>
    <w:rsid w:val="00C743DF"/>
    <w:rsid w:val="00C75A0F"/>
    <w:rsid w:val="00C77558"/>
    <w:rsid w:val="00C8064B"/>
    <w:rsid w:val="00C80CA7"/>
    <w:rsid w:val="00C8255E"/>
    <w:rsid w:val="00C86112"/>
    <w:rsid w:val="00C90B95"/>
    <w:rsid w:val="00C90CCC"/>
    <w:rsid w:val="00C92332"/>
    <w:rsid w:val="00C92E54"/>
    <w:rsid w:val="00C942CD"/>
    <w:rsid w:val="00C94410"/>
    <w:rsid w:val="00C9638E"/>
    <w:rsid w:val="00C963DC"/>
    <w:rsid w:val="00C969BA"/>
    <w:rsid w:val="00C96DE1"/>
    <w:rsid w:val="00CA3C77"/>
    <w:rsid w:val="00CB0A79"/>
    <w:rsid w:val="00CB0EE9"/>
    <w:rsid w:val="00CB219D"/>
    <w:rsid w:val="00CB305E"/>
    <w:rsid w:val="00CB317F"/>
    <w:rsid w:val="00CB416A"/>
    <w:rsid w:val="00CB779C"/>
    <w:rsid w:val="00CC6C04"/>
    <w:rsid w:val="00CC6CBB"/>
    <w:rsid w:val="00CD479E"/>
    <w:rsid w:val="00CD4D6C"/>
    <w:rsid w:val="00CD572D"/>
    <w:rsid w:val="00CD5855"/>
    <w:rsid w:val="00CD6FC4"/>
    <w:rsid w:val="00CD765B"/>
    <w:rsid w:val="00CE0C53"/>
    <w:rsid w:val="00CE1481"/>
    <w:rsid w:val="00CE14A9"/>
    <w:rsid w:val="00CE1A61"/>
    <w:rsid w:val="00CE4FB7"/>
    <w:rsid w:val="00CF19D5"/>
    <w:rsid w:val="00CF35AA"/>
    <w:rsid w:val="00CF6332"/>
    <w:rsid w:val="00CF7FD2"/>
    <w:rsid w:val="00D003E6"/>
    <w:rsid w:val="00D0067C"/>
    <w:rsid w:val="00D02B15"/>
    <w:rsid w:val="00D03DEF"/>
    <w:rsid w:val="00D1020F"/>
    <w:rsid w:val="00D1245D"/>
    <w:rsid w:val="00D13425"/>
    <w:rsid w:val="00D13567"/>
    <w:rsid w:val="00D2727D"/>
    <w:rsid w:val="00D27911"/>
    <w:rsid w:val="00D30CFC"/>
    <w:rsid w:val="00D35EEA"/>
    <w:rsid w:val="00D3628B"/>
    <w:rsid w:val="00D4067B"/>
    <w:rsid w:val="00D40D05"/>
    <w:rsid w:val="00D420AE"/>
    <w:rsid w:val="00D45DD5"/>
    <w:rsid w:val="00D468B3"/>
    <w:rsid w:val="00D474B6"/>
    <w:rsid w:val="00D4756A"/>
    <w:rsid w:val="00D521B1"/>
    <w:rsid w:val="00D56C85"/>
    <w:rsid w:val="00D57F04"/>
    <w:rsid w:val="00D600C4"/>
    <w:rsid w:val="00D61F74"/>
    <w:rsid w:val="00D6208B"/>
    <w:rsid w:val="00D625E0"/>
    <w:rsid w:val="00D64E73"/>
    <w:rsid w:val="00D6503F"/>
    <w:rsid w:val="00D711B9"/>
    <w:rsid w:val="00D72A5B"/>
    <w:rsid w:val="00D74466"/>
    <w:rsid w:val="00D7650D"/>
    <w:rsid w:val="00D76DF2"/>
    <w:rsid w:val="00D76EB9"/>
    <w:rsid w:val="00D82A93"/>
    <w:rsid w:val="00D861E0"/>
    <w:rsid w:val="00D86E99"/>
    <w:rsid w:val="00D9053E"/>
    <w:rsid w:val="00D92189"/>
    <w:rsid w:val="00D934CB"/>
    <w:rsid w:val="00DA029F"/>
    <w:rsid w:val="00DA2D4C"/>
    <w:rsid w:val="00DA3D13"/>
    <w:rsid w:val="00DA4B12"/>
    <w:rsid w:val="00DA540A"/>
    <w:rsid w:val="00DA6091"/>
    <w:rsid w:val="00DA6981"/>
    <w:rsid w:val="00DB30E4"/>
    <w:rsid w:val="00DB5EEC"/>
    <w:rsid w:val="00DC0EC4"/>
    <w:rsid w:val="00DC1578"/>
    <w:rsid w:val="00DC522B"/>
    <w:rsid w:val="00DD07B3"/>
    <w:rsid w:val="00DD31C2"/>
    <w:rsid w:val="00DD41B8"/>
    <w:rsid w:val="00DD4B4A"/>
    <w:rsid w:val="00DD73C3"/>
    <w:rsid w:val="00DD7E8F"/>
    <w:rsid w:val="00DE2788"/>
    <w:rsid w:val="00DE48FC"/>
    <w:rsid w:val="00DE7B8A"/>
    <w:rsid w:val="00DF1D55"/>
    <w:rsid w:val="00DF2BA3"/>
    <w:rsid w:val="00DF3B5C"/>
    <w:rsid w:val="00DF41E2"/>
    <w:rsid w:val="00DF664D"/>
    <w:rsid w:val="00E00E68"/>
    <w:rsid w:val="00E03386"/>
    <w:rsid w:val="00E03D64"/>
    <w:rsid w:val="00E0434F"/>
    <w:rsid w:val="00E077A6"/>
    <w:rsid w:val="00E105AF"/>
    <w:rsid w:val="00E11C79"/>
    <w:rsid w:val="00E1330F"/>
    <w:rsid w:val="00E1541C"/>
    <w:rsid w:val="00E17671"/>
    <w:rsid w:val="00E1769F"/>
    <w:rsid w:val="00E176E5"/>
    <w:rsid w:val="00E20B79"/>
    <w:rsid w:val="00E20F2B"/>
    <w:rsid w:val="00E226F9"/>
    <w:rsid w:val="00E26066"/>
    <w:rsid w:val="00E26C66"/>
    <w:rsid w:val="00E32034"/>
    <w:rsid w:val="00E329B6"/>
    <w:rsid w:val="00E33B92"/>
    <w:rsid w:val="00E34E1B"/>
    <w:rsid w:val="00E479C9"/>
    <w:rsid w:val="00E47B69"/>
    <w:rsid w:val="00E5021E"/>
    <w:rsid w:val="00E52033"/>
    <w:rsid w:val="00E522AC"/>
    <w:rsid w:val="00E52729"/>
    <w:rsid w:val="00E54260"/>
    <w:rsid w:val="00E55A79"/>
    <w:rsid w:val="00E566FD"/>
    <w:rsid w:val="00E56986"/>
    <w:rsid w:val="00E573E1"/>
    <w:rsid w:val="00E574E0"/>
    <w:rsid w:val="00E57946"/>
    <w:rsid w:val="00E57D00"/>
    <w:rsid w:val="00E60F76"/>
    <w:rsid w:val="00E61B6E"/>
    <w:rsid w:val="00E62903"/>
    <w:rsid w:val="00E6524C"/>
    <w:rsid w:val="00E664EB"/>
    <w:rsid w:val="00E707B5"/>
    <w:rsid w:val="00E7209C"/>
    <w:rsid w:val="00E721A3"/>
    <w:rsid w:val="00E74F57"/>
    <w:rsid w:val="00E75B70"/>
    <w:rsid w:val="00E7619A"/>
    <w:rsid w:val="00E813BF"/>
    <w:rsid w:val="00E83CF6"/>
    <w:rsid w:val="00E86ACD"/>
    <w:rsid w:val="00E875F3"/>
    <w:rsid w:val="00E93391"/>
    <w:rsid w:val="00E9489E"/>
    <w:rsid w:val="00E96486"/>
    <w:rsid w:val="00EA008A"/>
    <w:rsid w:val="00EA0355"/>
    <w:rsid w:val="00EA0B6E"/>
    <w:rsid w:val="00EA503D"/>
    <w:rsid w:val="00EA7114"/>
    <w:rsid w:val="00EA73CD"/>
    <w:rsid w:val="00EA7D9E"/>
    <w:rsid w:val="00EB0360"/>
    <w:rsid w:val="00EB1D13"/>
    <w:rsid w:val="00EB200F"/>
    <w:rsid w:val="00EB33ED"/>
    <w:rsid w:val="00EB4AB6"/>
    <w:rsid w:val="00EC081C"/>
    <w:rsid w:val="00EC3382"/>
    <w:rsid w:val="00EC51B5"/>
    <w:rsid w:val="00EC78C8"/>
    <w:rsid w:val="00ED2B41"/>
    <w:rsid w:val="00ED46B6"/>
    <w:rsid w:val="00ED62EC"/>
    <w:rsid w:val="00EE4D7C"/>
    <w:rsid w:val="00EF0375"/>
    <w:rsid w:val="00EF2247"/>
    <w:rsid w:val="00EF26C6"/>
    <w:rsid w:val="00EF2B69"/>
    <w:rsid w:val="00EF3F9A"/>
    <w:rsid w:val="00EF4A11"/>
    <w:rsid w:val="00EF513D"/>
    <w:rsid w:val="00EF5D9B"/>
    <w:rsid w:val="00EF6618"/>
    <w:rsid w:val="00EF7015"/>
    <w:rsid w:val="00F00B74"/>
    <w:rsid w:val="00F015A0"/>
    <w:rsid w:val="00F06559"/>
    <w:rsid w:val="00F077B5"/>
    <w:rsid w:val="00F12C8A"/>
    <w:rsid w:val="00F13CC9"/>
    <w:rsid w:val="00F14040"/>
    <w:rsid w:val="00F15782"/>
    <w:rsid w:val="00F1589A"/>
    <w:rsid w:val="00F16282"/>
    <w:rsid w:val="00F165C4"/>
    <w:rsid w:val="00F20746"/>
    <w:rsid w:val="00F236A8"/>
    <w:rsid w:val="00F26AA4"/>
    <w:rsid w:val="00F304C5"/>
    <w:rsid w:val="00F30EBE"/>
    <w:rsid w:val="00F33E6C"/>
    <w:rsid w:val="00F363E6"/>
    <w:rsid w:val="00F43659"/>
    <w:rsid w:val="00F44E97"/>
    <w:rsid w:val="00F450F5"/>
    <w:rsid w:val="00F4615A"/>
    <w:rsid w:val="00F47696"/>
    <w:rsid w:val="00F50AF3"/>
    <w:rsid w:val="00F51B9D"/>
    <w:rsid w:val="00F521DD"/>
    <w:rsid w:val="00F52392"/>
    <w:rsid w:val="00F53403"/>
    <w:rsid w:val="00F53E9A"/>
    <w:rsid w:val="00F5505C"/>
    <w:rsid w:val="00F568DD"/>
    <w:rsid w:val="00F56ACD"/>
    <w:rsid w:val="00F57DBA"/>
    <w:rsid w:val="00F60190"/>
    <w:rsid w:val="00F6320C"/>
    <w:rsid w:val="00F63604"/>
    <w:rsid w:val="00F65824"/>
    <w:rsid w:val="00F715E3"/>
    <w:rsid w:val="00F71F33"/>
    <w:rsid w:val="00F738D7"/>
    <w:rsid w:val="00F7425C"/>
    <w:rsid w:val="00F743A7"/>
    <w:rsid w:val="00F75FD8"/>
    <w:rsid w:val="00F8049A"/>
    <w:rsid w:val="00F81C31"/>
    <w:rsid w:val="00F84FEC"/>
    <w:rsid w:val="00F85C20"/>
    <w:rsid w:val="00F90700"/>
    <w:rsid w:val="00F929EE"/>
    <w:rsid w:val="00F978F4"/>
    <w:rsid w:val="00FA051B"/>
    <w:rsid w:val="00FA0657"/>
    <w:rsid w:val="00FA21B3"/>
    <w:rsid w:val="00FA2799"/>
    <w:rsid w:val="00FA35CB"/>
    <w:rsid w:val="00FA3AFD"/>
    <w:rsid w:val="00FA41B4"/>
    <w:rsid w:val="00FA438B"/>
    <w:rsid w:val="00FA4719"/>
    <w:rsid w:val="00FB728E"/>
    <w:rsid w:val="00FB76AD"/>
    <w:rsid w:val="00FC0EAE"/>
    <w:rsid w:val="00FC18FB"/>
    <w:rsid w:val="00FC1D57"/>
    <w:rsid w:val="00FC2139"/>
    <w:rsid w:val="00FC2695"/>
    <w:rsid w:val="00FC2EAA"/>
    <w:rsid w:val="00FC78B4"/>
    <w:rsid w:val="00FC79C0"/>
    <w:rsid w:val="00FD0B47"/>
    <w:rsid w:val="00FD4D69"/>
    <w:rsid w:val="00FD6869"/>
    <w:rsid w:val="00FE04B1"/>
    <w:rsid w:val="00FE1A12"/>
    <w:rsid w:val="00FE263D"/>
    <w:rsid w:val="00FE2775"/>
    <w:rsid w:val="00FE6B4F"/>
    <w:rsid w:val="00FF0B62"/>
    <w:rsid w:val="00FF0C12"/>
    <w:rsid w:val="00FF503B"/>
    <w:rsid w:val="00FF7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BE149C9"/>
  <w15:docId w15:val="{A43F5B09-C0B8-40D4-89E2-D6462D1A3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000000" w:themeColor="text1"/>
        <w:lang w:val="de-CH" w:eastAsia="de-CH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uiPriority="9"/>
    <w:lsdException w:name="heading 3" w:uiPriority="9"/>
    <w:lsdException w:name="heading 4" w:semiHidden="1" w:unhideWhenUsed="1"/>
    <w:lsdException w:name="heading 5" w:semiHidden="1" w:uiPriority="0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4" w:unhideWhenUsed="1"/>
    <w:lsdException w:name="toc 2" w:semiHidden="1" w:uiPriority="4" w:unhideWhenUsed="1"/>
    <w:lsdException w:name="toc 3" w:semiHidden="1" w:uiPriority="4" w:unhideWhenUsed="1"/>
    <w:lsdException w:name="toc 4" w:semiHidden="1" w:uiPriority="4" w:unhideWhenUsed="1"/>
    <w:lsdException w:name="toc 5" w:semiHidden="1" w:uiPriority="4" w:unhideWhenUsed="1"/>
    <w:lsdException w:name="toc 6" w:semiHidden="1" w:uiPriority="4" w:unhideWhenUsed="1"/>
    <w:lsdException w:name="toc 7" w:semiHidden="1" w:uiPriority="4" w:unhideWhenUsed="1"/>
    <w:lsdException w:name="toc 8" w:semiHidden="1" w:uiPriority="4" w:unhideWhenUsed="1"/>
    <w:lsdException w:name="toc 9" w:semiHidden="1" w:uiPriority="4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94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0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semiHidden="1" w:qFormat="1"/>
    <w:lsdException w:name="Emphasis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39"/>
    <w:lsdException w:name="Table Theme" w:semiHidden="1" w:uiPriority="0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utoRedefine/>
    <w:qFormat/>
    <w:rsid w:val="009D27F7"/>
    <w:pPr>
      <w:spacing w:after="264" w:line="264" w:lineRule="auto"/>
    </w:pPr>
    <w:rPr>
      <w:rFonts w:ascii="Inter" w:hAnsi="Inter"/>
      <w:sz w:val="22"/>
      <w:lang w:val="pl-PL"/>
    </w:rPr>
  </w:style>
  <w:style w:type="paragraph" w:styleId="Nagwek1">
    <w:name w:val="heading 1"/>
    <w:basedOn w:val="Normalny"/>
    <w:next w:val="Normalny"/>
    <w:link w:val="Nagwek1Znak"/>
    <w:autoRedefine/>
    <w:uiPriority w:val="99"/>
    <w:rsid w:val="00921759"/>
    <w:pPr>
      <w:keepNext/>
      <w:keepLines/>
      <w:spacing w:before="480" w:after="240"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paragraph" w:styleId="Nagwek2">
    <w:name w:val="heading 2"/>
    <w:basedOn w:val="Normalny"/>
    <w:link w:val="Nagwek2Znak"/>
    <w:autoRedefine/>
    <w:uiPriority w:val="99"/>
    <w:unhideWhenUsed/>
    <w:rsid w:val="00921759"/>
    <w:pPr>
      <w:keepNext/>
      <w:keepLines/>
      <w:spacing w:after="60" w:line="240" w:lineRule="auto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Nagwek3">
    <w:name w:val="heading 3"/>
    <w:basedOn w:val="Normalny"/>
    <w:next w:val="Normalny"/>
    <w:link w:val="Nagwek3Znak"/>
    <w:autoRedefine/>
    <w:uiPriority w:val="99"/>
    <w:semiHidden/>
    <w:unhideWhenUsed/>
    <w:rsid w:val="00921759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Nagwek5">
    <w:name w:val="heading 5"/>
    <w:basedOn w:val="Normalny"/>
    <w:next w:val="Normalny"/>
    <w:link w:val="Nagwek5Znak"/>
    <w:autoRedefine/>
    <w:uiPriority w:val="99"/>
    <w:semiHidden/>
    <w:unhideWhenUsed/>
    <w:rsid w:val="0092175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52BB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141B4"/>
    <w:tblPr>
      <w:tblCellMar>
        <w:left w:w="0" w:type="dxa"/>
        <w:right w:w="0" w:type="dxa"/>
      </w:tblCellMar>
    </w:tblPr>
  </w:style>
  <w:style w:type="character" w:styleId="Hipercze">
    <w:name w:val="Hyperlink"/>
    <w:basedOn w:val="Domylnaczcionkaakapitu"/>
    <w:uiPriority w:val="9"/>
    <w:unhideWhenUsed/>
    <w:rsid w:val="006963D6"/>
    <w:rPr>
      <w:color w:val="000000" w:themeColor="text1"/>
      <w:u w:val="none"/>
    </w:rPr>
  </w:style>
  <w:style w:type="character" w:customStyle="1" w:styleId="Nagwek2Znak">
    <w:name w:val="Nagłówek 2 Znak"/>
    <w:basedOn w:val="Domylnaczcionkaakapitu"/>
    <w:link w:val="Nagwek2"/>
    <w:uiPriority w:val="99"/>
    <w:rsid w:val="002E5840"/>
    <w:rPr>
      <w:rFonts w:asciiTheme="majorHAnsi" w:eastAsiaTheme="majorEastAsia" w:hAnsiTheme="majorHAnsi" w:cstheme="majorBidi"/>
      <w:b/>
      <w:bCs/>
      <w:sz w:val="24"/>
      <w:szCs w:val="26"/>
      <w:lang w:val="en-GB"/>
    </w:rPr>
  </w:style>
  <w:style w:type="paragraph" w:styleId="Tekstdymka">
    <w:name w:val="Balloon Text"/>
    <w:basedOn w:val="Normalny"/>
    <w:link w:val="TekstdymkaZnak"/>
    <w:uiPriority w:val="99"/>
    <w:unhideWhenUsed/>
    <w:rsid w:val="007D5B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2E5840"/>
    <w:rPr>
      <w:rFonts w:ascii="Tahoma" w:hAnsi="Tahoma" w:cs="Tahoma"/>
      <w:sz w:val="16"/>
      <w:szCs w:val="16"/>
      <w:lang w:val="en-GB"/>
    </w:rPr>
  </w:style>
  <w:style w:type="paragraph" w:styleId="Akapitzlist">
    <w:name w:val="List Paragraph"/>
    <w:basedOn w:val="Normalny"/>
    <w:uiPriority w:val="99"/>
    <w:semiHidden/>
    <w:rsid w:val="005C416A"/>
    <w:pPr>
      <w:ind w:left="720"/>
      <w:contextualSpacing/>
    </w:pPr>
  </w:style>
  <w:style w:type="character" w:customStyle="1" w:styleId="Nagwek5Znak">
    <w:name w:val="Nagłówek 5 Znak"/>
    <w:basedOn w:val="Domylnaczcionkaakapitu"/>
    <w:link w:val="Nagwek5"/>
    <w:uiPriority w:val="99"/>
    <w:semiHidden/>
    <w:rsid w:val="00921759"/>
    <w:rPr>
      <w:rFonts w:asciiTheme="majorHAnsi" w:eastAsiaTheme="majorEastAsia" w:hAnsiTheme="majorHAnsi" w:cstheme="majorBidi"/>
      <w:color w:val="0052BB" w:themeColor="accent1" w:themeShade="BF"/>
      <w:sz w:val="22"/>
      <w:lang w:val="pl-PL"/>
    </w:rPr>
  </w:style>
  <w:style w:type="character" w:customStyle="1" w:styleId="Nagwek1Znak">
    <w:name w:val="Nagłówek 1 Znak"/>
    <w:basedOn w:val="Domylnaczcionkaakapitu"/>
    <w:link w:val="Nagwek1"/>
    <w:uiPriority w:val="99"/>
    <w:rsid w:val="00921759"/>
    <w:rPr>
      <w:rFonts w:asciiTheme="majorHAnsi" w:eastAsiaTheme="majorEastAsia" w:hAnsiTheme="majorHAnsi" w:cstheme="majorBidi"/>
      <w:b/>
      <w:bCs/>
      <w:sz w:val="22"/>
      <w:szCs w:val="28"/>
      <w:lang w:val="pl-PL"/>
    </w:rPr>
  </w:style>
  <w:style w:type="character" w:customStyle="1" w:styleId="Nagwek3Znak">
    <w:name w:val="Nagłówek 3 Znak"/>
    <w:basedOn w:val="Domylnaczcionkaakapitu"/>
    <w:link w:val="Nagwek3"/>
    <w:uiPriority w:val="99"/>
    <w:semiHidden/>
    <w:rsid w:val="002E5840"/>
    <w:rPr>
      <w:rFonts w:asciiTheme="majorHAnsi" w:eastAsiaTheme="majorEastAsia" w:hAnsiTheme="majorHAnsi" w:cstheme="majorBidi"/>
      <w:szCs w:val="24"/>
      <w:lang w:val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F517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F517A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E5840"/>
    <w:rPr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F517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E5840"/>
    <w:rPr>
      <w:b/>
      <w:bCs/>
      <w:lang w:val="en-GB"/>
    </w:rPr>
  </w:style>
  <w:style w:type="character" w:styleId="UyteHipercze">
    <w:name w:val="FollowedHyperlink"/>
    <w:basedOn w:val="Domylnaczcionkaakapitu"/>
    <w:uiPriority w:val="99"/>
    <w:semiHidden/>
    <w:unhideWhenUsed/>
    <w:rsid w:val="002E5840"/>
    <w:rPr>
      <w:color w:val="000000" w:themeColor="text1"/>
      <w:u w:val="non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D1C7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E5840"/>
    <w:rPr>
      <w:lang w:val="en-GB"/>
    </w:rPr>
  </w:style>
  <w:style w:type="paragraph" w:styleId="Listanumerowana">
    <w:name w:val="List Number"/>
    <w:basedOn w:val="Normalny"/>
    <w:autoRedefine/>
    <w:uiPriority w:val="99"/>
    <w:unhideWhenUsed/>
    <w:rsid w:val="004A5E18"/>
    <w:pPr>
      <w:numPr>
        <w:numId w:val="18"/>
      </w:numPr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9947CC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838C3"/>
    <w:pPr>
      <w:tabs>
        <w:tab w:val="center" w:pos="4536"/>
        <w:tab w:val="right" w:pos="9072"/>
      </w:tabs>
      <w:spacing w:after="480" w:line="400" w:lineRule="exact"/>
    </w:pPr>
  </w:style>
  <w:style w:type="character" w:customStyle="1" w:styleId="NagwekZnak">
    <w:name w:val="Nagłówek Znak"/>
    <w:basedOn w:val="Domylnaczcionkaakapitu"/>
    <w:link w:val="Nagwek"/>
    <w:uiPriority w:val="99"/>
    <w:rsid w:val="00A838C3"/>
    <w:rPr>
      <w:rFonts w:ascii="Lato" w:hAnsi="Lato"/>
      <w:color w:val="141E50" w:themeColor="text2"/>
      <w:sz w:val="24"/>
      <w:lang w:val="pl-PL"/>
    </w:rPr>
  </w:style>
  <w:style w:type="paragraph" w:styleId="Stopka">
    <w:name w:val="footer"/>
    <w:basedOn w:val="Normalny"/>
    <w:link w:val="StopkaZnak"/>
    <w:autoRedefine/>
    <w:uiPriority w:val="1"/>
    <w:unhideWhenUsed/>
    <w:rsid w:val="002568CD"/>
    <w:pPr>
      <w:tabs>
        <w:tab w:val="center" w:pos="4536"/>
        <w:tab w:val="right" w:pos="9072"/>
      </w:tabs>
      <w:spacing w:after="0" w:line="240" w:lineRule="auto"/>
      <w:ind w:right="-624"/>
      <w:jc w:val="right"/>
    </w:pPr>
    <w:rPr>
      <w:sz w:val="16"/>
    </w:rPr>
  </w:style>
  <w:style w:type="character" w:customStyle="1" w:styleId="StopkaZnak">
    <w:name w:val="Stopka Znak"/>
    <w:basedOn w:val="Domylnaczcionkaakapitu"/>
    <w:link w:val="Stopka"/>
    <w:uiPriority w:val="1"/>
    <w:rsid w:val="00921759"/>
    <w:rPr>
      <w:rFonts w:ascii="Inter" w:hAnsi="Inter"/>
      <w:sz w:val="16"/>
      <w:lang w:val="pl-PL"/>
    </w:rPr>
  </w:style>
  <w:style w:type="paragraph" w:styleId="NormalnyWeb">
    <w:name w:val="Normal (Web)"/>
    <w:basedOn w:val="Normalny"/>
    <w:uiPriority w:val="99"/>
    <w:semiHidden/>
    <w:unhideWhenUsed/>
    <w:rsid w:val="006A2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pl-PL"/>
    </w:rPr>
  </w:style>
  <w:style w:type="paragraph" w:customStyle="1" w:styleId="MTekst-Lewy11w1i12o016">
    <w:name w:val="M_Tekst - Lewy_11/w1i12_o0/16"/>
    <w:basedOn w:val="Normalny"/>
    <w:autoRedefine/>
    <w:qFormat/>
    <w:rsid w:val="001B07D8"/>
    <w:pPr>
      <w:spacing w:after="320" w:line="269" w:lineRule="auto"/>
    </w:pPr>
  </w:style>
  <w:style w:type="paragraph" w:customStyle="1" w:styleId="MAdresat">
    <w:name w:val="M_Adresat"/>
    <w:basedOn w:val="MTekst-Lewy11w1i12o016"/>
    <w:autoRedefine/>
    <w:qFormat/>
    <w:rsid w:val="00DD4B4A"/>
    <w:pPr>
      <w:spacing w:after="0" w:line="264" w:lineRule="auto"/>
      <w:contextualSpacing/>
    </w:pPr>
    <w:rPr>
      <w:b/>
    </w:rPr>
  </w:style>
  <w:style w:type="paragraph" w:customStyle="1" w:styleId="MMiejsceDataPodpis">
    <w:name w:val="M_Miejsce_Data_Podpis"/>
    <w:basedOn w:val="MTekst-Lewy11w1i12o016"/>
    <w:next w:val="MAdresat"/>
    <w:autoRedefine/>
    <w:qFormat/>
    <w:rsid w:val="00243B11"/>
    <w:pPr>
      <w:spacing w:after="240" w:line="240" w:lineRule="auto"/>
    </w:pPr>
    <w:rPr>
      <w:b/>
      <w:bCs/>
    </w:rPr>
  </w:style>
  <w:style w:type="paragraph" w:customStyle="1" w:styleId="MImieNazwisko-L11w1i1o550">
    <w:name w:val="M_Imie_Nazwisko - L_11/w1i1 o55/0"/>
    <w:basedOn w:val="MZpowazaniem-L11w1i1o460"/>
    <w:autoRedefine/>
    <w:qFormat/>
    <w:rsid w:val="00755D35"/>
    <w:pPr>
      <w:spacing w:before="1100"/>
    </w:pPr>
  </w:style>
  <w:style w:type="paragraph" w:customStyle="1" w:styleId="MAdres-ulica-L11w1i1">
    <w:name w:val="M_Adres-ulica - L_11/w1i1"/>
    <w:basedOn w:val="MTekst-Lewy11w1i12o016"/>
    <w:autoRedefine/>
    <w:qFormat/>
    <w:rsid w:val="00755D35"/>
    <w:pPr>
      <w:spacing w:after="0" w:line="264" w:lineRule="auto"/>
      <w:contextualSpacing/>
    </w:pPr>
  </w:style>
  <w:style w:type="character" w:styleId="Pogrubienie">
    <w:name w:val="Strong"/>
    <w:basedOn w:val="Domylnaczcionkaakapitu"/>
    <w:uiPriority w:val="99"/>
    <w:semiHidden/>
    <w:qFormat/>
    <w:rsid w:val="009B1419"/>
    <w:rPr>
      <w:b/>
      <w:bCs/>
    </w:rPr>
  </w:style>
  <w:style w:type="character" w:customStyle="1" w:styleId="M-Pogrubiony">
    <w:name w:val="M-Pogrubiony"/>
    <w:basedOn w:val="Domylnaczcionkaakapitu"/>
    <w:uiPriority w:val="1"/>
    <w:qFormat/>
    <w:rsid w:val="005C58FE"/>
    <w:rPr>
      <w:b/>
    </w:rPr>
  </w:style>
  <w:style w:type="paragraph" w:customStyle="1" w:styleId="MTekstNum-L1018">
    <w:name w:val="M_Tekst Num - L_10/18"/>
    <w:basedOn w:val="MAdres-ulica-L11w1i1"/>
    <w:autoRedefine/>
    <w:qFormat/>
    <w:rsid w:val="000758DB"/>
    <w:pPr>
      <w:numPr>
        <w:numId w:val="40"/>
      </w:numPr>
      <w:spacing w:line="274" w:lineRule="auto"/>
      <w:ind w:left="340" w:hanging="340"/>
    </w:pPr>
  </w:style>
  <w:style w:type="paragraph" w:customStyle="1" w:styleId="MAdres-Miasto-L11w1i1o46">
    <w:name w:val="M_Adres-Miasto - L_11/w1i1 o46"/>
    <w:basedOn w:val="MAdres-ulica-L11w1i1"/>
    <w:autoRedefine/>
    <w:qFormat/>
    <w:rsid w:val="002568CD"/>
    <w:pPr>
      <w:spacing w:after="920"/>
    </w:pPr>
  </w:style>
  <w:style w:type="paragraph" w:customStyle="1" w:styleId="MZpowazaniem-L11w1i1o460">
    <w:name w:val="M_Z_powazaniem - L_11/w1i1 o46/0"/>
    <w:basedOn w:val="MAdres-Miasto-L11w1i1o46"/>
    <w:autoRedefine/>
    <w:qFormat/>
    <w:rsid w:val="00755D35"/>
    <w:pPr>
      <w:spacing w:before="860" w:after="0"/>
      <w:contextualSpacing w:val="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721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teusz.lipka@merito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ba_mlipka\Downloads\Chorz&#243;w_Merito_Papier%20firmowy_Szablon%20word.dotx" TargetMode="External"/></Relationships>
</file>

<file path=word/theme/theme1.xml><?xml version="1.0" encoding="utf-8"?>
<a:theme xmlns:a="http://schemas.openxmlformats.org/drawingml/2006/main" name="Word_vertical">
  <a:themeElements>
    <a:clrScheme name="M-Kolory_Word">
      <a:dk1>
        <a:srgbClr val="000000"/>
      </a:dk1>
      <a:lt1>
        <a:srgbClr val="FFFFFF"/>
      </a:lt1>
      <a:dk2>
        <a:srgbClr val="141E50"/>
      </a:dk2>
      <a:lt2>
        <a:srgbClr val="FFFFFF"/>
      </a:lt2>
      <a:accent1>
        <a:srgbClr val="006EFA"/>
      </a:accent1>
      <a:accent2>
        <a:srgbClr val="23BEFF"/>
      </a:accent2>
      <a:accent3>
        <a:srgbClr val="91DEFF"/>
      </a:accent3>
      <a:accent4>
        <a:srgbClr val="3CDC7D"/>
      </a:accent4>
      <a:accent5>
        <a:srgbClr val="FF9505"/>
      </a:accent5>
      <a:accent6>
        <a:srgbClr val="EB285A"/>
      </a:accent6>
      <a:hlink>
        <a:srgbClr val="0529DD"/>
      </a:hlink>
      <a:folHlink>
        <a:srgbClr val="9D18B8"/>
      </a:folHlink>
    </a:clrScheme>
    <a:fontScheme name="M-Fonty_Word">
      <a:majorFont>
        <a:latin typeface="Inter"/>
        <a:ea typeface=""/>
        <a:cs typeface=""/>
      </a:majorFont>
      <a:minorFont>
        <a:latin typeface="Inter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 w="6350">
          <a:noFill/>
        </a:ln>
        <a:effectLst/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095EA64B61374C8CB888BB294B3785" ma:contentTypeVersion="18" ma:contentTypeDescription="Create a new document." ma:contentTypeScope="" ma:versionID="95853c3b5c1cec67d78a4d6fba687726">
  <xsd:schema xmlns:xsd="http://www.w3.org/2001/XMLSchema" xmlns:xs="http://www.w3.org/2001/XMLSchema" xmlns:p="http://schemas.microsoft.com/office/2006/metadata/properties" xmlns:ns2="4670c35f-befa-4748-a295-ef6c9df978f0" xmlns:ns3="dcac77ec-de52-48d0-8592-7640a3359379" targetNamespace="http://schemas.microsoft.com/office/2006/metadata/properties" ma:root="true" ma:fieldsID="6fa722a8866f02d496359b9e213c9ed0" ns2:_="" ns3:_="">
    <xsd:import namespace="4670c35f-befa-4748-a295-ef6c9df978f0"/>
    <xsd:import namespace="dcac77ec-de52-48d0-8592-7640a33593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_ModernAudienceTargetUserField" minOccurs="0"/>
                <xsd:element ref="ns2:_ModernAudienceAadObjectIds" minOccurs="0"/>
                <xsd:element ref="ns2:MediaServiceSearchProperties" minOccurs="0"/>
                <xsd:element ref="ns2: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70c35f-befa-4748-a295-ef6c9df978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d134e4b8-377d-442c-b5bd-7a06feb52b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ModernAudienceTargetUserField" ma:index="21" nillable="true" ma:displayName="Audience" ma:list="UserInfo" ma:SharePointGroup="0" ma:internalName="_ModernAudienceTargetUserField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ModernAudienceAadObjectIds" ma:index="22" nillable="true" ma:displayName="AudienceIds" ma:list="{92cb7846-9037-4ab4-a414-f5d499c81dfe}" ma:internalName="_ModernAudienceAadObjectIds" ma:readOnly="true" ma:showField="_AadObjectIdForUser" ma:web="dcac77ec-de52-48d0-8592-7640a33593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a" ma:index="24" nillable="true" ma:displayName="Data" ma:format="Dropdown" ma:internalName="Data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ac77ec-de52-48d0-8592-7640a3359379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1e3a768e-3c0e-4067-97a0-ec292708ffa1}" ma:internalName="TaxCatchAll" ma:showField="CatchAllData" ma:web="dcac77ec-de52-48d0-8592-7640a33593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cac77ec-de52-48d0-8592-7640a3359379" xsi:nil="true"/>
    <lcf76f155ced4ddcb4097134ff3c332f xmlns="4670c35f-befa-4748-a295-ef6c9df978f0">
      <Terms xmlns="http://schemas.microsoft.com/office/infopath/2007/PartnerControls"/>
    </lcf76f155ced4ddcb4097134ff3c332f>
    <SharedWithUsers xmlns="dcac77ec-de52-48d0-8592-7640a3359379">
      <UserInfo>
        <DisplayName/>
        <AccountId xsi:nil="true"/>
        <AccountType/>
      </UserInfo>
    </SharedWithUsers>
    <_ModernAudienceTargetUserField xmlns="4670c35f-befa-4748-a295-ef6c9df978f0">
      <UserInfo>
        <DisplayName/>
        <AccountId xsi:nil="true"/>
        <AccountType/>
      </UserInfo>
    </_ModernAudienceTargetUserField>
    <Data xmlns="4670c35f-befa-4748-a295-ef6c9df978f0" xsi:nil="true"/>
  </documentManagement>
</p:properties>
</file>

<file path=customXml/itemProps1.xml><?xml version="1.0" encoding="utf-8"?>
<ds:datastoreItem xmlns:ds="http://schemas.openxmlformats.org/officeDocument/2006/customXml" ds:itemID="{3E4A466D-E397-42AD-A05C-D4D0B37ABD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159D66-416A-4F38-B2E2-E6B13DAFECE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AA167CB-DC21-4B49-811E-837CF306B3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70c35f-befa-4748-a295-ef6c9df978f0"/>
    <ds:schemaRef ds:uri="dcac77ec-de52-48d0-8592-7640a3359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235D988-7852-426E-BA6A-01B96B41560B}">
  <ds:schemaRefs>
    <ds:schemaRef ds:uri="http://schemas.microsoft.com/office/2006/metadata/properties"/>
    <ds:schemaRef ds:uri="http://schemas.microsoft.com/office/infopath/2007/PartnerControls"/>
    <ds:schemaRef ds:uri="dcac77ec-de52-48d0-8592-7640a3359379"/>
    <ds:schemaRef ds:uri="4670c35f-befa-4748-a295-ef6c9df978f0"/>
  </ds:schemaRefs>
</ds:datastoreItem>
</file>

<file path=docMetadata/LabelInfo.xml><?xml version="1.0" encoding="utf-8"?>
<clbl:labelList xmlns:clbl="http://schemas.microsoft.com/office/2020/mipLabelMetadata">
  <clbl:label id="{53bc24c5-73ad-421a-9408-3ea555be4a07}" enabled="0" method="" siteId="{53bc24c5-73ad-421a-9408-3ea555be4a0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Chorzów_Merito_Papier firmowy_Szablon word</Template>
  <TotalTime>17</TotalTime>
  <Pages>2</Pages>
  <Words>500</Words>
  <Characters>3005</Characters>
  <Application>Microsoft Office Word</Application>
  <DocSecurity>0</DocSecurity>
  <Lines>25</Lines>
  <Paragraphs>6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Ambiens - papier firmowy</vt:lpstr>
      <vt:lpstr/>
      <vt:lpstr/>
    </vt:vector>
  </TitlesOfParts>
  <Manager>Anna Porowska-Chłus</Manager>
  <Company>PRYZMAT Katarzyna i Wojciech Puza sp.j.</Company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25322007 MERITO PAPIER FIRMOWY RGB</dc:title>
  <dc:subject>CHORZÓW</dc:subject>
  <dc:creator>Mateusz Lipka</dc:creator>
  <cp:lastModifiedBy>Mateusz Lipka</cp:lastModifiedBy>
  <cp:revision>3</cp:revision>
  <cp:lastPrinted>2023-10-12T22:07:00Z</cp:lastPrinted>
  <dcterms:created xsi:type="dcterms:W3CDTF">2025-08-28T07:07:00Z</dcterms:created>
  <dcterms:modified xsi:type="dcterms:W3CDTF">2025-08-28T07:26:00Z</dcterms:modified>
  <cp:version>8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-490857467</vt:i4>
  </property>
  <property fmtid="{D5CDD505-2E9C-101B-9397-08002B2CF9AE}" pid="3" name="_AuthorEmail">
    <vt:lpwstr>Mathias.Schumacher@axpo.com</vt:lpwstr>
  </property>
  <property fmtid="{D5CDD505-2E9C-101B-9397-08002B2CF9AE}" pid="4" name="_AuthorEmailDisplayName">
    <vt:lpwstr>Schumacher Mathias TTE-F</vt:lpwstr>
  </property>
  <property fmtid="{D5CDD505-2E9C-101B-9397-08002B2CF9AE}" pid="5" name="_EmailSubject">
    <vt:lpwstr>Monthly Poland Template - May 2022 </vt:lpwstr>
  </property>
  <property fmtid="{D5CDD505-2E9C-101B-9397-08002B2CF9AE}" pid="6" name="_NewReviewCycle">
    <vt:lpwstr/>
  </property>
  <property fmtid="{D5CDD505-2E9C-101B-9397-08002B2CF9AE}" pid="7" name="_PreviousAdHocReviewCycleID">
    <vt:i4>535007849</vt:i4>
  </property>
  <property fmtid="{D5CDD505-2E9C-101B-9397-08002B2CF9AE}" pid="8" name="_ReviewingToolsShownOnce">
    <vt:lpwstr/>
  </property>
  <property fmtid="{D5CDD505-2E9C-101B-9397-08002B2CF9AE}" pid="9" name="ContentTypeId">
    <vt:lpwstr>0x010100EF095EA64B61374C8CB888BB294B3785</vt:lpwstr>
  </property>
  <property fmtid="{D5CDD505-2E9C-101B-9397-08002B2CF9AE}" pid="10" name="Order">
    <vt:r8>162200</vt:r8>
  </property>
  <property fmtid="{D5CDD505-2E9C-101B-9397-08002B2CF9AE}" pid="11" name="xd_Signature">
    <vt:bool>false</vt:bool>
  </property>
  <property fmtid="{D5CDD505-2E9C-101B-9397-08002B2CF9AE}" pid="12" name="xd_ProgID">
    <vt:lpwstr/>
  </property>
  <property fmtid="{D5CDD505-2E9C-101B-9397-08002B2CF9AE}" pid="13" name="ComplianceAssetId">
    <vt:lpwstr/>
  </property>
  <property fmtid="{D5CDD505-2E9C-101B-9397-08002B2CF9AE}" pid="14" name="TemplateUrl">
    <vt:lpwstr/>
  </property>
  <property fmtid="{D5CDD505-2E9C-101B-9397-08002B2CF9AE}" pid="15" name="_ExtendedDescription">
    <vt:lpwstr/>
  </property>
  <property fmtid="{D5CDD505-2E9C-101B-9397-08002B2CF9AE}" pid="16" name="TriggerFlowInfo">
    <vt:lpwstr/>
  </property>
  <property fmtid="{D5CDD505-2E9C-101B-9397-08002B2CF9AE}" pid="17" name="MediaServiceImageTags">
    <vt:lpwstr/>
  </property>
</Properties>
</file>