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732B09" w14:textId="77777777" w:rsidR="00481029" w:rsidRPr="00FE1B06" w:rsidRDefault="00481029" w:rsidP="00481029">
      <w:pPr>
        <w:pStyle w:val="Pressrelease"/>
        <w:numPr>
          <w:ilvl w:val="0"/>
          <w:numId w:val="0"/>
        </w:numPr>
        <w:rPr>
          <w:lang w:val="pl-PL"/>
        </w:rPr>
      </w:pPr>
      <w:r w:rsidRPr="00FE1B06">
        <w:rPr>
          <w:lang w:val="pl-PL"/>
        </w:rPr>
        <w:t xml:space="preserve">KOMUNIKAT PRASOWY  </w:t>
      </w:r>
    </w:p>
    <w:p w14:paraId="6346BBA1" w14:textId="77777777" w:rsidR="00481029" w:rsidRPr="00FE1B06" w:rsidRDefault="00481029" w:rsidP="00481029">
      <w:pPr>
        <w:pStyle w:val="Tytu"/>
        <w:rPr>
          <w:lang w:val="pl-PL"/>
        </w:rPr>
      </w:pPr>
      <w:r w:rsidRPr="00FE1B06">
        <w:rPr>
          <w:lang w:val="pl-PL"/>
        </w:rPr>
        <w:t xml:space="preserve">GRUPA BAUER MEDIA FINALIZUJE PRZEJĘCIE </w:t>
      </w:r>
    </w:p>
    <w:p w14:paraId="2B98F4A5" w14:textId="77777777" w:rsidR="00481029" w:rsidRPr="00FE1B06" w:rsidRDefault="00481029" w:rsidP="00481029">
      <w:pPr>
        <w:pStyle w:val="Tytu"/>
        <w:rPr>
          <w:lang w:val="pl-PL"/>
        </w:rPr>
      </w:pPr>
      <w:r w:rsidRPr="00FE1B06">
        <w:rPr>
          <w:lang w:val="pl-PL"/>
        </w:rPr>
        <w:t>CLEAR CHANNEL EUROPE-NORTH</w:t>
      </w:r>
    </w:p>
    <w:p w14:paraId="25EE19A9" w14:textId="77777777" w:rsidR="00481029" w:rsidRPr="00FE1B06" w:rsidRDefault="00481029" w:rsidP="001169F1">
      <w:pPr>
        <w:jc w:val="both"/>
        <w:rPr>
          <w:lang w:val="pl-PL"/>
        </w:rPr>
      </w:pPr>
      <w:r w:rsidRPr="00FE1B06">
        <w:rPr>
          <w:b/>
          <w:bCs/>
          <w:lang w:val="pl-PL"/>
        </w:rPr>
        <w:t>Hamburg, 1 kwietnia 2025 r.</w:t>
      </w:r>
      <w:r w:rsidRPr="00FE1B06">
        <w:rPr>
          <w:lang w:val="pl-PL"/>
        </w:rPr>
        <w:t xml:space="preserve"> – Grupa Bauer Media ogłosiła dziś sfinalizowanie przejęcia </w:t>
      </w:r>
      <w:proofErr w:type="spellStart"/>
      <w:r w:rsidRPr="00FE1B06">
        <w:rPr>
          <w:lang w:val="pl-PL"/>
        </w:rPr>
        <w:t>Clear</w:t>
      </w:r>
      <w:proofErr w:type="spellEnd"/>
      <w:r w:rsidRPr="00FE1B06">
        <w:rPr>
          <w:lang w:val="pl-PL"/>
        </w:rPr>
        <w:t xml:space="preserve"> Channel Europe-</w:t>
      </w:r>
      <w:proofErr w:type="spellStart"/>
      <w:r w:rsidRPr="00FE1B06">
        <w:rPr>
          <w:lang w:val="pl-PL"/>
        </w:rPr>
        <w:t>North</w:t>
      </w:r>
      <w:proofErr w:type="spellEnd"/>
      <w:r w:rsidRPr="00FE1B06">
        <w:rPr>
          <w:lang w:val="pl-PL"/>
        </w:rPr>
        <w:t xml:space="preserve"> („</w:t>
      </w:r>
      <w:proofErr w:type="spellStart"/>
      <w:r w:rsidRPr="00FE1B06">
        <w:rPr>
          <w:lang w:val="pl-PL"/>
        </w:rPr>
        <w:t>Clear</w:t>
      </w:r>
      <w:proofErr w:type="spellEnd"/>
      <w:r w:rsidRPr="00FE1B06">
        <w:rPr>
          <w:lang w:val="pl-PL"/>
        </w:rPr>
        <w:t xml:space="preserve"> Channel Europe”), znaczącego gracza na rynku mediów Out of Home („OOH”). Nastąpiło to po otrzymaniu wszystkich wymaganych zgód i spełnieniu wszystkich warunków regulacyjnych.</w:t>
      </w:r>
    </w:p>
    <w:p w14:paraId="3A5B3951" w14:textId="77777777" w:rsidR="00481029" w:rsidRPr="00FE1B06" w:rsidRDefault="00481029" w:rsidP="001169F1">
      <w:pPr>
        <w:jc w:val="both"/>
        <w:rPr>
          <w:lang w:val="pl-PL"/>
        </w:rPr>
      </w:pPr>
    </w:p>
    <w:p w14:paraId="58B2B8DB" w14:textId="77777777" w:rsidR="00481029" w:rsidRPr="00FE1B06" w:rsidRDefault="00481029" w:rsidP="001169F1">
      <w:pPr>
        <w:jc w:val="both"/>
        <w:rPr>
          <w:lang w:val="pl-PL"/>
        </w:rPr>
      </w:pPr>
      <w:r w:rsidRPr="00FE1B06">
        <w:rPr>
          <w:lang w:val="pl-PL"/>
        </w:rPr>
        <w:t xml:space="preserve">Grupa Bauer Media dokonuje przełomowego ruchu w swojej strategii, finalizując przejęcie </w:t>
      </w:r>
      <w:proofErr w:type="spellStart"/>
      <w:r w:rsidRPr="00FE1B06">
        <w:rPr>
          <w:lang w:val="pl-PL"/>
        </w:rPr>
        <w:t>Clear</w:t>
      </w:r>
      <w:proofErr w:type="spellEnd"/>
      <w:r w:rsidRPr="00FE1B06">
        <w:rPr>
          <w:lang w:val="pl-PL"/>
        </w:rPr>
        <w:t xml:space="preserve"> Channel Europe. Tym samym wzmacnia kluczowe obszary swojej działalności medialnej oraz otwiera się na nowe możliwości cyfrowe. Pod nazwą „Bauer Media </w:t>
      </w:r>
      <w:proofErr w:type="spellStart"/>
      <w:r w:rsidRPr="00FE1B06">
        <w:rPr>
          <w:lang w:val="pl-PL"/>
        </w:rPr>
        <w:t>Outdoor</w:t>
      </w:r>
      <w:proofErr w:type="spellEnd"/>
      <w:r w:rsidRPr="00FE1B06">
        <w:rPr>
          <w:lang w:val="pl-PL"/>
        </w:rPr>
        <w:t xml:space="preserve">” firma dodaje reklamę Out of Home do oferty Grupy, co stanowi silne strategiczne dopasowanie do istniejących obszarów Audio i Publishing. </w:t>
      </w:r>
    </w:p>
    <w:p w14:paraId="5B6AA0FE" w14:textId="77777777" w:rsidR="00481029" w:rsidRPr="00FE1B06" w:rsidRDefault="00481029" w:rsidP="001169F1">
      <w:pPr>
        <w:jc w:val="both"/>
        <w:rPr>
          <w:lang w:val="pl-PL"/>
        </w:rPr>
      </w:pPr>
    </w:p>
    <w:p w14:paraId="24AF1EA5" w14:textId="77777777" w:rsidR="00481029" w:rsidRPr="00FE1B06" w:rsidRDefault="00481029" w:rsidP="001169F1">
      <w:pPr>
        <w:jc w:val="both"/>
        <w:rPr>
          <w:lang w:val="pl-PL"/>
        </w:rPr>
      </w:pPr>
      <w:r w:rsidRPr="00FE1B06">
        <w:rPr>
          <w:lang w:val="pl-PL"/>
        </w:rPr>
        <w:t>Przejęcie wspiera zaangażowanie Bauer Media w dostarczanie wysoce skutecznych usług medialnych i napędzanie innowacji w branży. Partnerzy reklamowi i klienci zyskają znaczące korzyści z rozszerzonej oferty Grupy Bauer Media i większego zasięgu, dostarczanego za pośrednictwem 200 marek czasopism, 150 marek audio i 110 000 witryn Out of Home.</w:t>
      </w:r>
    </w:p>
    <w:p w14:paraId="6D3768C5" w14:textId="77777777" w:rsidR="00481029" w:rsidRPr="00FE1B06" w:rsidRDefault="00481029" w:rsidP="001169F1">
      <w:pPr>
        <w:jc w:val="both"/>
        <w:rPr>
          <w:lang w:val="pl-PL"/>
        </w:rPr>
      </w:pPr>
      <w:r w:rsidRPr="00FE1B06">
        <w:rPr>
          <w:lang w:val="pl-PL"/>
        </w:rPr>
        <w:t xml:space="preserve"> </w:t>
      </w:r>
    </w:p>
    <w:p w14:paraId="01BB3CB0" w14:textId="77777777" w:rsidR="00481029" w:rsidRPr="00FE1B06" w:rsidRDefault="00481029" w:rsidP="001169F1">
      <w:pPr>
        <w:jc w:val="both"/>
        <w:rPr>
          <w:lang w:val="pl-PL"/>
        </w:rPr>
      </w:pPr>
      <w:proofErr w:type="spellStart"/>
      <w:r w:rsidRPr="00FE1B06">
        <w:rPr>
          <w:b/>
          <w:bCs/>
          <w:lang w:val="pl-PL"/>
        </w:rPr>
        <w:t>Yvonne</w:t>
      </w:r>
      <w:proofErr w:type="spellEnd"/>
      <w:r w:rsidRPr="00FE1B06">
        <w:rPr>
          <w:b/>
          <w:bCs/>
          <w:lang w:val="pl-PL"/>
        </w:rPr>
        <w:t xml:space="preserve"> Bauer, przewodnicząca zarządu Grupy Bauer Media, powiedziała:</w:t>
      </w:r>
      <w:r w:rsidRPr="00FE1B06">
        <w:rPr>
          <w:lang w:val="pl-PL"/>
        </w:rPr>
        <w:t xml:space="preserve"> „W związku z obchodami 150. rocznicy istnienia firmy, rozpoczynamy nowy, ekscytujący rozdział i serdecznie witamy utalentowany zespół </w:t>
      </w:r>
      <w:proofErr w:type="spellStart"/>
      <w:r w:rsidRPr="00FE1B06">
        <w:rPr>
          <w:lang w:val="pl-PL"/>
        </w:rPr>
        <w:t>Clear</w:t>
      </w:r>
      <w:proofErr w:type="spellEnd"/>
      <w:r w:rsidRPr="00FE1B06">
        <w:rPr>
          <w:lang w:val="pl-PL"/>
        </w:rPr>
        <w:t xml:space="preserve"> Channel Europe w Grupie Bauer Media. Przejęcie to stanie się siłą napędową naszej kompleksowej strategii rozwoju i przyspieszy naszą transformację cyfrową. </w:t>
      </w:r>
    </w:p>
    <w:p w14:paraId="0713EDCE" w14:textId="77777777" w:rsidR="00481029" w:rsidRPr="00FE1B06" w:rsidRDefault="00481029" w:rsidP="001169F1">
      <w:pPr>
        <w:jc w:val="both"/>
        <w:rPr>
          <w:lang w:val="pl-PL"/>
        </w:rPr>
      </w:pPr>
      <w:r w:rsidRPr="00FE1B06">
        <w:rPr>
          <w:lang w:val="pl-PL"/>
        </w:rPr>
        <w:t xml:space="preserve">Dzięki Bauer Media </w:t>
      </w:r>
      <w:proofErr w:type="spellStart"/>
      <w:r w:rsidRPr="00FE1B06">
        <w:rPr>
          <w:lang w:val="pl-PL"/>
        </w:rPr>
        <w:t>Outdoor</w:t>
      </w:r>
      <w:proofErr w:type="spellEnd"/>
      <w:r w:rsidRPr="00FE1B06">
        <w:rPr>
          <w:lang w:val="pl-PL"/>
        </w:rPr>
        <w:t xml:space="preserve"> reklamodawcy uzyskają dostęp do 350 milionów punktów kontaktu z konsumentami na 16 rynkach europejskich. To otworzy przed kampaniami możliwość osiągnięcia większego wpływu dzięki bardziej kreatywnym i innowacyjnym możliwościom w zakresie Audio, Publishing i </w:t>
      </w:r>
      <w:proofErr w:type="spellStart"/>
      <w:r w:rsidRPr="00FE1B06">
        <w:rPr>
          <w:lang w:val="pl-PL"/>
        </w:rPr>
        <w:t>Outdoor</w:t>
      </w:r>
      <w:proofErr w:type="spellEnd"/>
      <w:r w:rsidRPr="00FE1B06">
        <w:rPr>
          <w:lang w:val="pl-PL"/>
        </w:rPr>
        <w:t>”.</w:t>
      </w:r>
    </w:p>
    <w:p w14:paraId="22969E5B" w14:textId="77777777" w:rsidR="00481029" w:rsidRPr="00FE1B06" w:rsidRDefault="00481029" w:rsidP="001169F1">
      <w:pPr>
        <w:jc w:val="both"/>
        <w:rPr>
          <w:b/>
          <w:bCs/>
          <w:lang w:val="pl-PL"/>
        </w:rPr>
      </w:pPr>
    </w:p>
    <w:p w14:paraId="0745BB1B" w14:textId="77777777" w:rsidR="00481029" w:rsidRPr="00FE1B06" w:rsidRDefault="00481029" w:rsidP="001169F1">
      <w:pPr>
        <w:jc w:val="both"/>
        <w:rPr>
          <w:lang w:val="pl-PL"/>
        </w:rPr>
      </w:pPr>
      <w:r w:rsidRPr="00FE1B06">
        <w:rPr>
          <w:b/>
          <w:bCs/>
          <w:lang w:val="pl-PL"/>
        </w:rPr>
        <w:t xml:space="preserve">Justin </w:t>
      </w:r>
      <w:proofErr w:type="spellStart"/>
      <w:r w:rsidRPr="00FE1B06">
        <w:rPr>
          <w:b/>
          <w:bCs/>
          <w:lang w:val="pl-PL"/>
        </w:rPr>
        <w:t>Cochrane</w:t>
      </w:r>
      <w:proofErr w:type="spellEnd"/>
      <w:r w:rsidRPr="00FE1B06">
        <w:rPr>
          <w:b/>
          <w:bCs/>
          <w:lang w:val="pl-PL"/>
        </w:rPr>
        <w:t xml:space="preserve">, dyrektor generalny Bauer Media </w:t>
      </w:r>
      <w:proofErr w:type="spellStart"/>
      <w:r w:rsidRPr="00FE1B06">
        <w:rPr>
          <w:b/>
          <w:bCs/>
          <w:lang w:val="pl-PL"/>
        </w:rPr>
        <w:t>Outdoor</w:t>
      </w:r>
      <w:proofErr w:type="spellEnd"/>
      <w:r w:rsidRPr="00FE1B06">
        <w:rPr>
          <w:b/>
          <w:bCs/>
          <w:lang w:val="pl-PL"/>
        </w:rPr>
        <w:t>, powiedział:</w:t>
      </w:r>
      <w:r w:rsidRPr="00FE1B06">
        <w:rPr>
          <w:lang w:val="pl-PL"/>
        </w:rPr>
        <w:t xml:space="preserve"> „Jesteśmy niezwykle podekscytowani naszą przyszłością jako część Grupy Bauer Media. Naszym celem jest rozwijanie działalności poprzez zrównoważoną innowację, większy zasięg i kreatywność. Chociaż w najbliższym czasie wszystko będzie toczyło się jak dotychczas, z niecierpliwością oczekujemy na współpracę z naszymi nowymi kolegami z Grupy Bauer Media. Jesteśmy także gotowi na uważne wsłuchiwanie się w potrzeby naszych klientów i partnerów, aby w przyszłości dostarczać wyjątkowe rozwiązania reklamowe i infrastrukturalne”.</w:t>
      </w:r>
    </w:p>
    <w:p w14:paraId="1927ABED" w14:textId="77777777" w:rsidR="00481029" w:rsidRPr="00FE1B06" w:rsidRDefault="00481029" w:rsidP="00481029">
      <w:pPr>
        <w:jc w:val="center"/>
        <w:rPr>
          <w:b/>
          <w:bCs/>
          <w:color w:val="auto"/>
          <w:lang w:val="pl-PL"/>
        </w:rPr>
      </w:pPr>
    </w:p>
    <w:p w14:paraId="3E63CCA4" w14:textId="540C751F" w:rsidR="00481029" w:rsidRPr="00E468F0" w:rsidRDefault="00481029" w:rsidP="00481029">
      <w:pPr>
        <w:rPr>
          <w:b/>
          <w:bCs/>
          <w:i/>
          <w:iCs/>
          <w:color w:val="4700A3" w:themeColor="text2"/>
          <w:lang w:val="pl-PL"/>
        </w:rPr>
      </w:pPr>
      <w:r w:rsidRPr="00E468F0">
        <w:rPr>
          <w:b/>
          <w:bCs/>
          <w:i/>
          <w:iCs/>
          <w:color w:val="4700A3" w:themeColor="text2"/>
          <w:lang w:val="pl-PL"/>
        </w:rPr>
        <w:t>O</w:t>
      </w:r>
      <w:r w:rsidR="005D26F4" w:rsidRPr="00E468F0">
        <w:rPr>
          <w:b/>
          <w:bCs/>
          <w:i/>
          <w:iCs/>
          <w:color w:val="4700A3" w:themeColor="text2"/>
          <w:lang w:val="pl-PL"/>
        </w:rPr>
        <w:t xml:space="preserve"> Grupie</w:t>
      </w:r>
      <w:r w:rsidRPr="00E468F0">
        <w:rPr>
          <w:b/>
          <w:bCs/>
          <w:i/>
          <w:iCs/>
          <w:color w:val="4700A3" w:themeColor="text2"/>
          <w:lang w:val="pl-PL"/>
        </w:rPr>
        <w:t xml:space="preserve"> Bauer Media </w:t>
      </w:r>
    </w:p>
    <w:p w14:paraId="15AE7736" w14:textId="21E74904" w:rsidR="00481029" w:rsidRPr="00E468F0" w:rsidRDefault="00481029" w:rsidP="00481029">
      <w:pPr>
        <w:rPr>
          <w:i/>
          <w:iCs/>
          <w:lang w:val="pl-PL"/>
        </w:rPr>
      </w:pPr>
      <w:r w:rsidRPr="00E468F0">
        <w:rPr>
          <w:i/>
          <w:iCs/>
          <w:lang w:val="pl-PL"/>
        </w:rPr>
        <w:t xml:space="preserve">Jesteśmy firmą z branży medialnej, skupioną na tworzeniu treści ważnych dla milionów ludzi w całej Europie. Nasza oferta obejmuje publikacje drukowane i internetowe, a także transmisje audio i rozrywki, reklamy out of </w:t>
      </w:r>
      <w:proofErr w:type="spellStart"/>
      <w:r w:rsidRPr="00E468F0">
        <w:rPr>
          <w:i/>
          <w:iCs/>
          <w:lang w:val="pl-PL"/>
        </w:rPr>
        <w:t>home</w:t>
      </w:r>
      <w:proofErr w:type="spellEnd"/>
      <w:r w:rsidRPr="00E468F0">
        <w:rPr>
          <w:i/>
          <w:iCs/>
          <w:lang w:val="pl-PL"/>
        </w:rPr>
        <w:t xml:space="preserve"> (OOH) oraz inwestycje w innych sektorach związanych z mediami. Jesteśmy jednym z największych wydawców w Europie, o czym świadczy ponad 500 milionów sprzedanych egzemplarzy każdego roku. W naszym portfolio mamy magazyny kobiece, poświęcone celebrytom, </w:t>
      </w:r>
      <w:proofErr w:type="spellStart"/>
      <w:r w:rsidRPr="00E468F0">
        <w:rPr>
          <w:i/>
          <w:iCs/>
          <w:lang w:val="pl-PL"/>
        </w:rPr>
        <w:t>TVguidy</w:t>
      </w:r>
      <w:proofErr w:type="spellEnd"/>
      <w:r w:rsidRPr="00E468F0">
        <w:rPr>
          <w:i/>
          <w:iCs/>
          <w:lang w:val="pl-PL"/>
        </w:rPr>
        <w:t xml:space="preserve">,  kulinaria i czasopisma hobbystyczne. Tworzymy jedne z najpopularniejszych marek wydawniczych w Europie. Nasza oferta Audio zawiera ponad 150 </w:t>
      </w:r>
      <w:proofErr w:type="spellStart"/>
      <w:r w:rsidRPr="00E468F0">
        <w:rPr>
          <w:i/>
          <w:iCs/>
          <w:lang w:val="pl-PL"/>
        </w:rPr>
        <w:t>brandów</w:t>
      </w:r>
      <w:proofErr w:type="spellEnd"/>
      <w:r w:rsidRPr="00E468F0">
        <w:rPr>
          <w:i/>
          <w:iCs/>
          <w:lang w:val="pl-PL"/>
        </w:rPr>
        <w:t xml:space="preserve"> radiowych i podcastów, docierając do ponad 61 milionów słuchaczy w każdym tygodniu.  Bauer Media </w:t>
      </w:r>
      <w:proofErr w:type="spellStart"/>
      <w:r w:rsidRPr="00E468F0">
        <w:rPr>
          <w:i/>
          <w:iCs/>
          <w:lang w:val="pl-PL"/>
        </w:rPr>
        <w:t>Outdoor</w:t>
      </w:r>
      <w:proofErr w:type="spellEnd"/>
      <w:r w:rsidRPr="00E468F0">
        <w:rPr>
          <w:i/>
          <w:iCs/>
          <w:lang w:val="pl-PL"/>
        </w:rPr>
        <w:t xml:space="preserve"> jest jedną z wiodących firm reklamy zewnętrznej w Europie, posiadającą ponad 100 000 nośników reklamowych. Od pięciu pokoleń istnienia nasza rodzinna firma, Grupa Bauer Media skupia się na długoterminowej przyszłości, zawsze stawiając k</w:t>
      </w:r>
      <w:r w:rsidR="59FDD013" w:rsidRPr="00E468F0">
        <w:rPr>
          <w:i/>
          <w:iCs/>
          <w:lang w:val="pl-PL"/>
        </w:rPr>
        <w:t>l</w:t>
      </w:r>
      <w:r w:rsidRPr="00E468F0">
        <w:rPr>
          <w:i/>
          <w:iCs/>
          <w:lang w:val="pl-PL"/>
        </w:rPr>
        <w:t xml:space="preserve">ientów i odbiorców na pierwszym miejscu. Każdego z naszych ponad 12 tysięcy pracowników łączy ten sam cel – dostarczać klientom i odbiorcom treści i usługi, które urozmaicą ich codzienność. Więcej informacji na </w:t>
      </w:r>
      <w:hyperlink r:id="rId10">
        <w:r w:rsidRPr="00E468F0">
          <w:rPr>
            <w:rStyle w:val="Hipercze"/>
            <w:i/>
            <w:iCs/>
            <w:lang w:val="pl-PL"/>
          </w:rPr>
          <w:t>www.bauermedia.com</w:t>
        </w:r>
      </w:hyperlink>
      <w:r w:rsidRPr="00E468F0">
        <w:rPr>
          <w:i/>
          <w:iCs/>
          <w:lang w:val="pl-PL"/>
        </w:rPr>
        <w:t xml:space="preserve"> </w:t>
      </w:r>
    </w:p>
    <w:p w14:paraId="61201EF8" w14:textId="77777777" w:rsidR="00481029" w:rsidRPr="00FE1B06" w:rsidRDefault="00481029" w:rsidP="00481029">
      <w:pPr>
        <w:rPr>
          <w:lang w:val="pl-PL"/>
        </w:rPr>
      </w:pPr>
    </w:p>
    <w:p w14:paraId="2850ED75" w14:textId="77777777" w:rsidR="00481029" w:rsidRPr="001169F1" w:rsidRDefault="00481029" w:rsidP="00481029">
      <w:pPr>
        <w:rPr>
          <w:b/>
          <w:bCs/>
          <w:i/>
          <w:iCs/>
          <w:color w:val="4600A3"/>
          <w:lang w:val="pl-PL"/>
        </w:rPr>
      </w:pPr>
      <w:r w:rsidRPr="001169F1">
        <w:rPr>
          <w:b/>
          <w:bCs/>
          <w:i/>
          <w:iCs/>
          <w:color w:val="4600A3"/>
          <w:lang w:val="pl-PL"/>
        </w:rPr>
        <w:t xml:space="preserve">O Bauer Media </w:t>
      </w:r>
      <w:proofErr w:type="spellStart"/>
      <w:r w:rsidRPr="001169F1">
        <w:rPr>
          <w:b/>
          <w:bCs/>
          <w:i/>
          <w:iCs/>
          <w:color w:val="4600A3"/>
          <w:lang w:val="pl-PL"/>
        </w:rPr>
        <w:t>Outdoor</w:t>
      </w:r>
      <w:proofErr w:type="spellEnd"/>
    </w:p>
    <w:p w14:paraId="43B2616B" w14:textId="77777777" w:rsidR="00481029" w:rsidRPr="001169F1" w:rsidRDefault="00481029" w:rsidP="004C17F2">
      <w:pPr>
        <w:rPr>
          <w:i/>
          <w:iCs/>
          <w:lang w:val="pl-PL"/>
        </w:rPr>
      </w:pPr>
      <w:r w:rsidRPr="004C17F2">
        <w:rPr>
          <w:i/>
          <w:iCs/>
          <w:lang w:val="pl-PL"/>
        </w:rPr>
        <w:t xml:space="preserve">W skład Bauer Media </w:t>
      </w:r>
      <w:proofErr w:type="spellStart"/>
      <w:r w:rsidRPr="004C17F2">
        <w:rPr>
          <w:i/>
          <w:iCs/>
          <w:lang w:val="pl-PL"/>
        </w:rPr>
        <w:t>Outdoor</w:t>
      </w:r>
      <w:proofErr w:type="spellEnd"/>
      <w:r w:rsidRPr="004C17F2">
        <w:rPr>
          <w:i/>
          <w:iCs/>
          <w:lang w:val="pl-PL"/>
        </w:rPr>
        <w:t xml:space="preserve"> wchodzi 110 000 lokalizacji reklamowych obejmujących 12 krajów europejskich: Belgię, Danię, Estonię, Finlandię, Irlandię, Łotwę, Litwę, Holandię, Norwegię, Polskę, Szwecję i Wielką Brytanię. Zapewniamy również kluczową infrastrukturę publiczną i usługi, takie jak wiaty przystankowe, budki telefoniczne oraz rozwiązania w zakresie mobilności miejskiej.</w:t>
      </w:r>
    </w:p>
    <w:p w14:paraId="2D501D64" w14:textId="13ED0E91" w:rsidR="00481029" w:rsidRPr="004C17F2" w:rsidRDefault="00481029" w:rsidP="004C17F2">
      <w:pPr>
        <w:rPr>
          <w:i/>
          <w:iCs/>
          <w:lang w:val="pl-PL"/>
        </w:rPr>
      </w:pPr>
      <w:r w:rsidRPr="004C17F2">
        <w:rPr>
          <w:i/>
          <w:iCs/>
          <w:lang w:val="pl-PL"/>
        </w:rPr>
        <w:t xml:space="preserve">Jako Platforma dla Marek i Platforma Towarów koncentrujemy się na zwiększaniu efektywności reklamodawców, dostarczaniu większych korzyści społecznościom oraz minimalizowaniu negatywnego wpływu na środowisko. Więcej informacji znajduje się na stronie </w:t>
      </w:r>
      <w:hyperlink r:id="rId11" w:history="1">
        <w:r w:rsidR="00E23CEB" w:rsidRPr="00A24857">
          <w:rPr>
            <w:rStyle w:val="Hipercze"/>
            <w:i/>
            <w:iCs/>
            <w:lang w:val="pl-PL"/>
          </w:rPr>
          <w:t>https://www.clearchanneleurope.com/</w:t>
        </w:r>
      </w:hyperlink>
      <w:r w:rsidR="00E23CEB">
        <w:rPr>
          <w:i/>
          <w:iCs/>
          <w:lang w:val="pl-PL"/>
        </w:rPr>
        <w:t xml:space="preserve"> </w:t>
      </w:r>
      <w:r w:rsidRPr="004C17F2">
        <w:rPr>
          <w:i/>
          <w:iCs/>
          <w:lang w:val="pl-PL"/>
        </w:rPr>
        <w:t>.</w:t>
      </w:r>
    </w:p>
    <w:p w14:paraId="0BAB1C8E" w14:textId="77777777" w:rsidR="00481029" w:rsidRPr="004C17F2" w:rsidRDefault="00481029" w:rsidP="004C17F2">
      <w:pPr>
        <w:rPr>
          <w:i/>
          <w:iCs/>
          <w:lang w:val="pl-PL"/>
        </w:rPr>
      </w:pPr>
    </w:p>
    <w:sectPr w:rsidR="00481029" w:rsidRPr="004C17F2" w:rsidSect="00C071DE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2126" w:right="1701" w:bottom="1531" w:left="1134" w:header="284" w:footer="82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8BE61C" w14:textId="77777777" w:rsidR="00593217" w:rsidRDefault="00593217" w:rsidP="005D20C6">
      <w:r>
        <w:separator/>
      </w:r>
    </w:p>
  </w:endnote>
  <w:endnote w:type="continuationSeparator" w:id="0">
    <w:p w14:paraId="3E35D989" w14:textId="77777777" w:rsidR="00593217" w:rsidRDefault="00593217" w:rsidP="005D2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auerMedia Sans">
    <w:altName w:val="Calibri"/>
    <w:panose1 w:val="00000000000000000000"/>
    <w:charset w:val="00"/>
    <w:family w:val="modern"/>
    <w:notTrueType/>
    <w:pitch w:val="variable"/>
    <w:sig w:usb0="A00000EF" w:usb1="4000606A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EE659F" w14:textId="5DC64932" w:rsidR="00D93135" w:rsidRPr="0037549B" w:rsidRDefault="00A1001F">
    <w:pPr>
      <w:pStyle w:val="Stopka"/>
      <w:rPr>
        <w:lang w:val="de-DE"/>
      </w:rPr>
    </w:pPr>
    <w:r>
      <w:rPr>
        <w:noProof/>
        <w:lang w:val="de-DE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9893DB0" wp14:editId="311063E7">
              <wp:simplePos x="0" y="0"/>
              <wp:positionH relativeFrom="page">
                <wp:posOffset>720090</wp:posOffset>
              </wp:positionH>
              <wp:positionV relativeFrom="page">
                <wp:posOffset>9955530</wp:posOffset>
              </wp:positionV>
              <wp:extent cx="1206000" cy="0"/>
              <wp:effectExtent l="0" t="0" r="0" b="0"/>
              <wp:wrapNone/>
              <wp:docPr id="885356616" name="Gerader Verbinde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206000" cy="0"/>
                      </a:xfrm>
                      <a:prstGeom prst="line">
                        <a:avLst/>
                      </a:prstGeom>
                      <a:ln w="8890">
                        <a:solidFill>
                          <a:schemeClr val="tx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a="http://schemas.openxmlformats.org/drawingml/2006/main">
          <w:pict>
            <v:line id="Gerader Verbinder 7" style="position:absolute;z-index:251664384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o:spid="_x0000_s1026" strokecolor="#4700a3 [3215]" strokeweight=".7pt" from="56.7pt,783.9pt" to="151.65pt,783.9pt" w14:anchorId="7542FE6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">
              <v:stroke joinstyle="miter"/>
              <w10:wrap anchorx="page" anchory="page"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77340D29" w14:paraId="05A5CD04" w14:textId="77777777" w:rsidTr="77340D29">
      <w:trPr>
        <w:trHeight w:val="300"/>
      </w:trPr>
      <w:tc>
        <w:tcPr>
          <w:tcW w:w="3020" w:type="dxa"/>
        </w:tcPr>
        <w:p w14:paraId="3D00AC14" w14:textId="7E3D0C8D" w:rsidR="77340D29" w:rsidRDefault="77340D29" w:rsidP="77340D29">
          <w:pPr>
            <w:pStyle w:val="Nagwek"/>
            <w:ind w:left="-115"/>
          </w:pPr>
        </w:p>
      </w:tc>
      <w:tc>
        <w:tcPr>
          <w:tcW w:w="3020" w:type="dxa"/>
        </w:tcPr>
        <w:p w14:paraId="5ACBA2C6" w14:textId="440C67B3" w:rsidR="77340D29" w:rsidRDefault="77340D29" w:rsidP="77340D29">
          <w:pPr>
            <w:pStyle w:val="Nagwek"/>
            <w:jc w:val="center"/>
          </w:pPr>
        </w:p>
      </w:tc>
      <w:tc>
        <w:tcPr>
          <w:tcW w:w="3020" w:type="dxa"/>
        </w:tcPr>
        <w:p w14:paraId="17E14E89" w14:textId="2263D345" w:rsidR="77340D29" w:rsidRDefault="77340D29" w:rsidP="77340D29">
          <w:pPr>
            <w:pStyle w:val="Nagwek"/>
            <w:ind w:right="-115"/>
            <w:jc w:val="right"/>
          </w:pPr>
        </w:p>
      </w:tc>
    </w:tr>
  </w:tbl>
  <w:p w14:paraId="00EA4203" w14:textId="69236F94" w:rsidR="77340D29" w:rsidRDefault="77340D29" w:rsidP="77340D2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175DC5" w14:textId="77777777" w:rsidR="00593217" w:rsidRDefault="00593217" w:rsidP="005D20C6">
      <w:r>
        <w:separator/>
      </w:r>
    </w:p>
  </w:footnote>
  <w:footnote w:type="continuationSeparator" w:id="0">
    <w:p w14:paraId="3A2E0654" w14:textId="77777777" w:rsidR="00593217" w:rsidRDefault="00593217" w:rsidP="005D20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E8CB88" w14:textId="77777777" w:rsidR="001327F6" w:rsidRPr="00F120E6" w:rsidRDefault="001327F6" w:rsidP="001327F6">
    <w:pPr>
      <w:pStyle w:val="Nagwek"/>
      <w:spacing w:before="80"/>
      <w:rPr>
        <w:sz w:val="18"/>
        <w:szCs w:val="18"/>
        <w:lang w:val="es-ES"/>
      </w:rPr>
    </w:pPr>
    <w:r w:rsidRPr="002A4559">
      <w:rPr>
        <w:noProof/>
        <w:sz w:val="18"/>
        <w:szCs w:val="18"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70D4E184" wp14:editId="31DC7F3D">
              <wp:simplePos x="0" y="0"/>
              <wp:positionH relativeFrom="page">
                <wp:posOffset>6181725</wp:posOffset>
              </wp:positionH>
              <wp:positionV relativeFrom="page">
                <wp:posOffset>194310</wp:posOffset>
              </wp:positionV>
              <wp:extent cx="1105200" cy="637200"/>
              <wp:effectExtent l="0" t="0" r="0" b="0"/>
              <wp:wrapNone/>
              <wp:docPr id="774952135" name="Grafik 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1105200" cy="637200"/>
                        <a:chOff x="0" y="0"/>
                        <a:chExt cx="4352925" cy="2514600"/>
                      </a:xfrm>
                    </wpg:grpSpPr>
                    <wpg:grpSp>
                      <wpg:cNvPr id="1704599674" name="Grafik 6"/>
                      <wpg:cNvGrpSpPr/>
                      <wpg:grpSpPr>
                        <a:xfrm>
                          <a:off x="2321718" y="323945"/>
                          <a:ext cx="2031777" cy="1924335"/>
                          <a:chOff x="2321718" y="323945"/>
                          <a:chExt cx="2031777" cy="1924335"/>
                        </a:xfrm>
                        <a:solidFill>
                          <a:srgbClr val="4700A3"/>
                        </a:solidFill>
                      </wpg:grpSpPr>
                      <wps:wsp>
                        <wps:cNvPr id="987346374" name="Freihandform: Form 812738624"/>
                        <wps:cNvSpPr/>
                        <wps:spPr>
                          <a:xfrm>
                            <a:off x="2352294" y="323945"/>
                            <a:ext cx="418814" cy="470058"/>
                          </a:xfrm>
                          <a:custGeom>
                            <a:avLst/>
                            <a:gdLst>
                              <a:gd name="connsiteX0" fmla="*/ 95 w 418814"/>
                              <a:gd name="connsiteY0" fmla="*/ 95 h 470058"/>
                              <a:gd name="connsiteX1" fmla="*/ 225171 w 418814"/>
                              <a:gd name="connsiteY1" fmla="*/ 95 h 470058"/>
                              <a:gd name="connsiteX2" fmla="*/ 388239 w 418814"/>
                              <a:gd name="connsiteY2" fmla="*/ 126111 h 470058"/>
                              <a:gd name="connsiteX3" fmla="*/ 330517 w 418814"/>
                              <a:gd name="connsiteY3" fmla="*/ 222218 h 470058"/>
                              <a:gd name="connsiteX4" fmla="*/ 418814 w 418814"/>
                              <a:gd name="connsiteY4" fmla="*/ 337566 h 470058"/>
                              <a:gd name="connsiteX5" fmla="*/ 237172 w 418814"/>
                              <a:gd name="connsiteY5" fmla="*/ 470059 h 470058"/>
                              <a:gd name="connsiteX6" fmla="*/ 0 w 418814"/>
                              <a:gd name="connsiteY6" fmla="*/ 470059 h 470058"/>
                              <a:gd name="connsiteX7" fmla="*/ 0 w 418814"/>
                              <a:gd name="connsiteY7" fmla="*/ 0 h 470058"/>
                              <a:gd name="connsiteX8" fmla="*/ 203740 w 418814"/>
                              <a:gd name="connsiteY8" fmla="*/ 184595 h 470058"/>
                              <a:gd name="connsiteX9" fmla="*/ 254317 w 418814"/>
                              <a:gd name="connsiteY9" fmla="*/ 143256 h 470058"/>
                              <a:gd name="connsiteX10" fmla="*/ 203740 w 418814"/>
                              <a:gd name="connsiteY10" fmla="*/ 101918 h 470058"/>
                              <a:gd name="connsiteX11" fmla="*/ 131064 w 418814"/>
                              <a:gd name="connsiteY11" fmla="*/ 101918 h 470058"/>
                              <a:gd name="connsiteX12" fmla="*/ 131064 w 418814"/>
                              <a:gd name="connsiteY12" fmla="*/ 184499 h 470058"/>
                              <a:gd name="connsiteX13" fmla="*/ 203740 w 418814"/>
                              <a:gd name="connsiteY13" fmla="*/ 184499 h 470058"/>
                              <a:gd name="connsiteX14" fmla="*/ 230791 w 418814"/>
                              <a:gd name="connsiteY14" fmla="*/ 368332 h 470058"/>
                              <a:gd name="connsiteX15" fmla="*/ 284226 w 418814"/>
                              <a:gd name="connsiteY15" fmla="*/ 324136 h 470058"/>
                              <a:gd name="connsiteX16" fmla="*/ 230791 w 418814"/>
                              <a:gd name="connsiteY16" fmla="*/ 279940 h 470058"/>
                              <a:gd name="connsiteX17" fmla="*/ 131064 w 418814"/>
                              <a:gd name="connsiteY17" fmla="*/ 279940 h 470058"/>
                              <a:gd name="connsiteX18" fmla="*/ 131064 w 418814"/>
                              <a:gd name="connsiteY18" fmla="*/ 368237 h 470058"/>
                              <a:gd name="connsiteX19" fmla="*/ 230791 w 418814"/>
                              <a:gd name="connsiteY19" fmla="*/ 368237 h 47005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</a:cxnLst>
                            <a:rect l="l" t="t" r="r" b="b"/>
                            <a:pathLst>
                              <a:path w="418814" h="470058">
                                <a:moveTo>
                                  <a:pt x="95" y="95"/>
                                </a:moveTo>
                                <a:lnTo>
                                  <a:pt x="225171" y="95"/>
                                </a:lnTo>
                                <a:cubicBezTo>
                                  <a:pt x="331279" y="95"/>
                                  <a:pt x="388239" y="43529"/>
                                  <a:pt x="388239" y="126111"/>
                                </a:cubicBezTo>
                                <a:cubicBezTo>
                                  <a:pt x="388239" y="169545"/>
                                  <a:pt x="366141" y="202311"/>
                                  <a:pt x="330517" y="222218"/>
                                </a:cubicBezTo>
                                <a:cubicBezTo>
                                  <a:pt x="382524" y="239268"/>
                                  <a:pt x="418814" y="276320"/>
                                  <a:pt x="418814" y="337566"/>
                                </a:cubicBezTo>
                                <a:cubicBezTo>
                                  <a:pt x="418814" y="424434"/>
                                  <a:pt x="345472" y="470059"/>
                                  <a:pt x="237172" y="470059"/>
                                </a:cubicBezTo>
                                <a:lnTo>
                                  <a:pt x="0" y="470059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203740" y="184595"/>
                                </a:moveTo>
                                <a:cubicBezTo>
                                  <a:pt x="237172" y="184595"/>
                                  <a:pt x="254317" y="168974"/>
                                  <a:pt x="254317" y="143256"/>
                                </a:cubicBezTo>
                                <a:cubicBezTo>
                                  <a:pt x="254317" y="117539"/>
                                  <a:pt x="236506" y="101918"/>
                                  <a:pt x="203740" y="101918"/>
                                </a:cubicBezTo>
                                <a:lnTo>
                                  <a:pt x="131064" y="101918"/>
                                </a:lnTo>
                                <a:lnTo>
                                  <a:pt x="131064" y="184499"/>
                                </a:lnTo>
                                <a:lnTo>
                                  <a:pt x="203740" y="184499"/>
                                </a:lnTo>
                                <a:close/>
                                <a:moveTo>
                                  <a:pt x="230791" y="368332"/>
                                </a:moveTo>
                                <a:cubicBezTo>
                                  <a:pt x="264224" y="368332"/>
                                  <a:pt x="284226" y="351949"/>
                                  <a:pt x="284226" y="324136"/>
                                </a:cubicBezTo>
                                <a:cubicBezTo>
                                  <a:pt x="284226" y="296323"/>
                                  <a:pt x="264319" y="279940"/>
                                  <a:pt x="230791" y="279940"/>
                                </a:cubicBezTo>
                                <a:lnTo>
                                  <a:pt x="131064" y="279940"/>
                                </a:lnTo>
                                <a:lnTo>
                                  <a:pt x="131064" y="368237"/>
                                </a:lnTo>
                                <a:lnTo>
                                  <a:pt x="230791" y="3682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2824673" name="Freihandform: Form 1344024454"/>
                        <wps:cNvSpPr/>
                        <wps:spPr>
                          <a:xfrm>
                            <a:off x="2804541" y="419385"/>
                            <a:ext cx="373951" cy="382333"/>
                          </a:xfrm>
                          <a:custGeom>
                            <a:avLst/>
                            <a:gdLst>
                              <a:gd name="connsiteX0" fmla="*/ 0 w 373951"/>
                              <a:gd name="connsiteY0" fmla="*/ 280607 h 382333"/>
                              <a:gd name="connsiteX1" fmla="*/ 113252 w 373951"/>
                              <a:gd name="connsiteY1" fmla="*/ 168783 h 382333"/>
                              <a:gd name="connsiteX2" fmla="*/ 202311 w 373951"/>
                              <a:gd name="connsiteY2" fmla="*/ 148114 h 382333"/>
                              <a:gd name="connsiteX3" fmla="*/ 223647 w 373951"/>
                              <a:gd name="connsiteY3" fmla="*/ 126778 h 382333"/>
                              <a:gd name="connsiteX4" fmla="*/ 180213 w 373951"/>
                              <a:gd name="connsiteY4" fmla="*/ 99727 h 382333"/>
                              <a:gd name="connsiteX5" fmla="*/ 91916 w 373951"/>
                              <a:gd name="connsiteY5" fmla="*/ 151733 h 382333"/>
                              <a:gd name="connsiteX6" fmla="*/ 2191 w 373951"/>
                              <a:gd name="connsiteY6" fmla="*/ 98298 h 382333"/>
                              <a:gd name="connsiteX7" fmla="*/ 185261 w 373951"/>
                              <a:gd name="connsiteY7" fmla="*/ 0 h 382333"/>
                              <a:gd name="connsiteX8" fmla="*/ 341186 w 373951"/>
                              <a:gd name="connsiteY8" fmla="*/ 151733 h 382333"/>
                              <a:gd name="connsiteX9" fmla="*/ 341186 w 373951"/>
                              <a:gd name="connsiteY9" fmla="*/ 262128 h 382333"/>
                              <a:gd name="connsiteX10" fmla="*/ 361855 w 373951"/>
                              <a:gd name="connsiteY10" fmla="*/ 280607 h 382333"/>
                              <a:gd name="connsiteX11" fmla="*/ 373952 w 373951"/>
                              <a:gd name="connsiteY11" fmla="*/ 280607 h 382333"/>
                              <a:gd name="connsiteX12" fmla="*/ 373952 w 373951"/>
                              <a:gd name="connsiteY12" fmla="*/ 373856 h 382333"/>
                              <a:gd name="connsiteX13" fmla="*/ 321278 w 373951"/>
                              <a:gd name="connsiteY13" fmla="*/ 380238 h 382333"/>
                              <a:gd name="connsiteX14" fmla="*/ 242221 w 373951"/>
                              <a:gd name="connsiteY14" fmla="*/ 337471 h 382333"/>
                              <a:gd name="connsiteX15" fmla="*/ 232981 w 373951"/>
                              <a:gd name="connsiteY15" fmla="*/ 328898 h 382333"/>
                              <a:gd name="connsiteX16" fmla="*/ 221552 w 373951"/>
                              <a:gd name="connsiteY16" fmla="*/ 338900 h 382333"/>
                              <a:gd name="connsiteX17" fmla="*/ 123254 w 373951"/>
                              <a:gd name="connsiteY17" fmla="*/ 382334 h 382333"/>
                              <a:gd name="connsiteX18" fmla="*/ 0 w 373951"/>
                              <a:gd name="connsiteY18" fmla="*/ 280511 h 382333"/>
                              <a:gd name="connsiteX19" fmla="*/ 157353 w 373951"/>
                              <a:gd name="connsiteY19" fmla="*/ 294132 h 382333"/>
                              <a:gd name="connsiteX20" fmla="*/ 223552 w 373951"/>
                              <a:gd name="connsiteY20" fmla="*/ 218599 h 382333"/>
                              <a:gd name="connsiteX21" fmla="*/ 223552 w 373951"/>
                              <a:gd name="connsiteY21" fmla="*/ 212217 h 382333"/>
                              <a:gd name="connsiteX22" fmla="*/ 198596 w 373951"/>
                              <a:gd name="connsiteY22" fmla="*/ 225076 h 382333"/>
                              <a:gd name="connsiteX23" fmla="*/ 152971 w 373951"/>
                              <a:gd name="connsiteY23" fmla="*/ 235077 h 382333"/>
                              <a:gd name="connsiteX24" fmla="*/ 119539 w 373951"/>
                              <a:gd name="connsiteY24" fmla="*/ 265748 h 382333"/>
                              <a:gd name="connsiteX25" fmla="*/ 157258 w 373951"/>
                              <a:gd name="connsiteY25" fmla="*/ 294227 h 38233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</a:cxnLst>
                            <a:rect l="l" t="t" r="r" b="b"/>
                            <a:pathLst>
                              <a:path w="373951" h="382333">
                                <a:moveTo>
                                  <a:pt x="0" y="280607"/>
                                </a:moveTo>
                                <a:cubicBezTo>
                                  <a:pt x="0" y="224314"/>
                                  <a:pt x="35623" y="186595"/>
                                  <a:pt x="113252" y="168783"/>
                                </a:cubicBezTo>
                                <a:lnTo>
                                  <a:pt x="202311" y="148114"/>
                                </a:lnTo>
                                <a:cubicBezTo>
                                  <a:pt x="217932" y="144590"/>
                                  <a:pt x="223647" y="137446"/>
                                  <a:pt x="223647" y="126778"/>
                                </a:cubicBezTo>
                                <a:cubicBezTo>
                                  <a:pt x="223647" y="109728"/>
                                  <a:pt x="210121" y="99727"/>
                                  <a:pt x="180213" y="99727"/>
                                </a:cubicBezTo>
                                <a:cubicBezTo>
                                  <a:pt x="145352" y="99727"/>
                                  <a:pt x="109728" y="119634"/>
                                  <a:pt x="91916" y="151733"/>
                                </a:cubicBezTo>
                                <a:lnTo>
                                  <a:pt x="2191" y="98298"/>
                                </a:lnTo>
                                <a:cubicBezTo>
                                  <a:pt x="31432" y="44863"/>
                                  <a:pt x="96203" y="0"/>
                                  <a:pt x="185261" y="0"/>
                                </a:cubicBezTo>
                                <a:cubicBezTo>
                                  <a:pt x="293561" y="0"/>
                                  <a:pt x="341186" y="53435"/>
                                  <a:pt x="341186" y="151733"/>
                                </a:cubicBezTo>
                                <a:lnTo>
                                  <a:pt x="341186" y="262128"/>
                                </a:lnTo>
                                <a:cubicBezTo>
                                  <a:pt x="341186" y="275654"/>
                                  <a:pt x="347567" y="280607"/>
                                  <a:pt x="361855" y="280607"/>
                                </a:cubicBezTo>
                                <a:lnTo>
                                  <a:pt x="373952" y="280607"/>
                                </a:lnTo>
                                <a:lnTo>
                                  <a:pt x="373952" y="373856"/>
                                </a:lnTo>
                                <a:cubicBezTo>
                                  <a:pt x="360426" y="377381"/>
                                  <a:pt x="340519" y="380238"/>
                                  <a:pt x="321278" y="380238"/>
                                </a:cubicBezTo>
                                <a:cubicBezTo>
                                  <a:pt x="274987" y="380238"/>
                                  <a:pt x="255079" y="364617"/>
                                  <a:pt x="242221" y="337471"/>
                                </a:cubicBezTo>
                                <a:cubicBezTo>
                                  <a:pt x="239363" y="331756"/>
                                  <a:pt x="237268" y="328898"/>
                                  <a:pt x="232981" y="328898"/>
                                </a:cubicBezTo>
                                <a:cubicBezTo>
                                  <a:pt x="228695" y="328898"/>
                                  <a:pt x="226600" y="331756"/>
                                  <a:pt x="221552" y="338900"/>
                                </a:cubicBezTo>
                                <a:cubicBezTo>
                                  <a:pt x="201644" y="365950"/>
                                  <a:pt x="168878" y="382334"/>
                                  <a:pt x="123254" y="382334"/>
                                </a:cubicBezTo>
                                <a:cubicBezTo>
                                  <a:pt x="44958" y="382334"/>
                                  <a:pt x="0" y="338138"/>
                                  <a:pt x="0" y="280511"/>
                                </a:cubicBezTo>
                                <a:close/>
                                <a:moveTo>
                                  <a:pt x="157353" y="294132"/>
                                </a:moveTo>
                                <a:cubicBezTo>
                                  <a:pt x="193643" y="294132"/>
                                  <a:pt x="223552" y="272034"/>
                                  <a:pt x="223552" y="218599"/>
                                </a:cubicBezTo>
                                <a:lnTo>
                                  <a:pt x="223552" y="212217"/>
                                </a:lnTo>
                                <a:cubicBezTo>
                                  <a:pt x="219265" y="218599"/>
                                  <a:pt x="212122" y="222218"/>
                                  <a:pt x="198596" y="225076"/>
                                </a:cubicBezTo>
                                <a:lnTo>
                                  <a:pt x="152971" y="235077"/>
                                </a:lnTo>
                                <a:cubicBezTo>
                                  <a:pt x="131636" y="240030"/>
                                  <a:pt x="119539" y="250031"/>
                                  <a:pt x="119539" y="265748"/>
                                </a:cubicBezTo>
                                <a:cubicBezTo>
                                  <a:pt x="119539" y="281464"/>
                                  <a:pt x="133731" y="294227"/>
                                  <a:pt x="157258" y="29422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8374293" name="Freihandform: Form 820026908"/>
                        <wps:cNvSpPr/>
                        <wps:spPr>
                          <a:xfrm>
                            <a:off x="3216116" y="430911"/>
                            <a:ext cx="351663" cy="374522"/>
                          </a:xfrm>
                          <a:custGeom>
                            <a:avLst/>
                            <a:gdLst>
                              <a:gd name="connsiteX0" fmla="*/ 175927 w 351663"/>
                              <a:gd name="connsiteY0" fmla="*/ 374523 h 374522"/>
                              <a:gd name="connsiteX1" fmla="*/ 0 w 351663"/>
                              <a:gd name="connsiteY1" fmla="*/ 218599 h 374522"/>
                              <a:gd name="connsiteX2" fmla="*/ 0 w 351663"/>
                              <a:gd name="connsiteY2" fmla="*/ 0 h 374522"/>
                              <a:gd name="connsiteX3" fmla="*/ 126016 w 351663"/>
                              <a:gd name="connsiteY3" fmla="*/ 0 h 374522"/>
                              <a:gd name="connsiteX4" fmla="*/ 126016 w 351663"/>
                              <a:gd name="connsiteY4" fmla="*/ 209360 h 374522"/>
                              <a:gd name="connsiteX5" fmla="*/ 175831 w 351663"/>
                              <a:gd name="connsiteY5" fmla="*/ 265652 h 374522"/>
                              <a:gd name="connsiteX6" fmla="*/ 225647 w 351663"/>
                              <a:gd name="connsiteY6" fmla="*/ 209360 h 374522"/>
                              <a:gd name="connsiteX7" fmla="*/ 225647 w 351663"/>
                              <a:gd name="connsiteY7" fmla="*/ 0 h 374522"/>
                              <a:gd name="connsiteX8" fmla="*/ 351663 w 351663"/>
                              <a:gd name="connsiteY8" fmla="*/ 0 h 374522"/>
                              <a:gd name="connsiteX9" fmla="*/ 351663 w 351663"/>
                              <a:gd name="connsiteY9" fmla="*/ 218599 h 374522"/>
                              <a:gd name="connsiteX10" fmla="*/ 175736 w 351663"/>
                              <a:gd name="connsiteY10" fmla="*/ 374523 h 37452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</a:cxnLst>
                            <a:rect l="l" t="t" r="r" b="b"/>
                            <a:pathLst>
                              <a:path w="351663" h="374522">
                                <a:moveTo>
                                  <a:pt x="175927" y="374523"/>
                                </a:moveTo>
                                <a:cubicBezTo>
                                  <a:pt x="61246" y="374523"/>
                                  <a:pt x="0" y="316801"/>
                                  <a:pt x="0" y="218599"/>
                                </a:cubicBezTo>
                                <a:lnTo>
                                  <a:pt x="0" y="0"/>
                                </a:lnTo>
                                <a:lnTo>
                                  <a:pt x="126016" y="0"/>
                                </a:lnTo>
                                <a:lnTo>
                                  <a:pt x="126016" y="209360"/>
                                </a:lnTo>
                                <a:cubicBezTo>
                                  <a:pt x="126016" y="245650"/>
                                  <a:pt x="144494" y="265652"/>
                                  <a:pt x="175831" y="265652"/>
                                </a:cubicBezTo>
                                <a:cubicBezTo>
                                  <a:pt x="207169" y="265652"/>
                                  <a:pt x="225647" y="245745"/>
                                  <a:pt x="225647" y="209360"/>
                                </a:cubicBezTo>
                                <a:lnTo>
                                  <a:pt x="225647" y="0"/>
                                </a:lnTo>
                                <a:lnTo>
                                  <a:pt x="351663" y="0"/>
                                </a:lnTo>
                                <a:lnTo>
                                  <a:pt x="351663" y="218599"/>
                                </a:lnTo>
                                <a:cubicBezTo>
                                  <a:pt x="351663" y="316897"/>
                                  <a:pt x="290417" y="374523"/>
                                  <a:pt x="175736" y="374523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1312921" name="Freihandform: Form 1554395576"/>
                        <wps:cNvSpPr/>
                        <wps:spPr>
                          <a:xfrm>
                            <a:off x="3612070" y="421576"/>
                            <a:ext cx="373189" cy="381761"/>
                          </a:xfrm>
                          <a:custGeom>
                            <a:avLst/>
                            <a:gdLst>
                              <a:gd name="connsiteX0" fmla="*/ 199454 w 373189"/>
                              <a:gd name="connsiteY0" fmla="*/ 381762 h 381761"/>
                              <a:gd name="connsiteX1" fmla="*/ 0 w 373189"/>
                              <a:gd name="connsiteY1" fmla="*/ 190881 h 381761"/>
                              <a:gd name="connsiteX2" fmla="*/ 190119 w 373189"/>
                              <a:gd name="connsiteY2" fmla="*/ 0 h 381761"/>
                              <a:gd name="connsiteX3" fmla="*/ 373189 w 373189"/>
                              <a:gd name="connsiteY3" fmla="*/ 191548 h 381761"/>
                              <a:gd name="connsiteX4" fmla="*/ 373189 w 373189"/>
                              <a:gd name="connsiteY4" fmla="*/ 221456 h 381761"/>
                              <a:gd name="connsiteX5" fmla="*/ 121063 w 373189"/>
                              <a:gd name="connsiteY5" fmla="*/ 221456 h 381761"/>
                              <a:gd name="connsiteX6" fmla="*/ 198691 w 373189"/>
                              <a:gd name="connsiteY6" fmla="*/ 279178 h 381761"/>
                              <a:gd name="connsiteX7" fmla="*/ 272796 w 373189"/>
                              <a:gd name="connsiteY7" fmla="*/ 242126 h 381761"/>
                              <a:gd name="connsiteX8" fmla="*/ 360426 w 373189"/>
                              <a:gd name="connsiteY8" fmla="*/ 306896 h 381761"/>
                              <a:gd name="connsiteX9" fmla="*/ 199454 w 373189"/>
                              <a:gd name="connsiteY9" fmla="*/ 381667 h 381761"/>
                              <a:gd name="connsiteX10" fmla="*/ 252127 w 373189"/>
                              <a:gd name="connsiteY10" fmla="*/ 142494 h 381761"/>
                              <a:gd name="connsiteX11" fmla="*/ 188786 w 373189"/>
                              <a:gd name="connsiteY11" fmla="*/ 96203 h 381761"/>
                              <a:gd name="connsiteX12" fmla="*/ 123254 w 373189"/>
                              <a:gd name="connsiteY12" fmla="*/ 142494 h 381761"/>
                              <a:gd name="connsiteX13" fmla="*/ 252127 w 373189"/>
                              <a:gd name="connsiteY13" fmla="*/ 142494 h 3817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</a:cxnLst>
                            <a:rect l="l" t="t" r="r" b="b"/>
                            <a:pathLst>
                              <a:path w="373189" h="381761">
                                <a:moveTo>
                                  <a:pt x="199454" y="381762"/>
                                </a:moveTo>
                                <a:cubicBezTo>
                                  <a:pt x="73438" y="381762"/>
                                  <a:pt x="0" y="301276"/>
                                  <a:pt x="0" y="190881"/>
                                </a:cubicBezTo>
                                <a:cubicBezTo>
                                  <a:pt x="0" y="80486"/>
                                  <a:pt x="79724" y="0"/>
                                  <a:pt x="190119" y="0"/>
                                </a:cubicBezTo>
                                <a:cubicBezTo>
                                  <a:pt x="300514" y="0"/>
                                  <a:pt x="373189" y="79058"/>
                                  <a:pt x="373189" y="191548"/>
                                </a:cubicBezTo>
                                <a:lnTo>
                                  <a:pt x="373189" y="221456"/>
                                </a:lnTo>
                                <a:lnTo>
                                  <a:pt x="121063" y="221456"/>
                                </a:lnTo>
                                <a:cubicBezTo>
                                  <a:pt x="128206" y="261366"/>
                                  <a:pt x="160211" y="279178"/>
                                  <a:pt x="198691" y="279178"/>
                                </a:cubicBezTo>
                                <a:cubicBezTo>
                                  <a:pt x="232886" y="279178"/>
                                  <a:pt x="252794" y="266319"/>
                                  <a:pt x="272796" y="242126"/>
                                </a:cubicBezTo>
                                <a:lnTo>
                                  <a:pt x="360426" y="306896"/>
                                </a:lnTo>
                                <a:cubicBezTo>
                                  <a:pt x="324803" y="353854"/>
                                  <a:pt x="267176" y="381667"/>
                                  <a:pt x="199454" y="381667"/>
                                </a:cubicBezTo>
                                <a:close/>
                                <a:moveTo>
                                  <a:pt x="252127" y="142494"/>
                                </a:moveTo>
                                <a:cubicBezTo>
                                  <a:pt x="243554" y="113252"/>
                                  <a:pt x="221456" y="96203"/>
                                  <a:pt x="188786" y="96203"/>
                                </a:cubicBezTo>
                                <a:cubicBezTo>
                                  <a:pt x="156115" y="96203"/>
                                  <a:pt x="131826" y="113252"/>
                                  <a:pt x="123254" y="142494"/>
                                </a:cubicBezTo>
                                <a:lnTo>
                                  <a:pt x="252127" y="1424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9211753" name="Freihandform: Form 1017691849"/>
                        <wps:cNvSpPr/>
                        <wps:spPr>
                          <a:xfrm>
                            <a:off x="4032313" y="424338"/>
                            <a:ext cx="227171" cy="369665"/>
                          </a:xfrm>
                          <a:custGeom>
                            <a:avLst/>
                            <a:gdLst>
                              <a:gd name="connsiteX0" fmla="*/ 0 w 227171"/>
                              <a:gd name="connsiteY0" fmla="*/ 6477 h 369665"/>
                              <a:gd name="connsiteX1" fmla="*/ 125349 w 227171"/>
                              <a:gd name="connsiteY1" fmla="*/ 6477 h 369665"/>
                              <a:gd name="connsiteX2" fmla="*/ 125349 w 227171"/>
                              <a:gd name="connsiteY2" fmla="*/ 52769 h 369665"/>
                              <a:gd name="connsiteX3" fmla="*/ 130302 w 227171"/>
                              <a:gd name="connsiteY3" fmla="*/ 59150 h 369665"/>
                              <a:gd name="connsiteX4" fmla="*/ 143161 w 227171"/>
                              <a:gd name="connsiteY4" fmla="*/ 45625 h 369665"/>
                              <a:gd name="connsiteX5" fmla="*/ 223647 w 227171"/>
                              <a:gd name="connsiteY5" fmla="*/ 0 h 369665"/>
                              <a:gd name="connsiteX6" fmla="*/ 225743 w 227171"/>
                              <a:gd name="connsiteY6" fmla="*/ 0 h 369665"/>
                              <a:gd name="connsiteX7" fmla="*/ 227171 w 227171"/>
                              <a:gd name="connsiteY7" fmla="*/ 126778 h 369665"/>
                              <a:gd name="connsiteX8" fmla="*/ 200120 w 227171"/>
                              <a:gd name="connsiteY8" fmla="*/ 126778 h 369665"/>
                              <a:gd name="connsiteX9" fmla="*/ 125349 w 227171"/>
                              <a:gd name="connsiteY9" fmla="*/ 204407 h 369665"/>
                              <a:gd name="connsiteX10" fmla="*/ 125349 w 227171"/>
                              <a:gd name="connsiteY10" fmla="*/ 369665 h 369665"/>
                              <a:gd name="connsiteX11" fmla="*/ 0 w 227171"/>
                              <a:gd name="connsiteY11" fmla="*/ 369665 h 369665"/>
                              <a:gd name="connsiteX12" fmla="*/ 0 w 227171"/>
                              <a:gd name="connsiteY12" fmla="*/ 6477 h 36966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</a:cxnLst>
                            <a:rect l="l" t="t" r="r" b="b"/>
                            <a:pathLst>
                              <a:path w="227171" h="369665">
                                <a:moveTo>
                                  <a:pt x="0" y="6477"/>
                                </a:moveTo>
                                <a:lnTo>
                                  <a:pt x="125349" y="6477"/>
                                </a:lnTo>
                                <a:lnTo>
                                  <a:pt x="125349" y="52769"/>
                                </a:lnTo>
                                <a:cubicBezTo>
                                  <a:pt x="125349" y="57055"/>
                                  <a:pt x="126778" y="59150"/>
                                  <a:pt x="130302" y="59150"/>
                                </a:cubicBezTo>
                                <a:cubicBezTo>
                                  <a:pt x="133826" y="59150"/>
                                  <a:pt x="136017" y="57055"/>
                                  <a:pt x="143161" y="45625"/>
                                </a:cubicBezTo>
                                <a:cubicBezTo>
                                  <a:pt x="162401" y="14288"/>
                                  <a:pt x="189452" y="0"/>
                                  <a:pt x="223647" y="0"/>
                                </a:cubicBezTo>
                                <a:lnTo>
                                  <a:pt x="225743" y="0"/>
                                </a:lnTo>
                                <a:lnTo>
                                  <a:pt x="227171" y="126778"/>
                                </a:lnTo>
                                <a:lnTo>
                                  <a:pt x="200120" y="126778"/>
                                </a:lnTo>
                                <a:cubicBezTo>
                                  <a:pt x="149543" y="126778"/>
                                  <a:pt x="125349" y="150305"/>
                                  <a:pt x="125349" y="204407"/>
                                </a:cubicBezTo>
                                <a:lnTo>
                                  <a:pt x="125349" y="369665"/>
                                </a:lnTo>
                                <a:lnTo>
                                  <a:pt x="0" y="369665"/>
                                </a:lnTo>
                                <a:lnTo>
                                  <a:pt x="0" y="64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6330140" name="Freihandform: Form 602101645"/>
                        <wps:cNvSpPr/>
                        <wps:spPr>
                          <a:xfrm>
                            <a:off x="2352294" y="982408"/>
                            <a:ext cx="515588" cy="470058"/>
                          </a:xfrm>
                          <a:custGeom>
                            <a:avLst/>
                            <a:gdLst>
                              <a:gd name="connsiteX0" fmla="*/ 248602 w 515588"/>
                              <a:gd name="connsiteY0" fmla="*/ 362521 h 470058"/>
                              <a:gd name="connsiteX1" fmla="*/ 120396 w 515588"/>
                              <a:gd name="connsiteY1" fmla="*/ 200882 h 470058"/>
                              <a:gd name="connsiteX2" fmla="*/ 120396 w 515588"/>
                              <a:gd name="connsiteY2" fmla="*/ 470059 h 470058"/>
                              <a:gd name="connsiteX3" fmla="*/ 0 w 515588"/>
                              <a:gd name="connsiteY3" fmla="*/ 470059 h 470058"/>
                              <a:gd name="connsiteX4" fmla="*/ 0 w 515588"/>
                              <a:gd name="connsiteY4" fmla="*/ 0 h 470058"/>
                              <a:gd name="connsiteX5" fmla="*/ 106108 w 515588"/>
                              <a:gd name="connsiteY5" fmla="*/ 0 h 470058"/>
                              <a:gd name="connsiteX6" fmla="*/ 262033 w 515588"/>
                              <a:gd name="connsiteY6" fmla="*/ 197263 h 470058"/>
                              <a:gd name="connsiteX7" fmla="*/ 412337 w 515588"/>
                              <a:gd name="connsiteY7" fmla="*/ 0 h 470058"/>
                              <a:gd name="connsiteX8" fmla="*/ 515588 w 515588"/>
                              <a:gd name="connsiteY8" fmla="*/ 0 h 470058"/>
                              <a:gd name="connsiteX9" fmla="*/ 515588 w 515588"/>
                              <a:gd name="connsiteY9" fmla="*/ 470059 h 470058"/>
                              <a:gd name="connsiteX10" fmla="*/ 394525 w 515588"/>
                              <a:gd name="connsiteY10" fmla="*/ 470059 h 470058"/>
                              <a:gd name="connsiteX11" fmla="*/ 394525 w 515588"/>
                              <a:gd name="connsiteY11" fmla="*/ 205169 h 470058"/>
                              <a:gd name="connsiteX12" fmla="*/ 272701 w 515588"/>
                              <a:gd name="connsiteY12" fmla="*/ 362521 h 470058"/>
                              <a:gd name="connsiteX13" fmla="*/ 260604 w 515588"/>
                              <a:gd name="connsiteY13" fmla="*/ 370332 h 470058"/>
                              <a:gd name="connsiteX14" fmla="*/ 248507 w 515588"/>
                              <a:gd name="connsiteY14" fmla="*/ 362521 h 47005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</a:cxnLst>
                            <a:rect l="l" t="t" r="r" b="b"/>
                            <a:pathLst>
                              <a:path w="515588" h="470058">
                                <a:moveTo>
                                  <a:pt x="248602" y="362521"/>
                                </a:moveTo>
                                <a:lnTo>
                                  <a:pt x="120396" y="200882"/>
                                </a:lnTo>
                                <a:lnTo>
                                  <a:pt x="120396" y="470059"/>
                                </a:lnTo>
                                <a:lnTo>
                                  <a:pt x="0" y="470059"/>
                                </a:lnTo>
                                <a:lnTo>
                                  <a:pt x="0" y="0"/>
                                </a:lnTo>
                                <a:lnTo>
                                  <a:pt x="106108" y="0"/>
                                </a:lnTo>
                                <a:lnTo>
                                  <a:pt x="262033" y="197263"/>
                                </a:lnTo>
                                <a:lnTo>
                                  <a:pt x="412337" y="0"/>
                                </a:lnTo>
                                <a:lnTo>
                                  <a:pt x="515588" y="0"/>
                                </a:lnTo>
                                <a:lnTo>
                                  <a:pt x="515588" y="470059"/>
                                </a:lnTo>
                                <a:lnTo>
                                  <a:pt x="394525" y="470059"/>
                                </a:lnTo>
                                <a:lnTo>
                                  <a:pt x="394525" y="205169"/>
                                </a:lnTo>
                                <a:lnTo>
                                  <a:pt x="272701" y="362521"/>
                                </a:lnTo>
                                <a:cubicBezTo>
                                  <a:pt x="267748" y="368903"/>
                                  <a:pt x="264890" y="370332"/>
                                  <a:pt x="260604" y="370332"/>
                                </a:cubicBezTo>
                                <a:cubicBezTo>
                                  <a:pt x="256318" y="370332"/>
                                  <a:pt x="253460" y="368903"/>
                                  <a:pt x="248507" y="362521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1066898" name="Freihandform: Form 1412899448"/>
                        <wps:cNvSpPr/>
                        <wps:spPr>
                          <a:xfrm>
                            <a:off x="2912078" y="1079944"/>
                            <a:ext cx="373189" cy="381762"/>
                          </a:xfrm>
                          <a:custGeom>
                            <a:avLst/>
                            <a:gdLst>
                              <a:gd name="connsiteX0" fmla="*/ 199454 w 373189"/>
                              <a:gd name="connsiteY0" fmla="*/ 381762 h 381762"/>
                              <a:gd name="connsiteX1" fmla="*/ 0 w 373189"/>
                              <a:gd name="connsiteY1" fmla="*/ 190881 h 381762"/>
                              <a:gd name="connsiteX2" fmla="*/ 190119 w 373189"/>
                              <a:gd name="connsiteY2" fmla="*/ 0 h 381762"/>
                              <a:gd name="connsiteX3" fmla="*/ 373189 w 373189"/>
                              <a:gd name="connsiteY3" fmla="*/ 191548 h 381762"/>
                              <a:gd name="connsiteX4" fmla="*/ 373189 w 373189"/>
                              <a:gd name="connsiteY4" fmla="*/ 221456 h 381762"/>
                              <a:gd name="connsiteX5" fmla="*/ 121063 w 373189"/>
                              <a:gd name="connsiteY5" fmla="*/ 221456 h 381762"/>
                              <a:gd name="connsiteX6" fmla="*/ 198691 w 373189"/>
                              <a:gd name="connsiteY6" fmla="*/ 279178 h 381762"/>
                              <a:gd name="connsiteX7" fmla="*/ 272796 w 373189"/>
                              <a:gd name="connsiteY7" fmla="*/ 242126 h 381762"/>
                              <a:gd name="connsiteX8" fmla="*/ 360426 w 373189"/>
                              <a:gd name="connsiteY8" fmla="*/ 306896 h 381762"/>
                              <a:gd name="connsiteX9" fmla="*/ 199454 w 373189"/>
                              <a:gd name="connsiteY9" fmla="*/ 381667 h 381762"/>
                              <a:gd name="connsiteX10" fmla="*/ 252127 w 373189"/>
                              <a:gd name="connsiteY10" fmla="*/ 142494 h 381762"/>
                              <a:gd name="connsiteX11" fmla="*/ 188785 w 373189"/>
                              <a:gd name="connsiteY11" fmla="*/ 96203 h 381762"/>
                              <a:gd name="connsiteX12" fmla="*/ 123254 w 373189"/>
                              <a:gd name="connsiteY12" fmla="*/ 142494 h 381762"/>
                              <a:gd name="connsiteX13" fmla="*/ 252127 w 373189"/>
                              <a:gd name="connsiteY13" fmla="*/ 142494 h 38176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</a:cxnLst>
                            <a:rect l="l" t="t" r="r" b="b"/>
                            <a:pathLst>
                              <a:path w="373189" h="381762">
                                <a:moveTo>
                                  <a:pt x="199454" y="381762"/>
                                </a:moveTo>
                                <a:cubicBezTo>
                                  <a:pt x="73438" y="381762"/>
                                  <a:pt x="0" y="301276"/>
                                  <a:pt x="0" y="190881"/>
                                </a:cubicBezTo>
                                <a:cubicBezTo>
                                  <a:pt x="0" y="80486"/>
                                  <a:pt x="79724" y="0"/>
                                  <a:pt x="190119" y="0"/>
                                </a:cubicBezTo>
                                <a:cubicBezTo>
                                  <a:pt x="300514" y="0"/>
                                  <a:pt x="373189" y="79058"/>
                                  <a:pt x="373189" y="191548"/>
                                </a:cubicBezTo>
                                <a:lnTo>
                                  <a:pt x="373189" y="221456"/>
                                </a:lnTo>
                                <a:lnTo>
                                  <a:pt x="121063" y="221456"/>
                                </a:lnTo>
                                <a:cubicBezTo>
                                  <a:pt x="128206" y="261366"/>
                                  <a:pt x="160210" y="279178"/>
                                  <a:pt x="198691" y="279178"/>
                                </a:cubicBezTo>
                                <a:cubicBezTo>
                                  <a:pt x="232886" y="279178"/>
                                  <a:pt x="252793" y="266319"/>
                                  <a:pt x="272796" y="242126"/>
                                </a:cubicBezTo>
                                <a:lnTo>
                                  <a:pt x="360426" y="306896"/>
                                </a:lnTo>
                                <a:cubicBezTo>
                                  <a:pt x="324802" y="353854"/>
                                  <a:pt x="267176" y="381667"/>
                                  <a:pt x="199454" y="381667"/>
                                </a:cubicBezTo>
                                <a:close/>
                                <a:moveTo>
                                  <a:pt x="252127" y="142494"/>
                                </a:moveTo>
                                <a:cubicBezTo>
                                  <a:pt x="243554" y="113252"/>
                                  <a:pt x="221456" y="96203"/>
                                  <a:pt x="188785" y="96203"/>
                                </a:cubicBezTo>
                                <a:cubicBezTo>
                                  <a:pt x="156115" y="96203"/>
                                  <a:pt x="131826" y="113252"/>
                                  <a:pt x="123254" y="142494"/>
                                </a:cubicBezTo>
                                <a:lnTo>
                                  <a:pt x="252127" y="1424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9126052" name="Freihandform: Form 1984922428"/>
                        <wps:cNvSpPr/>
                        <wps:spPr>
                          <a:xfrm>
                            <a:off x="3324415" y="954119"/>
                            <a:ext cx="393858" cy="508349"/>
                          </a:xfrm>
                          <a:custGeom>
                            <a:avLst/>
                            <a:gdLst>
                              <a:gd name="connsiteX0" fmla="*/ 268510 w 393858"/>
                              <a:gd name="connsiteY0" fmla="*/ 477679 h 508349"/>
                              <a:gd name="connsiteX1" fmla="*/ 262795 w 393858"/>
                              <a:gd name="connsiteY1" fmla="*/ 471297 h 508349"/>
                              <a:gd name="connsiteX2" fmla="*/ 247841 w 393858"/>
                              <a:gd name="connsiteY2" fmla="*/ 479870 h 508349"/>
                              <a:gd name="connsiteX3" fmla="*/ 164497 w 393858"/>
                              <a:gd name="connsiteY3" fmla="*/ 508349 h 508349"/>
                              <a:gd name="connsiteX4" fmla="*/ 0 w 393858"/>
                              <a:gd name="connsiteY4" fmla="*/ 316801 h 508349"/>
                              <a:gd name="connsiteX5" fmla="*/ 164497 w 393858"/>
                              <a:gd name="connsiteY5" fmla="*/ 125254 h 508349"/>
                              <a:gd name="connsiteX6" fmla="*/ 247841 w 393858"/>
                              <a:gd name="connsiteY6" fmla="*/ 153734 h 508349"/>
                              <a:gd name="connsiteX7" fmla="*/ 262795 w 393858"/>
                              <a:gd name="connsiteY7" fmla="*/ 162306 h 508349"/>
                              <a:gd name="connsiteX8" fmla="*/ 268510 w 393858"/>
                              <a:gd name="connsiteY8" fmla="*/ 155924 h 508349"/>
                              <a:gd name="connsiteX9" fmla="*/ 268510 w 393858"/>
                              <a:gd name="connsiteY9" fmla="*/ 0 h 508349"/>
                              <a:gd name="connsiteX10" fmla="*/ 393859 w 393858"/>
                              <a:gd name="connsiteY10" fmla="*/ 0 h 508349"/>
                              <a:gd name="connsiteX11" fmla="*/ 393859 w 393858"/>
                              <a:gd name="connsiteY11" fmla="*/ 498538 h 508349"/>
                              <a:gd name="connsiteX12" fmla="*/ 268510 w 393858"/>
                              <a:gd name="connsiteY12" fmla="*/ 498538 h 508349"/>
                              <a:gd name="connsiteX13" fmla="*/ 268510 w 393858"/>
                              <a:gd name="connsiteY13" fmla="*/ 477869 h 508349"/>
                              <a:gd name="connsiteX14" fmla="*/ 201549 w 393858"/>
                              <a:gd name="connsiteY14" fmla="*/ 397955 h 508349"/>
                              <a:gd name="connsiteX15" fmla="*/ 274225 w 393858"/>
                              <a:gd name="connsiteY15" fmla="*/ 316801 h 508349"/>
                              <a:gd name="connsiteX16" fmla="*/ 201549 w 393858"/>
                              <a:gd name="connsiteY16" fmla="*/ 235649 h 508349"/>
                              <a:gd name="connsiteX17" fmla="*/ 126778 w 393858"/>
                              <a:gd name="connsiteY17" fmla="*/ 316801 h 508349"/>
                              <a:gd name="connsiteX18" fmla="*/ 201549 w 393858"/>
                              <a:gd name="connsiteY18" fmla="*/ 397955 h 5083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</a:cxnLst>
                            <a:rect l="l" t="t" r="r" b="b"/>
                            <a:pathLst>
                              <a:path w="393858" h="508349">
                                <a:moveTo>
                                  <a:pt x="268510" y="477679"/>
                                </a:moveTo>
                                <a:cubicBezTo>
                                  <a:pt x="268510" y="473392"/>
                                  <a:pt x="266414" y="471297"/>
                                  <a:pt x="262795" y="471297"/>
                                </a:cubicBezTo>
                                <a:cubicBezTo>
                                  <a:pt x="258509" y="471297"/>
                                  <a:pt x="254984" y="474155"/>
                                  <a:pt x="247841" y="479870"/>
                                </a:cubicBezTo>
                                <a:cubicBezTo>
                                  <a:pt x="232220" y="492728"/>
                                  <a:pt x="205073" y="508349"/>
                                  <a:pt x="164497" y="508349"/>
                                </a:cubicBezTo>
                                <a:cubicBezTo>
                                  <a:pt x="68390" y="508349"/>
                                  <a:pt x="0" y="430054"/>
                                  <a:pt x="0" y="316801"/>
                                </a:cubicBezTo>
                                <a:cubicBezTo>
                                  <a:pt x="0" y="203549"/>
                                  <a:pt x="68390" y="125254"/>
                                  <a:pt x="164497" y="125254"/>
                                </a:cubicBezTo>
                                <a:cubicBezTo>
                                  <a:pt x="205073" y="125254"/>
                                  <a:pt x="232125" y="140970"/>
                                  <a:pt x="247841" y="153734"/>
                                </a:cubicBezTo>
                                <a:cubicBezTo>
                                  <a:pt x="254984" y="159449"/>
                                  <a:pt x="258509" y="162306"/>
                                  <a:pt x="262795" y="162306"/>
                                </a:cubicBezTo>
                                <a:cubicBezTo>
                                  <a:pt x="266319" y="162306"/>
                                  <a:pt x="268510" y="160211"/>
                                  <a:pt x="268510" y="155924"/>
                                </a:cubicBezTo>
                                <a:lnTo>
                                  <a:pt x="268510" y="0"/>
                                </a:lnTo>
                                <a:lnTo>
                                  <a:pt x="393859" y="0"/>
                                </a:lnTo>
                                <a:lnTo>
                                  <a:pt x="393859" y="498538"/>
                                </a:lnTo>
                                <a:lnTo>
                                  <a:pt x="268510" y="498538"/>
                                </a:lnTo>
                                <a:lnTo>
                                  <a:pt x="268510" y="477869"/>
                                </a:lnTo>
                                <a:close/>
                                <a:moveTo>
                                  <a:pt x="201549" y="397955"/>
                                </a:moveTo>
                                <a:cubicBezTo>
                                  <a:pt x="246412" y="397955"/>
                                  <a:pt x="274225" y="365188"/>
                                  <a:pt x="274225" y="316801"/>
                                </a:cubicBezTo>
                                <a:cubicBezTo>
                                  <a:pt x="274225" y="268415"/>
                                  <a:pt x="246412" y="235649"/>
                                  <a:pt x="201549" y="235649"/>
                                </a:cubicBezTo>
                                <a:cubicBezTo>
                                  <a:pt x="156686" y="235649"/>
                                  <a:pt x="126778" y="268415"/>
                                  <a:pt x="126778" y="316801"/>
                                </a:cubicBezTo>
                                <a:cubicBezTo>
                                  <a:pt x="126778" y="365188"/>
                                  <a:pt x="155258" y="397955"/>
                                  <a:pt x="201549" y="397955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538043" name="Freihandform: Form 1244604371"/>
                        <wps:cNvSpPr/>
                        <wps:spPr>
                          <a:xfrm>
                            <a:off x="3784473" y="931164"/>
                            <a:ext cx="143827" cy="521303"/>
                          </a:xfrm>
                          <a:custGeom>
                            <a:avLst/>
                            <a:gdLst>
                              <a:gd name="connsiteX0" fmla="*/ 71914 w 143827"/>
                              <a:gd name="connsiteY0" fmla="*/ 0 h 521303"/>
                              <a:gd name="connsiteX1" fmla="*/ 143828 w 143827"/>
                              <a:gd name="connsiteY1" fmla="*/ 64103 h 521303"/>
                              <a:gd name="connsiteX2" fmla="*/ 71914 w 143827"/>
                              <a:gd name="connsiteY2" fmla="*/ 128206 h 521303"/>
                              <a:gd name="connsiteX3" fmla="*/ 0 w 143827"/>
                              <a:gd name="connsiteY3" fmla="*/ 64103 h 521303"/>
                              <a:gd name="connsiteX4" fmla="*/ 71914 w 143827"/>
                              <a:gd name="connsiteY4" fmla="*/ 0 h 521303"/>
                              <a:gd name="connsiteX5" fmla="*/ 134588 w 143827"/>
                              <a:gd name="connsiteY5" fmla="*/ 158115 h 521303"/>
                              <a:gd name="connsiteX6" fmla="*/ 134588 w 143827"/>
                              <a:gd name="connsiteY6" fmla="*/ 521303 h 521303"/>
                              <a:gd name="connsiteX7" fmla="*/ 9239 w 143827"/>
                              <a:gd name="connsiteY7" fmla="*/ 521303 h 521303"/>
                              <a:gd name="connsiteX8" fmla="*/ 9239 w 143827"/>
                              <a:gd name="connsiteY8" fmla="*/ 158115 h 521303"/>
                              <a:gd name="connsiteX9" fmla="*/ 134588 w 143827"/>
                              <a:gd name="connsiteY9" fmla="*/ 158115 h 52130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</a:cxnLst>
                            <a:rect l="l" t="t" r="r" b="b"/>
                            <a:pathLst>
                              <a:path w="143827" h="521303">
                                <a:moveTo>
                                  <a:pt x="71914" y="0"/>
                                </a:moveTo>
                                <a:cubicBezTo>
                                  <a:pt x="113919" y="0"/>
                                  <a:pt x="143828" y="25622"/>
                                  <a:pt x="143828" y="64103"/>
                                </a:cubicBezTo>
                                <a:cubicBezTo>
                                  <a:pt x="143828" y="102584"/>
                                  <a:pt x="113919" y="128206"/>
                                  <a:pt x="71914" y="128206"/>
                                </a:cubicBezTo>
                                <a:cubicBezTo>
                                  <a:pt x="29908" y="128206"/>
                                  <a:pt x="0" y="103251"/>
                                  <a:pt x="0" y="64103"/>
                                </a:cubicBezTo>
                                <a:cubicBezTo>
                                  <a:pt x="0" y="24955"/>
                                  <a:pt x="29908" y="0"/>
                                  <a:pt x="71914" y="0"/>
                                </a:cubicBezTo>
                                <a:close/>
                                <a:moveTo>
                                  <a:pt x="134588" y="158115"/>
                                </a:moveTo>
                                <a:lnTo>
                                  <a:pt x="134588" y="521303"/>
                                </a:lnTo>
                                <a:lnTo>
                                  <a:pt x="9239" y="521303"/>
                                </a:lnTo>
                                <a:lnTo>
                                  <a:pt x="9239" y="158115"/>
                                </a:lnTo>
                                <a:lnTo>
                                  <a:pt x="134588" y="1581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30838592" name="Freihandform: Form 687457532"/>
                        <wps:cNvSpPr/>
                        <wps:spPr>
                          <a:xfrm>
                            <a:off x="3975639" y="1077849"/>
                            <a:ext cx="373951" cy="382333"/>
                          </a:xfrm>
                          <a:custGeom>
                            <a:avLst/>
                            <a:gdLst>
                              <a:gd name="connsiteX0" fmla="*/ 0 w 373951"/>
                              <a:gd name="connsiteY0" fmla="*/ 280606 h 382333"/>
                              <a:gd name="connsiteX1" fmla="*/ 113252 w 373951"/>
                              <a:gd name="connsiteY1" fmla="*/ 168783 h 382333"/>
                              <a:gd name="connsiteX2" fmla="*/ 202311 w 373951"/>
                              <a:gd name="connsiteY2" fmla="*/ 148114 h 382333"/>
                              <a:gd name="connsiteX3" fmla="*/ 223647 w 373951"/>
                              <a:gd name="connsiteY3" fmla="*/ 126778 h 382333"/>
                              <a:gd name="connsiteX4" fmla="*/ 180213 w 373951"/>
                              <a:gd name="connsiteY4" fmla="*/ 99727 h 382333"/>
                              <a:gd name="connsiteX5" fmla="*/ 91916 w 373951"/>
                              <a:gd name="connsiteY5" fmla="*/ 151733 h 382333"/>
                              <a:gd name="connsiteX6" fmla="*/ 2191 w 373951"/>
                              <a:gd name="connsiteY6" fmla="*/ 98298 h 382333"/>
                              <a:gd name="connsiteX7" fmla="*/ 185261 w 373951"/>
                              <a:gd name="connsiteY7" fmla="*/ 0 h 382333"/>
                              <a:gd name="connsiteX8" fmla="*/ 341185 w 373951"/>
                              <a:gd name="connsiteY8" fmla="*/ 151733 h 382333"/>
                              <a:gd name="connsiteX9" fmla="*/ 341185 w 373951"/>
                              <a:gd name="connsiteY9" fmla="*/ 262128 h 382333"/>
                              <a:gd name="connsiteX10" fmla="*/ 361855 w 373951"/>
                              <a:gd name="connsiteY10" fmla="*/ 280606 h 382333"/>
                              <a:gd name="connsiteX11" fmla="*/ 373951 w 373951"/>
                              <a:gd name="connsiteY11" fmla="*/ 280606 h 382333"/>
                              <a:gd name="connsiteX12" fmla="*/ 373951 w 373951"/>
                              <a:gd name="connsiteY12" fmla="*/ 373856 h 382333"/>
                              <a:gd name="connsiteX13" fmla="*/ 321278 w 373951"/>
                              <a:gd name="connsiteY13" fmla="*/ 380238 h 382333"/>
                              <a:gd name="connsiteX14" fmla="*/ 242221 w 373951"/>
                              <a:gd name="connsiteY14" fmla="*/ 337471 h 382333"/>
                              <a:gd name="connsiteX15" fmla="*/ 232981 w 373951"/>
                              <a:gd name="connsiteY15" fmla="*/ 328898 h 382333"/>
                              <a:gd name="connsiteX16" fmla="*/ 221551 w 373951"/>
                              <a:gd name="connsiteY16" fmla="*/ 338900 h 382333"/>
                              <a:gd name="connsiteX17" fmla="*/ 123253 w 373951"/>
                              <a:gd name="connsiteY17" fmla="*/ 382334 h 382333"/>
                              <a:gd name="connsiteX18" fmla="*/ 0 w 373951"/>
                              <a:gd name="connsiteY18" fmla="*/ 280511 h 382333"/>
                              <a:gd name="connsiteX19" fmla="*/ 157353 w 373951"/>
                              <a:gd name="connsiteY19" fmla="*/ 294132 h 382333"/>
                              <a:gd name="connsiteX20" fmla="*/ 223551 w 373951"/>
                              <a:gd name="connsiteY20" fmla="*/ 218599 h 382333"/>
                              <a:gd name="connsiteX21" fmla="*/ 223551 w 373951"/>
                              <a:gd name="connsiteY21" fmla="*/ 212217 h 382333"/>
                              <a:gd name="connsiteX22" fmla="*/ 198596 w 373951"/>
                              <a:gd name="connsiteY22" fmla="*/ 225076 h 382333"/>
                              <a:gd name="connsiteX23" fmla="*/ 152971 w 373951"/>
                              <a:gd name="connsiteY23" fmla="*/ 235077 h 382333"/>
                              <a:gd name="connsiteX24" fmla="*/ 119539 w 373951"/>
                              <a:gd name="connsiteY24" fmla="*/ 265747 h 382333"/>
                              <a:gd name="connsiteX25" fmla="*/ 157258 w 373951"/>
                              <a:gd name="connsiteY25" fmla="*/ 294227 h 38233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</a:cxnLst>
                            <a:rect l="l" t="t" r="r" b="b"/>
                            <a:pathLst>
                              <a:path w="373951" h="382333">
                                <a:moveTo>
                                  <a:pt x="0" y="280606"/>
                                </a:moveTo>
                                <a:cubicBezTo>
                                  <a:pt x="0" y="224314"/>
                                  <a:pt x="35623" y="186595"/>
                                  <a:pt x="113252" y="168783"/>
                                </a:cubicBezTo>
                                <a:lnTo>
                                  <a:pt x="202311" y="148114"/>
                                </a:lnTo>
                                <a:cubicBezTo>
                                  <a:pt x="217932" y="144589"/>
                                  <a:pt x="223647" y="137446"/>
                                  <a:pt x="223647" y="126778"/>
                                </a:cubicBezTo>
                                <a:cubicBezTo>
                                  <a:pt x="223647" y="109728"/>
                                  <a:pt x="210121" y="99727"/>
                                  <a:pt x="180213" y="99727"/>
                                </a:cubicBezTo>
                                <a:cubicBezTo>
                                  <a:pt x="145351" y="99727"/>
                                  <a:pt x="109728" y="119634"/>
                                  <a:pt x="91916" y="151733"/>
                                </a:cubicBezTo>
                                <a:lnTo>
                                  <a:pt x="2191" y="98298"/>
                                </a:lnTo>
                                <a:cubicBezTo>
                                  <a:pt x="31432" y="44863"/>
                                  <a:pt x="96202" y="0"/>
                                  <a:pt x="185261" y="0"/>
                                </a:cubicBezTo>
                                <a:cubicBezTo>
                                  <a:pt x="293560" y="0"/>
                                  <a:pt x="341185" y="53435"/>
                                  <a:pt x="341185" y="151733"/>
                                </a:cubicBezTo>
                                <a:lnTo>
                                  <a:pt x="341185" y="262128"/>
                                </a:lnTo>
                                <a:cubicBezTo>
                                  <a:pt x="341185" y="275654"/>
                                  <a:pt x="347567" y="280606"/>
                                  <a:pt x="361855" y="280606"/>
                                </a:cubicBezTo>
                                <a:lnTo>
                                  <a:pt x="373951" y="280606"/>
                                </a:lnTo>
                                <a:lnTo>
                                  <a:pt x="373951" y="373856"/>
                                </a:lnTo>
                                <a:cubicBezTo>
                                  <a:pt x="360426" y="377380"/>
                                  <a:pt x="340519" y="380238"/>
                                  <a:pt x="321278" y="380238"/>
                                </a:cubicBezTo>
                                <a:cubicBezTo>
                                  <a:pt x="274987" y="380238"/>
                                  <a:pt x="255079" y="364617"/>
                                  <a:pt x="242221" y="337471"/>
                                </a:cubicBezTo>
                                <a:cubicBezTo>
                                  <a:pt x="239363" y="331756"/>
                                  <a:pt x="237268" y="328898"/>
                                  <a:pt x="232981" y="328898"/>
                                </a:cubicBezTo>
                                <a:cubicBezTo>
                                  <a:pt x="228695" y="328898"/>
                                  <a:pt x="226600" y="331756"/>
                                  <a:pt x="221551" y="338900"/>
                                </a:cubicBezTo>
                                <a:cubicBezTo>
                                  <a:pt x="201644" y="365950"/>
                                  <a:pt x="168878" y="382334"/>
                                  <a:pt x="123253" y="382334"/>
                                </a:cubicBezTo>
                                <a:cubicBezTo>
                                  <a:pt x="44958" y="382334"/>
                                  <a:pt x="0" y="338138"/>
                                  <a:pt x="0" y="280511"/>
                                </a:cubicBezTo>
                                <a:close/>
                                <a:moveTo>
                                  <a:pt x="157353" y="294132"/>
                                </a:moveTo>
                                <a:cubicBezTo>
                                  <a:pt x="193643" y="294132"/>
                                  <a:pt x="223551" y="272034"/>
                                  <a:pt x="223551" y="218599"/>
                                </a:cubicBezTo>
                                <a:lnTo>
                                  <a:pt x="223551" y="212217"/>
                                </a:lnTo>
                                <a:cubicBezTo>
                                  <a:pt x="219265" y="218599"/>
                                  <a:pt x="212122" y="222218"/>
                                  <a:pt x="198596" y="225076"/>
                                </a:cubicBezTo>
                                <a:lnTo>
                                  <a:pt x="152971" y="235077"/>
                                </a:lnTo>
                                <a:cubicBezTo>
                                  <a:pt x="131635" y="240030"/>
                                  <a:pt x="119539" y="250031"/>
                                  <a:pt x="119539" y="265747"/>
                                </a:cubicBezTo>
                                <a:cubicBezTo>
                                  <a:pt x="119539" y="281464"/>
                                  <a:pt x="133731" y="294227"/>
                                  <a:pt x="157258" y="29422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1758614" name="Freihandform: Form 2035015258"/>
                        <wps:cNvSpPr/>
                        <wps:spPr>
                          <a:xfrm>
                            <a:off x="2321718" y="1624583"/>
                            <a:ext cx="502824" cy="492633"/>
                          </a:xfrm>
                          <a:custGeom>
                            <a:avLst/>
                            <a:gdLst>
                              <a:gd name="connsiteX0" fmla="*/ 0 w 502824"/>
                              <a:gd name="connsiteY0" fmla="*/ 246412 h 492633"/>
                              <a:gd name="connsiteX1" fmla="*/ 256413 w 502824"/>
                              <a:gd name="connsiteY1" fmla="*/ 0 h 492633"/>
                              <a:gd name="connsiteX2" fmla="*/ 474345 w 502824"/>
                              <a:gd name="connsiteY2" fmla="*/ 116777 h 492633"/>
                              <a:gd name="connsiteX3" fmla="*/ 363284 w 502824"/>
                              <a:gd name="connsiteY3" fmla="*/ 178022 h 492633"/>
                              <a:gd name="connsiteX4" fmla="*/ 256413 w 502824"/>
                              <a:gd name="connsiteY4" fmla="*/ 117443 h 492633"/>
                              <a:gd name="connsiteX5" fmla="*/ 133921 w 502824"/>
                              <a:gd name="connsiteY5" fmla="*/ 246317 h 492633"/>
                              <a:gd name="connsiteX6" fmla="*/ 256413 w 502824"/>
                              <a:gd name="connsiteY6" fmla="*/ 373761 h 492633"/>
                              <a:gd name="connsiteX7" fmla="*/ 362521 w 502824"/>
                              <a:gd name="connsiteY7" fmla="*/ 312515 h 492633"/>
                              <a:gd name="connsiteX8" fmla="*/ 286988 w 502824"/>
                              <a:gd name="connsiteY8" fmla="*/ 241268 h 492633"/>
                              <a:gd name="connsiteX9" fmla="*/ 278416 w 502824"/>
                              <a:gd name="connsiteY9" fmla="*/ 226981 h 492633"/>
                              <a:gd name="connsiteX10" fmla="*/ 292703 w 502824"/>
                              <a:gd name="connsiteY10" fmla="*/ 215551 h 492633"/>
                              <a:gd name="connsiteX11" fmla="*/ 502825 w 502824"/>
                              <a:gd name="connsiteY11" fmla="*/ 215551 h 492633"/>
                              <a:gd name="connsiteX12" fmla="*/ 502825 w 502824"/>
                              <a:gd name="connsiteY12" fmla="*/ 231267 h 492633"/>
                              <a:gd name="connsiteX13" fmla="*/ 256413 w 502824"/>
                              <a:gd name="connsiteY13" fmla="*/ 492633 h 492633"/>
                              <a:gd name="connsiteX14" fmla="*/ 0 w 502824"/>
                              <a:gd name="connsiteY14" fmla="*/ 246221 h 49263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</a:cxnLst>
                            <a:rect l="l" t="t" r="r" b="b"/>
                            <a:pathLst>
                              <a:path w="502824" h="492633">
                                <a:moveTo>
                                  <a:pt x="0" y="246412"/>
                                </a:moveTo>
                                <a:cubicBezTo>
                                  <a:pt x="0" y="107537"/>
                                  <a:pt x="99727" y="0"/>
                                  <a:pt x="256413" y="0"/>
                                </a:cubicBezTo>
                                <a:cubicBezTo>
                                  <a:pt x="356140" y="0"/>
                                  <a:pt x="427387" y="44863"/>
                                  <a:pt x="474345" y="116777"/>
                                </a:cubicBezTo>
                                <a:lnTo>
                                  <a:pt x="363284" y="178022"/>
                                </a:lnTo>
                                <a:cubicBezTo>
                                  <a:pt x="344043" y="141732"/>
                                  <a:pt x="309181" y="117443"/>
                                  <a:pt x="256413" y="117443"/>
                                </a:cubicBezTo>
                                <a:cubicBezTo>
                                  <a:pt x="181642" y="117443"/>
                                  <a:pt x="133921" y="169450"/>
                                  <a:pt x="133921" y="246317"/>
                                </a:cubicBezTo>
                                <a:cubicBezTo>
                                  <a:pt x="133921" y="323183"/>
                                  <a:pt x="181642" y="373761"/>
                                  <a:pt x="256413" y="373761"/>
                                </a:cubicBezTo>
                                <a:cubicBezTo>
                                  <a:pt x="306229" y="373761"/>
                                  <a:pt x="345472" y="350234"/>
                                  <a:pt x="362521" y="312515"/>
                                </a:cubicBezTo>
                                <a:lnTo>
                                  <a:pt x="286988" y="241268"/>
                                </a:lnTo>
                                <a:cubicBezTo>
                                  <a:pt x="280606" y="235553"/>
                                  <a:pt x="278416" y="230600"/>
                                  <a:pt x="278416" y="226981"/>
                                </a:cubicBezTo>
                                <a:cubicBezTo>
                                  <a:pt x="278416" y="220599"/>
                                  <a:pt x="282702" y="215551"/>
                                  <a:pt x="292703" y="215551"/>
                                </a:cubicBezTo>
                                <a:lnTo>
                                  <a:pt x="502825" y="215551"/>
                                </a:lnTo>
                                <a:lnTo>
                                  <a:pt x="502825" y="231267"/>
                                </a:lnTo>
                                <a:cubicBezTo>
                                  <a:pt x="502825" y="429959"/>
                                  <a:pt x="371761" y="492633"/>
                                  <a:pt x="256413" y="492633"/>
                                </a:cubicBezTo>
                                <a:cubicBezTo>
                                  <a:pt x="99727" y="492633"/>
                                  <a:pt x="0" y="385096"/>
                                  <a:pt x="0" y="246221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8680848" name="Freihandform: Form 233774872"/>
                        <wps:cNvSpPr/>
                        <wps:spPr>
                          <a:xfrm>
                            <a:off x="2870834" y="1736312"/>
                            <a:ext cx="227171" cy="369665"/>
                          </a:xfrm>
                          <a:custGeom>
                            <a:avLst/>
                            <a:gdLst>
                              <a:gd name="connsiteX0" fmla="*/ 0 w 227171"/>
                              <a:gd name="connsiteY0" fmla="*/ 6477 h 369665"/>
                              <a:gd name="connsiteX1" fmla="*/ 125349 w 227171"/>
                              <a:gd name="connsiteY1" fmla="*/ 6477 h 369665"/>
                              <a:gd name="connsiteX2" fmla="*/ 125349 w 227171"/>
                              <a:gd name="connsiteY2" fmla="*/ 52769 h 369665"/>
                              <a:gd name="connsiteX3" fmla="*/ 130302 w 227171"/>
                              <a:gd name="connsiteY3" fmla="*/ 59150 h 369665"/>
                              <a:gd name="connsiteX4" fmla="*/ 143161 w 227171"/>
                              <a:gd name="connsiteY4" fmla="*/ 45625 h 369665"/>
                              <a:gd name="connsiteX5" fmla="*/ 223647 w 227171"/>
                              <a:gd name="connsiteY5" fmla="*/ 0 h 369665"/>
                              <a:gd name="connsiteX6" fmla="*/ 225743 w 227171"/>
                              <a:gd name="connsiteY6" fmla="*/ 0 h 369665"/>
                              <a:gd name="connsiteX7" fmla="*/ 227171 w 227171"/>
                              <a:gd name="connsiteY7" fmla="*/ 126778 h 369665"/>
                              <a:gd name="connsiteX8" fmla="*/ 200120 w 227171"/>
                              <a:gd name="connsiteY8" fmla="*/ 126778 h 369665"/>
                              <a:gd name="connsiteX9" fmla="*/ 125349 w 227171"/>
                              <a:gd name="connsiteY9" fmla="*/ 204407 h 369665"/>
                              <a:gd name="connsiteX10" fmla="*/ 125349 w 227171"/>
                              <a:gd name="connsiteY10" fmla="*/ 369665 h 369665"/>
                              <a:gd name="connsiteX11" fmla="*/ 0 w 227171"/>
                              <a:gd name="connsiteY11" fmla="*/ 369665 h 369665"/>
                              <a:gd name="connsiteX12" fmla="*/ 0 w 227171"/>
                              <a:gd name="connsiteY12" fmla="*/ 6477 h 36966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</a:cxnLst>
                            <a:rect l="l" t="t" r="r" b="b"/>
                            <a:pathLst>
                              <a:path w="227171" h="369665">
                                <a:moveTo>
                                  <a:pt x="0" y="6477"/>
                                </a:moveTo>
                                <a:lnTo>
                                  <a:pt x="125349" y="6477"/>
                                </a:lnTo>
                                <a:lnTo>
                                  <a:pt x="125349" y="52769"/>
                                </a:lnTo>
                                <a:cubicBezTo>
                                  <a:pt x="125349" y="57055"/>
                                  <a:pt x="126778" y="59150"/>
                                  <a:pt x="130302" y="59150"/>
                                </a:cubicBezTo>
                                <a:cubicBezTo>
                                  <a:pt x="133826" y="59150"/>
                                  <a:pt x="136017" y="57055"/>
                                  <a:pt x="143161" y="45625"/>
                                </a:cubicBezTo>
                                <a:cubicBezTo>
                                  <a:pt x="162401" y="14288"/>
                                  <a:pt x="189452" y="0"/>
                                  <a:pt x="223647" y="0"/>
                                </a:cubicBezTo>
                                <a:lnTo>
                                  <a:pt x="225743" y="0"/>
                                </a:lnTo>
                                <a:lnTo>
                                  <a:pt x="227171" y="126778"/>
                                </a:lnTo>
                                <a:lnTo>
                                  <a:pt x="200120" y="126778"/>
                                </a:lnTo>
                                <a:cubicBezTo>
                                  <a:pt x="149543" y="126778"/>
                                  <a:pt x="125349" y="150305"/>
                                  <a:pt x="125349" y="204407"/>
                                </a:cubicBezTo>
                                <a:lnTo>
                                  <a:pt x="125349" y="369665"/>
                                </a:lnTo>
                                <a:lnTo>
                                  <a:pt x="0" y="369665"/>
                                </a:lnTo>
                                <a:lnTo>
                                  <a:pt x="0" y="64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2265109" name="Freihandform: Form 1600381653"/>
                        <wps:cNvSpPr/>
                        <wps:spPr>
                          <a:xfrm>
                            <a:off x="3114293" y="1733550"/>
                            <a:ext cx="401002" cy="381762"/>
                          </a:xfrm>
                          <a:custGeom>
                            <a:avLst/>
                            <a:gdLst>
                              <a:gd name="connsiteX0" fmla="*/ 0 w 401002"/>
                              <a:gd name="connsiteY0" fmla="*/ 190881 h 381762"/>
                              <a:gd name="connsiteX1" fmla="*/ 200882 w 401002"/>
                              <a:gd name="connsiteY1" fmla="*/ 0 h 381762"/>
                              <a:gd name="connsiteX2" fmla="*/ 401003 w 401002"/>
                              <a:gd name="connsiteY2" fmla="*/ 190881 h 381762"/>
                              <a:gd name="connsiteX3" fmla="*/ 200882 w 401002"/>
                              <a:gd name="connsiteY3" fmla="*/ 381762 h 381762"/>
                              <a:gd name="connsiteX4" fmla="*/ 0 w 401002"/>
                              <a:gd name="connsiteY4" fmla="*/ 190881 h 381762"/>
                              <a:gd name="connsiteX5" fmla="*/ 200882 w 401002"/>
                              <a:gd name="connsiteY5" fmla="*/ 271367 h 381762"/>
                              <a:gd name="connsiteX6" fmla="*/ 276416 w 401002"/>
                              <a:gd name="connsiteY6" fmla="*/ 190881 h 381762"/>
                              <a:gd name="connsiteX7" fmla="*/ 200882 w 401002"/>
                              <a:gd name="connsiteY7" fmla="*/ 110395 h 381762"/>
                              <a:gd name="connsiteX8" fmla="*/ 124682 w 401002"/>
                              <a:gd name="connsiteY8" fmla="*/ 190881 h 381762"/>
                              <a:gd name="connsiteX9" fmla="*/ 200882 w 401002"/>
                              <a:gd name="connsiteY9" fmla="*/ 271367 h 38176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</a:cxnLst>
                            <a:rect l="l" t="t" r="r" b="b"/>
                            <a:pathLst>
                              <a:path w="401002" h="381762">
                                <a:moveTo>
                                  <a:pt x="0" y="190881"/>
                                </a:moveTo>
                                <a:cubicBezTo>
                                  <a:pt x="0" y="78391"/>
                                  <a:pt x="84772" y="0"/>
                                  <a:pt x="200882" y="0"/>
                                </a:cubicBezTo>
                                <a:cubicBezTo>
                                  <a:pt x="316992" y="0"/>
                                  <a:pt x="401003" y="78296"/>
                                  <a:pt x="401003" y="190881"/>
                                </a:cubicBezTo>
                                <a:cubicBezTo>
                                  <a:pt x="401003" y="303467"/>
                                  <a:pt x="315563" y="381762"/>
                                  <a:pt x="200882" y="381762"/>
                                </a:cubicBezTo>
                                <a:cubicBezTo>
                                  <a:pt x="86201" y="381762"/>
                                  <a:pt x="0" y="303467"/>
                                  <a:pt x="0" y="190881"/>
                                </a:cubicBezTo>
                                <a:close/>
                                <a:moveTo>
                                  <a:pt x="200882" y="271367"/>
                                </a:moveTo>
                                <a:cubicBezTo>
                                  <a:pt x="247174" y="271367"/>
                                  <a:pt x="276416" y="238601"/>
                                  <a:pt x="276416" y="190881"/>
                                </a:cubicBezTo>
                                <a:cubicBezTo>
                                  <a:pt x="276416" y="143161"/>
                                  <a:pt x="247174" y="110395"/>
                                  <a:pt x="200882" y="110395"/>
                                </a:cubicBezTo>
                                <a:cubicBezTo>
                                  <a:pt x="154591" y="110395"/>
                                  <a:pt x="124682" y="143161"/>
                                  <a:pt x="124682" y="190881"/>
                                </a:cubicBezTo>
                                <a:cubicBezTo>
                                  <a:pt x="124682" y="238601"/>
                                  <a:pt x="153924" y="271367"/>
                                  <a:pt x="200882" y="27136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9855886" name="Freihandform: Form 816274789"/>
                        <wps:cNvSpPr/>
                        <wps:spPr>
                          <a:xfrm>
                            <a:off x="3551586" y="1742884"/>
                            <a:ext cx="351663" cy="374523"/>
                          </a:xfrm>
                          <a:custGeom>
                            <a:avLst/>
                            <a:gdLst>
                              <a:gd name="connsiteX0" fmla="*/ 175927 w 351663"/>
                              <a:gd name="connsiteY0" fmla="*/ 374523 h 374523"/>
                              <a:gd name="connsiteX1" fmla="*/ 0 w 351663"/>
                              <a:gd name="connsiteY1" fmla="*/ 218599 h 374523"/>
                              <a:gd name="connsiteX2" fmla="*/ 0 w 351663"/>
                              <a:gd name="connsiteY2" fmla="*/ 0 h 374523"/>
                              <a:gd name="connsiteX3" fmla="*/ 126016 w 351663"/>
                              <a:gd name="connsiteY3" fmla="*/ 0 h 374523"/>
                              <a:gd name="connsiteX4" fmla="*/ 126016 w 351663"/>
                              <a:gd name="connsiteY4" fmla="*/ 209360 h 374523"/>
                              <a:gd name="connsiteX5" fmla="*/ 175831 w 351663"/>
                              <a:gd name="connsiteY5" fmla="*/ 265652 h 374523"/>
                              <a:gd name="connsiteX6" fmla="*/ 225647 w 351663"/>
                              <a:gd name="connsiteY6" fmla="*/ 209360 h 374523"/>
                              <a:gd name="connsiteX7" fmla="*/ 225647 w 351663"/>
                              <a:gd name="connsiteY7" fmla="*/ 0 h 374523"/>
                              <a:gd name="connsiteX8" fmla="*/ 351663 w 351663"/>
                              <a:gd name="connsiteY8" fmla="*/ 0 h 374523"/>
                              <a:gd name="connsiteX9" fmla="*/ 351663 w 351663"/>
                              <a:gd name="connsiteY9" fmla="*/ 218599 h 374523"/>
                              <a:gd name="connsiteX10" fmla="*/ 175736 w 351663"/>
                              <a:gd name="connsiteY10" fmla="*/ 374523 h 37452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</a:cxnLst>
                            <a:rect l="l" t="t" r="r" b="b"/>
                            <a:pathLst>
                              <a:path w="351663" h="374523">
                                <a:moveTo>
                                  <a:pt x="175927" y="374523"/>
                                </a:moveTo>
                                <a:cubicBezTo>
                                  <a:pt x="61246" y="374523"/>
                                  <a:pt x="0" y="316802"/>
                                  <a:pt x="0" y="218599"/>
                                </a:cubicBezTo>
                                <a:lnTo>
                                  <a:pt x="0" y="0"/>
                                </a:lnTo>
                                <a:lnTo>
                                  <a:pt x="126016" y="0"/>
                                </a:lnTo>
                                <a:lnTo>
                                  <a:pt x="126016" y="209360"/>
                                </a:lnTo>
                                <a:cubicBezTo>
                                  <a:pt x="126016" y="245650"/>
                                  <a:pt x="144494" y="265652"/>
                                  <a:pt x="175831" y="265652"/>
                                </a:cubicBezTo>
                                <a:cubicBezTo>
                                  <a:pt x="207169" y="265652"/>
                                  <a:pt x="225647" y="245745"/>
                                  <a:pt x="225647" y="209360"/>
                                </a:cubicBezTo>
                                <a:lnTo>
                                  <a:pt x="225647" y="0"/>
                                </a:lnTo>
                                <a:lnTo>
                                  <a:pt x="351663" y="0"/>
                                </a:lnTo>
                                <a:lnTo>
                                  <a:pt x="351663" y="218599"/>
                                </a:lnTo>
                                <a:cubicBezTo>
                                  <a:pt x="351663" y="316897"/>
                                  <a:pt x="290417" y="374523"/>
                                  <a:pt x="175736" y="374523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30680" name="Freihandform: Form 2040688375"/>
                        <wps:cNvSpPr/>
                        <wps:spPr>
                          <a:xfrm>
                            <a:off x="3959637" y="1732787"/>
                            <a:ext cx="393858" cy="515492"/>
                          </a:xfrm>
                          <a:custGeom>
                            <a:avLst/>
                            <a:gdLst>
                              <a:gd name="connsiteX0" fmla="*/ 0 w 393858"/>
                              <a:gd name="connsiteY0" fmla="*/ 10001 h 515492"/>
                              <a:gd name="connsiteX1" fmla="*/ 125349 w 393858"/>
                              <a:gd name="connsiteY1" fmla="*/ 10001 h 515492"/>
                              <a:gd name="connsiteX2" fmla="*/ 125349 w 393858"/>
                              <a:gd name="connsiteY2" fmla="*/ 30671 h 515492"/>
                              <a:gd name="connsiteX3" fmla="*/ 131064 w 393858"/>
                              <a:gd name="connsiteY3" fmla="*/ 37052 h 515492"/>
                              <a:gd name="connsiteX4" fmla="*/ 146018 w 393858"/>
                              <a:gd name="connsiteY4" fmla="*/ 28480 h 515492"/>
                              <a:gd name="connsiteX5" fmla="*/ 229362 w 393858"/>
                              <a:gd name="connsiteY5" fmla="*/ 0 h 515492"/>
                              <a:gd name="connsiteX6" fmla="*/ 393859 w 393858"/>
                              <a:gd name="connsiteY6" fmla="*/ 191548 h 515492"/>
                              <a:gd name="connsiteX7" fmla="*/ 229362 w 393858"/>
                              <a:gd name="connsiteY7" fmla="*/ 383096 h 515492"/>
                              <a:gd name="connsiteX8" fmla="*/ 146018 w 393858"/>
                              <a:gd name="connsiteY8" fmla="*/ 354616 h 515492"/>
                              <a:gd name="connsiteX9" fmla="*/ 131064 w 393858"/>
                              <a:gd name="connsiteY9" fmla="*/ 346043 h 515492"/>
                              <a:gd name="connsiteX10" fmla="*/ 125349 w 393858"/>
                              <a:gd name="connsiteY10" fmla="*/ 352425 h 515492"/>
                              <a:gd name="connsiteX11" fmla="*/ 125349 w 393858"/>
                              <a:gd name="connsiteY11" fmla="*/ 515493 h 515492"/>
                              <a:gd name="connsiteX12" fmla="*/ 0 w 393858"/>
                              <a:gd name="connsiteY12" fmla="*/ 515493 h 515492"/>
                              <a:gd name="connsiteX13" fmla="*/ 0 w 393858"/>
                              <a:gd name="connsiteY13" fmla="*/ 9811 h 515492"/>
                              <a:gd name="connsiteX14" fmla="*/ 192310 w 393858"/>
                              <a:gd name="connsiteY14" fmla="*/ 272796 h 515492"/>
                              <a:gd name="connsiteX15" fmla="*/ 267081 w 393858"/>
                              <a:gd name="connsiteY15" fmla="*/ 191643 h 515492"/>
                              <a:gd name="connsiteX16" fmla="*/ 192310 w 393858"/>
                              <a:gd name="connsiteY16" fmla="*/ 110490 h 515492"/>
                              <a:gd name="connsiteX17" fmla="*/ 119634 w 393858"/>
                              <a:gd name="connsiteY17" fmla="*/ 191643 h 515492"/>
                              <a:gd name="connsiteX18" fmla="*/ 192310 w 393858"/>
                              <a:gd name="connsiteY18" fmla="*/ 272796 h 51549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</a:cxnLst>
                            <a:rect l="l" t="t" r="r" b="b"/>
                            <a:pathLst>
                              <a:path w="393858" h="515492">
                                <a:moveTo>
                                  <a:pt x="0" y="10001"/>
                                </a:moveTo>
                                <a:lnTo>
                                  <a:pt x="125349" y="10001"/>
                                </a:lnTo>
                                <a:lnTo>
                                  <a:pt x="125349" y="30671"/>
                                </a:lnTo>
                                <a:cubicBezTo>
                                  <a:pt x="125349" y="34957"/>
                                  <a:pt x="127445" y="37052"/>
                                  <a:pt x="131064" y="37052"/>
                                </a:cubicBezTo>
                                <a:cubicBezTo>
                                  <a:pt x="135350" y="37052"/>
                                  <a:pt x="138875" y="34195"/>
                                  <a:pt x="146018" y="28480"/>
                                </a:cubicBezTo>
                                <a:cubicBezTo>
                                  <a:pt x="161639" y="15621"/>
                                  <a:pt x="188786" y="0"/>
                                  <a:pt x="229362" y="0"/>
                                </a:cubicBezTo>
                                <a:cubicBezTo>
                                  <a:pt x="325469" y="0"/>
                                  <a:pt x="393859" y="78296"/>
                                  <a:pt x="393859" y="191548"/>
                                </a:cubicBezTo>
                                <a:cubicBezTo>
                                  <a:pt x="393859" y="304800"/>
                                  <a:pt x="325469" y="383096"/>
                                  <a:pt x="229362" y="383096"/>
                                </a:cubicBezTo>
                                <a:cubicBezTo>
                                  <a:pt x="188786" y="383096"/>
                                  <a:pt x="161735" y="367475"/>
                                  <a:pt x="146018" y="354616"/>
                                </a:cubicBezTo>
                                <a:cubicBezTo>
                                  <a:pt x="138875" y="348901"/>
                                  <a:pt x="135350" y="346043"/>
                                  <a:pt x="131064" y="346043"/>
                                </a:cubicBezTo>
                                <a:cubicBezTo>
                                  <a:pt x="127540" y="346043"/>
                                  <a:pt x="125349" y="348139"/>
                                  <a:pt x="125349" y="352425"/>
                                </a:cubicBezTo>
                                <a:lnTo>
                                  <a:pt x="125349" y="515493"/>
                                </a:lnTo>
                                <a:lnTo>
                                  <a:pt x="0" y="515493"/>
                                </a:lnTo>
                                <a:lnTo>
                                  <a:pt x="0" y="9811"/>
                                </a:lnTo>
                                <a:close/>
                                <a:moveTo>
                                  <a:pt x="192310" y="272796"/>
                                </a:moveTo>
                                <a:cubicBezTo>
                                  <a:pt x="238601" y="272796"/>
                                  <a:pt x="267081" y="240030"/>
                                  <a:pt x="267081" y="191643"/>
                                </a:cubicBezTo>
                                <a:cubicBezTo>
                                  <a:pt x="267081" y="143256"/>
                                  <a:pt x="238601" y="110490"/>
                                  <a:pt x="192310" y="110490"/>
                                </a:cubicBezTo>
                                <a:cubicBezTo>
                                  <a:pt x="146018" y="110490"/>
                                  <a:pt x="119634" y="143256"/>
                                  <a:pt x="119634" y="191643"/>
                                </a:cubicBezTo>
                                <a:cubicBezTo>
                                  <a:pt x="119634" y="240030"/>
                                  <a:pt x="147447" y="272796"/>
                                  <a:pt x="192310" y="272796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793639643" name="Freihandform: Form 1094884894"/>
                      <wps:cNvSpPr/>
                      <wps:spPr>
                        <a:xfrm>
                          <a:off x="-95" y="323945"/>
                          <a:ext cx="1701164" cy="1781841"/>
                        </a:xfrm>
                        <a:custGeom>
                          <a:avLst/>
                          <a:gdLst>
                            <a:gd name="connsiteX0" fmla="*/ 1408652 w 1701164"/>
                            <a:gd name="connsiteY0" fmla="*/ 789908 h 1781841"/>
                            <a:gd name="connsiteX1" fmla="*/ 1540288 w 1701164"/>
                            <a:gd name="connsiteY1" fmla="*/ 446151 h 1781841"/>
                            <a:gd name="connsiteX2" fmla="*/ 1533620 w 1701164"/>
                            <a:gd name="connsiteY2" fmla="*/ 368522 h 1781841"/>
                            <a:gd name="connsiteX3" fmla="*/ 1040702 w 1701164"/>
                            <a:gd name="connsiteY3" fmla="*/ 0 h 1781841"/>
                            <a:gd name="connsiteX4" fmla="*/ 426530 w 1701164"/>
                            <a:gd name="connsiteY4" fmla="*/ 0 h 1781841"/>
                            <a:gd name="connsiteX5" fmla="*/ 324136 w 1701164"/>
                            <a:gd name="connsiteY5" fmla="*/ 107252 h 1781841"/>
                            <a:gd name="connsiteX6" fmla="*/ 324136 w 1701164"/>
                            <a:gd name="connsiteY6" fmla="*/ 346139 h 1781841"/>
                            <a:gd name="connsiteX7" fmla="*/ 182785 w 1701164"/>
                            <a:gd name="connsiteY7" fmla="*/ 265652 h 1781841"/>
                            <a:gd name="connsiteX8" fmla="*/ 0 w 1701164"/>
                            <a:gd name="connsiteY8" fmla="*/ 355854 h 1781841"/>
                            <a:gd name="connsiteX9" fmla="*/ 0 w 1701164"/>
                            <a:gd name="connsiteY9" fmla="*/ 1294352 h 1781841"/>
                            <a:gd name="connsiteX10" fmla="*/ 80391 w 1701164"/>
                            <a:gd name="connsiteY10" fmla="*/ 1377220 h 1781841"/>
                            <a:gd name="connsiteX11" fmla="*/ 160782 w 1701164"/>
                            <a:gd name="connsiteY11" fmla="*/ 1294352 h 1781841"/>
                            <a:gd name="connsiteX12" fmla="*/ 160782 w 1701164"/>
                            <a:gd name="connsiteY12" fmla="*/ 438722 h 1781841"/>
                            <a:gd name="connsiteX13" fmla="*/ 324040 w 1701164"/>
                            <a:gd name="connsiteY13" fmla="*/ 531400 h 1781841"/>
                            <a:gd name="connsiteX14" fmla="*/ 324040 w 1701164"/>
                            <a:gd name="connsiteY14" fmla="*/ 1133570 h 1781841"/>
                            <a:gd name="connsiteX15" fmla="*/ 467868 w 1701164"/>
                            <a:gd name="connsiteY15" fmla="*/ 1192054 h 1781841"/>
                            <a:gd name="connsiteX16" fmla="*/ 991838 w 1701164"/>
                            <a:gd name="connsiteY16" fmla="*/ 889730 h 1781841"/>
                            <a:gd name="connsiteX17" fmla="*/ 1045464 w 1701164"/>
                            <a:gd name="connsiteY17" fmla="*/ 809244 h 1781841"/>
                            <a:gd name="connsiteX18" fmla="*/ 991838 w 1701164"/>
                            <a:gd name="connsiteY18" fmla="*/ 728758 h 1781841"/>
                            <a:gd name="connsiteX19" fmla="*/ 484918 w 1701164"/>
                            <a:gd name="connsiteY19" fmla="*/ 438626 h 1781841"/>
                            <a:gd name="connsiteX20" fmla="*/ 484918 w 1701164"/>
                            <a:gd name="connsiteY20" fmla="*/ 160687 h 1781841"/>
                            <a:gd name="connsiteX21" fmla="*/ 1023461 w 1701164"/>
                            <a:gd name="connsiteY21" fmla="*/ 160687 h 1781841"/>
                            <a:gd name="connsiteX22" fmla="*/ 1376839 w 1701164"/>
                            <a:gd name="connsiteY22" fmla="*/ 460534 h 1781841"/>
                            <a:gd name="connsiteX23" fmla="*/ 1262348 w 1701164"/>
                            <a:gd name="connsiteY23" fmla="*/ 723805 h 1781841"/>
                            <a:gd name="connsiteX24" fmla="*/ 1216057 w 1701164"/>
                            <a:gd name="connsiteY24" fmla="*/ 811530 h 1781841"/>
                            <a:gd name="connsiteX25" fmla="*/ 1291590 w 1701164"/>
                            <a:gd name="connsiteY25" fmla="*/ 901732 h 1781841"/>
                            <a:gd name="connsiteX26" fmla="*/ 1537716 w 1701164"/>
                            <a:gd name="connsiteY26" fmla="*/ 1260062 h 1781841"/>
                            <a:gd name="connsiteX27" fmla="*/ 1125855 w 1701164"/>
                            <a:gd name="connsiteY27" fmla="*/ 1620869 h 1781841"/>
                            <a:gd name="connsiteX28" fmla="*/ 419290 w 1701164"/>
                            <a:gd name="connsiteY28" fmla="*/ 1620869 h 1781841"/>
                            <a:gd name="connsiteX29" fmla="*/ 324231 w 1701164"/>
                            <a:gd name="connsiteY29" fmla="*/ 1701356 h 1781841"/>
                            <a:gd name="connsiteX30" fmla="*/ 419290 w 1701164"/>
                            <a:gd name="connsiteY30" fmla="*/ 1781842 h 1781841"/>
                            <a:gd name="connsiteX31" fmla="*/ 1126046 w 1701164"/>
                            <a:gd name="connsiteY31" fmla="*/ 1781842 h 1781841"/>
                            <a:gd name="connsiteX32" fmla="*/ 1680686 w 1701164"/>
                            <a:gd name="connsiteY32" fmla="*/ 1410176 h 1781841"/>
                            <a:gd name="connsiteX33" fmla="*/ 1701165 w 1701164"/>
                            <a:gd name="connsiteY33" fmla="*/ 1265015 h 1781841"/>
                            <a:gd name="connsiteX34" fmla="*/ 1408748 w 1701164"/>
                            <a:gd name="connsiteY34" fmla="*/ 789623 h 1781841"/>
                            <a:gd name="connsiteX35" fmla="*/ 818864 w 1701164"/>
                            <a:gd name="connsiteY35" fmla="*/ 809435 h 1781841"/>
                            <a:gd name="connsiteX36" fmla="*/ 485013 w 1701164"/>
                            <a:gd name="connsiteY36" fmla="*/ 999554 h 1781841"/>
                            <a:gd name="connsiteX37" fmla="*/ 485013 w 1701164"/>
                            <a:gd name="connsiteY37" fmla="*/ 624173 h 1781841"/>
                            <a:gd name="connsiteX38" fmla="*/ 818864 w 1701164"/>
                            <a:gd name="connsiteY38" fmla="*/ 809435 h 178184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</a:cxnLst>
                          <a:rect l="l" t="t" r="r" b="b"/>
                          <a:pathLst>
                            <a:path w="1701164" h="1781841">
                              <a:moveTo>
                                <a:pt x="1408652" y="789908"/>
                              </a:moveTo>
                              <a:cubicBezTo>
                                <a:pt x="1501235" y="689991"/>
                                <a:pt x="1540288" y="575405"/>
                                <a:pt x="1540288" y="446151"/>
                              </a:cubicBezTo>
                              <a:cubicBezTo>
                                <a:pt x="1540288" y="419767"/>
                                <a:pt x="1538002" y="393859"/>
                                <a:pt x="1533620" y="368522"/>
                              </a:cubicBezTo>
                              <a:cubicBezTo>
                                <a:pt x="1498568" y="162497"/>
                                <a:pt x="1322832" y="0"/>
                                <a:pt x="1040702" y="0"/>
                              </a:cubicBezTo>
                              <a:lnTo>
                                <a:pt x="426530" y="0"/>
                              </a:lnTo>
                              <a:cubicBezTo>
                                <a:pt x="360712" y="0"/>
                                <a:pt x="324136" y="38957"/>
                                <a:pt x="324136" y="107252"/>
                              </a:cubicBezTo>
                              <a:lnTo>
                                <a:pt x="324136" y="346139"/>
                              </a:lnTo>
                              <a:lnTo>
                                <a:pt x="182785" y="265652"/>
                              </a:lnTo>
                              <a:cubicBezTo>
                                <a:pt x="87725" y="212027"/>
                                <a:pt x="0" y="258318"/>
                                <a:pt x="0" y="355854"/>
                              </a:cubicBezTo>
                              <a:lnTo>
                                <a:pt x="0" y="1294352"/>
                              </a:lnTo>
                              <a:cubicBezTo>
                                <a:pt x="0" y="1345502"/>
                                <a:pt x="31718" y="1377220"/>
                                <a:pt x="80391" y="1377220"/>
                              </a:cubicBezTo>
                              <a:cubicBezTo>
                                <a:pt x="129064" y="1377220"/>
                                <a:pt x="160782" y="1345502"/>
                                <a:pt x="160782" y="1294352"/>
                              </a:cubicBezTo>
                              <a:lnTo>
                                <a:pt x="160782" y="438722"/>
                              </a:lnTo>
                              <a:lnTo>
                                <a:pt x="324040" y="531400"/>
                              </a:lnTo>
                              <a:lnTo>
                                <a:pt x="324040" y="1133570"/>
                              </a:lnTo>
                              <a:cubicBezTo>
                                <a:pt x="324040" y="1204246"/>
                                <a:pt x="397193" y="1233488"/>
                                <a:pt x="467868" y="1192054"/>
                              </a:cubicBezTo>
                              <a:lnTo>
                                <a:pt x="991838" y="889730"/>
                              </a:lnTo>
                              <a:cubicBezTo>
                                <a:pt x="1030796" y="867823"/>
                                <a:pt x="1045464" y="838581"/>
                                <a:pt x="1045464" y="809244"/>
                              </a:cubicBezTo>
                              <a:cubicBezTo>
                                <a:pt x="1045464" y="782384"/>
                                <a:pt x="1030796" y="750761"/>
                                <a:pt x="991838" y="728758"/>
                              </a:cubicBezTo>
                              <a:lnTo>
                                <a:pt x="484918" y="438626"/>
                              </a:lnTo>
                              <a:lnTo>
                                <a:pt x="484918" y="160687"/>
                              </a:lnTo>
                              <a:lnTo>
                                <a:pt x="1023461" y="160687"/>
                              </a:lnTo>
                              <a:cubicBezTo>
                                <a:pt x="1259872" y="160687"/>
                                <a:pt x="1376839" y="287465"/>
                                <a:pt x="1376839" y="460534"/>
                              </a:cubicBezTo>
                              <a:cubicBezTo>
                                <a:pt x="1376839" y="572643"/>
                                <a:pt x="1323213" y="662845"/>
                                <a:pt x="1262348" y="723805"/>
                              </a:cubicBezTo>
                              <a:cubicBezTo>
                                <a:pt x="1225772" y="760381"/>
                                <a:pt x="1216057" y="784765"/>
                                <a:pt x="1216057" y="811530"/>
                              </a:cubicBezTo>
                              <a:cubicBezTo>
                                <a:pt x="1216057" y="843248"/>
                                <a:pt x="1230725" y="870014"/>
                                <a:pt x="1291590" y="901732"/>
                              </a:cubicBezTo>
                              <a:cubicBezTo>
                                <a:pt x="1435418" y="974884"/>
                                <a:pt x="1537716" y="1101662"/>
                                <a:pt x="1537716" y="1260062"/>
                              </a:cubicBezTo>
                              <a:cubicBezTo>
                                <a:pt x="1537716" y="1469708"/>
                                <a:pt x="1384173" y="1620869"/>
                                <a:pt x="1125855" y="1620869"/>
                              </a:cubicBezTo>
                              <a:lnTo>
                                <a:pt x="419290" y="1620869"/>
                              </a:lnTo>
                              <a:cubicBezTo>
                                <a:pt x="355949" y="1620869"/>
                                <a:pt x="324231" y="1652588"/>
                                <a:pt x="324231" y="1701356"/>
                              </a:cubicBezTo>
                              <a:cubicBezTo>
                                <a:pt x="324231" y="1750124"/>
                                <a:pt x="355949" y="1781842"/>
                                <a:pt x="419290" y="1781842"/>
                              </a:cubicBezTo>
                              <a:lnTo>
                                <a:pt x="1126046" y="1781842"/>
                              </a:lnTo>
                              <a:cubicBezTo>
                                <a:pt x="1426940" y="1781842"/>
                                <a:pt x="1620203" y="1618869"/>
                                <a:pt x="1680686" y="1410176"/>
                              </a:cubicBezTo>
                              <a:cubicBezTo>
                                <a:pt x="1694212" y="1363599"/>
                                <a:pt x="1701165" y="1314831"/>
                                <a:pt x="1701165" y="1265015"/>
                              </a:cubicBezTo>
                              <a:cubicBezTo>
                                <a:pt x="1701165" y="1060228"/>
                                <a:pt x="1581722" y="889635"/>
                                <a:pt x="1408748" y="789623"/>
                              </a:cubicBezTo>
                              <a:close/>
                              <a:moveTo>
                                <a:pt x="818864" y="809435"/>
                              </a:moveTo>
                              <a:lnTo>
                                <a:pt x="485013" y="999554"/>
                              </a:lnTo>
                              <a:lnTo>
                                <a:pt x="485013" y="624173"/>
                              </a:lnTo>
                              <a:lnTo>
                                <a:pt x="818864" y="8094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700A3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1349564361" name="Grafik 6"/>
                      <wpg:cNvGrpSpPr/>
                      <wpg:grpSpPr>
                        <a:xfrm>
                          <a:off x="0" y="4"/>
                          <a:ext cx="2267997" cy="2511161"/>
                          <a:chOff x="0" y="4"/>
                          <a:chExt cx="2267997" cy="2511161"/>
                        </a:xfrm>
                        <a:solidFill>
                          <a:srgbClr val="1FD1BD"/>
                        </a:solidFill>
                      </wpg:grpSpPr>
                      <wps:wsp>
                        <wps:cNvPr id="183967396" name="Freihandform: Form 9451759"/>
                        <wps:cNvSpPr/>
                        <wps:spPr>
                          <a:xfrm>
                            <a:off x="1408557" y="692467"/>
                            <a:ext cx="859440" cy="1041939"/>
                          </a:xfrm>
                          <a:custGeom>
                            <a:avLst/>
                            <a:gdLst>
                              <a:gd name="connsiteX0" fmla="*/ 692753 w 859440"/>
                              <a:gd name="connsiteY0" fmla="*/ 325184 h 1041939"/>
                              <a:gd name="connsiteX1" fmla="*/ 124968 w 859440"/>
                              <a:gd name="connsiteY1" fmla="*/ 0 h 1041939"/>
                              <a:gd name="connsiteX2" fmla="*/ 131635 w 859440"/>
                              <a:gd name="connsiteY2" fmla="*/ 77629 h 1041939"/>
                              <a:gd name="connsiteX3" fmla="*/ 0 w 859440"/>
                              <a:gd name="connsiteY3" fmla="*/ 421386 h 1041939"/>
                              <a:gd name="connsiteX4" fmla="*/ 292417 w 859440"/>
                              <a:gd name="connsiteY4" fmla="*/ 896779 h 1041939"/>
                              <a:gd name="connsiteX5" fmla="*/ 271939 w 859440"/>
                              <a:gd name="connsiteY5" fmla="*/ 1041940 h 1041939"/>
                              <a:gd name="connsiteX6" fmla="*/ 692753 w 859440"/>
                              <a:gd name="connsiteY6" fmla="*/ 800957 h 1041939"/>
                              <a:gd name="connsiteX7" fmla="*/ 859441 w 859440"/>
                              <a:gd name="connsiteY7" fmla="*/ 563118 h 1041939"/>
                              <a:gd name="connsiteX8" fmla="*/ 692753 w 859440"/>
                              <a:gd name="connsiteY8" fmla="*/ 325279 h 104193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859440" h="1041939">
                                <a:moveTo>
                                  <a:pt x="692753" y="325184"/>
                                </a:moveTo>
                                <a:lnTo>
                                  <a:pt x="124968" y="0"/>
                                </a:lnTo>
                                <a:cubicBezTo>
                                  <a:pt x="129254" y="25337"/>
                                  <a:pt x="131635" y="51245"/>
                                  <a:pt x="131635" y="77629"/>
                                </a:cubicBezTo>
                                <a:cubicBezTo>
                                  <a:pt x="131635" y="206788"/>
                                  <a:pt x="92678" y="321374"/>
                                  <a:pt x="0" y="421386"/>
                                </a:cubicBezTo>
                                <a:cubicBezTo>
                                  <a:pt x="173069" y="521303"/>
                                  <a:pt x="292417" y="691991"/>
                                  <a:pt x="292417" y="896779"/>
                                </a:cubicBezTo>
                                <a:cubicBezTo>
                                  <a:pt x="292417" y="946595"/>
                                  <a:pt x="285464" y="995363"/>
                                  <a:pt x="271939" y="1041940"/>
                                </a:cubicBezTo>
                                <a:lnTo>
                                  <a:pt x="692753" y="800957"/>
                                </a:lnTo>
                                <a:cubicBezTo>
                                  <a:pt x="810577" y="735330"/>
                                  <a:pt x="859441" y="657416"/>
                                  <a:pt x="859441" y="563118"/>
                                </a:cubicBezTo>
                                <a:cubicBezTo>
                                  <a:pt x="859441" y="468821"/>
                                  <a:pt x="810673" y="390906"/>
                                  <a:pt x="692753" y="32527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FD1BD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3836359" name="Freihandform: Form 295253447"/>
                        <wps:cNvSpPr/>
                        <wps:spPr>
                          <a:xfrm>
                            <a:off x="484917" y="948023"/>
                            <a:ext cx="333946" cy="375475"/>
                          </a:xfrm>
                          <a:custGeom>
                            <a:avLst/>
                            <a:gdLst>
                              <a:gd name="connsiteX0" fmla="*/ 0 w 333946"/>
                              <a:gd name="connsiteY0" fmla="*/ 0 h 375475"/>
                              <a:gd name="connsiteX1" fmla="*/ 0 w 333946"/>
                              <a:gd name="connsiteY1" fmla="*/ 375475 h 375475"/>
                              <a:gd name="connsiteX2" fmla="*/ 333947 w 333946"/>
                              <a:gd name="connsiteY2" fmla="*/ 185356 h 375475"/>
                              <a:gd name="connsiteX3" fmla="*/ 0 w 333946"/>
                              <a:gd name="connsiteY3" fmla="*/ 0 h 37547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333946" h="375475">
                                <a:moveTo>
                                  <a:pt x="0" y="0"/>
                                </a:moveTo>
                                <a:lnTo>
                                  <a:pt x="0" y="375475"/>
                                </a:lnTo>
                                <a:lnTo>
                                  <a:pt x="333947" y="18535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D1BD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0318563" name="Freihandform: Form 54891642"/>
                        <wps:cNvSpPr/>
                        <wps:spPr>
                          <a:xfrm>
                            <a:off x="0" y="484917"/>
                            <a:ext cx="1537811" cy="2026248"/>
                          </a:xfrm>
                          <a:custGeom>
                            <a:avLst/>
                            <a:gdLst>
                              <a:gd name="connsiteX0" fmla="*/ 1291590 w 1537811"/>
                              <a:gd name="connsiteY0" fmla="*/ 741045 h 2026248"/>
                              <a:gd name="connsiteX1" fmla="*/ 1216057 w 1537811"/>
                              <a:gd name="connsiteY1" fmla="*/ 650843 h 2026248"/>
                              <a:gd name="connsiteX2" fmla="*/ 1262348 w 1537811"/>
                              <a:gd name="connsiteY2" fmla="*/ 563118 h 2026248"/>
                              <a:gd name="connsiteX3" fmla="*/ 1376839 w 1537811"/>
                              <a:gd name="connsiteY3" fmla="*/ 299847 h 2026248"/>
                              <a:gd name="connsiteX4" fmla="*/ 1023461 w 1537811"/>
                              <a:gd name="connsiteY4" fmla="*/ 0 h 2026248"/>
                              <a:gd name="connsiteX5" fmla="*/ 484918 w 1537811"/>
                              <a:gd name="connsiteY5" fmla="*/ 0 h 2026248"/>
                              <a:gd name="connsiteX6" fmla="*/ 484918 w 1537811"/>
                              <a:gd name="connsiteY6" fmla="*/ 277939 h 2026248"/>
                              <a:gd name="connsiteX7" fmla="*/ 991838 w 1537811"/>
                              <a:gd name="connsiteY7" fmla="*/ 568071 h 2026248"/>
                              <a:gd name="connsiteX8" fmla="*/ 1045464 w 1537811"/>
                              <a:gd name="connsiteY8" fmla="*/ 648557 h 2026248"/>
                              <a:gd name="connsiteX9" fmla="*/ 991838 w 1537811"/>
                              <a:gd name="connsiteY9" fmla="*/ 729044 h 2026248"/>
                              <a:gd name="connsiteX10" fmla="*/ 467868 w 1537811"/>
                              <a:gd name="connsiteY10" fmla="*/ 1031367 h 2026248"/>
                              <a:gd name="connsiteX11" fmla="*/ 324041 w 1537811"/>
                              <a:gd name="connsiteY11" fmla="*/ 972884 h 2026248"/>
                              <a:gd name="connsiteX12" fmla="*/ 324041 w 1537811"/>
                              <a:gd name="connsiteY12" fmla="*/ 370713 h 2026248"/>
                              <a:gd name="connsiteX13" fmla="*/ 160782 w 1537811"/>
                              <a:gd name="connsiteY13" fmla="*/ 278035 h 2026248"/>
                              <a:gd name="connsiteX14" fmla="*/ 160782 w 1537811"/>
                              <a:gd name="connsiteY14" fmla="*/ 1133665 h 2026248"/>
                              <a:gd name="connsiteX15" fmla="*/ 80391 w 1537811"/>
                              <a:gd name="connsiteY15" fmla="*/ 1216533 h 2026248"/>
                              <a:gd name="connsiteX16" fmla="*/ 0 w 1537811"/>
                              <a:gd name="connsiteY16" fmla="*/ 1133665 h 2026248"/>
                              <a:gd name="connsiteX17" fmla="*/ 0 w 1537811"/>
                              <a:gd name="connsiteY17" fmla="*/ 1763078 h 2026248"/>
                              <a:gd name="connsiteX18" fmla="*/ 418624 w 1537811"/>
                              <a:gd name="connsiteY18" fmla="*/ 1972247 h 2026248"/>
                              <a:gd name="connsiteX19" fmla="*/ 1031462 w 1537811"/>
                              <a:gd name="connsiteY19" fmla="*/ 1621250 h 2026248"/>
                              <a:gd name="connsiteX20" fmla="*/ 419195 w 1537811"/>
                              <a:gd name="connsiteY20" fmla="*/ 1621250 h 2026248"/>
                              <a:gd name="connsiteX21" fmla="*/ 324136 w 1537811"/>
                              <a:gd name="connsiteY21" fmla="*/ 1540764 h 2026248"/>
                              <a:gd name="connsiteX22" fmla="*/ 419195 w 1537811"/>
                              <a:gd name="connsiteY22" fmla="*/ 1460278 h 2026248"/>
                              <a:gd name="connsiteX23" fmla="*/ 1125950 w 1537811"/>
                              <a:gd name="connsiteY23" fmla="*/ 1460278 h 2026248"/>
                              <a:gd name="connsiteX24" fmla="*/ 1537811 w 1537811"/>
                              <a:gd name="connsiteY24" fmla="*/ 1099471 h 2026248"/>
                              <a:gd name="connsiteX25" fmla="*/ 1291685 w 1537811"/>
                              <a:gd name="connsiteY25" fmla="*/ 741140 h 202624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</a:cxnLst>
                            <a:rect l="l" t="t" r="r" b="b"/>
                            <a:pathLst>
                              <a:path w="1537811" h="2026248">
                                <a:moveTo>
                                  <a:pt x="1291590" y="741045"/>
                                </a:moveTo>
                                <a:cubicBezTo>
                                  <a:pt x="1230630" y="709327"/>
                                  <a:pt x="1216057" y="682562"/>
                                  <a:pt x="1216057" y="650843"/>
                                </a:cubicBezTo>
                                <a:cubicBezTo>
                                  <a:pt x="1216057" y="623983"/>
                                  <a:pt x="1225772" y="599694"/>
                                  <a:pt x="1262348" y="563118"/>
                                </a:cubicBezTo>
                                <a:cubicBezTo>
                                  <a:pt x="1323308" y="502158"/>
                                  <a:pt x="1376839" y="411956"/>
                                  <a:pt x="1376839" y="299847"/>
                                </a:cubicBezTo>
                                <a:cubicBezTo>
                                  <a:pt x="1376839" y="126778"/>
                                  <a:pt x="1259872" y="0"/>
                                  <a:pt x="1023461" y="0"/>
                                </a:cubicBezTo>
                                <a:lnTo>
                                  <a:pt x="484918" y="0"/>
                                </a:lnTo>
                                <a:lnTo>
                                  <a:pt x="484918" y="277939"/>
                                </a:lnTo>
                                <a:lnTo>
                                  <a:pt x="991838" y="568071"/>
                                </a:lnTo>
                                <a:cubicBezTo>
                                  <a:pt x="1030796" y="589979"/>
                                  <a:pt x="1045464" y="621697"/>
                                  <a:pt x="1045464" y="648557"/>
                                </a:cubicBezTo>
                                <a:cubicBezTo>
                                  <a:pt x="1045464" y="677799"/>
                                  <a:pt x="1030796" y="707041"/>
                                  <a:pt x="991838" y="729044"/>
                                </a:cubicBezTo>
                                <a:lnTo>
                                  <a:pt x="467868" y="1031367"/>
                                </a:lnTo>
                                <a:cubicBezTo>
                                  <a:pt x="397193" y="1072801"/>
                                  <a:pt x="324041" y="1043559"/>
                                  <a:pt x="324041" y="972884"/>
                                </a:cubicBezTo>
                                <a:lnTo>
                                  <a:pt x="324041" y="370713"/>
                                </a:lnTo>
                                <a:lnTo>
                                  <a:pt x="160782" y="278035"/>
                                </a:lnTo>
                                <a:lnTo>
                                  <a:pt x="160782" y="1133665"/>
                                </a:lnTo>
                                <a:cubicBezTo>
                                  <a:pt x="160782" y="1184815"/>
                                  <a:pt x="129064" y="1216533"/>
                                  <a:pt x="80391" y="1216533"/>
                                </a:cubicBezTo>
                                <a:cubicBezTo>
                                  <a:pt x="31718" y="1216533"/>
                                  <a:pt x="0" y="1184815"/>
                                  <a:pt x="0" y="1133665"/>
                                </a:cubicBezTo>
                                <a:lnTo>
                                  <a:pt x="0" y="1763078"/>
                                </a:lnTo>
                                <a:cubicBezTo>
                                  <a:pt x="0" y="2000917"/>
                                  <a:pt x="203264" y="2095214"/>
                                  <a:pt x="418624" y="1972247"/>
                                </a:cubicBezTo>
                                <a:lnTo>
                                  <a:pt x="1031462" y="1621250"/>
                                </a:lnTo>
                                <a:lnTo>
                                  <a:pt x="419195" y="1621250"/>
                                </a:lnTo>
                                <a:cubicBezTo>
                                  <a:pt x="355854" y="1621250"/>
                                  <a:pt x="324136" y="1589532"/>
                                  <a:pt x="324136" y="1540764"/>
                                </a:cubicBezTo>
                                <a:cubicBezTo>
                                  <a:pt x="324136" y="1491996"/>
                                  <a:pt x="355854" y="1460278"/>
                                  <a:pt x="419195" y="1460278"/>
                                </a:cubicBezTo>
                                <a:lnTo>
                                  <a:pt x="1125950" y="1460278"/>
                                </a:lnTo>
                                <a:cubicBezTo>
                                  <a:pt x="1384268" y="1460278"/>
                                  <a:pt x="1537811" y="1309116"/>
                                  <a:pt x="1537811" y="1099471"/>
                                </a:cubicBezTo>
                                <a:cubicBezTo>
                                  <a:pt x="1537811" y="940975"/>
                                  <a:pt x="1435418" y="814292"/>
                                  <a:pt x="1291685" y="74114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FD1BD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203156" name="Freihandform: Form 132470038"/>
                        <wps:cNvSpPr/>
                        <wps:spPr>
                          <a:xfrm>
                            <a:off x="0" y="4"/>
                            <a:ext cx="890111" cy="679889"/>
                          </a:xfrm>
                          <a:custGeom>
                            <a:avLst/>
                            <a:gdLst>
                              <a:gd name="connsiteX0" fmla="*/ 182785 w 890111"/>
                              <a:gd name="connsiteY0" fmla="*/ 589688 h 679889"/>
                              <a:gd name="connsiteX1" fmla="*/ 324136 w 890111"/>
                              <a:gd name="connsiteY1" fmla="*/ 670174 h 679889"/>
                              <a:gd name="connsiteX2" fmla="*/ 324136 w 890111"/>
                              <a:gd name="connsiteY2" fmla="*/ 431287 h 679889"/>
                              <a:gd name="connsiteX3" fmla="*/ 426530 w 890111"/>
                              <a:gd name="connsiteY3" fmla="*/ 324036 h 679889"/>
                              <a:gd name="connsiteX4" fmla="*/ 890111 w 890111"/>
                              <a:gd name="connsiteY4" fmla="*/ 324036 h 679889"/>
                              <a:gd name="connsiteX5" fmla="*/ 418624 w 890111"/>
                              <a:gd name="connsiteY5" fmla="*/ 54002 h 679889"/>
                              <a:gd name="connsiteX6" fmla="*/ 0 w 890111"/>
                              <a:gd name="connsiteY6" fmla="*/ 263171 h 679889"/>
                              <a:gd name="connsiteX7" fmla="*/ 0 w 890111"/>
                              <a:gd name="connsiteY7" fmla="*/ 679890 h 679889"/>
                              <a:gd name="connsiteX8" fmla="*/ 182785 w 890111"/>
                              <a:gd name="connsiteY8" fmla="*/ 589688 h 67988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890111" h="679889">
                                <a:moveTo>
                                  <a:pt x="182785" y="589688"/>
                                </a:moveTo>
                                <a:lnTo>
                                  <a:pt x="324136" y="670174"/>
                                </a:lnTo>
                                <a:lnTo>
                                  <a:pt x="324136" y="431287"/>
                                </a:lnTo>
                                <a:cubicBezTo>
                                  <a:pt x="324136" y="362993"/>
                                  <a:pt x="360712" y="324036"/>
                                  <a:pt x="426530" y="324036"/>
                                </a:cubicBezTo>
                                <a:lnTo>
                                  <a:pt x="890111" y="324036"/>
                                </a:lnTo>
                                <a:lnTo>
                                  <a:pt x="418624" y="54002"/>
                                </a:lnTo>
                                <a:cubicBezTo>
                                  <a:pt x="203264" y="-68966"/>
                                  <a:pt x="0" y="25332"/>
                                  <a:pt x="0" y="263171"/>
                                </a:cubicBezTo>
                                <a:lnTo>
                                  <a:pt x="0" y="679890"/>
                                </a:lnTo>
                                <a:cubicBezTo>
                                  <a:pt x="0" y="582354"/>
                                  <a:pt x="87725" y="536062"/>
                                  <a:pt x="182785" y="58968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FD1BD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group id="Grafik 6" style="position:absolute;margin-left:486.75pt;margin-top:15.3pt;width:87pt;height:50.15pt;z-index:251669504;mso-position-horizontal-relative:page;mso-position-vertical-relative:page;mso-width-relative:margin;mso-height-relative:margin" coordsize="43529,25146" o:spid="_x0000_s1026" w14:anchorId="7DFBE2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">
              <o:lock v:ext="edit" aspectratio="t"/>
              <v:group id="_x0000_s1027" style="position:absolute;left:23217;top:3239;width:20317;height:19243" coordsize="20317,19243" coordorigin="23217,32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">
                <v:shape id="Freihandform: Form 812738624" style="position:absolute;left:23522;top:3239;width:4189;height:4701;visibility:visible;mso-wrap-style:square;v-text-anchor:middle" coordsize="418814,470058" o:spid="_x0000_s1028" fillcolor="#4700a3" stroked="f" path="m95,95r225076,c331279,95,388239,43529,388239,126111v,43434,-22098,76200,-57722,96107c382524,239268,418814,276320,418814,337566v,86868,-73342,132493,-181642,132493l,470059,,,95,95xm203740,184595v33432,,50577,-15621,50577,-41339c254317,117539,236506,101918,203740,101918r-72676,l131064,184499r72676,l203740,184595xm230791,368332v33433,,53435,-16383,53435,-44196c284226,296323,264319,279940,230791,279940r-99727,l131064,368237r99727,l230791,368332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">
                  <v:stroke joinstyle="miter"/>
                  <v:path arrowok="t" o:connecttype="custom" o:connectlocs="95,95;225171,95;388239,126111;330517,222218;418814,337566;237172,470059;0,470059;0,0;203740,184595;254317,143256;203740,101918;131064,101918;131064,184499;203740,184499;230791,368332;284226,324136;230791,279940;131064,279940;131064,368237;230791,368237" o:connectangles="0,0,0,0,0,0,0,0,0,0,0,0,0,0,0,0,0,0,0,0"/>
                </v:shape>
                <v:shape id="Freihandform: Form 1344024454" style="position:absolute;left:28045;top:4193;width:3739;height:3824;visibility:visible;mso-wrap-style:square;v-text-anchor:middle" coordsize="373951,382333" o:spid="_x0000_s1029" fillcolor="#4700a3" stroked="f" path="m,280607c,224314,35623,186595,113252,168783r89059,-20669c217932,144590,223647,137446,223647,126778v,-17050,-13526,-27051,-43434,-27051c145352,99727,109728,119634,91916,151733l2191,98298c31432,44863,96203,,185261,,293561,,341186,53435,341186,151733r,110395c341186,275654,347567,280607,361855,280607r12097,l373952,373856v-13526,3525,-33433,6382,-52674,6382c274987,380238,255079,364617,242221,337471v-2858,-5715,-4953,-8573,-9240,-8573c228695,328898,226600,331756,221552,338900v-19908,27050,-52674,43434,-98298,43434c44958,382334,,338138,,280511r,96xm157353,294132v36290,,66199,-22098,66199,-75533l223552,212217v-4287,6382,-11430,10001,-24956,12859l152971,235077v-21335,4953,-33432,14954,-33432,30671c119539,281464,133731,294227,157258,294227r95,-9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">
                  <v:stroke joinstyle="miter"/>
                  <v:path arrowok="t" o:connecttype="custom" o:connectlocs="0,280607;113252,168783;202311,148114;223647,126778;180213,99727;91916,151733;2191,98298;185261,0;341186,151733;341186,262128;361855,280607;373952,280607;373952,373856;321278,380238;242221,337471;232981,328898;221552,338900;123254,382334;0,280511;157353,294132;223552,218599;223552,212217;198596,225076;152971,235077;119539,265748;157258,294227" o:connectangles="0,0,0,0,0,0,0,0,0,0,0,0,0,0,0,0,0,0,0,0,0,0,0,0,0,0"/>
                </v:shape>
                <v:shape id="Freihandform: Form 820026908" style="position:absolute;left:32161;top:4309;width:3516;height:3745;visibility:visible;mso-wrap-style:square;v-text-anchor:middle" coordsize="351663,374522" o:spid="_x0000_s1030" fillcolor="#4700a3" stroked="f" path="m175927,374523c61246,374523,,316801,,218599l,,126016,r,209360c126016,245650,144494,265652,175831,265652v31338,,49816,-19907,49816,-56292l225647,,351663,r,218599c351663,316897,290417,374523,175736,374523r19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">
                  <v:stroke joinstyle="miter"/>
                  <v:path arrowok="t" o:connecttype="custom" o:connectlocs="175927,374523;0,218599;0,0;126016,0;126016,209360;175831,265652;225647,209360;225647,0;351663,0;351663,218599;175736,374523" o:connectangles="0,0,0,0,0,0,0,0,0,0,0"/>
                </v:shape>
                <v:shape id="Freihandform: Form 1554395576" style="position:absolute;left:36120;top:4215;width:3732;height:3818;visibility:visible;mso-wrap-style:square;v-text-anchor:middle" coordsize="373189,381761" o:spid="_x0000_s1031" fillcolor="#4700a3" stroked="f" path="m199454,381762c73438,381762,,301276,,190881,,80486,79724,,190119,,300514,,373189,79058,373189,191548r,29908l121063,221456v7143,39910,39148,57722,77628,57722c232886,279178,252794,266319,272796,242126r87630,64770c324803,353854,267176,381667,199454,381667r,95xm252127,142494c243554,113252,221456,96203,188786,96203v-32671,,-56960,17049,-65532,46291l252127,14249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">
                  <v:stroke joinstyle="miter"/>
                  <v:path arrowok="t" o:connecttype="custom" o:connectlocs="199454,381762;0,190881;190119,0;373189,191548;373189,221456;121063,221456;198691,279178;272796,242126;360426,306896;199454,381667;252127,142494;188786,96203;123254,142494;252127,142494" o:connectangles="0,0,0,0,0,0,0,0,0,0,0,0,0,0"/>
                </v:shape>
                <v:shape id="Freihandform: Form 1017691849" style="position:absolute;left:40323;top:4243;width:2271;height:3697;visibility:visible;mso-wrap-style:square;v-text-anchor:middle" coordsize="227171,369665" o:spid="_x0000_s1032" fillcolor="#4700a3" stroked="f" path="m,6477r125349,l125349,52769v,4286,1429,6381,4953,6381c133826,59150,136017,57055,143161,45625,162401,14288,189452,,223647,r2096,l227171,126778r-27051,c149543,126778,125349,150305,125349,204407r,165258l,369665,,6477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">
                  <v:stroke joinstyle="miter"/>
                  <v:path arrowok="t" o:connecttype="custom" o:connectlocs="0,6477;125349,6477;125349,52769;130302,59150;143161,45625;223647,0;225743,0;227171,126778;200120,126778;125349,204407;125349,369665;0,369665;0,6477" o:connectangles="0,0,0,0,0,0,0,0,0,0,0,0,0"/>
                </v:shape>
                <v:shape id="Freihandform: Form 602101645" style="position:absolute;left:23522;top:9824;width:5156;height:4700;visibility:visible;mso-wrap-style:square;v-text-anchor:middle" coordsize="515588,470058" o:spid="_x0000_s1033" fillcolor="#4700a3" stroked="f" path="m248602,362521l120396,200882r,269177l,470059,,,106108,,262033,197263,412337,,515588,r,470059l394525,470059r,-264890l272701,362521v-4953,6382,-7811,7811,-12097,7811c256318,370332,253460,368903,248507,362521r95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">
                  <v:stroke joinstyle="miter"/>
                  <v:path arrowok="t" o:connecttype="custom" o:connectlocs="248602,362521;120396,200882;120396,470059;0,470059;0,0;106108,0;262033,197263;412337,0;515588,0;515588,470059;394525,470059;394525,205169;272701,362521;260604,370332;248507,362521" o:connectangles="0,0,0,0,0,0,0,0,0,0,0,0,0,0,0"/>
                </v:shape>
                <v:shape id="Freihandform: Form 1412899448" style="position:absolute;left:29120;top:10799;width:3732;height:3818;visibility:visible;mso-wrap-style:square;v-text-anchor:middle" coordsize="373189,381762" o:spid="_x0000_s1034" fillcolor="#4700a3" stroked="f" path="m199454,381762c73438,381762,,301276,,190881,,80486,79724,,190119,,300514,,373189,79058,373189,191548r,29908l121063,221456v7143,39910,39147,57722,77628,57722c232886,279178,252793,266319,272796,242126r87630,64770c324802,353854,267176,381667,199454,381667r,95xm252127,142494c243554,113252,221456,96203,188785,96203v-32670,,-56959,17049,-65531,46291l252127,14249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">
                  <v:stroke joinstyle="miter"/>
                  <v:path arrowok="t" o:connecttype="custom" o:connectlocs="199454,381762;0,190881;190119,0;373189,191548;373189,221456;121063,221456;198691,279178;272796,242126;360426,306896;199454,381667;252127,142494;188785,96203;123254,142494;252127,142494" o:connectangles="0,0,0,0,0,0,0,0,0,0,0,0,0,0"/>
                </v:shape>
                <v:shape id="Freihandform: Form 1984922428" style="position:absolute;left:33244;top:9541;width:3938;height:5083;visibility:visible;mso-wrap-style:square;v-text-anchor:middle" coordsize="393858,508349" o:spid="_x0000_s1035" fillcolor="#4700a3" stroked="f" path="m268510,477679v,-4287,-2096,-6382,-5715,-6382c258509,471297,254984,474155,247841,479870v-15621,12858,-42768,28479,-83344,28479c68390,508349,,430054,,316801,,203549,68390,125254,164497,125254v40576,,67628,15716,83344,28480c254984,159449,258509,162306,262795,162306v3524,,5715,-2095,5715,-6382l268510,,393859,r,498538l268510,498538r,-20669l268510,477679xm201549,397955v44863,,72676,-32767,72676,-81154c274225,268415,246412,235649,201549,235649v-44863,,-74771,32766,-74771,81152c126778,365188,155258,397955,201549,39795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">
                  <v:stroke joinstyle="miter"/>
                  <v:path arrowok="t" o:connecttype="custom" o:connectlocs="268510,477679;262795,471297;247841,479870;164497,508349;0,316801;164497,125254;247841,153734;262795,162306;268510,155924;268510,0;393859,0;393859,498538;268510,498538;268510,477869;201549,397955;274225,316801;201549,235649;126778,316801;201549,397955" o:connectangles="0,0,0,0,0,0,0,0,0,0,0,0,0,0,0,0,0,0,0"/>
                </v:shape>
                <v:shape id="Freihandform: Form 1244604371" style="position:absolute;left:37844;top:9311;width:1439;height:5213;visibility:visible;mso-wrap-style:square;v-text-anchor:middle" coordsize="143827,521303" o:spid="_x0000_s1036" fillcolor="#4700a3" stroked="f" path="m71914,v42005,,71914,25622,71914,64103c143828,102584,113919,128206,71914,128206,29908,128206,,103251,,64103,,24955,29908,,71914,xm134588,158115r,363188l9239,521303r,-363188l134588,15811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">
                  <v:stroke joinstyle="miter"/>
                  <v:path arrowok="t" o:connecttype="custom" o:connectlocs="71914,0;143828,64103;71914,128206;0,64103;71914,0;134588,158115;134588,521303;9239,521303;9239,158115;134588,158115" o:connectangles="0,0,0,0,0,0,0,0,0,0"/>
                </v:shape>
                <v:shape id="Freihandform: Form 687457532" style="position:absolute;left:39756;top:10778;width:3739;height:3823;visibility:visible;mso-wrap-style:square;v-text-anchor:middle" coordsize="373951,382333" o:spid="_x0000_s1037" fillcolor="#4700a3" stroked="f" path="m,280606c,224314,35623,186595,113252,168783r89059,-20669c217932,144589,223647,137446,223647,126778v,-17050,-13526,-27051,-43434,-27051c145351,99727,109728,119634,91916,151733l2191,98298c31432,44863,96202,,185261,,293560,,341185,53435,341185,151733r,110395c341185,275654,347567,280606,361855,280606r12096,l373951,373856v-13525,3524,-33432,6382,-52673,6382c274987,380238,255079,364617,242221,337471v-2858,-5715,-4953,-8573,-9240,-8573c228695,328898,226600,331756,221551,338900v-19907,27050,-52673,43434,-98298,43434c44958,382334,,338138,,280511r,95xm157353,294132v36290,,66198,-22098,66198,-75533l223551,212217v-4286,6382,-11429,10001,-24955,12859l152971,235077v-21336,4953,-33432,14954,-33432,30670c119539,281464,133731,294227,157258,294227r95,-9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">
                  <v:stroke joinstyle="miter"/>
                  <v:path arrowok="t" o:connecttype="custom" o:connectlocs="0,280606;113252,168783;202311,148114;223647,126778;180213,99727;91916,151733;2191,98298;185261,0;341185,151733;341185,262128;361855,280606;373951,280606;373951,373856;321278,380238;242221,337471;232981,328898;221551,338900;123253,382334;0,280511;157353,294132;223551,218599;223551,212217;198596,225076;152971,235077;119539,265747;157258,294227" o:connectangles="0,0,0,0,0,0,0,0,0,0,0,0,0,0,0,0,0,0,0,0,0,0,0,0,0,0"/>
                </v:shape>
                <v:shape id="Freihandform: Form 2035015258" style="position:absolute;left:23217;top:16245;width:5028;height:4927;visibility:visible;mso-wrap-style:square;v-text-anchor:middle" coordsize="502824,492633" o:spid="_x0000_s1038" fillcolor="#4700a3" stroked="f" path="m,246412c,107537,99727,,256413,v99727,,170974,44863,217932,116777l363284,178022c344043,141732,309181,117443,256413,117443v-74771,,-122492,52007,-122492,128874c133921,323183,181642,373761,256413,373761v49816,,89059,-23527,106108,-61246l286988,241268v-6382,-5715,-8572,-10668,-8572,-14287c278416,220599,282702,215551,292703,215551r210122,l502825,231267v,198692,-131064,261366,-246412,261366c99727,492633,,385096,,246221r,191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">
                  <v:stroke joinstyle="miter"/>
                  <v:path arrowok="t" o:connecttype="custom" o:connectlocs="0,246412;256413,0;474345,116777;363284,178022;256413,117443;133921,246317;256413,373761;362521,312515;286988,241268;278416,226981;292703,215551;502825,215551;502825,231267;256413,492633;0,246221" o:connectangles="0,0,0,0,0,0,0,0,0,0,0,0,0,0,0"/>
                </v:shape>
                <v:shape id="Freihandform: Form 233774872" style="position:absolute;left:28708;top:17363;width:2272;height:3696;visibility:visible;mso-wrap-style:square;v-text-anchor:middle" coordsize="227171,369665" o:spid="_x0000_s1039" fillcolor="#4700a3" stroked="f" path="m,6477r125349,l125349,52769v,4286,1429,6381,4953,6381c133826,59150,136017,57055,143161,45625,162401,14288,189452,,223647,r2096,l227171,126778r-27051,c149543,126778,125349,150305,125349,204407r,165258l,369665,,6477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">
                  <v:stroke joinstyle="miter"/>
                  <v:path arrowok="t" o:connecttype="custom" o:connectlocs="0,6477;125349,6477;125349,52769;130302,59150;143161,45625;223647,0;225743,0;227171,126778;200120,126778;125349,204407;125349,369665;0,369665;0,6477" o:connectangles="0,0,0,0,0,0,0,0,0,0,0,0,0"/>
                </v:shape>
                <v:shape id="Freihandform: Form 1600381653" style="position:absolute;left:31142;top:17335;width:4010;height:3818;visibility:visible;mso-wrap-style:square;v-text-anchor:middle" coordsize="401002,381762" o:spid="_x0000_s1040" fillcolor="#4700a3" stroked="f" path="m,190881c,78391,84772,,200882,,316992,,401003,78296,401003,190881v,112586,-85440,190881,-200121,190881c86201,381762,,303467,,190881xm200882,271367v46292,,75534,-32766,75534,-80486c276416,143161,247174,110395,200882,110395v-46291,,-76200,32766,-76200,80486c124682,238601,153924,271367,200882,271367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">
                  <v:stroke joinstyle="miter"/>
                  <v:path arrowok="t" o:connecttype="custom" o:connectlocs="0,190881;200882,0;401003,190881;200882,381762;0,190881;200882,271367;276416,190881;200882,110395;124682,190881;200882,271367" o:connectangles="0,0,0,0,0,0,0,0,0,0"/>
                </v:shape>
                <v:shape id="Freihandform: Form 816274789" style="position:absolute;left:35515;top:17428;width:3517;height:3746;visibility:visible;mso-wrap-style:square;v-text-anchor:middle" coordsize="351663,374523" o:spid="_x0000_s1041" fillcolor="#4700a3" stroked="f" path="m175927,374523c61246,374523,,316802,,218599l,,126016,r,209360c126016,245650,144494,265652,175831,265652v31338,,49816,-19907,49816,-56292l225647,,351663,r,218599c351663,316897,290417,374523,175736,374523r19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">
                  <v:stroke joinstyle="miter"/>
                  <v:path arrowok="t" o:connecttype="custom" o:connectlocs="175927,374523;0,218599;0,0;126016,0;126016,209360;175831,265652;225647,209360;225647,0;351663,0;351663,218599;175736,374523" o:connectangles="0,0,0,0,0,0,0,0,0,0,0"/>
                </v:shape>
                <v:shape id="Freihandform: Form 2040688375" style="position:absolute;left:39596;top:17327;width:3938;height:5155;visibility:visible;mso-wrap-style:square;v-text-anchor:middle" coordsize="393858,515492" o:spid="_x0000_s1042" fillcolor="#4700a3" stroked="f" path="m,10001r125349,l125349,30671v,4286,2096,6381,5715,6381c135350,37052,138875,34195,146018,28480,161639,15621,188786,,229362,v96107,,164497,78296,164497,191548c393859,304800,325469,383096,229362,383096v-40576,,-67627,-15621,-83344,-28480c138875,348901,135350,346043,131064,346043v-3524,,-5715,2096,-5715,6382l125349,515493,,515493,,9811r,190xm192310,272796v46291,,74771,-32766,74771,-81153c267081,143256,238601,110490,192310,110490v-46292,,-72676,32766,-72676,81153c119634,240030,147447,272796,192310,272796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">
                  <v:stroke joinstyle="miter"/>
                  <v:path arrowok="t" o:connecttype="custom" o:connectlocs="0,10001;125349,10001;125349,30671;131064,37052;146018,28480;229362,0;393859,191548;229362,383096;146018,354616;131064,346043;125349,352425;125349,515493;0,515493;0,9811;192310,272796;267081,191643;192310,110490;119634,191643;192310,272796" o:connectangles="0,0,0,0,0,0,0,0,0,0,0,0,0,0,0,0,0,0,0"/>
                </v:shape>
              </v:group>
              <v:shape id="Freihandform: Form 1094884894" style="position:absolute;top:3239;width:17010;height:17818;visibility:visible;mso-wrap-style:square;v-text-anchor:middle" coordsize="1701164,1781841" o:spid="_x0000_s1043" fillcolor="#4700a3" stroked="f" path="m1408652,789908v92583,-99917,131636,-214503,131636,-343757c1540288,419767,1538002,393859,1533620,368522,1498568,162497,1322832,,1040702,l426530,c360712,,324136,38957,324136,107252r,238887l182785,265652c87725,212027,,258318,,355854r,938498c,1345502,31718,1377220,80391,1377220v48673,,80391,-31718,80391,-82868l160782,438722r163258,92678l324040,1133570v,70676,73153,99918,143828,58484l991838,889730v38958,-21907,53626,-51149,53626,-80486c1045464,782384,1030796,750761,991838,728758l484918,438626r,-277939l1023461,160687v236411,,353378,126778,353378,299847c1376839,572643,1323213,662845,1262348,723805v-36576,36576,-46291,60960,-46291,87725c1216057,843248,1230725,870014,1291590,901732v143828,73152,246126,199930,246126,358330c1537716,1469708,1384173,1620869,1125855,1620869r-706565,c355949,1620869,324231,1652588,324231,1701356v,48768,31718,80486,95059,80486l1126046,1781842v300894,,494157,-162973,554640,-371666c1694212,1363599,1701165,1314831,1701165,1265015v,-204787,-119443,-375380,-292417,-475392l1408652,789908xm818864,809435l485013,999554r,-375381l818864,80943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">
                <v:stroke joinstyle="miter"/>
                <v:path arrowok="t" o:connecttype="custom" o:connectlocs="1408652,789908;1540288,446151;1533620,368522;1040702,0;426530,0;324136,107252;324136,346139;182785,265652;0,355854;0,1294352;80391,1377220;160782,1294352;160782,438722;324040,531400;324040,1133570;467868,1192054;991838,889730;1045464,809244;991838,728758;484918,438626;484918,160687;1023461,160687;1376839,460534;1262348,723805;1216057,811530;1291590,901732;1537716,1260062;1125855,1620869;419290,1620869;324231,1701356;419290,1781842;1126046,1781842;1680686,1410176;1701165,1265015;1408748,789623;818864,809435;485013,999554;485013,624173;818864,809435" o:connectangles="0,0,0,0,0,0,0,0,0,0,0,0,0,0,0,0,0,0,0,0,0,0,0,0,0,0,0,0,0,0,0,0,0,0,0,0,0,0,0"/>
              </v:shape>
              <v:group id="_x0000_s1044" style="position:absolute;width:22679;height:25111" coordsize="22679,25111" coordorigin="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">
                <v:shape id="Freihandform: Form 9451759" style="position:absolute;left:14085;top:6924;width:8594;height:10420;visibility:visible;mso-wrap-style:square;v-text-anchor:middle" coordsize="859440,1041939" o:spid="_x0000_s1045" fillcolor="#1fd1bd" stroked="f" path="m692753,325184l124968,v4286,25337,6667,51245,6667,77629c131635,206788,92678,321374,,421386v173069,99917,292417,270605,292417,475393c292417,946595,285464,995363,271939,1041940l692753,800957c810577,735330,859441,657416,859441,563118v,-94297,-48768,-172212,-166688,-237839l692753,32518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">
                  <v:stroke joinstyle="miter"/>
                  <v:path arrowok="t" o:connecttype="custom" o:connectlocs="692753,325184;124968,0;131635,77629;0,421386;292417,896779;271939,1041940;692753,800957;859441,563118;692753,325279" o:connectangles="0,0,0,0,0,0,0,0,0"/>
                </v:shape>
                <v:shape id="Freihandform: Form 295253447" style="position:absolute;left:4849;top:9480;width:3339;height:3754;visibility:visible;mso-wrap-style:square;v-text-anchor:middle" coordsize="333946,375475" o:spid="_x0000_s1046" fillcolor="#1fd1bd" stroked="f" path="m,l,375475,333947,185356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">
                  <v:stroke joinstyle="miter"/>
                  <v:path arrowok="t" o:connecttype="custom" o:connectlocs="0,0;0,375475;333947,185356;0,0" o:connectangles="0,0,0,0"/>
                </v:shape>
                <v:shape id="Freihandform: Form 54891642" style="position:absolute;top:4849;width:15378;height:20262;visibility:visible;mso-wrap-style:square;v-text-anchor:middle" coordsize="1537811,2026248" o:spid="_x0000_s1047" fillcolor="#1fd1bd" stroked="f" path="m1291590,741045v-60960,-31718,-75533,-58483,-75533,-90202c1216057,623983,1225772,599694,1262348,563118v60960,-60960,114491,-151162,114491,-263271c1376839,126778,1259872,,1023461,l484918,r,277939l991838,568071v38958,21908,53626,53626,53626,80486c1045464,677799,1030796,707041,991838,729044l467868,1031367v-70675,41434,-143827,12192,-143827,-58483l324041,370713,160782,278035r,855630c160782,1184815,129064,1216533,80391,1216533,31718,1216533,,1184815,,1133665r,629413c,2000917,203264,2095214,418624,1972247r612838,-350997l419195,1621250v-63341,,-95059,-31718,-95059,-80486c324136,1491996,355854,1460278,419195,1460278r706755,c1384268,1460278,1537811,1309116,1537811,1099471v,-158496,-102393,-285179,-246126,-358331l1291590,74104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">
                  <v:stroke joinstyle="miter"/>
                  <v:path arrowok="t" o:connecttype="custom" o:connectlocs="1291590,741045;1216057,650843;1262348,563118;1376839,299847;1023461,0;484918,0;484918,277939;991838,568071;1045464,648557;991838,729044;467868,1031367;324041,972884;324041,370713;160782,278035;160782,1133665;80391,1216533;0,1133665;0,1763078;418624,1972247;1031462,1621250;419195,1621250;324136,1540764;419195,1460278;1125950,1460278;1537811,1099471;1291685,741140" o:connectangles="0,0,0,0,0,0,0,0,0,0,0,0,0,0,0,0,0,0,0,0,0,0,0,0,0,0"/>
                </v:shape>
                <v:shape id="Freihandform: Form 132470038" style="position:absolute;width:8901;height:6798;visibility:visible;mso-wrap-style:square;v-text-anchor:middle" coordsize="890111,679889" o:spid="_x0000_s1048" fillcolor="#1fd1bd" stroked="f" path="m182785,589688r141351,80486l324136,431287v,-68294,36576,-107251,102394,-107251l890111,324036,418624,54002c203264,-68966,,25332,,263171l,679890c,582354,87725,536062,182785,589688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">
                  <v:stroke joinstyle="miter"/>
                  <v:path arrowok="t" o:connecttype="custom" o:connectlocs="182785,589688;324136,670174;324136,431287;426530,324036;890111,324036;418624,54002;0,263171;0,679890;182785,589688" o:connectangles="0,0,0,0,0,0,0,0,0"/>
                </v:shape>
              </v:group>
              <w10:wrap anchorx="page" anchory="page"/>
            </v:group>
          </w:pict>
        </mc:Fallback>
      </mc:AlternateContent>
    </w:r>
  </w:p>
  <w:p w14:paraId="46B35F91" w14:textId="2A801D17" w:rsidR="00DB3C3B" w:rsidRPr="001327F6" w:rsidRDefault="00DB3C3B" w:rsidP="001327F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EB28C6" w14:textId="5DADE6AB" w:rsidR="00DB3C3B" w:rsidRPr="001327F6" w:rsidRDefault="00481029" w:rsidP="001327F6">
    <w:pPr>
      <w:pStyle w:val="Nagwek"/>
    </w:pPr>
    <w:r w:rsidRPr="002A4559">
      <w:rPr>
        <w:noProof/>
        <w:sz w:val="18"/>
        <w:szCs w:val="18"/>
      </w:rPr>
      <mc:AlternateContent>
        <mc:Choice Requires="wpg">
          <w:drawing>
            <wp:anchor distT="0" distB="0" distL="114300" distR="114300" simplePos="0" relativeHeight="251671552" behindDoc="0" locked="0" layoutInCell="1" allowOverlap="1" wp14:anchorId="737724A8" wp14:editId="3E8433B4">
              <wp:simplePos x="0" y="0"/>
              <wp:positionH relativeFrom="page">
                <wp:posOffset>5958840</wp:posOffset>
              </wp:positionH>
              <wp:positionV relativeFrom="page">
                <wp:posOffset>268605</wp:posOffset>
              </wp:positionV>
              <wp:extent cx="1105200" cy="637200"/>
              <wp:effectExtent l="0" t="0" r="0" b="0"/>
              <wp:wrapNone/>
              <wp:docPr id="706060342" name="Grafik 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1105200" cy="637200"/>
                        <a:chOff x="0" y="0"/>
                        <a:chExt cx="4352925" cy="2514600"/>
                      </a:xfrm>
                    </wpg:grpSpPr>
                    <wpg:grpSp>
                      <wpg:cNvPr id="127257173" name="Grafik 6"/>
                      <wpg:cNvGrpSpPr/>
                      <wpg:grpSpPr>
                        <a:xfrm>
                          <a:off x="2321718" y="323945"/>
                          <a:ext cx="2031777" cy="1924335"/>
                          <a:chOff x="2321718" y="323945"/>
                          <a:chExt cx="2031777" cy="1924335"/>
                        </a:xfrm>
                        <a:solidFill>
                          <a:srgbClr val="4700A3"/>
                        </a:solidFill>
                      </wpg:grpSpPr>
                      <wps:wsp>
                        <wps:cNvPr id="1341647552" name="Freihandform: Form 812738624"/>
                        <wps:cNvSpPr/>
                        <wps:spPr>
                          <a:xfrm>
                            <a:off x="2352294" y="323945"/>
                            <a:ext cx="418814" cy="470058"/>
                          </a:xfrm>
                          <a:custGeom>
                            <a:avLst/>
                            <a:gdLst>
                              <a:gd name="connsiteX0" fmla="*/ 95 w 418814"/>
                              <a:gd name="connsiteY0" fmla="*/ 95 h 470058"/>
                              <a:gd name="connsiteX1" fmla="*/ 225171 w 418814"/>
                              <a:gd name="connsiteY1" fmla="*/ 95 h 470058"/>
                              <a:gd name="connsiteX2" fmla="*/ 388239 w 418814"/>
                              <a:gd name="connsiteY2" fmla="*/ 126111 h 470058"/>
                              <a:gd name="connsiteX3" fmla="*/ 330517 w 418814"/>
                              <a:gd name="connsiteY3" fmla="*/ 222218 h 470058"/>
                              <a:gd name="connsiteX4" fmla="*/ 418814 w 418814"/>
                              <a:gd name="connsiteY4" fmla="*/ 337566 h 470058"/>
                              <a:gd name="connsiteX5" fmla="*/ 237172 w 418814"/>
                              <a:gd name="connsiteY5" fmla="*/ 470059 h 470058"/>
                              <a:gd name="connsiteX6" fmla="*/ 0 w 418814"/>
                              <a:gd name="connsiteY6" fmla="*/ 470059 h 470058"/>
                              <a:gd name="connsiteX7" fmla="*/ 0 w 418814"/>
                              <a:gd name="connsiteY7" fmla="*/ 0 h 470058"/>
                              <a:gd name="connsiteX8" fmla="*/ 203740 w 418814"/>
                              <a:gd name="connsiteY8" fmla="*/ 184595 h 470058"/>
                              <a:gd name="connsiteX9" fmla="*/ 254317 w 418814"/>
                              <a:gd name="connsiteY9" fmla="*/ 143256 h 470058"/>
                              <a:gd name="connsiteX10" fmla="*/ 203740 w 418814"/>
                              <a:gd name="connsiteY10" fmla="*/ 101918 h 470058"/>
                              <a:gd name="connsiteX11" fmla="*/ 131064 w 418814"/>
                              <a:gd name="connsiteY11" fmla="*/ 101918 h 470058"/>
                              <a:gd name="connsiteX12" fmla="*/ 131064 w 418814"/>
                              <a:gd name="connsiteY12" fmla="*/ 184499 h 470058"/>
                              <a:gd name="connsiteX13" fmla="*/ 203740 w 418814"/>
                              <a:gd name="connsiteY13" fmla="*/ 184499 h 470058"/>
                              <a:gd name="connsiteX14" fmla="*/ 230791 w 418814"/>
                              <a:gd name="connsiteY14" fmla="*/ 368332 h 470058"/>
                              <a:gd name="connsiteX15" fmla="*/ 284226 w 418814"/>
                              <a:gd name="connsiteY15" fmla="*/ 324136 h 470058"/>
                              <a:gd name="connsiteX16" fmla="*/ 230791 w 418814"/>
                              <a:gd name="connsiteY16" fmla="*/ 279940 h 470058"/>
                              <a:gd name="connsiteX17" fmla="*/ 131064 w 418814"/>
                              <a:gd name="connsiteY17" fmla="*/ 279940 h 470058"/>
                              <a:gd name="connsiteX18" fmla="*/ 131064 w 418814"/>
                              <a:gd name="connsiteY18" fmla="*/ 368237 h 470058"/>
                              <a:gd name="connsiteX19" fmla="*/ 230791 w 418814"/>
                              <a:gd name="connsiteY19" fmla="*/ 368237 h 47005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</a:cxnLst>
                            <a:rect l="l" t="t" r="r" b="b"/>
                            <a:pathLst>
                              <a:path w="418814" h="470058">
                                <a:moveTo>
                                  <a:pt x="95" y="95"/>
                                </a:moveTo>
                                <a:lnTo>
                                  <a:pt x="225171" y="95"/>
                                </a:lnTo>
                                <a:cubicBezTo>
                                  <a:pt x="331279" y="95"/>
                                  <a:pt x="388239" y="43529"/>
                                  <a:pt x="388239" y="126111"/>
                                </a:cubicBezTo>
                                <a:cubicBezTo>
                                  <a:pt x="388239" y="169545"/>
                                  <a:pt x="366141" y="202311"/>
                                  <a:pt x="330517" y="222218"/>
                                </a:cubicBezTo>
                                <a:cubicBezTo>
                                  <a:pt x="382524" y="239268"/>
                                  <a:pt x="418814" y="276320"/>
                                  <a:pt x="418814" y="337566"/>
                                </a:cubicBezTo>
                                <a:cubicBezTo>
                                  <a:pt x="418814" y="424434"/>
                                  <a:pt x="345472" y="470059"/>
                                  <a:pt x="237172" y="470059"/>
                                </a:cubicBezTo>
                                <a:lnTo>
                                  <a:pt x="0" y="470059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203740" y="184595"/>
                                </a:moveTo>
                                <a:cubicBezTo>
                                  <a:pt x="237172" y="184595"/>
                                  <a:pt x="254317" y="168974"/>
                                  <a:pt x="254317" y="143256"/>
                                </a:cubicBezTo>
                                <a:cubicBezTo>
                                  <a:pt x="254317" y="117539"/>
                                  <a:pt x="236506" y="101918"/>
                                  <a:pt x="203740" y="101918"/>
                                </a:cubicBezTo>
                                <a:lnTo>
                                  <a:pt x="131064" y="101918"/>
                                </a:lnTo>
                                <a:lnTo>
                                  <a:pt x="131064" y="184499"/>
                                </a:lnTo>
                                <a:lnTo>
                                  <a:pt x="203740" y="184499"/>
                                </a:lnTo>
                                <a:close/>
                                <a:moveTo>
                                  <a:pt x="230791" y="368332"/>
                                </a:moveTo>
                                <a:cubicBezTo>
                                  <a:pt x="264224" y="368332"/>
                                  <a:pt x="284226" y="351949"/>
                                  <a:pt x="284226" y="324136"/>
                                </a:cubicBezTo>
                                <a:cubicBezTo>
                                  <a:pt x="284226" y="296323"/>
                                  <a:pt x="264319" y="279940"/>
                                  <a:pt x="230791" y="279940"/>
                                </a:cubicBezTo>
                                <a:lnTo>
                                  <a:pt x="131064" y="279940"/>
                                </a:lnTo>
                                <a:lnTo>
                                  <a:pt x="131064" y="368237"/>
                                </a:lnTo>
                                <a:lnTo>
                                  <a:pt x="230791" y="3682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2023787" name="Freihandform: Form 1344024454"/>
                        <wps:cNvSpPr/>
                        <wps:spPr>
                          <a:xfrm>
                            <a:off x="2804541" y="419385"/>
                            <a:ext cx="373951" cy="382333"/>
                          </a:xfrm>
                          <a:custGeom>
                            <a:avLst/>
                            <a:gdLst>
                              <a:gd name="connsiteX0" fmla="*/ 0 w 373951"/>
                              <a:gd name="connsiteY0" fmla="*/ 280607 h 382333"/>
                              <a:gd name="connsiteX1" fmla="*/ 113252 w 373951"/>
                              <a:gd name="connsiteY1" fmla="*/ 168783 h 382333"/>
                              <a:gd name="connsiteX2" fmla="*/ 202311 w 373951"/>
                              <a:gd name="connsiteY2" fmla="*/ 148114 h 382333"/>
                              <a:gd name="connsiteX3" fmla="*/ 223647 w 373951"/>
                              <a:gd name="connsiteY3" fmla="*/ 126778 h 382333"/>
                              <a:gd name="connsiteX4" fmla="*/ 180213 w 373951"/>
                              <a:gd name="connsiteY4" fmla="*/ 99727 h 382333"/>
                              <a:gd name="connsiteX5" fmla="*/ 91916 w 373951"/>
                              <a:gd name="connsiteY5" fmla="*/ 151733 h 382333"/>
                              <a:gd name="connsiteX6" fmla="*/ 2191 w 373951"/>
                              <a:gd name="connsiteY6" fmla="*/ 98298 h 382333"/>
                              <a:gd name="connsiteX7" fmla="*/ 185261 w 373951"/>
                              <a:gd name="connsiteY7" fmla="*/ 0 h 382333"/>
                              <a:gd name="connsiteX8" fmla="*/ 341186 w 373951"/>
                              <a:gd name="connsiteY8" fmla="*/ 151733 h 382333"/>
                              <a:gd name="connsiteX9" fmla="*/ 341186 w 373951"/>
                              <a:gd name="connsiteY9" fmla="*/ 262128 h 382333"/>
                              <a:gd name="connsiteX10" fmla="*/ 361855 w 373951"/>
                              <a:gd name="connsiteY10" fmla="*/ 280607 h 382333"/>
                              <a:gd name="connsiteX11" fmla="*/ 373952 w 373951"/>
                              <a:gd name="connsiteY11" fmla="*/ 280607 h 382333"/>
                              <a:gd name="connsiteX12" fmla="*/ 373952 w 373951"/>
                              <a:gd name="connsiteY12" fmla="*/ 373856 h 382333"/>
                              <a:gd name="connsiteX13" fmla="*/ 321278 w 373951"/>
                              <a:gd name="connsiteY13" fmla="*/ 380238 h 382333"/>
                              <a:gd name="connsiteX14" fmla="*/ 242221 w 373951"/>
                              <a:gd name="connsiteY14" fmla="*/ 337471 h 382333"/>
                              <a:gd name="connsiteX15" fmla="*/ 232981 w 373951"/>
                              <a:gd name="connsiteY15" fmla="*/ 328898 h 382333"/>
                              <a:gd name="connsiteX16" fmla="*/ 221552 w 373951"/>
                              <a:gd name="connsiteY16" fmla="*/ 338900 h 382333"/>
                              <a:gd name="connsiteX17" fmla="*/ 123254 w 373951"/>
                              <a:gd name="connsiteY17" fmla="*/ 382334 h 382333"/>
                              <a:gd name="connsiteX18" fmla="*/ 0 w 373951"/>
                              <a:gd name="connsiteY18" fmla="*/ 280511 h 382333"/>
                              <a:gd name="connsiteX19" fmla="*/ 157353 w 373951"/>
                              <a:gd name="connsiteY19" fmla="*/ 294132 h 382333"/>
                              <a:gd name="connsiteX20" fmla="*/ 223552 w 373951"/>
                              <a:gd name="connsiteY20" fmla="*/ 218599 h 382333"/>
                              <a:gd name="connsiteX21" fmla="*/ 223552 w 373951"/>
                              <a:gd name="connsiteY21" fmla="*/ 212217 h 382333"/>
                              <a:gd name="connsiteX22" fmla="*/ 198596 w 373951"/>
                              <a:gd name="connsiteY22" fmla="*/ 225076 h 382333"/>
                              <a:gd name="connsiteX23" fmla="*/ 152971 w 373951"/>
                              <a:gd name="connsiteY23" fmla="*/ 235077 h 382333"/>
                              <a:gd name="connsiteX24" fmla="*/ 119539 w 373951"/>
                              <a:gd name="connsiteY24" fmla="*/ 265748 h 382333"/>
                              <a:gd name="connsiteX25" fmla="*/ 157258 w 373951"/>
                              <a:gd name="connsiteY25" fmla="*/ 294227 h 38233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</a:cxnLst>
                            <a:rect l="l" t="t" r="r" b="b"/>
                            <a:pathLst>
                              <a:path w="373951" h="382333">
                                <a:moveTo>
                                  <a:pt x="0" y="280607"/>
                                </a:moveTo>
                                <a:cubicBezTo>
                                  <a:pt x="0" y="224314"/>
                                  <a:pt x="35623" y="186595"/>
                                  <a:pt x="113252" y="168783"/>
                                </a:cubicBezTo>
                                <a:lnTo>
                                  <a:pt x="202311" y="148114"/>
                                </a:lnTo>
                                <a:cubicBezTo>
                                  <a:pt x="217932" y="144590"/>
                                  <a:pt x="223647" y="137446"/>
                                  <a:pt x="223647" y="126778"/>
                                </a:cubicBezTo>
                                <a:cubicBezTo>
                                  <a:pt x="223647" y="109728"/>
                                  <a:pt x="210121" y="99727"/>
                                  <a:pt x="180213" y="99727"/>
                                </a:cubicBezTo>
                                <a:cubicBezTo>
                                  <a:pt x="145352" y="99727"/>
                                  <a:pt x="109728" y="119634"/>
                                  <a:pt x="91916" y="151733"/>
                                </a:cubicBezTo>
                                <a:lnTo>
                                  <a:pt x="2191" y="98298"/>
                                </a:lnTo>
                                <a:cubicBezTo>
                                  <a:pt x="31432" y="44863"/>
                                  <a:pt x="96203" y="0"/>
                                  <a:pt x="185261" y="0"/>
                                </a:cubicBezTo>
                                <a:cubicBezTo>
                                  <a:pt x="293561" y="0"/>
                                  <a:pt x="341186" y="53435"/>
                                  <a:pt x="341186" y="151733"/>
                                </a:cubicBezTo>
                                <a:lnTo>
                                  <a:pt x="341186" y="262128"/>
                                </a:lnTo>
                                <a:cubicBezTo>
                                  <a:pt x="341186" y="275654"/>
                                  <a:pt x="347567" y="280607"/>
                                  <a:pt x="361855" y="280607"/>
                                </a:cubicBezTo>
                                <a:lnTo>
                                  <a:pt x="373952" y="280607"/>
                                </a:lnTo>
                                <a:lnTo>
                                  <a:pt x="373952" y="373856"/>
                                </a:lnTo>
                                <a:cubicBezTo>
                                  <a:pt x="360426" y="377381"/>
                                  <a:pt x="340519" y="380238"/>
                                  <a:pt x="321278" y="380238"/>
                                </a:cubicBezTo>
                                <a:cubicBezTo>
                                  <a:pt x="274987" y="380238"/>
                                  <a:pt x="255079" y="364617"/>
                                  <a:pt x="242221" y="337471"/>
                                </a:cubicBezTo>
                                <a:cubicBezTo>
                                  <a:pt x="239363" y="331756"/>
                                  <a:pt x="237268" y="328898"/>
                                  <a:pt x="232981" y="328898"/>
                                </a:cubicBezTo>
                                <a:cubicBezTo>
                                  <a:pt x="228695" y="328898"/>
                                  <a:pt x="226600" y="331756"/>
                                  <a:pt x="221552" y="338900"/>
                                </a:cubicBezTo>
                                <a:cubicBezTo>
                                  <a:pt x="201644" y="365950"/>
                                  <a:pt x="168878" y="382334"/>
                                  <a:pt x="123254" y="382334"/>
                                </a:cubicBezTo>
                                <a:cubicBezTo>
                                  <a:pt x="44958" y="382334"/>
                                  <a:pt x="0" y="338138"/>
                                  <a:pt x="0" y="280511"/>
                                </a:cubicBezTo>
                                <a:close/>
                                <a:moveTo>
                                  <a:pt x="157353" y="294132"/>
                                </a:moveTo>
                                <a:cubicBezTo>
                                  <a:pt x="193643" y="294132"/>
                                  <a:pt x="223552" y="272034"/>
                                  <a:pt x="223552" y="218599"/>
                                </a:cubicBezTo>
                                <a:lnTo>
                                  <a:pt x="223552" y="212217"/>
                                </a:lnTo>
                                <a:cubicBezTo>
                                  <a:pt x="219265" y="218599"/>
                                  <a:pt x="212122" y="222218"/>
                                  <a:pt x="198596" y="225076"/>
                                </a:cubicBezTo>
                                <a:lnTo>
                                  <a:pt x="152971" y="235077"/>
                                </a:lnTo>
                                <a:cubicBezTo>
                                  <a:pt x="131636" y="240030"/>
                                  <a:pt x="119539" y="250031"/>
                                  <a:pt x="119539" y="265748"/>
                                </a:cubicBezTo>
                                <a:cubicBezTo>
                                  <a:pt x="119539" y="281464"/>
                                  <a:pt x="133731" y="294227"/>
                                  <a:pt x="157258" y="29422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2032357" name="Freihandform: Form 820026908"/>
                        <wps:cNvSpPr/>
                        <wps:spPr>
                          <a:xfrm>
                            <a:off x="3216116" y="430911"/>
                            <a:ext cx="351663" cy="374522"/>
                          </a:xfrm>
                          <a:custGeom>
                            <a:avLst/>
                            <a:gdLst>
                              <a:gd name="connsiteX0" fmla="*/ 175927 w 351663"/>
                              <a:gd name="connsiteY0" fmla="*/ 374523 h 374522"/>
                              <a:gd name="connsiteX1" fmla="*/ 0 w 351663"/>
                              <a:gd name="connsiteY1" fmla="*/ 218599 h 374522"/>
                              <a:gd name="connsiteX2" fmla="*/ 0 w 351663"/>
                              <a:gd name="connsiteY2" fmla="*/ 0 h 374522"/>
                              <a:gd name="connsiteX3" fmla="*/ 126016 w 351663"/>
                              <a:gd name="connsiteY3" fmla="*/ 0 h 374522"/>
                              <a:gd name="connsiteX4" fmla="*/ 126016 w 351663"/>
                              <a:gd name="connsiteY4" fmla="*/ 209360 h 374522"/>
                              <a:gd name="connsiteX5" fmla="*/ 175831 w 351663"/>
                              <a:gd name="connsiteY5" fmla="*/ 265652 h 374522"/>
                              <a:gd name="connsiteX6" fmla="*/ 225647 w 351663"/>
                              <a:gd name="connsiteY6" fmla="*/ 209360 h 374522"/>
                              <a:gd name="connsiteX7" fmla="*/ 225647 w 351663"/>
                              <a:gd name="connsiteY7" fmla="*/ 0 h 374522"/>
                              <a:gd name="connsiteX8" fmla="*/ 351663 w 351663"/>
                              <a:gd name="connsiteY8" fmla="*/ 0 h 374522"/>
                              <a:gd name="connsiteX9" fmla="*/ 351663 w 351663"/>
                              <a:gd name="connsiteY9" fmla="*/ 218599 h 374522"/>
                              <a:gd name="connsiteX10" fmla="*/ 175736 w 351663"/>
                              <a:gd name="connsiteY10" fmla="*/ 374523 h 37452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</a:cxnLst>
                            <a:rect l="l" t="t" r="r" b="b"/>
                            <a:pathLst>
                              <a:path w="351663" h="374522">
                                <a:moveTo>
                                  <a:pt x="175927" y="374523"/>
                                </a:moveTo>
                                <a:cubicBezTo>
                                  <a:pt x="61246" y="374523"/>
                                  <a:pt x="0" y="316801"/>
                                  <a:pt x="0" y="218599"/>
                                </a:cubicBezTo>
                                <a:lnTo>
                                  <a:pt x="0" y="0"/>
                                </a:lnTo>
                                <a:lnTo>
                                  <a:pt x="126016" y="0"/>
                                </a:lnTo>
                                <a:lnTo>
                                  <a:pt x="126016" y="209360"/>
                                </a:lnTo>
                                <a:cubicBezTo>
                                  <a:pt x="126016" y="245650"/>
                                  <a:pt x="144494" y="265652"/>
                                  <a:pt x="175831" y="265652"/>
                                </a:cubicBezTo>
                                <a:cubicBezTo>
                                  <a:pt x="207169" y="265652"/>
                                  <a:pt x="225647" y="245745"/>
                                  <a:pt x="225647" y="209360"/>
                                </a:cubicBezTo>
                                <a:lnTo>
                                  <a:pt x="225647" y="0"/>
                                </a:lnTo>
                                <a:lnTo>
                                  <a:pt x="351663" y="0"/>
                                </a:lnTo>
                                <a:lnTo>
                                  <a:pt x="351663" y="218599"/>
                                </a:lnTo>
                                <a:cubicBezTo>
                                  <a:pt x="351663" y="316897"/>
                                  <a:pt x="290417" y="374523"/>
                                  <a:pt x="175736" y="374523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4532205" name="Freihandform: Form 1554395576"/>
                        <wps:cNvSpPr/>
                        <wps:spPr>
                          <a:xfrm>
                            <a:off x="3612070" y="421576"/>
                            <a:ext cx="373189" cy="381761"/>
                          </a:xfrm>
                          <a:custGeom>
                            <a:avLst/>
                            <a:gdLst>
                              <a:gd name="connsiteX0" fmla="*/ 199454 w 373189"/>
                              <a:gd name="connsiteY0" fmla="*/ 381762 h 381761"/>
                              <a:gd name="connsiteX1" fmla="*/ 0 w 373189"/>
                              <a:gd name="connsiteY1" fmla="*/ 190881 h 381761"/>
                              <a:gd name="connsiteX2" fmla="*/ 190119 w 373189"/>
                              <a:gd name="connsiteY2" fmla="*/ 0 h 381761"/>
                              <a:gd name="connsiteX3" fmla="*/ 373189 w 373189"/>
                              <a:gd name="connsiteY3" fmla="*/ 191548 h 381761"/>
                              <a:gd name="connsiteX4" fmla="*/ 373189 w 373189"/>
                              <a:gd name="connsiteY4" fmla="*/ 221456 h 381761"/>
                              <a:gd name="connsiteX5" fmla="*/ 121063 w 373189"/>
                              <a:gd name="connsiteY5" fmla="*/ 221456 h 381761"/>
                              <a:gd name="connsiteX6" fmla="*/ 198691 w 373189"/>
                              <a:gd name="connsiteY6" fmla="*/ 279178 h 381761"/>
                              <a:gd name="connsiteX7" fmla="*/ 272796 w 373189"/>
                              <a:gd name="connsiteY7" fmla="*/ 242126 h 381761"/>
                              <a:gd name="connsiteX8" fmla="*/ 360426 w 373189"/>
                              <a:gd name="connsiteY8" fmla="*/ 306896 h 381761"/>
                              <a:gd name="connsiteX9" fmla="*/ 199454 w 373189"/>
                              <a:gd name="connsiteY9" fmla="*/ 381667 h 381761"/>
                              <a:gd name="connsiteX10" fmla="*/ 252127 w 373189"/>
                              <a:gd name="connsiteY10" fmla="*/ 142494 h 381761"/>
                              <a:gd name="connsiteX11" fmla="*/ 188786 w 373189"/>
                              <a:gd name="connsiteY11" fmla="*/ 96203 h 381761"/>
                              <a:gd name="connsiteX12" fmla="*/ 123254 w 373189"/>
                              <a:gd name="connsiteY12" fmla="*/ 142494 h 381761"/>
                              <a:gd name="connsiteX13" fmla="*/ 252127 w 373189"/>
                              <a:gd name="connsiteY13" fmla="*/ 142494 h 3817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</a:cxnLst>
                            <a:rect l="l" t="t" r="r" b="b"/>
                            <a:pathLst>
                              <a:path w="373189" h="381761">
                                <a:moveTo>
                                  <a:pt x="199454" y="381762"/>
                                </a:moveTo>
                                <a:cubicBezTo>
                                  <a:pt x="73438" y="381762"/>
                                  <a:pt x="0" y="301276"/>
                                  <a:pt x="0" y="190881"/>
                                </a:cubicBezTo>
                                <a:cubicBezTo>
                                  <a:pt x="0" y="80486"/>
                                  <a:pt x="79724" y="0"/>
                                  <a:pt x="190119" y="0"/>
                                </a:cubicBezTo>
                                <a:cubicBezTo>
                                  <a:pt x="300514" y="0"/>
                                  <a:pt x="373189" y="79058"/>
                                  <a:pt x="373189" y="191548"/>
                                </a:cubicBezTo>
                                <a:lnTo>
                                  <a:pt x="373189" y="221456"/>
                                </a:lnTo>
                                <a:lnTo>
                                  <a:pt x="121063" y="221456"/>
                                </a:lnTo>
                                <a:cubicBezTo>
                                  <a:pt x="128206" y="261366"/>
                                  <a:pt x="160211" y="279178"/>
                                  <a:pt x="198691" y="279178"/>
                                </a:cubicBezTo>
                                <a:cubicBezTo>
                                  <a:pt x="232886" y="279178"/>
                                  <a:pt x="252794" y="266319"/>
                                  <a:pt x="272796" y="242126"/>
                                </a:cubicBezTo>
                                <a:lnTo>
                                  <a:pt x="360426" y="306896"/>
                                </a:lnTo>
                                <a:cubicBezTo>
                                  <a:pt x="324803" y="353854"/>
                                  <a:pt x="267176" y="381667"/>
                                  <a:pt x="199454" y="381667"/>
                                </a:cubicBezTo>
                                <a:close/>
                                <a:moveTo>
                                  <a:pt x="252127" y="142494"/>
                                </a:moveTo>
                                <a:cubicBezTo>
                                  <a:pt x="243554" y="113252"/>
                                  <a:pt x="221456" y="96203"/>
                                  <a:pt x="188786" y="96203"/>
                                </a:cubicBezTo>
                                <a:cubicBezTo>
                                  <a:pt x="156115" y="96203"/>
                                  <a:pt x="131826" y="113252"/>
                                  <a:pt x="123254" y="142494"/>
                                </a:cubicBezTo>
                                <a:lnTo>
                                  <a:pt x="252127" y="1424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588901" name="Freihandform: Form 1017691849"/>
                        <wps:cNvSpPr/>
                        <wps:spPr>
                          <a:xfrm>
                            <a:off x="4032313" y="424338"/>
                            <a:ext cx="227171" cy="369665"/>
                          </a:xfrm>
                          <a:custGeom>
                            <a:avLst/>
                            <a:gdLst>
                              <a:gd name="connsiteX0" fmla="*/ 0 w 227171"/>
                              <a:gd name="connsiteY0" fmla="*/ 6477 h 369665"/>
                              <a:gd name="connsiteX1" fmla="*/ 125349 w 227171"/>
                              <a:gd name="connsiteY1" fmla="*/ 6477 h 369665"/>
                              <a:gd name="connsiteX2" fmla="*/ 125349 w 227171"/>
                              <a:gd name="connsiteY2" fmla="*/ 52769 h 369665"/>
                              <a:gd name="connsiteX3" fmla="*/ 130302 w 227171"/>
                              <a:gd name="connsiteY3" fmla="*/ 59150 h 369665"/>
                              <a:gd name="connsiteX4" fmla="*/ 143161 w 227171"/>
                              <a:gd name="connsiteY4" fmla="*/ 45625 h 369665"/>
                              <a:gd name="connsiteX5" fmla="*/ 223647 w 227171"/>
                              <a:gd name="connsiteY5" fmla="*/ 0 h 369665"/>
                              <a:gd name="connsiteX6" fmla="*/ 225743 w 227171"/>
                              <a:gd name="connsiteY6" fmla="*/ 0 h 369665"/>
                              <a:gd name="connsiteX7" fmla="*/ 227171 w 227171"/>
                              <a:gd name="connsiteY7" fmla="*/ 126778 h 369665"/>
                              <a:gd name="connsiteX8" fmla="*/ 200120 w 227171"/>
                              <a:gd name="connsiteY8" fmla="*/ 126778 h 369665"/>
                              <a:gd name="connsiteX9" fmla="*/ 125349 w 227171"/>
                              <a:gd name="connsiteY9" fmla="*/ 204407 h 369665"/>
                              <a:gd name="connsiteX10" fmla="*/ 125349 w 227171"/>
                              <a:gd name="connsiteY10" fmla="*/ 369665 h 369665"/>
                              <a:gd name="connsiteX11" fmla="*/ 0 w 227171"/>
                              <a:gd name="connsiteY11" fmla="*/ 369665 h 369665"/>
                              <a:gd name="connsiteX12" fmla="*/ 0 w 227171"/>
                              <a:gd name="connsiteY12" fmla="*/ 6477 h 36966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</a:cxnLst>
                            <a:rect l="l" t="t" r="r" b="b"/>
                            <a:pathLst>
                              <a:path w="227171" h="369665">
                                <a:moveTo>
                                  <a:pt x="0" y="6477"/>
                                </a:moveTo>
                                <a:lnTo>
                                  <a:pt x="125349" y="6477"/>
                                </a:lnTo>
                                <a:lnTo>
                                  <a:pt x="125349" y="52769"/>
                                </a:lnTo>
                                <a:cubicBezTo>
                                  <a:pt x="125349" y="57055"/>
                                  <a:pt x="126778" y="59150"/>
                                  <a:pt x="130302" y="59150"/>
                                </a:cubicBezTo>
                                <a:cubicBezTo>
                                  <a:pt x="133826" y="59150"/>
                                  <a:pt x="136017" y="57055"/>
                                  <a:pt x="143161" y="45625"/>
                                </a:cubicBezTo>
                                <a:cubicBezTo>
                                  <a:pt x="162401" y="14288"/>
                                  <a:pt x="189452" y="0"/>
                                  <a:pt x="223647" y="0"/>
                                </a:cubicBezTo>
                                <a:lnTo>
                                  <a:pt x="225743" y="0"/>
                                </a:lnTo>
                                <a:lnTo>
                                  <a:pt x="227171" y="126778"/>
                                </a:lnTo>
                                <a:lnTo>
                                  <a:pt x="200120" y="126778"/>
                                </a:lnTo>
                                <a:cubicBezTo>
                                  <a:pt x="149543" y="126778"/>
                                  <a:pt x="125349" y="150305"/>
                                  <a:pt x="125349" y="204407"/>
                                </a:cubicBezTo>
                                <a:lnTo>
                                  <a:pt x="125349" y="369665"/>
                                </a:lnTo>
                                <a:lnTo>
                                  <a:pt x="0" y="369665"/>
                                </a:lnTo>
                                <a:lnTo>
                                  <a:pt x="0" y="64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8057482" name="Freihandform: Form 602101645"/>
                        <wps:cNvSpPr/>
                        <wps:spPr>
                          <a:xfrm>
                            <a:off x="2352294" y="982408"/>
                            <a:ext cx="515588" cy="470058"/>
                          </a:xfrm>
                          <a:custGeom>
                            <a:avLst/>
                            <a:gdLst>
                              <a:gd name="connsiteX0" fmla="*/ 248602 w 515588"/>
                              <a:gd name="connsiteY0" fmla="*/ 362521 h 470058"/>
                              <a:gd name="connsiteX1" fmla="*/ 120396 w 515588"/>
                              <a:gd name="connsiteY1" fmla="*/ 200882 h 470058"/>
                              <a:gd name="connsiteX2" fmla="*/ 120396 w 515588"/>
                              <a:gd name="connsiteY2" fmla="*/ 470059 h 470058"/>
                              <a:gd name="connsiteX3" fmla="*/ 0 w 515588"/>
                              <a:gd name="connsiteY3" fmla="*/ 470059 h 470058"/>
                              <a:gd name="connsiteX4" fmla="*/ 0 w 515588"/>
                              <a:gd name="connsiteY4" fmla="*/ 0 h 470058"/>
                              <a:gd name="connsiteX5" fmla="*/ 106108 w 515588"/>
                              <a:gd name="connsiteY5" fmla="*/ 0 h 470058"/>
                              <a:gd name="connsiteX6" fmla="*/ 262033 w 515588"/>
                              <a:gd name="connsiteY6" fmla="*/ 197263 h 470058"/>
                              <a:gd name="connsiteX7" fmla="*/ 412337 w 515588"/>
                              <a:gd name="connsiteY7" fmla="*/ 0 h 470058"/>
                              <a:gd name="connsiteX8" fmla="*/ 515588 w 515588"/>
                              <a:gd name="connsiteY8" fmla="*/ 0 h 470058"/>
                              <a:gd name="connsiteX9" fmla="*/ 515588 w 515588"/>
                              <a:gd name="connsiteY9" fmla="*/ 470059 h 470058"/>
                              <a:gd name="connsiteX10" fmla="*/ 394525 w 515588"/>
                              <a:gd name="connsiteY10" fmla="*/ 470059 h 470058"/>
                              <a:gd name="connsiteX11" fmla="*/ 394525 w 515588"/>
                              <a:gd name="connsiteY11" fmla="*/ 205169 h 470058"/>
                              <a:gd name="connsiteX12" fmla="*/ 272701 w 515588"/>
                              <a:gd name="connsiteY12" fmla="*/ 362521 h 470058"/>
                              <a:gd name="connsiteX13" fmla="*/ 260604 w 515588"/>
                              <a:gd name="connsiteY13" fmla="*/ 370332 h 470058"/>
                              <a:gd name="connsiteX14" fmla="*/ 248507 w 515588"/>
                              <a:gd name="connsiteY14" fmla="*/ 362521 h 47005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</a:cxnLst>
                            <a:rect l="l" t="t" r="r" b="b"/>
                            <a:pathLst>
                              <a:path w="515588" h="470058">
                                <a:moveTo>
                                  <a:pt x="248602" y="362521"/>
                                </a:moveTo>
                                <a:lnTo>
                                  <a:pt x="120396" y="200882"/>
                                </a:lnTo>
                                <a:lnTo>
                                  <a:pt x="120396" y="470059"/>
                                </a:lnTo>
                                <a:lnTo>
                                  <a:pt x="0" y="470059"/>
                                </a:lnTo>
                                <a:lnTo>
                                  <a:pt x="0" y="0"/>
                                </a:lnTo>
                                <a:lnTo>
                                  <a:pt x="106108" y="0"/>
                                </a:lnTo>
                                <a:lnTo>
                                  <a:pt x="262033" y="197263"/>
                                </a:lnTo>
                                <a:lnTo>
                                  <a:pt x="412337" y="0"/>
                                </a:lnTo>
                                <a:lnTo>
                                  <a:pt x="515588" y="0"/>
                                </a:lnTo>
                                <a:lnTo>
                                  <a:pt x="515588" y="470059"/>
                                </a:lnTo>
                                <a:lnTo>
                                  <a:pt x="394525" y="470059"/>
                                </a:lnTo>
                                <a:lnTo>
                                  <a:pt x="394525" y="205169"/>
                                </a:lnTo>
                                <a:lnTo>
                                  <a:pt x="272701" y="362521"/>
                                </a:lnTo>
                                <a:cubicBezTo>
                                  <a:pt x="267748" y="368903"/>
                                  <a:pt x="264890" y="370332"/>
                                  <a:pt x="260604" y="370332"/>
                                </a:cubicBezTo>
                                <a:cubicBezTo>
                                  <a:pt x="256318" y="370332"/>
                                  <a:pt x="253460" y="368903"/>
                                  <a:pt x="248507" y="362521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5039413" name="Freihandform: Form 1412899448"/>
                        <wps:cNvSpPr/>
                        <wps:spPr>
                          <a:xfrm>
                            <a:off x="2912078" y="1079944"/>
                            <a:ext cx="373189" cy="381762"/>
                          </a:xfrm>
                          <a:custGeom>
                            <a:avLst/>
                            <a:gdLst>
                              <a:gd name="connsiteX0" fmla="*/ 199454 w 373189"/>
                              <a:gd name="connsiteY0" fmla="*/ 381762 h 381762"/>
                              <a:gd name="connsiteX1" fmla="*/ 0 w 373189"/>
                              <a:gd name="connsiteY1" fmla="*/ 190881 h 381762"/>
                              <a:gd name="connsiteX2" fmla="*/ 190119 w 373189"/>
                              <a:gd name="connsiteY2" fmla="*/ 0 h 381762"/>
                              <a:gd name="connsiteX3" fmla="*/ 373189 w 373189"/>
                              <a:gd name="connsiteY3" fmla="*/ 191548 h 381762"/>
                              <a:gd name="connsiteX4" fmla="*/ 373189 w 373189"/>
                              <a:gd name="connsiteY4" fmla="*/ 221456 h 381762"/>
                              <a:gd name="connsiteX5" fmla="*/ 121063 w 373189"/>
                              <a:gd name="connsiteY5" fmla="*/ 221456 h 381762"/>
                              <a:gd name="connsiteX6" fmla="*/ 198691 w 373189"/>
                              <a:gd name="connsiteY6" fmla="*/ 279178 h 381762"/>
                              <a:gd name="connsiteX7" fmla="*/ 272796 w 373189"/>
                              <a:gd name="connsiteY7" fmla="*/ 242126 h 381762"/>
                              <a:gd name="connsiteX8" fmla="*/ 360426 w 373189"/>
                              <a:gd name="connsiteY8" fmla="*/ 306896 h 381762"/>
                              <a:gd name="connsiteX9" fmla="*/ 199454 w 373189"/>
                              <a:gd name="connsiteY9" fmla="*/ 381667 h 381762"/>
                              <a:gd name="connsiteX10" fmla="*/ 252127 w 373189"/>
                              <a:gd name="connsiteY10" fmla="*/ 142494 h 381762"/>
                              <a:gd name="connsiteX11" fmla="*/ 188785 w 373189"/>
                              <a:gd name="connsiteY11" fmla="*/ 96203 h 381762"/>
                              <a:gd name="connsiteX12" fmla="*/ 123254 w 373189"/>
                              <a:gd name="connsiteY12" fmla="*/ 142494 h 381762"/>
                              <a:gd name="connsiteX13" fmla="*/ 252127 w 373189"/>
                              <a:gd name="connsiteY13" fmla="*/ 142494 h 38176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</a:cxnLst>
                            <a:rect l="l" t="t" r="r" b="b"/>
                            <a:pathLst>
                              <a:path w="373189" h="381762">
                                <a:moveTo>
                                  <a:pt x="199454" y="381762"/>
                                </a:moveTo>
                                <a:cubicBezTo>
                                  <a:pt x="73438" y="381762"/>
                                  <a:pt x="0" y="301276"/>
                                  <a:pt x="0" y="190881"/>
                                </a:cubicBezTo>
                                <a:cubicBezTo>
                                  <a:pt x="0" y="80486"/>
                                  <a:pt x="79724" y="0"/>
                                  <a:pt x="190119" y="0"/>
                                </a:cubicBezTo>
                                <a:cubicBezTo>
                                  <a:pt x="300514" y="0"/>
                                  <a:pt x="373189" y="79058"/>
                                  <a:pt x="373189" y="191548"/>
                                </a:cubicBezTo>
                                <a:lnTo>
                                  <a:pt x="373189" y="221456"/>
                                </a:lnTo>
                                <a:lnTo>
                                  <a:pt x="121063" y="221456"/>
                                </a:lnTo>
                                <a:cubicBezTo>
                                  <a:pt x="128206" y="261366"/>
                                  <a:pt x="160210" y="279178"/>
                                  <a:pt x="198691" y="279178"/>
                                </a:cubicBezTo>
                                <a:cubicBezTo>
                                  <a:pt x="232886" y="279178"/>
                                  <a:pt x="252793" y="266319"/>
                                  <a:pt x="272796" y="242126"/>
                                </a:cubicBezTo>
                                <a:lnTo>
                                  <a:pt x="360426" y="306896"/>
                                </a:lnTo>
                                <a:cubicBezTo>
                                  <a:pt x="324802" y="353854"/>
                                  <a:pt x="267176" y="381667"/>
                                  <a:pt x="199454" y="381667"/>
                                </a:cubicBezTo>
                                <a:close/>
                                <a:moveTo>
                                  <a:pt x="252127" y="142494"/>
                                </a:moveTo>
                                <a:cubicBezTo>
                                  <a:pt x="243554" y="113252"/>
                                  <a:pt x="221456" y="96203"/>
                                  <a:pt x="188785" y="96203"/>
                                </a:cubicBezTo>
                                <a:cubicBezTo>
                                  <a:pt x="156115" y="96203"/>
                                  <a:pt x="131826" y="113252"/>
                                  <a:pt x="123254" y="142494"/>
                                </a:cubicBezTo>
                                <a:lnTo>
                                  <a:pt x="252127" y="1424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45945816" name="Freihandform: Form 1984922428"/>
                        <wps:cNvSpPr/>
                        <wps:spPr>
                          <a:xfrm>
                            <a:off x="3324415" y="954119"/>
                            <a:ext cx="393858" cy="508349"/>
                          </a:xfrm>
                          <a:custGeom>
                            <a:avLst/>
                            <a:gdLst>
                              <a:gd name="connsiteX0" fmla="*/ 268510 w 393858"/>
                              <a:gd name="connsiteY0" fmla="*/ 477679 h 508349"/>
                              <a:gd name="connsiteX1" fmla="*/ 262795 w 393858"/>
                              <a:gd name="connsiteY1" fmla="*/ 471297 h 508349"/>
                              <a:gd name="connsiteX2" fmla="*/ 247841 w 393858"/>
                              <a:gd name="connsiteY2" fmla="*/ 479870 h 508349"/>
                              <a:gd name="connsiteX3" fmla="*/ 164497 w 393858"/>
                              <a:gd name="connsiteY3" fmla="*/ 508349 h 508349"/>
                              <a:gd name="connsiteX4" fmla="*/ 0 w 393858"/>
                              <a:gd name="connsiteY4" fmla="*/ 316801 h 508349"/>
                              <a:gd name="connsiteX5" fmla="*/ 164497 w 393858"/>
                              <a:gd name="connsiteY5" fmla="*/ 125254 h 508349"/>
                              <a:gd name="connsiteX6" fmla="*/ 247841 w 393858"/>
                              <a:gd name="connsiteY6" fmla="*/ 153734 h 508349"/>
                              <a:gd name="connsiteX7" fmla="*/ 262795 w 393858"/>
                              <a:gd name="connsiteY7" fmla="*/ 162306 h 508349"/>
                              <a:gd name="connsiteX8" fmla="*/ 268510 w 393858"/>
                              <a:gd name="connsiteY8" fmla="*/ 155924 h 508349"/>
                              <a:gd name="connsiteX9" fmla="*/ 268510 w 393858"/>
                              <a:gd name="connsiteY9" fmla="*/ 0 h 508349"/>
                              <a:gd name="connsiteX10" fmla="*/ 393859 w 393858"/>
                              <a:gd name="connsiteY10" fmla="*/ 0 h 508349"/>
                              <a:gd name="connsiteX11" fmla="*/ 393859 w 393858"/>
                              <a:gd name="connsiteY11" fmla="*/ 498538 h 508349"/>
                              <a:gd name="connsiteX12" fmla="*/ 268510 w 393858"/>
                              <a:gd name="connsiteY12" fmla="*/ 498538 h 508349"/>
                              <a:gd name="connsiteX13" fmla="*/ 268510 w 393858"/>
                              <a:gd name="connsiteY13" fmla="*/ 477869 h 508349"/>
                              <a:gd name="connsiteX14" fmla="*/ 201549 w 393858"/>
                              <a:gd name="connsiteY14" fmla="*/ 397955 h 508349"/>
                              <a:gd name="connsiteX15" fmla="*/ 274225 w 393858"/>
                              <a:gd name="connsiteY15" fmla="*/ 316801 h 508349"/>
                              <a:gd name="connsiteX16" fmla="*/ 201549 w 393858"/>
                              <a:gd name="connsiteY16" fmla="*/ 235649 h 508349"/>
                              <a:gd name="connsiteX17" fmla="*/ 126778 w 393858"/>
                              <a:gd name="connsiteY17" fmla="*/ 316801 h 508349"/>
                              <a:gd name="connsiteX18" fmla="*/ 201549 w 393858"/>
                              <a:gd name="connsiteY18" fmla="*/ 397955 h 5083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</a:cxnLst>
                            <a:rect l="l" t="t" r="r" b="b"/>
                            <a:pathLst>
                              <a:path w="393858" h="508349">
                                <a:moveTo>
                                  <a:pt x="268510" y="477679"/>
                                </a:moveTo>
                                <a:cubicBezTo>
                                  <a:pt x="268510" y="473392"/>
                                  <a:pt x="266414" y="471297"/>
                                  <a:pt x="262795" y="471297"/>
                                </a:cubicBezTo>
                                <a:cubicBezTo>
                                  <a:pt x="258509" y="471297"/>
                                  <a:pt x="254984" y="474155"/>
                                  <a:pt x="247841" y="479870"/>
                                </a:cubicBezTo>
                                <a:cubicBezTo>
                                  <a:pt x="232220" y="492728"/>
                                  <a:pt x="205073" y="508349"/>
                                  <a:pt x="164497" y="508349"/>
                                </a:cubicBezTo>
                                <a:cubicBezTo>
                                  <a:pt x="68390" y="508349"/>
                                  <a:pt x="0" y="430054"/>
                                  <a:pt x="0" y="316801"/>
                                </a:cubicBezTo>
                                <a:cubicBezTo>
                                  <a:pt x="0" y="203549"/>
                                  <a:pt x="68390" y="125254"/>
                                  <a:pt x="164497" y="125254"/>
                                </a:cubicBezTo>
                                <a:cubicBezTo>
                                  <a:pt x="205073" y="125254"/>
                                  <a:pt x="232125" y="140970"/>
                                  <a:pt x="247841" y="153734"/>
                                </a:cubicBezTo>
                                <a:cubicBezTo>
                                  <a:pt x="254984" y="159449"/>
                                  <a:pt x="258509" y="162306"/>
                                  <a:pt x="262795" y="162306"/>
                                </a:cubicBezTo>
                                <a:cubicBezTo>
                                  <a:pt x="266319" y="162306"/>
                                  <a:pt x="268510" y="160211"/>
                                  <a:pt x="268510" y="155924"/>
                                </a:cubicBezTo>
                                <a:lnTo>
                                  <a:pt x="268510" y="0"/>
                                </a:lnTo>
                                <a:lnTo>
                                  <a:pt x="393859" y="0"/>
                                </a:lnTo>
                                <a:lnTo>
                                  <a:pt x="393859" y="498538"/>
                                </a:lnTo>
                                <a:lnTo>
                                  <a:pt x="268510" y="498538"/>
                                </a:lnTo>
                                <a:lnTo>
                                  <a:pt x="268510" y="477869"/>
                                </a:lnTo>
                                <a:close/>
                                <a:moveTo>
                                  <a:pt x="201549" y="397955"/>
                                </a:moveTo>
                                <a:cubicBezTo>
                                  <a:pt x="246412" y="397955"/>
                                  <a:pt x="274225" y="365188"/>
                                  <a:pt x="274225" y="316801"/>
                                </a:cubicBezTo>
                                <a:cubicBezTo>
                                  <a:pt x="274225" y="268415"/>
                                  <a:pt x="246412" y="235649"/>
                                  <a:pt x="201549" y="235649"/>
                                </a:cubicBezTo>
                                <a:cubicBezTo>
                                  <a:pt x="156686" y="235649"/>
                                  <a:pt x="126778" y="268415"/>
                                  <a:pt x="126778" y="316801"/>
                                </a:cubicBezTo>
                                <a:cubicBezTo>
                                  <a:pt x="126778" y="365188"/>
                                  <a:pt x="155258" y="397955"/>
                                  <a:pt x="201549" y="397955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5853566" name="Freihandform: Form 1244604371"/>
                        <wps:cNvSpPr/>
                        <wps:spPr>
                          <a:xfrm>
                            <a:off x="3784473" y="931164"/>
                            <a:ext cx="143827" cy="521303"/>
                          </a:xfrm>
                          <a:custGeom>
                            <a:avLst/>
                            <a:gdLst>
                              <a:gd name="connsiteX0" fmla="*/ 71914 w 143827"/>
                              <a:gd name="connsiteY0" fmla="*/ 0 h 521303"/>
                              <a:gd name="connsiteX1" fmla="*/ 143828 w 143827"/>
                              <a:gd name="connsiteY1" fmla="*/ 64103 h 521303"/>
                              <a:gd name="connsiteX2" fmla="*/ 71914 w 143827"/>
                              <a:gd name="connsiteY2" fmla="*/ 128206 h 521303"/>
                              <a:gd name="connsiteX3" fmla="*/ 0 w 143827"/>
                              <a:gd name="connsiteY3" fmla="*/ 64103 h 521303"/>
                              <a:gd name="connsiteX4" fmla="*/ 71914 w 143827"/>
                              <a:gd name="connsiteY4" fmla="*/ 0 h 521303"/>
                              <a:gd name="connsiteX5" fmla="*/ 134588 w 143827"/>
                              <a:gd name="connsiteY5" fmla="*/ 158115 h 521303"/>
                              <a:gd name="connsiteX6" fmla="*/ 134588 w 143827"/>
                              <a:gd name="connsiteY6" fmla="*/ 521303 h 521303"/>
                              <a:gd name="connsiteX7" fmla="*/ 9239 w 143827"/>
                              <a:gd name="connsiteY7" fmla="*/ 521303 h 521303"/>
                              <a:gd name="connsiteX8" fmla="*/ 9239 w 143827"/>
                              <a:gd name="connsiteY8" fmla="*/ 158115 h 521303"/>
                              <a:gd name="connsiteX9" fmla="*/ 134588 w 143827"/>
                              <a:gd name="connsiteY9" fmla="*/ 158115 h 52130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</a:cxnLst>
                            <a:rect l="l" t="t" r="r" b="b"/>
                            <a:pathLst>
                              <a:path w="143827" h="521303">
                                <a:moveTo>
                                  <a:pt x="71914" y="0"/>
                                </a:moveTo>
                                <a:cubicBezTo>
                                  <a:pt x="113919" y="0"/>
                                  <a:pt x="143828" y="25622"/>
                                  <a:pt x="143828" y="64103"/>
                                </a:cubicBezTo>
                                <a:cubicBezTo>
                                  <a:pt x="143828" y="102584"/>
                                  <a:pt x="113919" y="128206"/>
                                  <a:pt x="71914" y="128206"/>
                                </a:cubicBezTo>
                                <a:cubicBezTo>
                                  <a:pt x="29908" y="128206"/>
                                  <a:pt x="0" y="103251"/>
                                  <a:pt x="0" y="64103"/>
                                </a:cubicBezTo>
                                <a:cubicBezTo>
                                  <a:pt x="0" y="24955"/>
                                  <a:pt x="29908" y="0"/>
                                  <a:pt x="71914" y="0"/>
                                </a:cubicBezTo>
                                <a:close/>
                                <a:moveTo>
                                  <a:pt x="134588" y="158115"/>
                                </a:moveTo>
                                <a:lnTo>
                                  <a:pt x="134588" y="521303"/>
                                </a:lnTo>
                                <a:lnTo>
                                  <a:pt x="9239" y="521303"/>
                                </a:lnTo>
                                <a:lnTo>
                                  <a:pt x="9239" y="158115"/>
                                </a:lnTo>
                                <a:lnTo>
                                  <a:pt x="134588" y="1581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3026413" name="Freihandform: Form 687457532"/>
                        <wps:cNvSpPr/>
                        <wps:spPr>
                          <a:xfrm>
                            <a:off x="3975639" y="1077849"/>
                            <a:ext cx="373951" cy="382333"/>
                          </a:xfrm>
                          <a:custGeom>
                            <a:avLst/>
                            <a:gdLst>
                              <a:gd name="connsiteX0" fmla="*/ 0 w 373951"/>
                              <a:gd name="connsiteY0" fmla="*/ 280606 h 382333"/>
                              <a:gd name="connsiteX1" fmla="*/ 113252 w 373951"/>
                              <a:gd name="connsiteY1" fmla="*/ 168783 h 382333"/>
                              <a:gd name="connsiteX2" fmla="*/ 202311 w 373951"/>
                              <a:gd name="connsiteY2" fmla="*/ 148114 h 382333"/>
                              <a:gd name="connsiteX3" fmla="*/ 223647 w 373951"/>
                              <a:gd name="connsiteY3" fmla="*/ 126778 h 382333"/>
                              <a:gd name="connsiteX4" fmla="*/ 180213 w 373951"/>
                              <a:gd name="connsiteY4" fmla="*/ 99727 h 382333"/>
                              <a:gd name="connsiteX5" fmla="*/ 91916 w 373951"/>
                              <a:gd name="connsiteY5" fmla="*/ 151733 h 382333"/>
                              <a:gd name="connsiteX6" fmla="*/ 2191 w 373951"/>
                              <a:gd name="connsiteY6" fmla="*/ 98298 h 382333"/>
                              <a:gd name="connsiteX7" fmla="*/ 185261 w 373951"/>
                              <a:gd name="connsiteY7" fmla="*/ 0 h 382333"/>
                              <a:gd name="connsiteX8" fmla="*/ 341185 w 373951"/>
                              <a:gd name="connsiteY8" fmla="*/ 151733 h 382333"/>
                              <a:gd name="connsiteX9" fmla="*/ 341185 w 373951"/>
                              <a:gd name="connsiteY9" fmla="*/ 262128 h 382333"/>
                              <a:gd name="connsiteX10" fmla="*/ 361855 w 373951"/>
                              <a:gd name="connsiteY10" fmla="*/ 280606 h 382333"/>
                              <a:gd name="connsiteX11" fmla="*/ 373951 w 373951"/>
                              <a:gd name="connsiteY11" fmla="*/ 280606 h 382333"/>
                              <a:gd name="connsiteX12" fmla="*/ 373951 w 373951"/>
                              <a:gd name="connsiteY12" fmla="*/ 373856 h 382333"/>
                              <a:gd name="connsiteX13" fmla="*/ 321278 w 373951"/>
                              <a:gd name="connsiteY13" fmla="*/ 380238 h 382333"/>
                              <a:gd name="connsiteX14" fmla="*/ 242221 w 373951"/>
                              <a:gd name="connsiteY14" fmla="*/ 337471 h 382333"/>
                              <a:gd name="connsiteX15" fmla="*/ 232981 w 373951"/>
                              <a:gd name="connsiteY15" fmla="*/ 328898 h 382333"/>
                              <a:gd name="connsiteX16" fmla="*/ 221551 w 373951"/>
                              <a:gd name="connsiteY16" fmla="*/ 338900 h 382333"/>
                              <a:gd name="connsiteX17" fmla="*/ 123253 w 373951"/>
                              <a:gd name="connsiteY17" fmla="*/ 382334 h 382333"/>
                              <a:gd name="connsiteX18" fmla="*/ 0 w 373951"/>
                              <a:gd name="connsiteY18" fmla="*/ 280511 h 382333"/>
                              <a:gd name="connsiteX19" fmla="*/ 157353 w 373951"/>
                              <a:gd name="connsiteY19" fmla="*/ 294132 h 382333"/>
                              <a:gd name="connsiteX20" fmla="*/ 223551 w 373951"/>
                              <a:gd name="connsiteY20" fmla="*/ 218599 h 382333"/>
                              <a:gd name="connsiteX21" fmla="*/ 223551 w 373951"/>
                              <a:gd name="connsiteY21" fmla="*/ 212217 h 382333"/>
                              <a:gd name="connsiteX22" fmla="*/ 198596 w 373951"/>
                              <a:gd name="connsiteY22" fmla="*/ 225076 h 382333"/>
                              <a:gd name="connsiteX23" fmla="*/ 152971 w 373951"/>
                              <a:gd name="connsiteY23" fmla="*/ 235077 h 382333"/>
                              <a:gd name="connsiteX24" fmla="*/ 119539 w 373951"/>
                              <a:gd name="connsiteY24" fmla="*/ 265747 h 382333"/>
                              <a:gd name="connsiteX25" fmla="*/ 157258 w 373951"/>
                              <a:gd name="connsiteY25" fmla="*/ 294227 h 38233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</a:cxnLst>
                            <a:rect l="l" t="t" r="r" b="b"/>
                            <a:pathLst>
                              <a:path w="373951" h="382333">
                                <a:moveTo>
                                  <a:pt x="0" y="280606"/>
                                </a:moveTo>
                                <a:cubicBezTo>
                                  <a:pt x="0" y="224314"/>
                                  <a:pt x="35623" y="186595"/>
                                  <a:pt x="113252" y="168783"/>
                                </a:cubicBezTo>
                                <a:lnTo>
                                  <a:pt x="202311" y="148114"/>
                                </a:lnTo>
                                <a:cubicBezTo>
                                  <a:pt x="217932" y="144589"/>
                                  <a:pt x="223647" y="137446"/>
                                  <a:pt x="223647" y="126778"/>
                                </a:cubicBezTo>
                                <a:cubicBezTo>
                                  <a:pt x="223647" y="109728"/>
                                  <a:pt x="210121" y="99727"/>
                                  <a:pt x="180213" y="99727"/>
                                </a:cubicBezTo>
                                <a:cubicBezTo>
                                  <a:pt x="145351" y="99727"/>
                                  <a:pt x="109728" y="119634"/>
                                  <a:pt x="91916" y="151733"/>
                                </a:cubicBezTo>
                                <a:lnTo>
                                  <a:pt x="2191" y="98298"/>
                                </a:lnTo>
                                <a:cubicBezTo>
                                  <a:pt x="31432" y="44863"/>
                                  <a:pt x="96202" y="0"/>
                                  <a:pt x="185261" y="0"/>
                                </a:cubicBezTo>
                                <a:cubicBezTo>
                                  <a:pt x="293560" y="0"/>
                                  <a:pt x="341185" y="53435"/>
                                  <a:pt x="341185" y="151733"/>
                                </a:cubicBezTo>
                                <a:lnTo>
                                  <a:pt x="341185" y="262128"/>
                                </a:lnTo>
                                <a:cubicBezTo>
                                  <a:pt x="341185" y="275654"/>
                                  <a:pt x="347567" y="280606"/>
                                  <a:pt x="361855" y="280606"/>
                                </a:cubicBezTo>
                                <a:lnTo>
                                  <a:pt x="373951" y="280606"/>
                                </a:lnTo>
                                <a:lnTo>
                                  <a:pt x="373951" y="373856"/>
                                </a:lnTo>
                                <a:cubicBezTo>
                                  <a:pt x="360426" y="377380"/>
                                  <a:pt x="340519" y="380238"/>
                                  <a:pt x="321278" y="380238"/>
                                </a:cubicBezTo>
                                <a:cubicBezTo>
                                  <a:pt x="274987" y="380238"/>
                                  <a:pt x="255079" y="364617"/>
                                  <a:pt x="242221" y="337471"/>
                                </a:cubicBezTo>
                                <a:cubicBezTo>
                                  <a:pt x="239363" y="331756"/>
                                  <a:pt x="237268" y="328898"/>
                                  <a:pt x="232981" y="328898"/>
                                </a:cubicBezTo>
                                <a:cubicBezTo>
                                  <a:pt x="228695" y="328898"/>
                                  <a:pt x="226600" y="331756"/>
                                  <a:pt x="221551" y="338900"/>
                                </a:cubicBezTo>
                                <a:cubicBezTo>
                                  <a:pt x="201644" y="365950"/>
                                  <a:pt x="168878" y="382334"/>
                                  <a:pt x="123253" y="382334"/>
                                </a:cubicBezTo>
                                <a:cubicBezTo>
                                  <a:pt x="44958" y="382334"/>
                                  <a:pt x="0" y="338138"/>
                                  <a:pt x="0" y="280511"/>
                                </a:cubicBezTo>
                                <a:close/>
                                <a:moveTo>
                                  <a:pt x="157353" y="294132"/>
                                </a:moveTo>
                                <a:cubicBezTo>
                                  <a:pt x="193643" y="294132"/>
                                  <a:pt x="223551" y="272034"/>
                                  <a:pt x="223551" y="218599"/>
                                </a:cubicBezTo>
                                <a:lnTo>
                                  <a:pt x="223551" y="212217"/>
                                </a:lnTo>
                                <a:cubicBezTo>
                                  <a:pt x="219265" y="218599"/>
                                  <a:pt x="212122" y="222218"/>
                                  <a:pt x="198596" y="225076"/>
                                </a:cubicBezTo>
                                <a:lnTo>
                                  <a:pt x="152971" y="235077"/>
                                </a:lnTo>
                                <a:cubicBezTo>
                                  <a:pt x="131635" y="240030"/>
                                  <a:pt x="119539" y="250031"/>
                                  <a:pt x="119539" y="265747"/>
                                </a:cubicBezTo>
                                <a:cubicBezTo>
                                  <a:pt x="119539" y="281464"/>
                                  <a:pt x="133731" y="294227"/>
                                  <a:pt x="157258" y="29422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0524417" name="Freihandform: Form 2035015258"/>
                        <wps:cNvSpPr/>
                        <wps:spPr>
                          <a:xfrm>
                            <a:off x="2321718" y="1624583"/>
                            <a:ext cx="502824" cy="492633"/>
                          </a:xfrm>
                          <a:custGeom>
                            <a:avLst/>
                            <a:gdLst>
                              <a:gd name="connsiteX0" fmla="*/ 0 w 502824"/>
                              <a:gd name="connsiteY0" fmla="*/ 246412 h 492633"/>
                              <a:gd name="connsiteX1" fmla="*/ 256413 w 502824"/>
                              <a:gd name="connsiteY1" fmla="*/ 0 h 492633"/>
                              <a:gd name="connsiteX2" fmla="*/ 474345 w 502824"/>
                              <a:gd name="connsiteY2" fmla="*/ 116777 h 492633"/>
                              <a:gd name="connsiteX3" fmla="*/ 363284 w 502824"/>
                              <a:gd name="connsiteY3" fmla="*/ 178022 h 492633"/>
                              <a:gd name="connsiteX4" fmla="*/ 256413 w 502824"/>
                              <a:gd name="connsiteY4" fmla="*/ 117443 h 492633"/>
                              <a:gd name="connsiteX5" fmla="*/ 133921 w 502824"/>
                              <a:gd name="connsiteY5" fmla="*/ 246317 h 492633"/>
                              <a:gd name="connsiteX6" fmla="*/ 256413 w 502824"/>
                              <a:gd name="connsiteY6" fmla="*/ 373761 h 492633"/>
                              <a:gd name="connsiteX7" fmla="*/ 362521 w 502824"/>
                              <a:gd name="connsiteY7" fmla="*/ 312515 h 492633"/>
                              <a:gd name="connsiteX8" fmla="*/ 286988 w 502824"/>
                              <a:gd name="connsiteY8" fmla="*/ 241268 h 492633"/>
                              <a:gd name="connsiteX9" fmla="*/ 278416 w 502824"/>
                              <a:gd name="connsiteY9" fmla="*/ 226981 h 492633"/>
                              <a:gd name="connsiteX10" fmla="*/ 292703 w 502824"/>
                              <a:gd name="connsiteY10" fmla="*/ 215551 h 492633"/>
                              <a:gd name="connsiteX11" fmla="*/ 502825 w 502824"/>
                              <a:gd name="connsiteY11" fmla="*/ 215551 h 492633"/>
                              <a:gd name="connsiteX12" fmla="*/ 502825 w 502824"/>
                              <a:gd name="connsiteY12" fmla="*/ 231267 h 492633"/>
                              <a:gd name="connsiteX13" fmla="*/ 256413 w 502824"/>
                              <a:gd name="connsiteY13" fmla="*/ 492633 h 492633"/>
                              <a:gd name="connsiteX14" fmla="*/ 0 w 502824"/>
                              <a:gd name="connsiteY14" fmla="*/ 246221 h 49263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</a:cxnLst>
                            <a:rect l="l" t="t" r="r" b="b"/>
                            <a:pathLst>
                              <a:path w="502824" h="492633">
                                <a:moveTo>
                                  <a:pt x="0" y="246412"/>
                                </a:moveTo>
                                <a:cubicBezTo>
                                  <a:pt x="0" y="107537"/>
                                  <a:pt x="99727" y="0"/>
                                  <a:pt x="256413" y="0"/>
                                </a:cubicBezTo>
                                <a:cubicBezTo>
                                  <a:pt x="356140" y="0"/>
                                  <a:pt x="427387" y="44863"/>
                                  <a:pt x="474345" y="116777"/>
                                </a:cubicBezTo>
                                <a:lnTo>
                                  <a:pt x="363284" y="178022"/>
                                </a:lnTo>
                                <a:cubicBezTo>
                                  <a:pt x="344043" y="141732"/>
                                  <a:pt x="309181" y="117443"/>
                                  <a:pt x="256413" y="117443"/>
                                </a:cubicBezTo>
                                <a:cubicBezTo>
                                  <a:pt x="181642" y="117443"/>
                                  <a:pt x="133921" y="169450"/>
                                  <a:pt x="133921" y="246317"/>
                                </a:cubicBezTo>
                                <a:cubicBezTo>
                                  <a:pt x="133921" y="323183"/>
                                  <a:pt x="181642" y="373761"/>
                                  <a:pt x="256413" y="373761"/>
                                </a:cubicBezTo>
                                <a:cubicBezTo>
                                  <a:pt x="306229" y="373761"/>
                                  <a:pt x="345472" y="350234"/>
                                  <a:pt x="362521" y="312515"/>
                                </a:cubicBezTo>
                                <a:lnTo>
                                  <a:pt x="286988" y="241268"/>
                                </a:lnTo>
                                <a:cubicBezTo>
                                  <a:pt x="280606" y="235553"/>
                                  <a:pt x="278416" y="230600"/>
                                  <a:pt x="278416" y="226981"/>
                                </a:cubicBezTo>
                                <a:cubicBezTo>
                                  <a:pt x="278416" y="220599"/>
                                  <a:pt x="282702" y="215551"/>
                                  <a:pt x="292703" y="215551"/>
                                </a:cubicBezTo>
                                <a:lnTo>
                                  <a:pt x="502825" y="215551"/>
                                </a:lnTo>
                                <a:lnTo>
                                  <a:pt x="502825" y="231267"/>
                                </a:lnTo>
                                <a:cubicBezTo>
                                  <a:pt x="502825" y="429959"/>
                                  <a:pt x="371761" y="492633"/>
                                  <a:pt x="256413" y="492633"/>
                                </a:cubicBezTo>
                                <a:cubicBezTo>
                                  <a:pt x="99727" y="492633"/>
                                  <a:pt x="0" y="385096"/>
                                  <a:pt x="0" y="246221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44393542" name="Freihandform: Form 233774872"/>
                        <wps:cNvSpPr/>
                        <wps:spPr>
                          <a:xfrm>
                            <a:off x="2870834" y="1736312"/>
                            <a:ext cx="227171" cy="369665"/>
                          </a:xfrm>
                          <a:custGeom>
                            <a:avLst/>
                            <a:gdLst>
                              <a:gd name="connsiteX0" fmla="*/ 0 w 227171"/>
                              <a:gd name="connsiteY0" fmla="*/ 6477 h 369665"/>
                              <a:gd name="connsiteX1" fmla="*/ 125349 w 227171"/>
                              <a:gd name="connsiteY1" fmla="*/ 6477 h 369665"/>
                              <a:gd name="connsiteX2" fmla="*/ 125349 w 227171"/>
                              <a:gd name="connsiteY2" fmla="*/ 52769 h 369665"/>
                              <a:gd name="connsiteX3" fmla="*/ 130302 w 227171"/>
                              <a:gd name="connsiteY3" fmla="*/ 59150 h 369665"/>
                              <a:gd name="connsiteX4" fmla="*/ 143161 w 227171"/>
                              <a:gd name="connsiteY4" fmla="*/ 45625 h 369665"/>
                              <a:gd name="connsiteX5" fmla="*/ 223647 w 227171"/>
                              <a:gd name="connsiteY5" fmla="*/ 0 h 369665"/>
                              <a:gd name="connsiteX6" fmla="*/ 225743 w 227171"/>
                              <a:gd name="connsiteY6" fmla="*/ 0 h 369665"/>
                              <a:gd name="connsiteX7" fmla="*/ 227171 w 227171"/>
                              <a:gd name="connsiteY7" fmla="*/ 126778 h 369665"/>
                              <a:gd name="connsiteX8" fmla="*/ 200120 w 227171"/>
                              <a:gd name="connsiteY8" fmla="*/ 126778 h 369665"/>
                              <a:gd name="connsiteX9" fmla="*/ 125349 w 227171"/>
                              <a:gd name="connsiteY9" fmla="*/ 204407 h 369665"/>
                              <a:gd name="connsiteX10" fmla="*/ 125349 w 227171"/>
                              <a:gd name="connsiteY10" fmla="*/ 369665 h 369665"/>
                              <a:gd name="connsiteX11" fmla="*/ 0 w 227171"/>
                              <a:gd name="connsiteY11" fmla="*/ 369665 h 369665"/>
                              <a:gd name="connsiteX12" fmla="*/ 0 w 227171"/>
                              <a:gd name="connsiteY12" fmla="*/ 6477 h 36966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</a:cxnLst>
                            <a:rect l="l" t="t" r="r" b="b"/>
                            <a:pathLst>
                              <a:path w="227171" h="369665">
                                <a:moveTo>
                                  <a:pt x="0" y="6477"/>
                                </a:moveTo>
                                <a:lnTo>
                                  <a:pt x="125349" y="6477"/>
                                </a:lnTo>
                                <a:lnTo>
                                  <a:pt x="125349" y="52769"/>
                                </a:lnTo>
                                <a:cubicBezTo>
                                  <a:pt x="125349" y="57055"/>
                                  <a:pt x="126778" y="59150"/>
                                  <a:pt x="130302" y="59150"/>
                                </a:cubicBezTo>
                                <a:cubicBezTo>
                                  <a:pt x="133826" y="59150"/>
                                  <a:pt x="136017" y="57055"/>
                                  <a:pt x="143161" y="45625"/>
                                </a:cubicBezTo>
                                <a:cubicBezTo>
                                  <a:pt x="162401" y="14288"/>
                                  <a:pt x="189452" y="0"/>
                                  <a:pt x="223647" y="0"/>
                                </a:cubicBezTo>
                                <a:lnTo>
                                  <a:pt x="225743" y="0"/>
                                </a:lnTo>
                                <a:lnTo>
                                  <a:pt x="227171" y="126778"/>
                                </a:lnTo>
                                <a:lnTo>
                                  <a:pt x="200120" y="126778"/>
                                </a:lnTo>
                                <a:cubicBezTo>
                                  <a:pt x="149543" y="126778"/>
                                  <a:pt x="125349" y="150305"/>
                                  <a:pt x="125349" y="204407"/>
                                </a:cubicBezTo>
                                <a:lnTo>
                                  <a:pt x="125349" y="369665"/>
                                </a:lnTo>
                                <a:lnTo>
                                  <a:pt x="0" y="369665"/>
                                </a:lnTo>
                                <a:lnTo>
                                  <a:pt x="0" y="64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5462167" name="Freihandform: Form 1600381653"/>
                        <wps:cNvSpPr/>
                        <wps:spPr>
                          <a:xfrm>
                            <a:off x="3114293" y="1733550"/>
                            <a:ext cx="401002" cy="381762"/>
                          </a:xfrm>
                          <a:custGeom>
                            <a:avLst/>
                            <a:gdLst>
                              <a:gd name="connsiteX0" fmla="*/ 0 w 401002"/>
                              <a:gd name="connsiteY0" fmla="*/ 190881 h 381762"/>
                              <a:gd name="connsiteX1" fmla="*/ 200882 w 401002"/>
                              <a:gd name="connsiteY1" fmla="*/ 0 h 381762"/>
                              <a:gd name="connsiteX2" fmla="*/ 401003 w 401002"/>
                              <a:gd name="connsiteY2" fmla="*/ 190881 h 381762"/>
                              <a:gd name="connsiteX3" fmla="*/ 200882 w 401002"/>
                              <a:gd name="connsiteY3" fmla="*/ 381762 h 381762"/>
                              <a:gd name="connsiteX4" fmla="*/ 0 w 401002"/>
                              <a:gd name="connsiteY4" fmla="*/ 190881 h 381762"/>
                              <a:gd name="connsiteX5" fmla="*/ 200882 w 401002"/>
                              <a:gd name="connsiteY5" fmla="*/ 271367 h 381762"/>
                              <a:gd name="connsiteX6" fmla="*/ 276416 w 401002"/>
                              <a:gd name="connsiteY6" fmla="*/ 190881 h 381762"/>
                              <a:gd name="connsiteX7" fmla="*/ 200882 w 401002"/>
                              <a:gd name="connsiteY7" fmla="*/ 110395 h 381762"/>
                              <a:gd name="connsiteX8" fmla="*/ 124682 w 401002"/>
                              <a:gd name="connsiteY8" fmla="*/ 190881 h 381762"/>
                              <a:gd name="connsiteX9" fmla="*/ 200882 w 401002"/>
                              <a:gd name="connsiteY9" fmla="*/ 271367 h 38176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</a:cxnLst>
                            <a:rect l="l" t="t" r="r" b="b"/>
                            <a:pathLst>
                              <a:path w="401002" h="381762">
                                <a:moveTo>
                                  <a:pt x="0" y="190881"/>
                                </a:moveTo>
                                <a:cubicBezTo>
                                  <a:pt x="0" y="78391"/>
                                  <a:pt x="84772" y="0"/>
                                  <a:pt x="200882" y="0"/>
                                </a:cubicBezTo>
                                <a:cubicBezTo>
                                  <a:pt x="316992" y="0"/>
                                  <a:pt x="401003" y="78296"/>
                                  <a:pt x="401003" y="190881"/>
                                </a:cubicBezTo>
                                <a:cubicBezTo>
                                  <a:pt x="401003" y="303467"/>
                                  <a:pt x="315563" y="381762"/>
                                  <a:pt x="200882" y="381762"/>
                                </a:cubicBezTo>
                                <a:cubicBezTo>
                                  <a:pt x="86201" y="381762"/>
                                  <a:pt x="0" y="303467"/>
                                  <a:pt x="0" y="190881"/>
                                </a:cubicBezTo>
                                <a:close/>
                                <a:moveTo>
                                  <a:pt x="200882" y="271367"/>
                                </a:moveTo>
                                <a:cubicBezTo>
                                  <a:pt x="247174" y="271367"/>
                                  <a:pt x="276416" y="238601"/>
                                  <a:pt x="276416" y="190881"/>
                                </a:cubicBezTo>
                                <a:cubicBezTo>
                                  <a:pt x="276416" y="143161"/>
                                  <a:pt x="247174" y="110395"/>
                                  <a:pt x="200882" y="110395"/>
                                </a:cubicBezTo>
                                <a:cubicBezTo>
                                  <a:pt x="154591" y="110395"/>
                                  <a:pt x="124682" y="143161"/>
                                  <a:pt x="124682" y="190881"/>
                                </a:cubicBezTo>
                                <a:cubicBezTo>
                                  <a:pt x="124682" y="238601"/>
                                  <a:pt x="153924" y="271367"/>
                                  <a:pt x="200882" y="27136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4670406" name="Freihandform: Form 816274789"/>
                        <wps:cNvSpPr/>
                        <wps:spPr>
                          <a:xfrm>
                            <a:off x="3551586" y="1742884"/>
                            <a:ext cx="351663" cy="374523"/>
                          </a:xfrm>
                          <a:custGeom>
                            <a:avLst/>
                            <a:gdLst>
                              <a:gd name="connsiteX0" fmla="*/ 175927 w 351663"/>
                              <a:gd name="connsiteY0" fmla="*/ 374523 h 374523"/>
                              <a:gd name="connsiteX1" fmla="*/ 0 w 351663"/>
                              <a:gd name="connsiteY1" fmla="*/ 218599 h 374523"/>
                              <a:gd name="connsiteX2" fmla="*/ 0 w 351663"/>
                              <a:gd name="connsiteY2" fmla="*/ 0 h 374523"/>
                              <a:gd name="connsiteX3" fmla="*/ 126016 w 351663"/>
                              <a:gd name="connsiteY3" fmla="*/ 0 h 374523"/>
                              <a:gd name="connsiteX4" fmla="*/ 126016 w 351663"/>
                              <a:gd name="connsiteY4" fmla="*/ 209360 h 374523"/>
                              <a:gd name="connsiteX5" fmla="*/ 175831 w 351663"/>
                              <a:gd name="connsiteY5" fmla="*/ 265652 h 374523"/>
                              <a:gd name="connsiteX6" fmla="*/ 225647 w 351663"/>
                              <a:gd name="connsiteY6" fmla="*/ 209360 h 374523"/>
                              <a:gd name="connsiteX7" fmla="*/ 225647 w 351663"/>
                              <a:gd name="connsiteY7" fmla="*/ 0 h 374523"/>
                              <a:gd name="connsiteX8" fmla="*/ 351663 w 351663"/>
                              <a:gd name="connsiteY8" fmla="*/ 0 h 374523"/>
                              <a:gd name="connsiteX9" fmla="*/ 351663 w 351663"/>
                              <a:gd name="connsiteY9" fmla="*/ 218599 h 374523"/>
                              <a:gd name="connsiteX10" fmla="*/ 175736 w 351663"/>
                              <a:gd name="connsiteY10" fmla="*/ 374523 h 37452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</a:cxnLst>
                            <a:rect l="l" t="t" r="r" b="b"/>
                            <a:pathLst>
                              <a:path w="351663" h="374523">
                                <a:moveTo>
                                  <a:pt x="175927" y="374523"/>
                                </a:moveTo>
                                <a:cubicBezTo>
                                  <a:pt x="61246" y="374523"/>
                                  <a:pt x="0" y="316802"/>
                                  <a:pt x="0" y="218599"/>
                                </a:cubicBezTo>
                                <a:lnTo>
                                  <a:pt x="0" y="0"/>
                                </a:lnTo>
                                <a:lnTo>
                                  <a:pt x="126016" y="0"/>
                                </a:lnTo>
                                <a:lnTo>
                                  <a:pt x="126016" y="209360"/>
                                </a:lnTo>
                                <a:cubicBezTo>
                                  <a:pt x="126016" y="245650"/>
                                  <a:pt x="144494" y="265652"/>
                                  <a:pt x="175831" y="265652"/>
                                </a:cubicBezTo>
                                <a:cubicBezTo>
                                  <a:pt x="207169" y="265652"/>
                                  <a:pt x="225647" y="245745"/>
                                  <a:pt x="225647" y="209360"/>
                                </a:cubicBezTo>
                                <a:lnTo>
                                  <a:pt x="225647" y="0"/>
                                </a:lnTo>
                                <a:lnTo>
                                  <a:pt x="351663" y="0"/>
                                </a:lnTo>
                                <a:lnTo>
                                  <a:pt x="351663" y="218599"/>
                                </a:lnTo>
                                <a:cubicBezTo>
                                  <a:pt x="351663" y="316897"/>
                                  <a:pt x="290417" y="374523"/>
                                  <a:pt x="175736" y="374523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8045299" name="Freihandform: Form 2040688375"/>
                        <wps:cNvSpPr/>
                        <wps:spPr>
                          <a:xfrm>
                            <a:off x="3959637" y="1732787"/>
                            <a:ext cx="393858" cy="515492"/>
                          </a:xfrm>
                          <a:custGeom>
                            <a:avLst/>
                            <a:gdLst>
                              <a:gd name="connsiteX0" fmla="*/ 0 w 393858"/>
                              <a:gd name="connsiteY0" fmla="*/ 10001 h 515492"/>
                              <a:gd name="connsiteX1" fmla="*/ 125349 w 393858"/>
                              <a:gd name="connsiteY1" fmla="*/ 10001 h 515492"/>
                              <a:gd name="connsiteX2" fmla="*/ 125349 w 393858"/>
                              <a:gd name="connsiteY2" fmla="*/ 30671 h 515492"/>
                              <a:gd name="connsiteX3" fmla="*/ 131064 w 393858"/>
                              <a:gd name="connsiteY3" fmla="*/ 37052 h 515492"/>
                              <a:gd name="connsiteX4" fmla="*/ 146018 w 393858"/>
                              <a:gd name="connsiteY4" fmla="*/ 28480 h 515492"/>
                              <a:gd name="connsiteX5" fmla="*/ 229362 w 393858"/>
                              <a:gd name="connsiteY5" fmla="*/ 0 h 515492"/>
                              <a:gd name="connsiteX6" fmla="*/ 393859 w 393858"/>
                              <a:gd name="connsiteY6" fmla="*/ 191548 h 515492"/>
                              <a:gd name="connsiteX7" fmla="*/ 229362 w 393858"/>
                              <a:gd name="connsiteY7" fmla="*/ 383096 h 515492"/>
                              <a:gd name="connsiteX8" fmla="*/ 146018 w 393858"/>
                              <a:gd name="connsiteY8" fmla="*/ 354616 h 515492"/>
                              <a:gd name="connsiteX9" fmla="*/ 131064 w 393858"/>
                              <a:gd name="connsiteY9" fmla="*/ 346043 h 515492"/>
                              <a:gd name="connsiteX10" fmla="*/ 125349 w 393858"/>
                              <a:gd name="connsiteY10" fmla="*/ 352425 h 515492"/>
                              <a:gd name="connsiteX11" fmla="*/ 125349 w 393858"/>
                              <a:gd name="connsiteY11" fmla="*/ 515493 h 515492"/>
                              <a:gd name="connsiteX12" fmla="*/ 0 w 393858"/>
                              <a:gd name="connsiteY12" fmla="*/ 515493 h 515492"/>
                              <a:gd name="connsiteX13" fmla="*/ 0 w 393858"/>
                              <a:gd name="connsiteY13" fmla="*/ 9811 h 515492"/>
                              <a:gd name="connsiteX14" fmla="*/ 192310 w 393858"/>
                              <a:gd name="connsiteY14" fmla="*/ 272796 h 515492"/>
                              <a:gd name="connsiteX15" fmla="*/ 267081 w 393858"/>
                              <a:gd name="connsiteY15" fmla="*/ 191643 h 515492"/>
                              <a:gd name="connsiteX16" fmla="*/ 192310 w 393858"/>
                              <a:gd name="connsiteY16" fmla="*/ 110490 h 515492"/>
                              <a:gd name="connsiteX17" fmla="*/ 119634 w 393858"/>
                              <a:gd name="connsiteY17" fmla="*/ 191643 h 515492"/>
                              <a:gd name="connsiteX18" fmla="*/ 192310 w 393858"/>
                              <a:gd name="connsiteY18" fmla="*/ 272796 h 51549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</a:cxnLst>
                            <a:rect l="l" t="t" r="r" b="b"/>
                            <a:pathLst>
                              <a:path w="393858" h="515492">
                                <a:moveTo>
                                  <a:pt x="0" y="10001"/>
                                </a:moveTo>
                                <a:lnTo>
                                  <a:pt x="125349" y="10001"/>
                                </a:lnTo>
                                <a:lnTo>
                                  <a:pt x="125349" y="30671"/>
                                </a:lnTo>
                                <a:cubicBezTo>
                                  <a:pt x="125349" y="34957"/>
                                  <a:pt x="127445" y="37052"/>
                                  <a:pt x="131064" y="37052"/>
                                </a:cubicBezTo>
                                <a:cubicBezTo>
                                  <a:pt x="135350" y="37052"/>
                                  <a:pt x="138875" y="34195"/>
                                  <a:pt x="146018" y="28480"/>
                                </a:cubicBezTo>
                                <a:cubicBezTo>
                                  <a:pt x="161639" y="15621"/>
                                  <a:pt x="188786" y="0"/>
                                  <a:pt x="229362" y="0"/>
                                </a:cubicBezTo>
                                <a:cubicBezTo>
                                  <a:pt x="325469" y="0"/>
                                  <a:pt x="393859" y="78296"/>
                                  <a:pt x="393859" y="191548"/>
                                </a:cubicBezTo>
                                <a:cubicBezTo>
                                  <a:pt x="393859" y="304800"/>
                                  <a:pt x="325469" y="383096"/>
                                  <a:pt x="229362" y="383096"/>
                                </a:cubicBezTo>
                                <a:cubicBezTo>
                                  <a:pt x="188786" y="383096"/>
                                  <a:pt x="161735" y="367475"/>
                                  <a:pt x="146018" y="354616"/>
                                </a:cubicBezTo>
                                <a:cubicBezTo>
                                  <a:pt x="138875" y="348901"/>
                                  <a:pt x="135350" y="346043"/>
                                  <a:pt x="131064" y="346043"/>
                                </a:cubicBezTo>
                                <a:cubicBezTo>
                                  <a:pt x="127540" y="346043"/>
                                  <a:pt x="125349" y="348139"/>
                                  <a:pt x="125349" y="352425"/>
                                </a:cubicBezTo>
                                <a:lnTo>
                                  <a:pt x="125349" y="515493"/>
                                </a:lnTo>
                                <a:lnTo>
                                  <a:pt x="0" y="515493"/>
                                </a:lnTo>
                                <a:lnTo>
                                  <a:pt x="0" y="9811"/>
                                </a:lnTo>
                                <a:close/>
                                <a:moveTo>
                                  <a:pt x="192310" y="272796"/>
                                </a:moveTo>
                                <a:cubicBezTo>
                                  <a:pt x="238601" y="272796"/>
                                  <a:pt x="267081" y="240030"/>
                                  <a:pt x="267081" y="191643"/>
                                </a:cubicBezTo>
                                <a:cubicBezTo>
                                  <a:pt x="267081" y="143256"/>
                                  <a:pt x="238601" y="110490"/>
                                  <a:pt x="192310" y="110490"/>
                                </a:cubicBezTo>
                                <a:cubicBezTo>
                                  <a:pt x="146018" y="110490"/>
                                  <a:pt x="119634" y="143256"/>
                                  <a:pt x="119634" y="191643"/>
                                </a:cubicBezTo>
                                <a:cubicBezTo>
                                  <a:pt x="119634" y="240030"/>
                                  <a:pt x="147447" y="272796"/>
                                  <a:pt x="192310" y="272796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700A3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399165917" name="Freihandform: Form 1094884894"/>
                      <wps:cNvSpPr/>
                      <wps:spPr>
                        <a:xfrm>
                          <a:off x="-95" y="323945"/>
                          <a:ext cx="1701164" cy="1781841"/>
                        </a:xfrm>
                        <a:custGeom>
                          <a:avLst/>
                          <a:gdLst>
                            <a:gd name="connsiteX0" fmla="*/ 1408652 w 1701164"/>
                            <a:gd name="connsiteY0" fmla="*/ 789908 h 1781841"/>
                            <a:gd name="connsiteX1" fmla="*/ 1540288 w 1701164"/>
                            <a:gd name="connsiteY1" fmla="*/ 446151 h 1781841"/>
                            <a:gd name="connsiteX2" fmla="*/ 1533620 w 1701164"/>
                            <a:gd name="connsiteY2" fmla="*/ 368522 h 1781841"/>
                            <a:gd name="connsiteX3" fmla="*/ 1040702 w 1701164"/>
                            <a:gd name="connsiteY3" fmla="*/ 0 h 1781841"/>
                            <a:gd name="connsiteX4" fmla="*/ 426530 w 1701164"/>
                            <a:gd name="connsiteY4" fmla="*/ 0 h 1781841"/>
                            <a:gd name="connsiteX5" fmla="*/ 324136 w 1701164"/>
                            <a:gd name="connsiteY5" fmla="*/ 107252 h 1781841"/>
                            <a:gd name="connsiteX6" fmla="*/ 324136 w 1701164"/>
                            <a:gd name="connsiteY6" fmla="*/ 346139 h 1781841"/>
                            <a:gd name="connsiteX7" fmla="*/ 182785 w 1701164"/>
                            <a:gd name="connsiteY7" fmla="*/ 265652 h 1781841"/>
                            <a:gd name="connsiteX8" fmla="*/ 0 w 1701164"/>
                            <a:gd name="connsiteY8" fmla="*/ 355854 h 1781841"/>
                            <a:gd name="connsiteX9" fmla="*/ 0 w 1701164"/>
                            <a:gd name="connsiteY9" fmla="*/ 1294352 h 1781841"/>
                            <a:gd name="connsiteX10" fmla="*/ 80391 w 1701164"/>
                            <a:gd name="connsiteY10" fmla="*/ 1377220 h 1781841"/>
                            <a:gd name="connsiteX11" fmla="*/ 160782 w 1701164"/>
                            <a:gd name="connsiteY11" fmla="*/ 1294352 h 1781841"/>
                            <a:gd name="connsiteX12" fmla="*/ 160782 w 1701164"/>
                            <a:gd name="connsiteY12" fmla="*/ 438722 h 1781841"/>
                            <a:gd name="connsiteX13" fmla="*/ 324040 w 1701164"/>
                            <a:gd name="connsiteY13" fmla="*/ 531400 h 1781841"/>
                            <a:gd name="connsiteX14" fmla="*/ 324040 w 1701164"/>
                            <a:gd name="connsiteY14" fmla="*/ 1133570 h 1781841"/>
                            <a:gd name="connsiteX15" fmla="*/ 467868 w 1701164"/>
                            <a:gd name="connsiteY15" fmla="*/ 1192054 h 1781841"/>
                            <a:gd name="connsiteX16" fmla="*/ 991838 w 1701164"/>
                            <a:gd name="connsiteY16" fmla="*/ 889730 h 1781841"/>
                            <a:gd name="connsiteX17" fmla="*/ 1045464 w 1701164"/>
                            <a:gd name="connsiteY17" fmla="*/ 809244 h 1781841"/>
                            <a:gd name="connsiteX18" fmla="*/ 991838 w 1701164"/>
                            <a:gd name="connsiteY18" fmla="*/ 728758 h 1781841"/>
                            <a:gd name="connsiteX19" fmla="*/ 484918 w 1701164"/>
                            <a:gd name="connsiteY19" fmla="*/ 438626 h 1781841"/>
                            <a:gd name="connsiteX20" fmla="*/ 484918 w 1701164"/>
                            <a:gd name="connsiteY20" fmla="*/ 160687 h 1781841"/>
                            <a:gd name="connsiteX21" fmla="*/ 1023461 w 1701164"/>
                            <a:gd name="connsiteY21" fmla="*/ 160687 h 1781841"/>
                            <a:gd name="connsiteX22" fmla="*/ 1376839 w 1701164"/>
                            <a:gd name="connsiteY22" fmla="*/ 460534 h 1781841"/>
                            <a:gd name="connsiteX23" fmla="*/ 1262348 w 1701164"/>
                            <a:gd name="connsiteY23" fmla="*/ 723805 h 1781841"/>
                            <a:gd name="connsiteX24" fmla="*/ 1216057 w 1701164"/>
                            <a:gd name="connsiteY24" fmla="*/ 811530 h 1781841"/>
                            <a:gd name="connsiteX25" fmla="*/ 1291590 w 1701164"/>
                            <a:gd name="connsiteY25" fmla="*/ 901732 h 1781841"/>
                            <a:gd name="connsiteX26" fmla="*/ 1537716 w 1701164"/>
                            <a:gd name="connsiteY26" fmla="*/ 1260062 h 1781841"/>
                            <a:gd name="connsiteX27" fmla="*/ 1125855 w 1701164"/>
                            <a:gd name="connsiteY27" fmla="*/ 1620869 h 1781841"/>
                            <a:gd name="connsiteX28" fmla="*/ 419290 w 1701164"/>
                            <a:gd name="connsiteY28" fmla="*/ 1620869 h 1781841"/>
                            <a:gd name="connsiteX29" fmla="*/ 324231 w 1701164"/>
                            <a:gd name="connsiteY29" fmla="*/ 1701356 h 1781841"/>
                            <a:gd name="connsiteX30" fmla="*/ 419290 w 1701164"/>
                            <a:gd name="connsiteY30" fmla="*/ 1781842 h 1781841"/>
                            <a:gd name="connsiteX31" fmla="*/ 1126046 w 1701164"/>
                            <a:gd name="connsiteY31" fmla="*/ 1781842 h 1781841"/>
                            <a:gd name="connsiteX32" fmla="*/ 1680686 w 1701164"/>
                            <a:gd name="connsiteY32" fmla="*/ 1410176 h 1781841"/>
                            <a:gd name="connsiteX33" fmla="*/ 1701165 w 1701164"/>
                            <a:gd name="connsiteY33" fmla="*/ 1265015 h 1781841"/>
                            <a:gd name="connsiteX34" fmla="*/ 1408748 w 1701164"/>
                            <a:gd name="connsiteY34" fmla="*/ 789623 h 1781841"/>
                            <a:gd name="connsiteX35" fmla="*/ 818864 w 1701164"/>
                            <a:gd name="connsiteY35" fmla="*/ 809435 h 1781841"/>
                            <a:gd name="connsiteX36" fmla="*/ 485013 w 1701164"/>
                            <a:gd name="connsiteY36" fmla="*/ 999554 h 1781841"/>
                            <a:gd name="connsiteX37" fmla="*/ 485013 w 1701164"/>
                            <a:gd name="connsiteY37" fmla="*/ 624173 h 1781841"/>
                            <a:gd name="connsiteX38" fmla="*/ 818864 w 1701164"/>
                            <a:gd name="connsiteY38" fmla="*/ 809435 h 178184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</a:cxnLst>
                          <a:rect l="l" t="t" r="r" b="b"/>
                          <a:pathLst>
                            <a:path w="1701164" h="1781841">
                              <a:moveTo>
                                <a:pt x="1408652" y="789908"/>
                              </a:moveTo>
                              <a:cubicBezTo>
                                <a:pt x="1501235" y="689991"/>
                                <a:pt x="1540288" y="575405"/>
                                <a:pt x="1540288" y="446151"/>
                              </a:cubicBezTo>
                              <a:cubicBezTo>
                                <a:pt x="1540288" y="419767"/>
                                <a:pt x="1538002" y="393859"/>
                                <a:pt x="1533620" y="368522"/>
                              </a:cubicBezTo>
                              <a:cubicBezTo>
                                <a:pt x="1498568" y="162497"/>
                                <a:pt x="1322832" y="0"/>
                                <a:pt x="1040702" y="0"/>
                              </a:cubicBezTo>
                              <a:lnTo>
                                <a:pt x="426530" y="0"/>
                              </a:lnTo>
                              <a:cubicBezTo>
                                <a:pt x="360712" y="0"/>
                                <a:pt x="324136" y="38957"/>
                                <a:pt x="324136" y="107252"/>
                              </a:cubicBezTo>
                              <a:lnTo>
                                <a:pt x="324136" y="346139"/>
                              </a:lnTo>
                              <a:lnTo>
                                <a:pt x="182785" y="265652"/>
                              </a:lnTo>
                              <a:cubicBezTo>
                                <a:pt x="87725" y="212027"/>
                                <a:pt x="0" y="258318"/>
                                <a:pt x="0" y="355854"/>
                              </a:cubicBezTo>
                              <a:lnTo>
                                <a:pt x="0" y="1294352"/>
                              </a:lnTo>
                              <a:cubicBezTo>
                                <a:pt x="0" y="1345502"/>
                                <a:pt x="31718" y="1377220"/>
                                <a:pt x="80391" y="1377220"/>
                              </a:cubicBezTo>
                              <a:cubicBezTo>
                                <a:pt x="129064" y="1377220"/>
                                <a:pt x="160782" y="1345502"/>
                                <a:pt x="160782" y="1294352"/>
                              </a:cubicBezTo>
                              <a:lnTo>
                                <a:pt x="160782" y="438722"/>
                              </a:lnTo>
                              <a:lnTo>
                                <a:pt x="324040" y="531400"/>
                              </a:lnTo>
                              <a:lnTo>
                                <a:pt x="324040" y="1133570"/>
                              </a:lnTo>
                              <a:cubicBezTo>
                                <a:pt x="324040" y="1204246"/>
                                <a:pt x="397193" y="1233488"/>
                                <a:pt x="467868" y="1192054"/>
                              </a:cubicBezTo>
                              <a:lnTo>
                                <a:pt x="991838" y="889730"/>
                              </a:lnTo>
                              <a:cubicBezTo>
                                <a:pt x="1030796" y="867823"/>
                                <a:pt x="1045464" y="838581"/>
                                <a:pt x="1045464" y="809244"/>
                              </a:cubicBezTo>
                              <a:cubicBezTo>
                                <a:pt x="1045464" y="782384"/>
                                <a:pt x="1030796" y="750761"/>
                                <a:pt x="991838" y="728758"/>
                              </a:cubicBezTo>
                              <a:lnTo>
                                <a:pt x="484918" y="438626"/>
                              </a:lnTo>
                              <a:lnTo>
                                <a:pt x="484918" y="160687"/>
                              </a:lnTo>
                              <a:lnTo>
                                <a:pt x="1023461" y="160687"/>
                              </a:lnTo>
                              <a:cubicBezTo>
                                <a:pt x="1259872" y="160687"/>
                                <a:pt x="1376839" y="287465"/>
                                <a:pt x="1376839" y="460534"/>
                              </a:cubicBezTo>
                              <a:cubicBezTo>
                                <a:pt x="1376839" y="572643"/>
                                <a:pt x="1323213" y="662845"/>
                                <a:pt x="1262348" y="723805"/>
                              </a:cubicBezTo>
                              <a:cubicBezTo>
                                <a:pt x="1225772" y="760381"/>
                                <a:pt x="1216057" y="784765"/>
                                <a:pt x="1216057" y="811530"/>
                              </a:cubicBezTo>
                              <a:cubicBezTo>
                                <a:pt x="1216057" y="843248"/>
                                <a:pt x="1230725" y="870014"/>
                                <a:pt x="1291590" y="901732"/>
                              </a:cubicBezTo>
                              <a:cubicBezTo>
                                <a:pt x="1435418" y="974884"/>
                                <a:pt x="1537716" y="1101662"/>
                                <a:pt x="1537716" y="1260062"/>
                              </a:cubicBezTo>
                              <a:cubicBezTo>
                                <a:pt x="1537716" y="1469708"/>
                                <a:pt x="1384173" y="1620869"/>
                                <a:pt x="1125855" y="1620869"/>
                              </a:cubicBezTo>
                              <a:lnTo>
                                <a:pt x="419290" y="1620869"/>
                              </a:lnTo>
                              <a:cubicBezTo>
                                <a:pt x="355949" y="1620869"/>
                                <a:pt x="324231" y="1652588"/>
                                <a:pt x="324231" y="1701356"/>
                              </a:cubicBezTo>
                              <a:cubicBezTo>
                                <a:pt x="324231" y="1750124"/>
                                <a:pt x="355949" y="1781842"/>
                                <a:pt x="419290" y="1781842"/>
                              </a:cubicBezTo>
                              <a:lnTo>
                                <a:pt x="1126046" y="1781842"/>
                              </a:lnTo>
                              <a:cubicBezTo>
                                <a:pt x="1426940" y="1781842"/>
                                <a:pt x="1620203" y="1618869"/>
                                <a:pt x="1680686" y="1410176"/>
                              </a:cubicBezTo>
                              <a:cubicBezTo>
                                <a:pt x="1694212" y="1363599"/>
                                <a:pt x="1701165" y="1314831"/>
                                <a:pt x="1701165" y="1265015"/>
                              </a:cubicBezTo>
                              <a:cubicBezTo>
                                <a:pt x="1701165" y="1060228"/>
                                <a:pt x="1581722" y="889635"/>
                                <a:pt x="1408748" y="789623"/>
                              </a:cubicBezTo>
                              <a:close/>
                              <a:moveTo>
                                <a:pt x="818864" y="809435"/>
                              </a:moveTo>
                              <a:lnTo>
                                <a:pt x="485013" y="999554"/>
                              </a:lnTo>
                              <a:lnTo>
                                <a:pt x="485013" y="624173"/>
                              </a:lnTo>
                              <a:lnTo>
                                <a:pt x="818864" y="8094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700A3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304664905" name="Grafik 6"/>
                      <wpg:cNvGrpSpPr/>
                      <wpg:grpSpPr>
                        <a:xfrm>
                          <a:off x="0" y="4"/>
                          <a:ext cx="2267997" cy="2511161"/>
                          <a:chOff x="0" y="4"/>
                          <a:chExt cx="2267997" cy="2511161"/>
                        </a:xfrm>
                        <a:solidFill>
                          <a:srgbClr val="1FD1BD"/>
                        </a:solidFill>
                      </wpg:grpSpPr>
                      <wps:wsp>
                        <wps:cNvPr id="1292946786" name="Freihandform: Form 9451759"/>
                        <wps:cNvSpPr/>
                        <wps:spPr>
                          <a:xfrm>
                            <a:off x="1408557" y="692467"/>
                            <a:ext cx="859440" cy="1041939"/>
                          </a:xfrm>
                          <a:custGeom>
                            <a:avLst/>
                            <a:gdLst>
                              <a:gd name="connsiteX0" fmla="*/ 692753 w 859440"/>
                              <a:gd name="connsiteY0" fmla="*/ 325184 h 1041939"/>
                              <a:gd name="connsiteX1" fmla="*/ 124968 w 859440"/>
                              <a:gd name="connsiteY1" fmla="*/ 0 h 1041939"/>
                              <a:gd name="connsiteX2" fmla="*/ 131635 w 859440"/>
                              <a:gd name="connsiteY2" fmla="*/ 77629 h 1041939"/>
                              <a:gd name="connsiteX3" fmla="*/ 0 w 859440"/>
                              <a:gd name="connsiteY3" fmla="*/ 421386 h 1041939"/>
                              <a:gd name="connsiteX4" fmla="*/ 292417 w 859440"/>
                              <a:gd name="connsiteY4" fmla="*/ 896779 h 1041939"/>
                              <a:gd name="connsiteX5" fmla="*/ 271939 w 859440"/>
                              <a:gd name="connsiteY5" fmla="*/ 1041940 h 1041939"/>
                              <a:gd name="connsiteX6" fmla="*/ 692753 w 859440"/>
                              <a:gd name="connsiteY6" fmla="*/ 800957 h 1041939"/>
                              <a:gd name="connsiteX7" fmla="*/ 859441 w 859440"/>
                              <a:gd name="connsiteY7" fmla="*/ 563118 h 1041939"/>
                              <a:gd name="connsiteX8" fmla="*/ 692753 w 859440"/>
                              <a:gd name="connsiteY8" fmla="*/ 325279 h 104193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859440" h="1041939">
                                <a:moveTo>
                                  <a:pt x="692753" y="325184"/>
                                </a:moveTo>
                                <a:lnTo>
                                  <a:pt x="124968" y="0"/>
                                </a:lnTo>
                                <a:cubicBezTo>
                                  <a:pt x="129254" y="25337"/>
                                  <a:pt x="131635" y="51245"/>
                                  <a:pt x="131635" y="77629"/>
                                </a:cubicBezTo>
                                <a:cubicBezTo>
                                  <a:pt x="131635" y="206788"/>
                                  <a:pt x="92678" y="321374"/>
                                  <a:pt x="0" y="421386"/>
                                </a:cubicBezTo>
                                <a:cubicBezTo>
                                  <a:pt x="173069" y="521303"/>
                                  <a:pt x="292417" y="691991"/>
                                  <a:pt x="292417" y="896779"/>
                                </a:cubicBezTo>
                                <a:cubicBezTo>
                                  <a:pt x="292417" y="946595"/>
                                  <a:pt x="285464" y="995363"/>
                                  <a:pt x="271939" y="1041940"/>
                                </a:cubicBezTo>
                                <a:lnTo>
                                  <a:pt x="692753" y="800957"/>
                                </a:lnTo>
                                <a:cubicBezTo>
                                  <a:pt x="810577" y="735330"/>
                                  <a:pt x="859441" y="657416"/>
                                  <a:pt x="859441" y="563118"/>
                                </a:cubicBezTo>
                                <a:cubicBezTo>
                                  <a:pt x="859441" y="468821"/>
                                  <a:pt x="810673" y="390906"/>
                                  <a:pt x="692753" y="32527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FD1BD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0458641" name="Freihandform: Form 295253447"/>
                        <wps:cNvSpPr/>
                        <wps:spPr>
                          <a:xfrm>
                            <a:off x="484917" y="948023"/>
                            <a:ext cx="333946" cy="375475"/>
                          </a:xfrm>
                          <a:custGeom>
                            <a:avLst/>
                            <a:gdLst>
                              <a:gd name="connsiteX0" fmla="*/ 0 w 333946"/>
                              <a:gd name="connsiteY0" fmla="*/ 0 h 375475"/>
                              <a:gd name="connsiteX1" fmla="*/ 0 w 333946"/>
                              <a:gd name="connsiteY1" fmla="*/ 375475 h 375475"/>
                              <a:gd name="connsiteX2" fmla="*/ 333947 w 333946"/>
                              <a:gd name="connsiteY2" fmla="*/ 185356 h 375475"/>
                              <a:gd name="connsiteX3" fmla="*/ 0 w 333946"/>
                              <a:gd name="connsiteY3" fmla="*/ 0 h 37547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333946" h="375475">
                                <a:moveTo>
                                  <a:pt x="0" y="0"/>
                                </a:moveTo>
                                <a:lnTo>
                                  <a:pt x="0" y="375475"/>
                                </a:lnTo>
                                <a:lnTo>
                                  <a:pt x="333947" y="18535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D1BD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7094781" name="Freihandform: Form 54891642"/>
                        <wps:cNvSpPr/>
                        <wps:spPr>
                          <a:xfrm>
                            <a:off x="0" y="484917"/>
                            <a:ext cx="1537811" cy="2026248"/>
                          </a:xfrm>
                          <a:custGeom>
                            <a:avLst/>
                            <a:gdLst>
                              <a:gd name="connsiteX0" fmla="*/ 1291590 w 1537811"/>
                              <a:gd name="connsiteY0" fmla="*/ 741045 h 2026248"/>
                              <a:gd name="connsiteX1" fmla="*/ 1216057 w 1537811"/>
                              <a:gd name="connsiteY1" fmla="*/ 650843 h 2026248"/>
                              <a:gd name="connsiteX2" fmla="*/ 1262348 w 1537811"/>
                              <a:gd name="connsiteY2" fmla="*/ 563118 h 2026248"/>
                              <a:gd name="connsiteX3" fmla="*/ 1376839 w 1537811"/>
                              <a:gd name="connsiteY3" fmla="*/ 299847 h 2026248"/>
                              <a:gd name="connsiteX4" fmla="*/ 1023461 w 1537811"/>
                              <a:gd name="connsiteY4" fmla="*/ 0 h 2026248"/>
                              <a:gd name="connsiteX5" fmla="*/ 484918 w 1537811"/>
                              <a:gd name="connsiteY5" fmla="*/ 0 h 2026248"/>
                              <a:gd name="connsiteX6" fmla="*/ 484918 w 1537811"/>
                              <a:gd name="connsiteY6" fmla="*/ 277939 h 2026248"/>
                              <a:gd name="connsiteX7" fmla="*/ 991838 w 1537811"/>
                              <a:gd name="connsiteY7" fmla="*/ 568071 h 2026248"/>
                              <a:gd name="connsiteX8" fmla="*/ 1045464 w 1537811"/>
                              <a:gd name="connsiteY8" fmla="*/ 648557 h 2026248"/>
                              <a:gd name="connsiteX9" fmla="*/ 991838 w 1537811"/>
                              <a:gd name="connsiteY9" fmla="*/ 729044 h 2026248"/>
                              <a:gd name="connsiteX10" fmla="*/ 467868 w 1537811"/>
                              <a:gd name="connsiteY10" fmla="*/ 1031367 h 2026248"/>
                              <a:gd name="connsiteX11" fmla="*/ 324041 w 1537811"/>
                              <a:gd name="connsiteY11" fmla="*/ 972884 h 2026248"/>
                              <a:gd name="connsiteX12" fmla="*/ 324041 w 1537811"/>
                              <a:gd name="connsiteY12" fmla="*/ 370713 h 2026248"/>
                              <a:gd name="connsiteX13" fmla="*/ 160782 w 1537811"/>
                              <a:gd name="connsiteY13" fmla="*/ 278035 h 2026248"/>
                              <a:gd name="connsiteX14" fmla="*/ 160782 w 1537811"/>
                              <a:gd name="connsiteY14" fmla="*/ 1133665 h 2026248"/>
                              <a:gd name="connsiteX15" fmla="*/ 80391 w 1537811"/>
                              <a:gd name="connsiteY15" fmla="*/ 1216533 h 2026248"/>
                              <a:gd name="connsiteX16" fmla="*/ 0 w 1537811"/>
                              <a:gd name="connsiteY16" fmla="*/ 1133665 h 2026248"/>
                              <a:gd name="connsiteX17" fmla="*/ 0 w 1537811"/>
                              <a:gd name="connsiteY17" fmla="*/ 1763078 h 2026248"/>
                              <a:gd name="connsiteX18" fmla="*/ 418624 w 1537811"/>
                              <a:gd name="connsiteY18" fmla="*/ 1972247 h 2026248"/>
                              <a:gd name="connsiteX19" fmla="*/ 1031462 w 1537811"/>
                              <a:gd name="connsiteY19" fmla="*/ 1621250 h 2026248"/>
                              <a:gd name="connsiteX20" fmla="*/ 419195 w 1537811"/>
                              <a:gd name="connsiteY20" fmla="*/ 1621250 h 2026248"/>
                              <a:gd name="connsiteX21" fmla="*/ 324136 w 1537811"/>
                              <a:gd name="connsiteY21" fmla="*/ 1540764 h 2026248"/>
                              <a:gd name="connsiteX22" fmla="*/ 419195 w 1537811"/>
                              <a:gd name="connsiteY22" fmla="*/ 1460278 h 2026248"/>
                              <a:gd name="connsiteX23" fmla="*/ 1125950 w 1537811"/>
                              <a:gd name="connsiteY23" fmla="*/ 1460278 h 2026248"/>
                              <a:gd name="connsiteX24" fmla="*/ 1537811 w 1537811"/>
                              <a:gd name="connsiteY24" fmla="*/ 1099471 h 2026248"/>
                              <a:gd name="connsiteX25" fmla="*/ 1291685 w 1537811"/>
                              <a:gd name="connsiteY25" fmla="*/ 741140 h 202624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</a:cxnLst>
                            <a:rect l="l" t="t" r="r" b="b"/>
                            <a:pathLst>
                              <a:path w="1537811" h="2026248">
                                <a:moveTo>
                                  <a:pt x="1291590" y="741045"/>
                                </a:moveTo>
                                <a:cubicBezTo>
                                  <a:pt x="1230630" y="709327"/>
                                  <a:pt x="1216057" y="682562"/>
                                  <a:pt x="1216057" y="650843"/>
                                </a:cubicBezTo>
                                <a:cubicBezTo>
                                  <a:pt x="1216057" y="623983"/>
                                  <a:pt x="1225772" y="599694"/>
                                  <a:pt x="1262348" y="563118"/>
                                </a:cubicBezTo>
                                <a:cubicBezTo>
                                  <a:pt x="1323308" y="502158"/>
                                  <a:pt x="1376839" y="411956"/>
                                  <a:pt x="1376839" y="299847"/>
                                </a:cubicBezTo>
                                <a:cubicBezTo>
                                  <a:pt x="1376839" y="126778"/>
                                  <a:pt x="1259872" y="0"/>
                                  <a:pt x="1023461" y="0"/>
                                </a:cubicBezTo>
                                <a:lnTo>
                                  <a:pt x="484918" y="0"/>
                                </a:lnTo>
                                <a:lnTo>
                                  <a:pt x="484918" y="277939"/>
                                </a:lnTo>
                                <a:lnTo>
                                  <a:pt x="991838" y="568071"/>
                                </a:lnTo>
                                <a:cubicBezTo>
                                  <a:pt x="1030796" y="589979"/>
                                  <a:pt x="1045464" y="621697"/>
                                  <a:pt x="1045464" y="648557"/>
                                </a:cubicBezTo>
                                <a:cubicBezTo>
                                  <a:pt x="1045464" y="677799"/>
                                  <a:pt x="1030796" y="707041"/>
                                  <a:pt x="991838" y="729044"/>
                                </a:cubicBezTo>
                                <a:lnTo>
                                  <a:pt x="467868" y="1031367"/>
                                </a:lnTo>
                                <a:cubicBezTo>
                                  <a:pt x="397193" y="1072801"/>
                                  <a:pt x="324041" y="1043559"/>
                                  <a:pt x="324041" y="972884"/>
                                </a:cubicBezTo>
                                <a:lnTo>
                                  <a:pt x="324041" y="370713"/>
                                </a:lnTo>
                                <a:lnTo>
                                  <a:pt x="160782" y="278035"/>
                                </a:lnTo>
                                <a:lnTo>
                                  <a:pt x="160782" y="1133665"/>
                                </a:lnTo>
                                <a:cubicBezTo>
                                  <a:pt x="160782" y="1184815"/>
                                  <a:pt x="129064" y="1216533"/>
                                  <a:pt x="80391" y="1216533"/>
                                </a:cubicBezTo>
                                <a:cubicBezTo>
                                  <a:pt x="31718" y="1216533"/>
                                  <a:pt x="0" y="1184815"/>
                                  <a:pt x="0" y="1133665"/>
                                </a:cubicBezTo>
                                <a:lnTo>
                                  <a:pt x="0" y="1763078"/>
                                </a:lnTo>
                                <a:cubicBezTo>
                                  <a:pt x="0" y="2000917"/>
                                  <a:pt x="203264" y="2095214"/>
                                  <a:pt x="418624" y="1972247"/>
                                </a:cubicBezTo>
                                <a:lnTo>
                                  <a:pt x="1031462" y="1621250"/>
                                </a:lnTo>
                                <a:lnTo>
                                  <a:pt x="419195" y="1621250"/>
                                </a:lnTo>
                                <a:cubicBezTo>
                                  <a:pt x="355854" y="1621250"/>
                                  <a:pt x="324136" y="1589532"/>
                                  <a:pt x="324136" y="1540764"/>
                                </a:cubicBezTo>
                                <a:cubicBezTo>
                                  <a:pt x="324136" y="1491996"/>
                                  <a:pt x="355854" y="1460278"/>
                                  <a:pt x="419195" y="1460278"/>
                                </a:cubicBezTo>
                                <a:lnTo>
                                  <a:pt x="1125950" y="1460278"/>
                                </a:lnTo>
                                <a:cubicBezTo>
                                  <a:pt x="1384268" y="1460278"/>
                                  <a:pt x="1537811" y="1309116"/>
                                  <a:pt x="1537811" y="1099471"/>
                                </a:cubicBezTo>
                                <a:cubicBezTo>
                                  <a:pt x="1537811" y="940975"/>
                                  <a:pt x="1435418" y="814292"/>
                                  <a:pt x="1291685" y="74114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FD1BD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1187149" name="Freihandform: Form 132470038"/>
                        <wps:cNvSpPr/>
                        <wps:spPr>
                          <a:xfrm>
                            <a:off x="0" y="4"/>
                            <a:ext cx="890111" cy="679889"/>
                          </a:xfrm>
                          <a:custGeom>
                            <a:avLst/>
                            <a:gdLst>
                              <a:gd name="connsiteX0" fmla="*/ 182785 w 890111"/>
                              <a:gd name="connsiteY0" fmla="*/ 589688 h 679889"/>
                              <a:gd name="connsiteX1" fmla="*/ 324136 w 890111"/>
                              <a:gd name="connsiteY1" fmla="*/ 670174 h 679889"/>
                              <a:gd name="connsiteX2" fmla="*/ 324136 w 890111"/>
                              <a:gd name="connsiteY2" fmla="*/ 431287 h 679889"/>
                              <a:gd name="connsiteX3" fmla="*/ 426530 w 890111"/>
                              <a:gd name="connsiteY3" fmla="*/ 324036 h 679889"/>
                              <a:gd name="connsiteX4" fmla="*/ 890111 w 890111"/>
                              <a:gd name="connsiteY4" fmla="*/ 324036 h 679889"/>
                              <a:gd name="connsiteX5" fmla="*/ 418624 w 890111"/>
                              <a:gd name="connsiteY5" fmla="*/ 54002 h 679889"/>
                              <a:gd name="connsiteX6" fmla="*/ 0 w 890111"/>
                              <a:gd name="connsiteY6" fmla="*/ 263171 h 679889"/>
                              <a:gd name="connsiteX7" fmla="*/ 0 w 890111"/>
                              <a:gd name="connsiteY7" fmla="*/ 679890 h 679889"/>
                              <a:gd name="connsiteX8" fmla="*/ 182785 w 890111"/>
                              <a:gd name="connsiteY8" fmla="*/ 589688 h 67988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890111" h="679889">
                                <a:moveTo>
                                  <a:pt x="182785" y="589688"/>
                                </a:moveTo>
                                <a:lnTo>
                                  <a:pt x="324136" y="670174"/>
                                </a:lnTo>
                                <a:lnTo>
                                  <a:pt x="324136" y="431287"/>
                                </a:lnTo>
                                <a:cubicBezTo>
                                  <a:pt x="324136" y="362993"/>
                                  <a:pt x="360712" y="324036"/>
                                  <a:pt x="426530" y="324036"/>
                                </a:cubicBezTo>
                                <a:lnTo>
                                  <a:pt x="890111" y="324036"/>
                                </a:lnTo>
                                <a:lnTo>
                                  <a:pt x="418624" y="54002"/>
                                </a:lnTo>
                                <a:cubicBezTo>
                                  <a:pt x="203264" y="-68966"/>
                                  <a:pt x="0" y="25332"/>
                                  <a:pt x="0" y="263171"/>
                                </a:cubicBezTo>
                                <a:lnTo>
                                  <a:pt x="0" y="679890"/>
                                </a:lnTo>
                                <a:cubicBezTo>
                                  <a:pt x="0" y="582354"/>
                                  <a:pt x="87725" y="536062"/>
                                  <a:pt x="182785" y="58968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FD1BD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group id="Grafik 6" style="position:absolute;margin-left:469.2pt;margin-top:21.15pt;width:87pt;height:50.15pt;z-index:251671552;mso-position-horizontal-relative:page;mso-position-vertical-relative:page;mso-width-relative:margin;mso-height-relative:margin" coordsize="43529,25146" o:spid="_x0000_s1026" w14:anchorId="4D3E631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">
              <o:lock v:ext="edit" aspectratio="t"/>
              <v:group id="_x0000_s1027" style="position:absolute;left:23217;top:3239;width:20317;height:19243" coordsize="20317,19243" coordorigin="23217,32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">
                <v:shape id="Freihandform: Form 812738624" style="position:absolute;left:23522;top:3239;width:4189;height:4701;visibility:visible;mso-wrap-style:square;v-text-anchor:middle" coordsize="418814,470058" o:spid="_x0000_s1028" fillcolor="#4700a3" stroked="f" path="m95,95r225076,c331279,95,388239,43529,388239,126111v,43434,-22098,76200,-57722,96107c382524,239268,418814,276320,418814,337566v,86868,-73342,132493,-181642,132493l,470059,,,95,95xm203740,184595v33432,,50577,-15621,50577,-41339c254317,117539,236506,101918,203740,101918r-72676,l131064,184499r72676,l203740,184595xm230791,368332v33433,,53435,-16383,53435,-44196c284226,296323,264319,279940,230791,279940r-99727,l131064,368237r99727,l230791,368332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">
                  <v:stroke joinstyle="miter"/>
                  <v:path arrowok="t" o:connecttype="custom" o:connectlocs="95,95;225171,95;388239,126111;330517,222218;418814,337566;237172,470059;0,470059;0,0;203740,184595;254317,143256;203740,101918;131064,101918;131064,184499;203740,184499;230791,368332;284226,324136;230791,279940;131064,279940;131064,368237;230791,368237" o:connectangles="0,0,0,0,0,0,0,0,0,0,0,0,0,0,0,0,0,0,0,0"/>
                </v:shape>
                <v:shape id="Freihandform: Form 1344024454" style="position:absolute;left:28045;top:4193;width:3739;height:3824;visibility:visible;mso-wrap-style:square;v-text-anchor:middle" coordsize="373951,382333" o:spid="_x0000_s1029" fillcolor="#4700a3" stroked="f" path="m,280607c,224314,35623,186595,113252,168783r89059,-20669c217932,144590,223647,137446,223647,126778v,-17050,-13526,-27051,-43434,-27051c145352,99727,109728,119634,91916,151733l2191,98298c31432,44863,96203,,185261,,293561,,341186,53435,341186,151733r,110395c341186,275654,347567,280607,361855,280607r12097,l373952,373856v-13526,3525,-33433,6382,-52674,6382c274987,380238,255079,364617,242221,337471v-2858,-5715,-4953,-8573,-9240,-8573c228695,328898,226600,331756,221552,338900v-19908,27050,-52674,43434,-98298,43434c44958,382334,,338138,,280511r,96xm157353,294132v36290,,66199,-22098,66199,-75533l223552,212217v-4287,6382,-11430,10001,-24956,12859l152971,235077v-21335,4953,-33432,14954,-33432,30671c119539,281464,133731,294227,157258,294227r95,-9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">
                  <v:stroke joinstyle="miter"/>
                  <v:path arrowok="t" o:connecttype="custom" o:connectlocs="0,280607;113252,168783;202311,148114;223647,126778;180213,99727;91916,151733;2191,98298;185261,0;341186,151733;341186,262128;361855,280607;373952,280607;373952,373856;321278,380238;242221,337471;232981,328898;221552,338900;123254,382334;0,280511;157353,294132;223552,218599;223552,212217;198596,225076;152971,235077;119539,265748;157258,294227" o:connectangles="0,0,0,0,0,0,0,0,0,0,0,0,0,0,0,0,0,0,0,0,0,0,0,0,0,0"/>
                </v:shape>
                <v:shape id="Freihandform: Form 820026908" style="position:absolute;left:32161;top:4309;width:3516;height:3745;visibility:visible;mso-wrap-style:square;v-text-anchor:middle" coordsize="351663,374522" o:spid="_x0000_s1030" fillcolor="#4700a3" stroked="f" path="m175927,374523c61246,374523,,316801,,218599l,,126016,r,209360c126016,245650,144494,265652,175831,265652v31338,,49816,-19907,49816,-56292l225647,,351663,r,218599c351663,316897,290417,374523,175736,374523r19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">
                  <v:stroke joinstyle="miter"/>
                  <v:path arrowok="t" o:connecttype="custom" o:connectlocs="175927,374523;0,218599;0,0;126016,0;126016,209360;175831,265652;225647,209360;225647,0;351663,0;351663,218599;175736,374523" o:connectangles="0,0,0,0,0,0,0,0,0,0,0"/>
                </v:shape>
                <v:shape id="Freihandform: Form 1554395576" style="position:absolute;left:36120;top:4215;width:3732;height:3818;visibility:visible;mso-wrap-style:square;v-text-anchor:middle" coordsize="373189,381761" o:spid="_x0000_s1031" fillcolor="#4700a3" stroked="f" path="m199454,381762c73438,381762,,301276,,190881,,80486,79724,,190119,,300514,,373189,79058,373189,191548r,29908l121063,221456v7143,39910,39148,57722,77628,57722c232886,279178,252794,266319,272796,242126r87630,64770c324803,353854,267176,381667,199454,381667r,95xm252127,142494c243554,113252,221456,96203,188786,96203v-32671,,-56960,17049,-65532,46291l252127,14249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">
                  <v:stroke joinstyle="miter"/>
                  <v:path arrowok="t" o:connecttype="custom" o:connectlocs="199454,381762;0,190881;190119,0;373189,191548;373189,221456;121063,221456;198691,279178;272796,242126;360426,306896;199454,381667;252127,142494;188786,96203;123254,142494;252127,142494" o:connectangles="0,0,0,0,0,0,0,0,0,0,0,0,0,0"/>
                </v:shape>
                <v:shape id="Freihandform: Form 1017691849" style="position:absolute;left:40323;top:4243;width:2271;height:3697;visibility:visible;mso-wrap-style:square;v-text-anchor:middle" coordsize="227171,369665" o:spid="_x0000_s1032" fillcolor="#4700a3" stroked="f" path="m,6477r125349,l125349,52769v,4286,1429,6381,4953,6381c133826,59150,136017,57055,143161,45625,162401,14288,189452,,223647,r2096,l227171,126778r-27051,c149543,126778,125349,150305,125349,204407r,165258l,369665,,6477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">
                  <v:stroke joinstyle="miter"/>
                  <v:path arrowok="t" o:connecttype="custom" o:connectlocs="0,6477;125349,6477;125349,52769;130302,59150;143161,45625;223647,0;225743,0;227171,126778;200120,126778;125349,204407;125349,369665;0,369665;0,6477" o:connectangles="0,0,0,0,0,0,0,0,0,0,0,0,0"/>
                </v:shape>
                <v:shape id="Freihandform: Form 602101645" style="position:absolute;left:23522;top:9824;width:5156;height:4700;visibility:visible;mso-wrap-style:square;v-text-anchor:middle" coordsize="515588,470058" o:spid="_x0000_s1033" fillcolor="#4700a3" stroked="f" path="m248602,362521l120396,200882r,269177l,470059,,,106108,,262033,197263,412337,,515588,r,470059l394525,470059r,-264890l272701,362521v-4953,6382,-7811,7811,-12097,7811c256318,370332,253460,368903,248507,362521r95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">
                  <v:stroke joinstyle="miter"/>
                  <v:path arrowok="t" o:connecttype="custom" o:connectlocs="248602,362521;120396,200882;120396,470059;0,470059;0,0;106108,0;262033,197263;412337,0;515588,0;515588,470059;394525,470059;394525,205169;272701,362521;260604,370332;248507,362521" o:connectangles="0,0,0,0,0,0,0,0,0,0,0,0,0,0,0"/>
                </v:shape>
                <v:shape id="Freihandform: Form 1412899448" style="position:absolute;left:29120;top:10799;width:3732;height:3818;visibility:visible;mso-wrap-style:square;v-text-anchor:middle" coordsize="373189,381762" o:spid="_x0000_s1034" fillcolor="#4700a3" stroked="f" path="m199454,381762c73438,381762,,301276,,190881,,80486,79724,,190119,,300514,,373189,79058,373189,191548r,29908l121063,221456v7143,39910,39147,57722,77628,57722c232886,279178,252793,266319,272796,242126r87630,64770c324802,353854,267176,381667,199454,381667r,95xm252127,142494c243554,113252,221456,96203,188785,96203v-32670,,-56959,17049,-65531,46291l252127,14249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">
                  <v:stroke joinstyle="miter"/>
                  <v:path arrowok="t" o:connecttype="custom" o:connectlocs="199454,381762;0,190881;190119,0;373189,191548;373189,221456;121063,221456;198691,279178;272796,242126;360426,306896;199454,381667;252127,142494;188785,96203;123254,142494;252127,142494" o:connectangles="0,0,0,0,0,0,0,0,0,0,0,0,0,0"/>
                </v:shape>
                <v:shape id="Freihandform: Form 1984922428" style="position:absolute;left:33244;top:9541;width:3938;height:5083;visibility:visible;mso-wrap-style:square;v-text-anchor:middle" coordsize="393858,508349" o:spid="_x0000_s1035" fillcolor="#4700a3" stroked="f" path="m268510,477679v,-4287,-2096,-6382,-5715,-6382c258509,471297,254984,474155,247841,479870v-15621,12858,-42768,28479,-83344,28479c68390,508349,,430054,,316801,,203549,68390,125254,164497,125254v40576,,67628,15716,83344,28480c254984,159449,258509,162306,262795,162306v3524,,5715,-2095,5715,-6382l268510,,393859,r,498538l268510,498538r,-20669l268510,477679xm201549,397955v44863,,72676,-32767,72676,-81154c274225,268415,246412,235649,201549,235649v-44863,,-74771,32766,-74771,81152c126778,365188,155258,397955,201549,39795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">
                  <v:stroke joinstyle="miter"/>
                  <v:path arrowok="t" o:connecttype="custom" o:connectlocs="268510,477679;262795,471297;247841,479870;164497,508349;0,316801;164497,125254;247841,153734;262795,162306;268510,155924;268510,0;393859,0;393859,498538;268510,498538;268510,477869;201549,397955;274225,316801;201549,235649;126778,316801;201549,397955" o:connectangles="0,0,0,0,0,0,0,0,0,0,0,0,0,0,0,0,0,0,0"/>
                </v:shape>
                <v:shape id="Freihandform: Form 1244604371" style="position:absolute;left:37844;top:9311;width:1439;height:5213;visibility:visible;mso-wrap-style:square;v-text-anchor:middle" coordsize="143827,521303" o:spid="_x0000_s1036" fillcolor="#4700a3" stroked="f" path="m71914,v42005,,71914,25622,71914,64103c143828,102584,113919,128206,71914,128206,29908,128206,,103251,,64103,,24955,29908,,71914,xm134588,158115r,363188l9239,521303r,-363188l134588,15811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">
                  <v:stroke joinstyle="miter"/>
                  <v:path arrowok="t" o:connecttype="custom" o:connectlocs="71914,0;143828,64103;71914,128206;0,64103;71914,0;134588,158115;134588,521303;9239,521303;9239,158115;134588,158115" o:connectangles="0,0,0,0,0,0,0,0,0,0"/>
                </v:shape>
                <v:shape id="Freihandform: Form 687457532" style="position:absolute;left:39756;top:10778;width:3739;height:3823;visibility:visible;mso-wrap-style:square;v-text-anchor:middle" coordsize="373951,382333" o:spid="_x0000_s1037" fillcolor="#4700a3" stroked="f" path="m,280606c,224314,35623,186595,113252,168783r89059,-20669c217932,144589,223647,137446,223647,126778v,-17050,-13526,-27051,-43434,-27051c145351,99727,109728,119634,91916,151733l2191,98298c31432,44863,96202,,185261,,293560,,341185,53435,341185,151733r,110395c341185,275654,347567,280606,361855,280606r12096,l373951,373856v-13525,3524,-33432,6382,-52673,6382c274987,380238,255079,364617,242221,337471v-2858,-5715,-4953,-8573,-9240,-8573c228695,328898,226600,331756,221551,338900v-19907,27050,-52673,43434,-98298,43434c44958,382334,,338138,,280511r,95xm157353,294132v36290,,66198,-22098,66198,-75533l223551,212217v-4286,6382,-11429,10001,-24955,12859l152971,235077v-21336,4953,-33432,14954,-33432,30670c119539,281464,133731,294227,157258,294227r95,-9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">
                  <v:stroke joinstyle="miter"/>
                  <v:path arrowok="t" o:connecttype="custom" o:connectlocs="0,280606;113252,168783;202311,148114;223647,126778;180213,99727;91916,151733;2191,98298;185261,0;341185,151733;341185,262128;361855,280606;373951,280606;373951,373856;321278,380238;242221,337471;232981,328898;221551,338900;123253,382334;0,280511;157353,294132;223551,218599;223551,212217;198596,225076;152971,235077;119539,265747;157258,294227" o:connectangles="0,0,0,0,0,0,0,0,0,0,0,0,0,0,0,0,0,0,0,0,0,0,0,0,0,0"/>
                </v:shape>
                <v:shape id="Freihandform: Form 2035015258" style="position:absolute;left:23217;top:16245;width:5028;height:4927;visibility:visible;mso-wrap-style:square;v-text-anchor:middle" coordsize="502824,492633" o:spid="_x0000_s1038" fillcolor="#4700a3" stroked="f" path="m,246412c,107537,99727,,256413,v99727,,170974,44863,217932,116777l363284,178022c344043,141732,309181,117443,256413,117443v-74771,,-122492,52007,-122492,128874c133921,323183,181642,373761,256413,373761v49816,,89059,-23527,106108,-61246l286988,241268v-6382,-5715,-8572,-10668,-8572,-14287c278416,220599,282702,215551,292703,215551r210122,l502825,231267v,198692,-131064,261366,-246412,261366c99727,492633,,385096,,246221r,191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">
                  <v:stroke joinstyle="miter"/>
                  <v:path arrowok="t" o:connecttype="custom" o:connectlocs="0,246412;256413,0;474345,116777;363284,178022;256413,117443;133921,246317;256413,373761;362521,312515;286988,241268;278416,226981;292703,215551;502825,215551;502825,231267;256413,492633;0,246221" o:connectangles="0,0,0,0,0,0,0,0,0,0,0,0,0,0,0"/>
                </v:shape>
                <v:shape id="Freihandform: Form 233774872" style="position:absolute;left:28708;top:17363;width:2272;height:3696;visibility:visible;mso-wrap-style:square;v-text-anchor:middle" coordsize="227171,369665" o:spid="_x0000_s1039" fillcolor="#4700a3" stroked="f" path="m,6477r125349,l125349,52769v,4286,1429,6381,4953,6381c133826,59150,136017,57055,143161,45625,162401,14288,189452,,223647,r2096,l227171,126778r-27051,c149543,126778,125349,150305,125349,204407r,165258l,369665,,6477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">
                  <v:stroke joinstyle="miter"/>
                  <v:path arrowok="t" o:connecttype="custom" o:connectlocs="0,6477;125349,6477;125349,52769;130302,59150;143161,45625;223647,0;225743,0;227171,126778;200120,126778;125349,204407;125349,369665;0,369665;0,6477" o:connectangles="0,0,0,0,0,0,0,0,0,0,0,0,0"/>
                </v:shape>
                <v:shape id="Freihandform: Form 1600381653" style="position:absolute;left:31142;top:17335;width:4010;height:3818;visibility:visible;mso-wrap-style:square;v-text-anchor:middle" coordsize="401002,381762" o:spid="_x0000_s1040" fillcolor="#4700a3" stroked="f" path="m,190881c,78391,84772,,200882,,316992,,401003,78296,401003,190881v,112586,-85440,190881,-200121,190881c86201,381762,,303467,,190881xm200882,271367v46292,,75534,-32766,75534,-80486c276416,143161,247174,110395,200882,110395v-46291,,-76200,32766,-76200,80486c124682,238601,153924,271367,200882,271367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">
                  <v:stroke joinstyle="miter"/>
                  <v:path arrowok="t" o:connecttype="custom" o:connectlocs="0,190881;200882,0;401003,190881;200882,381762;0,190881;200882,271367;276416,190881;200882,110395;124682,190881;200882,271367" o:connectangles="0,0,0,0,0,0,0,0,0,0"/>
                </v:shape>
                <v:shape id="Freihandform: Form 816274789" style="position:absolute;left:35515;top:17428;width:3517;height:3746;visibility:visible;mso-wrap-style:square;v-text-anchor:middle" coordsize="351663,374523" o:spid="_x0000_s1041" fillcolor="#4700a3" stroked="f" path="m175927,374523c61246,374523,,316802,,218599l,,126016,r,209360c126016,245650,144494,265652,175831,265652v31338,,49816,-19907,49816,-56292l225647,,351663,r,218599c351663,316897,290417,374523,175736,374523r19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">
                  <v:stroke joinstyle="miter"/>
                  <v:path arrowok="t" o:connecttype="custom" o:connectlocs="175927,374523;0,218599;0,0;126016,0;126016,209360;175831,265652;225647,209360;225647,0;351663,0;351663,218599;175736,374523" o:connectangles="0,0,0,0,0,0,0,0,0,0,0"/>
                </v:shape>
                <v:shape id="Freihandform: Form 2040688375" style="position:absolute;left:39596;top:17327;width:3938;height:5155;visibility:visible;mso-wrap-style:square;v-text-anchor:middle" coordsize="393858,515492" o:spid="_x0000_s1042" fillcolor="#4700a3" stroked="f" path="m,10001r125349,l125349,30671v,4286,2096,6381,5715,6381c135350,37052,138875,34195,146018,28480,161639,15621,188786,,229362,v96107,,164497,78296,164497,191548c393859,304800,325469,383096,229362,383096v-40576,,-67627,-15621,-83344,-28480c138875,348901,135350,346043,131064,346043v-3524,,-5715,2096,-5715,6382l125349,515493,,515493,,9811r,190xm192310,272796v46291,,74771,-32766,74771,-81153c267081,143256,238601,110490,192310,110490v-46292,,-72676,32766,-72676,81153c119634,240030,147447,272796,192310,272796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">
                  <v:stroke joinstyle="miter"/>
                  <v:path arrowok="t" o:connecttype="custom" o:connectlocs="0,10001;125349,10001;125349,30671;131064,37052;146018,28480;229362,0;393859,191548;229362,383096;146018,354616;131064,346043;125349,352425;125349,515493;0,515493;0,9811;192310,272796;267081,191643;192310,110490;119634,191643;192310,272796" o:connectangles="0,0,0,0,0,0,0,0,0,0,0,0,0,0,0,0,0,0,0"/>
                </v:shape>
              </v:group>
              <v:shape id="Freihandform: Form 1094884894" style="position:absolute;top:3239;width:17010;height:17818;visibility:visible;mso-wrap-style:square;v-text-anchor:middle" coordsize="1701164,1781841" o:spid="_x0000_s1043" fillcolor="#4700a3" stroked="f" path="m1408652,789908v92583,-99917,131636,-214503,131636,-343757c1540288,419767,1538002,393859,1533620,368522,1498568,162497,1322832,,1040702,l426530,c360712,,324136,38957,324136,107252r,238887l182785,265652c87725,212027,,258318,,355854r,938498c,1345502,31718,1377220,80391,1377220v48673,,80391,-31718,80391,-82868l160782,438722r163258,92678l324040,1133570v,70676,73153,99918,143828,58484l991838,889730v38958,-21907,53626,-51149,53626,-80486c1045464,782384,1030796,750761,991838,728758l484918,438626r,-277939l1023461,160687v236411,,353378,126778,353378,299847c1376839,572643,1323213,662845,1262348,723805v-36576,36576,-46291,60960,-46291,87725c1216057,843248,1230725,870014,1291590,901732v143828,73152,246126,199930,246126,358330c1537716,1469708,1384173,1620869,1125855,1620869r-706565,c355949,1620869,324231,1652588,324231,1701356v,48768,31718,80486,95059,80486l1126046,1781842v300894,,494157,-162973,554640,-371666c1694212,1363599,1701165,1314831,1701165,1265015v,-204787,-119443,-375380,-292417,-475392l1408652,789908xm818864,809435l485013,999554r,-375381l818864,80943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">
                <v:stroke joinstyle="miter"/>
                <v:path arrowok="t" o:connecttype="custom" o:connectlocs="1408652,789908;1540288,446151;1533620,368522;1040702,0;426530,0;324136,107252;324136,346139;182785,265652;0,355854;0,1294352;80391,1377220;160782,1294352;160782,438722;324040,531400;324040,1133570;467868,1192054;991838,889730;1045464,809244;991838,728758;484918,438626;484918,160687;1023461,160687;1376839,460534;1262348,723805;1216057,811530;1291590,901732;1537716,1260062;1125855,1620869;419290,1620869;324231,1701356;419290,1781842;1126046,1781842;1680686,1410176;1701165,1265015;1408748,789623;818864,809435;485013,999554;485013,624173;818864,809435" o:connectangles="0,0,0,0,0,0,0,0,0,0,0,0,0,0,0,0,0,0,0,0,0,0,0,0,0,0,0,0,0,0,0,0,0,0,0,0,0,0,0"/>
              </v:shape>
              <v:group id="_x0000_s1044" style="position:absolute;width:22679;height:25111" coordsize="22679,25111" coordorigin="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">
                <v:shape id="Freihandform: Form 9451759" style="position:absolute;left:14085;top:6924;width:8594;height:10420;visibility:visible;mso-wrap-style:square;v-text-anchor:middle" coordsize="859440,1041939" o:spid="_x0000_s1045" fillcolor="#1fd1bd" stroked="f" path="m692753,325184l124968,v4286,25337,6667,51245,6667,77629c131635,206788,92678,321374,,421386v173069,99917,292417,270605,292417,475393c292417,946595,285464,995363,271939,1041940l692753,800957c810577,735330,859441,657416,859441,563118v,-94297,-48768,-172212,-166688,-237839l692753,32518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">
                  <v:stroke joinstyle="miter"/>
                  <v:path arrowok="t" o:connecttype="custom" o:connectlocs="692753,325184;124968,0;131635,77629;0,421386;292417,896779;271939,1041940;692753,800957;859441,563118;692753,325279" o:connectangles="0,0,0,0,0,0,0,0,0"/>
                </v:shape>
                <v:shape id="Freihandform: Form 295253447" style="position:absolute;left:4849;top:9480;width:3339;height:3754;visibility:visible;mso-wrap-style:square;v-text-anchor:middle" coordsize="333946,375475" o:spid="_x0000_s1046" fillcolor="#1fd1bd" stroked="f" path="m,l,375475,333947,185356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">
                  <v:stroke joinstyle="miter"/>
                  <v:path arrowok="t" o:connecttype="custom" o:connectlocs="0,0;0,375475;333947,185356;0,0" o:connectangles="0,0,0,0"/>
                </v:shape>
                <v:shape id="Freihandform: Form 54891642" style="position:absolute;top:4849;width:15378;height:20262;visibility:visible;mso-wrap-style:square;v-text-anchor:middle" coordsize="1537811,2026248" o:spid="_x0000_s1047" fillcolor="#1fd1bd" stroked="f" path="m1291590,741045v-60960,-31718,-75533,-58483,-75533,-90202c1216057,623983,1225772,599694,1262348,563118v60960,-60960,114491,-151162,114491,-263271c1376839,126778,1259872,,1023461,l484918,r,277939l991838,568071v38958,21908,53626,53626,53626,80486c1045464,677799,1030796,707041,991838,729044l467868,1031367v-70675,41434,-143827,12192,-143827,-58483l324041,370713,160782,278035r,855630c160782,1184815,129064,1216533,80391,1216533,31718,1216533,,1184815,,1133665r,629413c,2000917,203264,2095214,418624,1972247r612838,-350997l419195,1621250v-63341,,-95059,-31718,-95059,-80486c324136,1491996,355854,1460278,419195,1460278r706755,c1384268,1460278,1537811,1309116,1537811,1099471v,-158496,-102393,-285179,-246126,-358331l1291590,74104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">
                  <v:stroke joinstyle="miter"/>
                  <v:path arrowok="t" o:connecttype="custom" o:connectlocs="1291590,741045;1216057,650843;1262348,563118;1376839,299847;1023461,0;484918,0;484918,277939;991838,568071;1045464,648557;991838,729044;467868,1031367;324041,972884;324041,370713;160782,278035;160782,1133665;80391,1216533;0,1133665;0,1763078;418624,1972247;1031462,1621250;419195,1621250;324136,1540764;419195,1460278;1125950,1460278;1537811,1099471;1291685,741140" o:connectangles="0,0,0,0,0,0,0,0,0,0,0,0,0,0,0,0,0,0,0,0,0,0,0,0,0,0"/>
                </v:shape>
                <v:shape id="Freihandform: Form 132470038" style="position:absolute;width:8901;height:6798;visibility:visible;mso-wrap-style:square;v-text-anchor:middle" coordsize="890111,679889" o:spid="_x0000_s1048" fillcolor="#1fd1bd" stroked="f" path="m182785,589688r141351,80486l324136,431287v,-68294,36576,-107251,102394,-107251l890111,324036,418624,54002c203264,-68966,,25332,,263171l,679890c,582354,87725,536062,182785,589688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">
                  <v:stroke joinstyle="miter"/>
                  <v:path arrowok="t" o:connecttype="custom" o:connectlocs="182785,589688;324136,670174;324136,431287;426530,324036;890111,324036;418624,54002;0,263171;0,679890;182785,589688" o:connectangles="0,0,0,0,0,0,0,0,0"/>
                </v:shape>
              </v:group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C715202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830691339" o:spid="_x0000_i1025" type="#_x0000_t75" style="width:28.65pt;height:28.65pt;visibility:visible;mso-wrap-style:square">
            <v:imagedata r:id="rId1" o:title=""/>
          </v:shape>
        </w:pict>
      </mc:Choice>
      <mc:Fallback>
        <w:drawing>
          <wp:inline distT="0" distB="0" distL="0" distR="0" wp14:anchorId="24724DC6" wp14:editId="24724DC7">
            <wp:extent cx="363855" cy="363855"/>
            <wp:effectExtent l="0" t="0" r="0" b="0"/>
            <wp:docPr id="1946627017" name="Picture 1830691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63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7C"/>
    <w:multiLevelType w:val="singleLevel"/>
    <w:tmpl w:val="2DC8DB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CA6D46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4CEF20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CD449A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98C3EB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09CEE0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9A083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2C88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40405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22A60F0"/>
    <w:lvl w:ilvl="0">
      <w:start w:val="1"/>
      <w:numFmt w:val="bullet"/>
      <w:pStyle w:val="Listapunktowana"/>
      <w:lvlText w:val=""/>
      <w:lvlPicBulletId w:val="0"/>
      <w:lvlJc w:val="left"/>
      <w:pPr>
        <w:ind w:left="814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18C32618"/>
    <w:multiLevelType w:val="multilevel"/>
    <w:tmpl w:val="5BFC2BEC"/>
    <w:lvl w:ilvl="0">
      <w:start w:val="1"/>
      <w:numFmt w:val="decimal"/>
      <w:pStyle w:val="Nagwek1"/>
      <w:lvlText w:val="%1."/>
      <w:lvlJc w:val="left"/>
      <w:pPr>
        <w:tabs>
          <w:tab w:val="num" w:pos="340"/>
        </w:tabs>
        <w:ind w:left="340" w:hanging="340"/>
      </w:pPr>
      <w:rPr>
        <w:rFonts w:asciiTheme="minorHAnsi" w:hAnsiTheme="minorHAnsi" w:hint="default"/>
        <w:b/>
        <w:i w:val="0"/>
        <w:sz w:val="24"/>
        <w:u w:color="4700A3" w:themeColor="text2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737"/>
        </w:tabs>
        <w:ind w:left="737" w:hanging="397"/>
      </w:pPr>
      <w:rPr>
        <w:rFonts w:asciiTheme="minorHAnsi" w:hAnsiTheme="minorHAnsi" w:hint="default"/>
        <w:b/>
        <w:i w:val="0"/>
        <w:sz w:val="20"/>
        <w:u w:color="000000" w:themeColor="text1"/>
      </w:rPr>
    </w:lvl>
    <w:lvl w:ilvl="2">
      <w:start w:val="1"/>
      <w:numFmt w:val="decimal"/>
      <w:pStyle w:val="Nagwek3"/>
      <w:lvlText w:val="%1.%2.%3"/>
      <w:lvlJc w:val="left"/>
      <w:pPr>
        <w:tabs>
          <w:tab w:val="num" w:pos="737"/>
        </w:tabs>
        <w:ind w:left="737" w:firstLine="0"/>
      </w:pPr>
      <w:rPr>
        <w:rFonts w:asciiTheme="minorHAnsi" w:hAnsiTheme="minorHAnsi" w:hint="default"/>
        <w:b/>
        <w:i w:val="0"/>
        <w:sz w:val="20"/>
        <w:u w:color="000000" w:themeColor="text1"/>
      </w:rPr>
    </w:lvl>
    <w:lvl w:ilvl="3">
      <w:start w:val="1"/>
      <w:numFmt w:val="decimal"/>
      <w:pStyle w:val="Nagwek4"/>
      <w:lvlText w:val="%1.%2.%3.%4"/>
      <w:lvlJc w:val="left"/>
      <w:pPr>
        <w:ind w:left="1136" w:hanging="284"/>
      </w:pPr>
      <w:rPr>
        <w:rFonts w:hint="default"/>
      </w:rPr>
    </w:lvl>
    <w:lvl w:ilvl="4">
      <w:start w:val="1"/>
      <w:numFmt w:val="decimal"/>
      <w:pStyle w:val="Nagwek5"/>
      <w:lvlText w:val="%1.%2.%3.%4.%5"/>
      <w:lvlJc w:val="left"/>
      <w:pPr>
        <w:ind w:left="1420" w:hanging="284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ind w:left="1988" w:hanging="284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ind w:left="2272" w:hanging="284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ind w:left="2556" w:hanging="284"/>
      </w:pPr>
      <w:rPr>
        <w:rFonts w:hint="default"/>
      </w:rPr>
    </w:lvl>
  </w:abstractNum>
  <w:num w:numId="1" w16cid:durableId="1336570864">
    <w:abstractNumId w:val="9"/>
  </w:num>
  <w:num w:numId="2" w16cid:durableId="1119648389">
    <w:abstractNumId w:val="10"/>
  </w:num>
  <w:num w:numId="3" w16cid:durableId="221452733">
    <w:abstractNumId w:val="7"/>
  </w:num>
  <w:num w:numId="4" w16cid:durableId="1511528437">
    <w:abstractNumId w:val="6"/>
  </w:num>
  <w:num w:numId="5" w16cid:durableId="401099708">
    <w:abstractNumId w:val="5"/>
  </w:num>
  <w:num w:numId="6" w16cid:durableId="395248690">
    <w:abstractNumId w:val="4"/>
  </w:num>
  <w:num w:numId="7" w16cid:durableId="230896484">
    <w:abstractNumId w:val="8"/>
  </w:num>
  <w:num w:numId="8" w16cid:durableId="2093235890">
    <w:abstractNumId w:val="3"/>
  </w:num>
  <w:num w:numId="9" w16cid:durableId="452755049">
    <w:abstractNumId w:val="2"/>
  </w:num>
  <w:num w:numId="10" w16cid:durableId="1246182474">
    <w:abstractNumId w:val="1"/>
  </w:num>
  <w:num w:numId="11" w16cid:durableId="1269389750">
    <w:abstractNumId w:val="0"/>
  </w:num>
  <w:num w:numId="12" w16cid:durableId="834030238">
    <w:abstractNumId w:val="7"/>
  </w:num>
  <w:num w:numId="13" w16cid:durableId="1637031848">
    <w:abstractNumId w:val="6"/>
  </w:num>
  <w:num w:numId="14" w16cid:durableId="533542612">
    <w:abstractNumId w:val="5"/>
  </w:num>
  <w:num w:numId="15" w16cid:durableId="1380516638">
    <w:abstractNumId w:val="4"/>
  </w:num>
  <w:num w:numId="16" w16cid:durableId="1947157681">
    <w:abstractNumId w:val="8"/>
  </w:num>
  <w:num w:numId="17" w16cid:durableId="133521689">
    <w:abstractNumId w:val="3"/>
  </w:num>
  <w:num w:numId="18" w16cid:durableId="1434670570">
    <w:abstractNumId w:val="2"/>
  </w:num>
  <w:num w:numId="19" w16cid:durableId="1654410619">
    <w:abstractNumId w:val="1"/>
  </w:num>
  <w:num w:numId="20" w16cid:durableId="381830133">
    <w:abstractNumId w:val="0"/>
  </w:num>
  <w:num w:numId="21" w16cid:durableId="561411048">
    <w:abstractNumId w:val="7"/>
  </w:num>
  <w:num w:numId="22" w16cid:durableId="1401102202">
    <w:abstractNumId w:val="6"/>
  </w:num>
  <w:num w:numId="23" w16cid:durableId="272330133">
    <w:abstractNumId w:val="5"/>
  </w:num>
  <w:num w:numId="24" w16cid:durableId="1295406907">
    <w:abstractNumId w:val="4"/>
  </w:num>
  <w:num w:numId="25" w16cid:durableId="1885944043">
    <w:abstractNumId w:val="8"/>
  </w:num>
  <w:num w:numId="26" w16cid:durableId="1612785604">
    <w:abstractNumId w:val="3"/>
  </w:num>
  <w:num w:numId="27" w16cid:durableId="583493219">
    <w:abstractNumId w:val="2"/>
  </w:num>
  <w:num w:numId="28" w16cid:durableId="1455708568">
    <w:abstractNumId w:val="1"/>
  </w:num>
  <w:num w:numId="29" w16cid:durableId="546530494">
    <w:abstractNumId w:val="0"/>
  </w:num>
  <w:num w:numId="30" w16cid:durableId="93088948">
    <w:abstractNumId w:val="7"/>
  </w:num>
  <w:num w:numId="31" w16cid:durableId="1835341154">
    <w:abstractNumId w:val="6"/>
  </w:num>
  <w:num w:numId="32" w16cid:durableId="2091581765">
    <w:abstractNumId w:val="5"/>
  </w:num>
  <w:num w:numId="33" w16cid:durableId="1274360024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1101" w:allStyles="1" w:customStyles="0" w:latentStyles="0" w:stylesInUse="0" w:headingStyles="0" w:numberingStyles="0" w:tableStyles="0" w:directFormattingOnRuns="1" w:directFormattingOnParagraphs="0" w:directFormattingOnNumbering="0" w:directFormattingOnTables="0" w:clearFormatting="1" w:top3HeadingStyles="0" w:visibleStyles="0" w:alternateStyleNames="0"/>
  <w:stylePaneSortMethod w:val="000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27F6"/>
    <w:rsid w:val="00006285"/>
    <w:rsid w:val="00016CB3"/>
    <w:rsid w:val="00023431"/>
    <w:rsid w:val="0002514F"/>
    <w:rsid w:val="000346CB"/>
    <w:rsid w:val="0003479F"/>
    <w:rsid w:val="00035D89"/>
    <w:rsid w:val="000424B3"/>
    <w:rsid w:val="0005321C"/>
    <w:rsid w:val="00055A24"/>
    <w:rsid w:val="0005762B"/>
    <w:rsid w:val="00057751"/>
    <w:rsid w:val="0006421E"/>
    <w:rsid w:val="00065DF2"/>
    <w:rsid w:val="00083E58"/>
    <w:rsid w:val="000855E0"/>
    <w:rsid w:val="00093194"/>
    <w:rsid w:val="0009415D"/>
    <w:rsid w:val="0009470E"/>
    <w:rsid w:val="000B5EF4"/>
    <w:rsid w:val="000C0C80"/>
    <w:rsid w:val="000D15CC"/>
    <w:rsid w:val="000D337D"/>
    <w:rsid w:val="000D3A60"/>
    <w:rsid w:val="000E11F4"/>
    <w:rsid w:val="000E5D4D"/>
    <w:rsid w:val="000F056F"/>
    <w:rsid w:val="000F63F3"/>
    <w:rsid w:val="00103AA9"/>
    <w:rsid w:val="001169F1"/>
    <w:rsid w:val="00124648"/>
    <w:rsid w:val="00125098"/>
    <w:rsid w:val="001327F6"/>
    <w:rsid w:val="00140C14"/>
    <w:rsid w:val="00145A19"/>
    <w:rsid w:val="00146253"/>
    <w:rsid w:val="0015219A"/>
    <w:rsid w:val="00181E1E"/>
    <w:rsid w:val="001B34E4"/>
    <w:rsid w:val="001B49AF"/>
    <w:rsid w:val="001B51A7"/>
    <w:rsid w:val="001E0096"/>
    <w:rsid w:val="001E479B"/>
    <w:rsid w:val="001F17B4"/>
    <w:rsid w:val="001F3329"/>
    <w:rsid w:val="00202F65"/>
    <w:rsid w:val="0022554C"/>
    <w:rsid w:val="00244340"/>
    <w:rsid w:val="0024794B"/>
    <w:rsid w:val="00251643"/>
    <w:rsid w:val="0025560F"/>
    <w:rsid w:val="00267A07"/>
    <w:rsid w:val="00274A6B"/>
    <w:rsid w:val="00281388"/>
    <w:rsid w:val="00296041"/>
    <w:rsid w:val="002A3087"/>
    <w:rsid w:val="002A4559"/>
    <w:rsid w:val="002C40BB"/>
    <w:rsid w:val="002D6E16"/>
    <w:rsid w:val="002E7B7A"/>
    <w:rsid w:val="002F1033"/>
    <w:rsid w:val="002F64C1"/>
    <w:rsid w:val="00325E5C"/>
    <w:rsid w:val="00330F52"/>
    <w:rsid w:val="003413A4"/>
    <w:rsid w:val="0036316B"/>
    <w:rsid w:val="0037228D"/>
    <w:rsid w:val="0037549B"/>
    <w:rsid w:val="00382F8E"/>
    <w:rsid w:val="00392075"/>
    <w:rsid w:val="003A1F0F"/>
    <w:rsid w:val="003D1EBF"/>
    <w:rsid w:val="003D448E"/>
    <w:rsid w:val="004223A7"/>
    <w:rsid w:val="00431FD1"/>
    <w:rsid w:val="00434170"/>
    <w:rsid w:val="004657BF"/>
    <w:rsid w:val="00466079"/>
    <w:rsid w:val="00481029"/>
    <w:rsid w:val="00486601"/>
    <w:rsid w:val="00486CBA"/>
    <w:rsid w:val="004A55E7"/>
    <w:rsid w:val="004B22A5"/>
    <w:rsid w:val="004C0034"/>
    <w:rsid w:val="004C17F2"/>
    <w:rsid w:val="004D32C9"/>
    <w:rsid w:val="004E077D"/>
    <w:rsid w:val="004E28E0"/>
    <w:rsid w:val="004F01D9"/>
    <w:rsid w:val="004F181C"/>
    <w:rsid w:val="004F5691"/>
    <w:rsid w:val="00510351"/>
    <w:rsid w:val="00513E7B"/>
    <w:rsid w:val="0053614C"/>
    <w:rsid w:val="00553FF6"/>
    <w:rsid w:val="005543F9"/>
    <w:rsid w:val="005550A9"/>
    <w:rsid w:val="00567A1C"/>
    <w:rsid w:val="00575A99"/>
    <w:rsid w:val="00582E28"/>
    <w:rsid w:val="00583412"/>
    <w:rsid w:val="00593217"/>
    <w:rsid w:val="005A108D"/>
    <w:rsid w:val="005B1C61"/>
    <w:rsid w:val="005B2248"/>
    <w:rsid w:val="005B7257"/>
    <w:rsid w:val="005B7C9A"/>
    <w:rsid w:val="005C007A"/>
    <w:rsid w:val="005C2BDB"/>
    <w:rsid w:val="005D20C6"/>
    <w:rsid w:val="005D26F4"/>
    <w:rsid w:val="005D398D"/>
    <w:rsid w:val="005E673B"/>
    <w:rsid w:val="005F5971"/>
    <w:rsid w:val="00605841"/>
    <w:rsid w:val="00607F6D"/>
    <w:rsid w:val="00611BA1"/>
    <w:rsid w:val="006170F5"/>
    <w:rsid w:val="00624057"/>
    <w:rsid w:val="00640463"/>
    <w:rsid w:val="006440B3"/>
    <w:rsid w:val="00663FC1"/>
    <w:rsid w:val="0067731E"/>
    <w:rsid w:val="006931D4"/>
    <w:rsid w:val="006A6F6D"/>
    <w:rsid w:val="006B4AAE"/>
    <w:rsid w:val="006B63ED"/>
    <w:rsid w:val="006C1B5B"/>
    <w:rsid w:val="006C6449"/>
    <w:rsid w:val="006D68EE"/>
    <w:rsid w:val="006F2841"/>
    <w:rsid w:val="00713408"/>
    <w:rsid w:val="007300EB"/>
    <w:rsid w:val="00731146"/>
    <w:rsid w:val="00741EA5"/>
    <w:rsid w:val="007439CC"/>
    <w:rsid w:val="0075171D"/>
    <w:rsid w:val="00757E85"/>
    <w:rsid w:val="00770A73"/>
    <w:rsid w:val="00770A7E"/>
    <w:rsid w:val="00772455"/>
    <w:rsid w:val="00776FD1"/>
    <w:rsid w:val="0077778D"/>
    <w:rsid w:val="00785A26"/>
    <w:rsid w:val="007929FF"/>
    <w:rsid w:val="00794C7F"/>
    <w:rsid w:val="007A20CB"/>
    <w:rsid w:val="007A3E20"/>
    <w:rsid w:val="007B46D5"/>
    <w:rsid w:val="007C2354"/>
    <w:rsid w:val="007C4A54"/>
    <w:rsid w:val="007C66DC"/>
    <w:rsid w:val="007D15ED"/>
    <w:rsid w:val="007E2F75"/>
    <w:rsid w:val="007E3AD3"/>
    <w:rsid w:val="008031CF"/>
    <w:rsid w:val="00807902"/>
    <w:rsid w:val="00810E0B"/>
    <w:rsid w:val="008214E9"/>
    <w:rsid w:val="0086554B"/>
    <w:rsid w:val="00871EFB"/>
    <w:rsid w:val="00875A24"/>
    <w:rsid w:val="008938F7"/>
    <w:rsid w:val="008A5CF8"/>
    <w:rsid w:val="008A5F10"/>
    <w:rsid w:val="008A6A49"/>
    <w:rsid w:val="008A7E50"/>
    <w:rsid w:val="008C1179"/>
    <w:rsid w:val="008C7B60"/>
    <w:rsid w:val="008D700F"/>
    <w:rsid w:val="008F1282"/>
    <w:rsid w:val="008F55AA"/>
    <w:rsid w:val="008F59DB"/>
    <w:rsid w:val="0090604A"/>
    <w:rsid w:val="00912CD0"/>
    <w:rsid w:val="00915488"/>
    <w:rsid w:val="0091569A"/>
    <w:rsid w:val="0091685F"/>
    <w:rsid w:val="00917DF7"/>
    <w:rsid w:val="00922337"/>
    <w:rsid w:val="0092314A"/>
    <w:rsid w:val="0093636F"/>
    <w:rsid w:val="00946187"/>
    <w:rsid w:val="00955278"/>
    <w:rsid w:val="009605E1"/>
    <w:rsid w:val="009765CD"/>
    <w:rsid w:val="009826ED"/>
    <w:rsid w:val="00983768"/>
    <w:rsid w:val="00992E1A"/>
    <w:rsid w:val="00993EEC"/>
    <w:rsid w:val="00995635"/>
    <w:rsid w:val="009961BA"/>
    <w:rsid w:val="009B7774"/>
    <w:rsid w:val="009E4EDD"/>
    <w:rsid w:val="00A02E27"/>
    <w:rsid w:val="00A1001F"/>
    <w:rsid w:val="00A4207C"/>
    <w:rsid w:val="00A60EA1"/>
    <w:rsid w:val="00A6631A"/>
    <w:rsid w:val="00A7001C"/>
    <w:rsid w:val="00A767AC"/>
    <w:rsid w:val="00A85D53"/>
    <w:rsid w:val="00A93037"/>
    <w:rsid w:val="00AA24C8"/>
    <w:rsid w:val="00AA75CF"/>
    <w:rsid w:val="00AB080E"/>
    <w:rsid w:val="00AB4006"/>
    <w:rsid w:val="00AD317B"/>
    <w:rsid w:val="00AE3759"/>
    <w:rsid w:val="00B0608D"/>
    <w:rsid w:val="00B12C38"/>
    <w:rsid w:val="00B20D82"/>
    <w:rsid w:val="00B30D6A"/>
    <w:rsid w:val="00B36280"/>
    <w:rsid w:val="00B41E1E"/>
    <w:rsid w:val="00B44C4C"/>
    <w:rsid w:val="00B53C8B"/>
    <w:rsid w:val="00B67B8A"/>
    <w:rsid w:val="00B71635"/>
    <w:rsid w:val="00B90996"/>
    <w:rsid w:val="00B939A5"/>
    <w:rsid w:val="00BA49B9"/>
    <w:rsid w:val="00BD197F"/>
    <w:rsid w:val="00BD5AF2"/>
    <w:rsid w:val="00BE0C1F"/>
    <w:rsid w:val="00BE53C5"/>
    <w:rsid w:val="00BE7783"/>
    <w:rsid w:val="00BF3021"/>
    <w:rsid w:val="00C05069"/>
    <w:rsid w:val="00C071DE"/>
    <w:rsid w:val="00C10CD3"/>
    <w:rsid w:val="00C22E09"/>
    <w:rsid w:val="00C23C53"/>
    <w:rsid w:val="00C25F0C"/>
    <w:rsid w:val="00C26B80"/>
    <w:rsid w:val="00C459FF"/>
    <w:rsid w:val="00C54C9B"/>
    <w:rsid w:val="00C60A98"/>
    <w:rsid w:val="00C95154"/>
    <w:rsid w:val="00CB0912"/>
    <w:rsid w:val="00CB284E"/>
    <w:rsid w:val="00CC186D"/>
    <w:rsid w:val="00CC5BF8"/>
    <w:rsid w:val="00CC7DFC"/>
    <w:rsid w:val="00CD553B"/>
    <w:rsid w:val="00CE0F52"/>
    <w:rsid w:val="00CE7708"/>
    <w:rsid w:val="00CF24BD"/>
    <w:rsid w:val="00CF6572"/>
    <w:rsid w:val="00D232E4"/>
    <w:rsid w:val="00D35A78"/>
    <w:rsid w:val="00D442C1"/>
    <w:rsid w:val="00D53A15"/>
    <w:rsid w:val="00D57D1F"/>
    <w:rsid w:val="00D6328C"/>
    <w:rsid w:val="00D66C64"/>
    <w:rsid w:val="00D7131F"/>
    <w:rsid w:val="00D74BCD"/>
    <w:rsid w:val="00D8033B"/>
    <w:rsid w:val="00D91309"/>
    <w:rsid w:val="00D92A55"/>
    <w:rsid w:val="00D93135"/>
    <w:rsid w:val="00DA6F31"/>
    <w:rsid w:val="00DB23F0"/>
    <w:rsid w:val="00DB3C3B"/>
    <w:rsid w:val="00DB3E08"/>
    <w:rsid w:val="00DC6743"/>
    <w:rsid w:val="00DD2F3D"/>
    <w:rsid w:val="00DE7274"/>
    <w:rsid w:val="00E07703"/>
    <w:rsid w:val="00E1664F"/>
    <w:rsid w:val="00E171A4"/>
    <w:rsid w:val="00E1794C"/>
    <w:rsid w:val="00E22640"/>
    <w:rsid w:val="00E23CEB"/>
    <w:rsid w:val="00E4273A"/>
    <w:rsid w:val="00E43BAF"/>
    <w:rsid w:val="00E468F0"/>
    <w:rsid w:val="00E47201"/>
    <w:rsid w:val="00E77148"/>
    <w:rsid w:val="00E857C8"/>
    <w:rsid w:val="00E90C54"/>
    <w:rsid w:val="00EA32F0"/>
    <w:rsid w:val="00EA606E"/>
    <w:rsid w:val="00EB19A3"/>
    <w:rsid w:val="00EC215D"/>
    <w:rsid w:val="00EC3398"/>
    <w:rsid w:val="00EE7091"/>
    <w:rsid w:val="00EF6106"/>
    <w:rsid w:val="00F008DE"/>
    <w:rsid w:val="00F013C2"/>
    <w:rsid w:val="00F11A77"/>
    <w:rsid w:val="00F11B16"/>
    <w:rsid w:val="00F120E6"/>
    <w:rsid w:val="00F228F0"/>
    <w:rsid w:val="00F5586E"/>
    <w:rsid w:val="00F623FD"/>
    <w:rsid w:val="00F663C2"/>
    <w:rsid w:val="00F8297B"/>
    <w:rsid w:val="00F8357C"/>
    <w:rsid w:val="00F85F6E"/>
    <w:rsid w:val="00F93B07"/>
    <w:rsid w:val="00FA2B60"/>
    <w:rsid w:val="00FB10A6"/>
    <w:rsid w:val="00FC592D"/>
    <w:rsid w:val="00FF11A5"/>
    <w:rsid w:val="0333171C"/>
    <w:rsid w:val="0509A43C"/>
    <w:rsid w:val="056FCFDC"/>
    <w:rsid w:val="0581B88D"/>
    <w:rsid w:val="0A142AA7"/>
    <w:rsid w:val="0D5B4957"/>
    <w:rsid w:val="0D7FEDC1"/>
    <w:rsid w:val="12A522C7"/>
    <w:rsid w:val="164E6D10"/>
    <w:rsid w:val="178D6D17"/>
    <w:rsid w:val="19BB1E7F"/>
    <w:rsid w:val="1B470915"/>
    <w:rsid w:val="1CD20748"/>
    <w:rsid w:val="1ED58B0E"/>
    <w:rsid w:val="22F4E101"/>
    <w:rsid w:val="2441F2DD"/>
    <w:rsid w:val="31606F76"/>
    <w:rsid w:val="3551C263"/>
    <w:rsid w:val="358D042B"/>
    <w:rsid w:val="3E544609"/>
    <w:rsid w:val="3E950D69"/>
    <w:rsid w:val="3F6E762A"/>
    <w:rsid w:val="45BEF98A"/>
    <w:rsid w:val="48ED6793"/>
    <w:rsid w:val="49579C1A"/>
    <w:rsid w:val="4B1B470B"/>
    <w:rsid w:val="4DB60C98"/>
    <w:rsid w:val="571516D5"/>
    <w:rsid w:val="59FDD013"/>
    <w:rsid w:val="613A31CA"/>
    <w:rsid w:val="6316B858"/>
    <w:rsid w:val="642B0D54"/>
    <w:rsid w:val="6FEEB8ED"/>
    <w:rsid w:val="75B03BDD"/>
    <w:rsid w:val="77340D29"/>
    <w:rsid w:val="79CCA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35CC5F"/>
  <w15:chartTrackingRefBased/>
  <w15:docId w15:val="{A5FA2B14-144E-491F-89B7-528540F64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D89"/>
    <w:pPr>
      <w:spacing w:after="0" w:line="276" w:lineRule="auto"/>
      <w:ind w:right="567"/>
    </w:pPr>
    <w:rPr>
      <w:color w:val="000000" w:themeColor="text1"/>
      <w:lang w:val="en-GB"/>
    </w:rPr>
  </w:style>
  <w:style w:type="paragraph" w:styleId="Nagwek1">
    <w:name w:val="heading 1"/>
    <w:next w:val="Normalny"/>
    <w:link w:val="Nagwek1Znak"/>
    <w:uiPriority w:val="9"/>
    <w:qFormat/>
    <w:rsid w:val="00DC6743"/>
    <w:pPr>
      <w:keepLines/>
      <w:numPr>
        <w:numId w:val="2"/>
      </w:numPr>
      <w:tabs>
        <w:tab w:val="left" w:pos="284"/>
      </w:tabs>
      <w:spacing w:after="130" w:line="264" w:lineRule="auto"/>
      <w:ind w:left="0" w:firstLine="0"/>
      <w:outlineLvl w:val="0"/>
    </w:pPr>
    <w:rPr>
      <w:rFonts w:eastAsiaTheme="majorEastAsia" w:cstheme="majorBidi"/>
      <w:b/>
      <w:color w:val="4700A3" w:themeColor="text2"/>
      <w:sz w:val="24"/>
      <w:szCs w:val="32"/>
      <w:lang w:val="en-GB"/>
    </w:rPr>
  </w:style>
  <w:style w:type="paragraph" w:styleId="Nagwek2">
    <w:name w:val="heading 2"/>
    <w:next w:val="Normalny"/>
    <w:link w:val="Nagwek2Znak"/>
    <w:uiPriority w:val="9"/>
    <w:unhideWhenUsed/>
    <w:qFormat/>
    <w:rsid w:val="00B12C38"/>
    <w:pPr>
      <w:keepNext/>
      <w:keepLines/>
      <w:numPr>
        <w:ilvl w:val="1"/>
        <w:numId w:val="2"/>
      </w:numPr>
      <w:tabs>
        <w:tab w:val="left" w:pos="737"/>
      </w:tabs>
      <w:spacing w:after="0" w:line="240" w:lineRule="auto"/>
      <w:ind w:left="397"/>
      <w:outlineLvl w:val="1"/>
    </w:pPr>
    <w:rPr>
      <w:rFonts w:asciiTheme="majorHAnsi" w:eastAsiaTheme="majorEastAsia" w:hAnsiTheme="majorHAnsi" w:cstheme="majorBidi"/>
      <w:b/>
      <w:bCs/>
      <w:color w:val="000000" w:themeColor="text1"/>
      <w:szCs w:val="20"/>
      <w:lang w:val="en-GB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B12C38"/>
    <w:pPr>
      <w:keepNext/>
      <w:keepLines/>
      <w:numPr>
        <w:ilvl w:val="2"/>
        <w:numId w:val="2"/>
      </w:numPr>
      <w:ind w:hanging="737"/>
      <w:outlineLvl w:val="2"/>
    </w:pPr>
    <w:rPr>
      <w:rFonts w:asciiTheme="majorHAnsi" w:eastAsiaTheme="majorEastAsia" w:hAnsiTheme="majorHAnsi" w:cstheme="majorBidi"/>
      <w:b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41EA5"/>
    <w:pPr>
      <w:keepNext/>
      <w:keepLines/>
      <w:numPr>
        <w:ilvl w:val="3"/>
        <w:numId w:val="2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4330FF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41EA5"/>
    <w:pPr>
      <w:keepNext/>
      <w:keepLines/>
      <w:numPr>
        <w:ilvl w:val="4"/>
        <w:numId w:val="2"/>
      </w:numPr>
      <w:spacing w:before="40"/>
      <w:outlineLvl w:val="4"/>
    </w:pPr>
    <w:rPr>
      <w:rFonts w:asciiTheme="majorHAnsi" w:eastAsiaTheme="majorEastAsia" w:hAnsiTheme="majorHAnsi" w:cstheme="majorBidi"/>
      <w:color w:val="4330FF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41EA5"/>
    <w:pPr>
      <w:keepNext/>
      <w:keepLines/>
      <w:numPr>
        <w:ilvl w:val="5"/>
        <w:numId w:val="2"/>
      </w:numPr>
      <w:spacing w:before="40"/>
      <w:outlineLvl w:val="5"/>
    </w:pPr>
    <w:rPr>
      <w:rFonts w:asciiTheme="majorHAnsi" w:eastAsiaTheme="majorEastAsia" w:hAnsiTheme="majorHAnsi" w:cstheme="majorBidi"/>
      <w:color w:val="1200C9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41EA5"/>
    <w:pPr>
      <w:keepNext/>
      <w:keepLines/>
      <w:numPr>
        <w:ilvl w:val="6"/>
        <w:numId w:val="2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200C9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41EA5"/>
    <w:pPr>
      <w:keepNext/>
      <w:keepLines/>
      <w:numPr>
        <w:ilvl w:val="7"/>
        <w:numId w:val="2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41EA5"/>
    <w:pPr>
      <w:keepNext/>
      <w:keepLines/>
      <w:numPr>
        <w:ilvl w:val="8"/>
        <w:numId w:val="2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B3C3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B3C3B"/>
  </w:style>
  <w:style w:type="paragraph" w:styleId="Stopka">
    <w:name w:val="footer"/>
    <w:link w:val="StopkaZnak"/>
    <w:uiPriority w:val="99"/>
    <w:unhideWhenUsed/>
    <w:rsid w:val="00A7001C"/>
    <w:pPr>
      <w:tabs>
        <w:tab w:val="center" w:pos="4536"/>
        <w:tab w:val="right" w:pos="9072"/>
      </w:tabs>
      <w:spacing w:after="0" w:line="200" w:lineRule="exact"/>
    </w:pPr>
    <w:rPr>
      <w:color w:val="4700A3" w:themeColor="text2"/>
      <w:sz w:val="12"/>
      <w:lang w:val="en-GB"/>
    </w:rPr>
  </w:style>
  <w:style w:type="character" w:customStyle="1" w:styleId="StopkaZnak">
    <w:name w:val="Stopka Znak"/>
    <w:basedOn w:val="Domylnaczcionkaakapitu"/>
    <w:link w:val="Stopka"/>
    <w:uiPriority w:val="99"/>
    <w:rsid w:val="00A7001C"/>
    <w:rPr>
      <w:color w:val="4700A3" w:themeColor="text2"/>
      <w:sz w:val="12"/>
      <w:lang w:val="en-GB"/>
    </w:rPr>
  </w:style>
  <w:style w:type="paragraph" w:styleId="Tytu">
    <w:name w:val="Title"/>
    <w:basedOn w:val="Normalny"/>
    <w:next w:val="Podtytu"/>
    <w:link w:val="TytuZnak"/>
    <w:uiPriority w:val="10"/>
    <w:qFormat/>
    <w:rsid w:val="000424B3"/>
    <w:pPr>
      <w:spacing w:before="320" w:after="200" w:line="228" w:lineRule="auto"/>
      <w:contextualSpacing/>
    </w:pPr>
    <w:rPr>
      <w:rFonts w:ascii="BauerMedia Sans" w:eastAsiaTheme="majorEastAsia" w:hAnsi="BauerMedia Sans" w:cstheme="majorBidi"/>
      <w:b/>
      <w:bCs/>
      <w:color w:val="4700A3" w:themeColor="text2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0424B3"/>
    <w:rPr>
      <w:rFonts w:ascii="BauerMedia Sans" w:eastAsiaTheme="majorEastAsia" w:hAnsi="BauerMedia Sans" w:cstheme="majorBidi"/>
      <w:b/>
      <w:bCs/>
      <w:color w:val="4700A3" w:themeColor="text2"/>
      <w:kern w:val="28"/>
      <w:sz w:val="52"/>
      <w:szCs w:val="52"/>
      <w:lang w:val="en-GB"/>
    </w:rPr>
  </w:style>
  <w:style w:type="paragraph" w:customStyle="1" w:styleId="Categoryheadline">
    <w:name w:val="Category_headline"/>
    <w:basedOn w:val="Normalny"/>
    <w:next w:val="Normalny"/>
    <w:qFormat/>
    <w:rsid w:val="00A85D53"/>
    <w:pPr>
      <w:spacing w:after="30"/>
    </w:pPr>
    <w:rPr>
      <w:b/>
      <w:color w:val="4700A3" w:themeColor="text2"/>
      <w:sz w:val="24"/>
    </w:rPr>
  </w:style>
  <w:style w:type="paragraph" w:styleId="Podtytu">
    <w:name w:val="Subtitle"/>
    <w:next w:val="Normalny"/>
    <w:link w:val="PodtytuZnak"/>
    <w:uiPriority w:val="11"/>
    <w:qFormat/>
    <w:rsid w:val="00B12C38"/>
    <w:pPr>
      <w:numPr>
        <w:ilvl w:val="1"/>
      </w:numPr>
      <w:spacing w:after="480" w:line="228" w:lineRule="auto"/>
    </w:pPr>
    <w:rPr>
      <w:rFonts w:eastAsiaTheme="minorEastAsia"/>
      <w:color w:val="4700A3" w:themeColor="text2"/>
      <w:spacing w:val="-2"/>
      <w:sz w:val="32"/>
      <w:lang w:val="en-GB"/>
    </w:rPr>
  </w:style>
  <w:style w:type="character" w:customStyle="1" w:styleId="PodtytuZnak">
    <w:name w:val="Podtytuł Znak"/>
    <w:basedOn w:val="Domylnaczcionkaakapitu"/>
    <w:link w:val="Podtytu"/>
    <w:uiPriority w:val="11"/>
    <w:rsid w:val="00B12C38"/>
    <w:rPr>
      <w:rFonts w:eastAsiaTheme="minorEastAsia"/>
      <w:color w:val="4700A3" w:themeColor="text2"/>
      <w:spacing w:val="-2"/>
      <w:sz w:val="32"/>
      <w:lang w:val="en-GB"/>
    </w:rPr>
  </w:style>
  <w:style w:type="paragraph" w:customStyle="1" w:styleId="Intro">
    <w:name w:val="Intro"/>
    <w:qFormat/>
    <w:rsid w:val="0015219A"/>
    <w:pPr>
      <w:spacing w:after="350" w:line="240" w:lineRule="auto"/>
    </w:pPr>
    <w:rPr>
      <w:color w:val="4700A3" w:themeColor="text2"/>
      <w:szCs w:val="24"/>
      <w:lang w:val="en-GB"/>
    </w:rPr>
  </w:style>
  <w:style w:type="character" w:customStyle="1" w:styleId="Nagwek1Znak">
    <w:name w:val="Nagłówek 1 Znak"/>
    <w:basedOn w:val="Domylnaczcionkaakapitu"/>
    <w:link w:val="Nagwek1"/>
    <w:uiPriority w:val="9"/>
    <w:rsid w:val="00DC6743"/>
    <w:rPr>
      <w:rFonts w:eastAsiaTheme="majorEastAsia" w:cstheme="majorBidi"/>
      <w:b/>
      <w:color w:val="4700A3" w:themeColor="text2"/>
      <w:sz w:val="24"/>
      <w:szCs w:val="32"/>
      <w:lang w:val="en-GB"/>
    </w:rPr>
  </w:style>
  <w:style w:type="character" w:customStyle="1" w:styleId="Nagwek2Znak">
    <w:name w:val="Nagłówek 2 Znak"/>
    <w:basedOn w:val="Domylnaczcionkaakapitu"/>
    <w:link w:val="Nagwek2"/>
    <w:uiPriority w:val="9"/>
    <w:rsid w:val="00B12C38"/>
    <w:rPr>
      <w:rFonts w:asciiTheme="majorHAnsi" w:eastAsiaTheme="majorEastAsia" w:hAnsiTheme="majorHAnsi" w:cstheme="majorBidi"/>
      <w:b/>
      <w:bCs/>
      <w:color w:val="000000" w:themeColor="text1"/>
      <w:szCs w:val="20"/>
      <w:lang w:val="en-GB"/>
    </w:rPr>
  </w:style>
  <w:style w:type="paragraph" w:customStyle="1" w:styleId="Page">
    <w:name w:val="Page"/>
    <w:qFormat/>
    <w:rsid w:val="00663FC1"/>
    <w:pPr>
      <w:jc w:val="right"/>
    </w:pPr>
    <w:rPr>
      <w:b/>
      <w:bCs/>
      <w:color w:val="4700A3" w:themeColor="text2"/>
      <w:sz w:val="16"/>
      <w:szCs w:val="16"/>
      <w:lang w:val="en-GB"/>
    </w:rPr>
  </w:style>
  <w:style w:type="paragraph" w:styleId="Listapunktowana">
    <w:name w:val="List Bullet"/>
    <w:basedOn w:val="Normalny"/>
    <w:uiPriority w:val="99"/>
    <w:unhideWhenUsed/>
    <w:qFormat/>
    <w:rsid w:val="001F17B4"/>
    <w:pPr>
      <w:numPr>
        <w:numId w:val="1"/>
      </w:numPr>
      <w:tabs>
        <w:tab w:val="left" w:pos="454"/>
      </w:tabs>
      <w:spacing w:line="280" w:lineRule="exact"/>
      <w:ind w:left="737" w:hanging="255"/>
    </w:pPr>
  </w:style>
  <w:style w:type="character" w:customStyle="1" w:styleId="Nagwek3Znak">
    <w:name w:val="Nagłówek 3 Znak"/>
    <w:basedOn w:val="Domylnaczcionkaakapitu"/>
    <w:link w:val="Nagwek3"/>
    <w:uiPriority w:val="9"/>
    <w:rsid w:val="00B12C38"/>
    <w:rPr>
      <w:rFonts w:asciiTheme="majorHAnsi" w:eastAsiaTheme="majorEastAsia" w:hAnsiTheme="majorHAnsi" w:cstheme="majorBidi"/>
      <w:b/>
      <w:color w:val="000000" w:themeColor="text1"/>
      <w:szCs w:val="24"/>
      <w:lang w:val="en-GB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41EA5"/>
    <w:rPr>
      <w:rFonts w:asciiTheme="majorHAnsi" w:eastAsiaTheme="majorEastAsia" w:hAnsiTheme="majorHAnsi" w:cstheme="majorBidi"/>
      <w:i/>
      <w:iCs/>
      <w:color w:val="4330FF" w:themeColor="accent1" w:themeShade="BF"/>
      <w:sz w:val="20"/>
      <w:lang w:val="en-GB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41EA5"/>
    <w:rPr>
      <w:rFonts w:asciiTheme="majorHAnsi" w:eastAsiaTheme="majorEastAsia" w:hAnsiTheme="majorHAnsi" w:cstheme="majorBidi"/>
      <w:color w:val="4330FF" w:themeColor="accent1" w:themeShade="BF"/>
      <w:sz w:val="20"/>
      <w:lang w:val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41EA5"/>
    <w:rPr>
      <w:rFonts w:asciiTheme="majorHAnsi" w:eastAsiaTheme="majorEastAsia" w:hAnsiTheme="majorHAnsi" w:cstheme="majorBidi"/>
      <w:color w:val="1200C9" w:themeColor="accent1" w:themeShade="7F"/>
      <w:sz w:val="20"/>
      <w:lang w:val="en-GB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41EA5"/>
    <w:rPr>
      <w:rFonts w:asciiTheme="majorHAnsi" w:eastAsiaTheme="majorEastAsia" w:hAnsiTheme="majorHAnsi" w:cstheme="majorBidi"/>
      <w:i/>
      <w:iCs/>
      <w:color w:val="1200C9" w:themeColor="accent1" w:themeShade="7F"/>
      <w:sz w:val="20"/>
      <w:lang w:val="en-GB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41EA5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41EA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GB"/>
    </w:rPr>
  </w:style>
  <w:style w:type="character" w:styleId="Pogrubienie">
    <w:name w:val="Strong"/>
    <w:basedOn w:val="Domylnaczcionkaakapitu"/>
    <w:uiPriority w:val="22"/>
    <w:qFormat/>
    <w:rsid w:val="00125098"/>
    <w:rPr>
      <w:rFonts w:asciiTheme="minorHAnsi" w:hAnsiTheme="minorHAnsi"/>
      <w:b/>
      <w:bCs/>
    </w:rPr>
  </w:style>
  <w:style w:type="paragraph" w:customStyle="1" w:styleId="Tabelle">
    <w:name w:val="Tabelle"/>
    <w:basedOn w:val="Normalny"/>
    <w:qFormat/>
    <w:rsid w:val="00FC592D"/>
    <w:rPr>
      <w:sz w:val="19"/>
    </w:rPr>
  </w:style>
  <w:style w:type="table" w:styleId="Tabela-Siatka">
    <w:name w:val="Table Grid"/>
    <w:basedOn w:val="Standardowy"/>
    <w:uiPriority w:val="39"/>
    <w:rsid w:val="00C10C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Purple-Lavender">
    <w:name w:val="Tabelle_Purple-Lavender"/>
    <w:basedOn w:val="Standardowy"/>
    <w:uiPriority w:val="99"/>
    <w:rsid w:val="006C6449"/>
    <w:pPr>
      <w:spacing w:after="0" w:line="240" w:lineRule="auto"/>
    </w:pPr>
    <w:tblPr>
      <w:tblStyleRowBandSize w:val="1"/>
      <w:tblStyleColBandSize w:val="1"/>
    </w:tblPr>
    <w:tblStylePr w:type="firstRow">
      <w:pPr>
        <w:jc w:val="left"/>
      </w:pPr>
      <w:rPr>
        <w:rFonts w:asciiTheme="minorHAnsi" w:hAnsiTheme="minorHAnsi"/>
        <w:b/>
        <w:color w:val="FFFFFF"/>
        <w:sz w:val="19"/>
      </w:rPr>
      <w:tblPr/>
      <w:tcPr>
        <w:shd w:val="clear" w:color="auto" w:fill="4700A3" w:themeFill="text2"/>
        <w:vAlign w:val="center"/>
      </w:tcPr>
    </w:tblStylePr>
    <w:tblStylePr w:type="band1Vert">
      <w:rPr>
        <w:rFonts w:asciiTheme="minorHAnsi" w:hAnsiTheme="minorHAnsi"/>
        <w:color w:val="000000" w:themeColor="text1"/>
        <w:sz w:val="19"/>
      </w:rPr>
    </w:tblStylePr>
    <w:tblStylePr w:type="band1Horz">
      <w:rPr>
        <w:rFonts w:asciiTheme="minorHAnsi" w:hAnsiTheme="minorHAnsi"/>
        <w:color w:val="000000" w:themeColor="text1"/>
        <w:sz w:val="19"/>
      </w:rPr>
      <w:tblPr/>
      <w:tcPr>
        <w:shd w:val="clear" w:color="auto" w:fill="FFFFFF" w:themeFill="background1"/>
      </w:tcPr>
    </w:tblStylePr>
    <w:tblStylePr w:type="band2Horz">
      <w:rPr>
        <w:rFonts w:asciiTheme="minorHAnsi" w:hAnsiTheme="minorHAnsi"/>
        <w:color w:val="000000" w:themeColor="text1"/>
        <w:sz w:val="19"/>
      </w:rPr>
      <w:tblPr/>
      <w:tcPr>
        <w:shd w:val="clear" w:color="auto" w:fill="E1DCFF"/>
      </w:tcPr>
    </w:tblStylePr>
  </w:style>
  <w:style w:type="paragraph" w:customStyle="1" w:styleId="FormatvorlageTabelleFettWei">
    <w:name w:val="Formatvorlage Tabelle + Fett Weiß"/>
    <w:basedOn w:val="Tabelle"/>
    <w:rsid w:val="00624057"/>
    <w:rPr>
      <w:b/>
      <w:bCs/>
      <w:color w:val="FFFFFF"/>
    </w:rPr>
  </w:style>
  <w:style w:type="table" w:customStyle="1" w:styleId="TabellePurple-LightMint">
    <w:name w:val="Tabelle_Purple-Light_Mint"/>
    <w:basedOn w:val="Standardowy"/>
    <w:uiPriority w:val="99"/>
    <w:rsid w:val="00274A6B"/>
    <w:pPr>
      <w:spacing w:after="0" w:line="240" w:lineRule="auto"/>
    </w:pPr>
    <w:tblPr>
      <w:tblStyleRowBandSize w:val="1"/>
    </w:tblPr>
    <w:tcPr>
      <w:vAlign w:val="center"/>
    </w:tcPr>
    <w:tblStylePr w:type="firstRow">
      <w:pPr>
        <w:jc w:val="left"/>
      </w:pPr>
      <w:rPr>
        <w:rFonts w:asciiTheme="minorHAnsi" w:hAnsiTheme="minorHAnsi"/>
        <w:b/>
        <w:sz w:val="19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4700A3" w:themeFill="text2"/>
      </w:tcPr>
    </w:tblStylePr>
    <w:tblStylePr w:type="band1Horz">
      <w:rPr>
        <w:rFonts w:asciiTheme="minorHAnsi" w:hAnsiTheme="minorHAnsi"/>
        <w:color w:val="000000" w:themeColor="text1"/>
        <w:sz w:val="19"/>
      </w:rPr>
      <w:tblPr/>
      <w:tcPr>
        <w:shd w:val="clear" w:color="auto" w:fill="FFFFFF"/>
      </w:tcPr>
    </w:tblStylePr>
    <w:tblStylePr w:type="band2Horz">
      <w:tblPr/>
      <w:tcPr>
        <w:shd w:val="clear" w:color="auto" w:fill="BEFAEB"/>
      </w:tcPr>
    </w:tblStylePr>
  </w:style>
  <w:style w:type="table" w:customStyle="1" w:styleId="TabellePurple-LightTaffy">
    <w:name w:val="Tabelle_Purple-Light_Taffy"/>
    <w:basedOn w:val="Standardowy"/>
    <w:uiPriority w:val="99"/>
    <w:rsid w:val="001E479B"/>
    <w:pPr>
      <w:spacing w:after="0" w:line="240" w:lineRule="auto"/>
    </w:pPr>
    <w:tblPr>
      <w:tblStyleRowBandSize w:val="1"/>
    </w:tblPr>
    <w:tcPr>
      <w:shd w:val="clear" w:color="auto" w:fill="FFD2EB"/>
      <w:vAlign w:val="center"/>
    </w:tcPr>
    <w:tblStylePr w:type="firstRow">
      <w:pPr>
        <w:jc w:val="left"/>
      </w:pPr>
      <w:rPr>
        <w:rFonts w:asciiTheme="minorHAnsi" w:hAnsiTheme="minorHAnsi"/>
        <w:b/>
        <w:color w:val="FFFFFF"/>
        <w:sz w:val="19"/>
      </w:rPr>
      <w:tblPr/>
      <w:tcPr>
        <w:shd w:val="clear" w:color="auto" w:fill="4700A3" w:themeFill="text2"/>
        <w:vAlign w:val="center"/>
      </w:tcPr>
    </w:tblStylePr>
    <w:tblStylePr w:type="band1Horz">
      <w:rPr>
        <w:rFonts w:asciiTheme="minorHAnsi" w:hAnsiTheme="minorHAnsi"/>
        <w:color w:val="000000" w:themeColor="text1"/>
        <w:sz w:val="19"/>
      </w:rPr>
      <w:tblPr/>
      <w:tcPr>
        <w:shd w:val="clear" w:color="auto" w:fill="FFFFFF"/>
      </w:tcPr>
    </w:tblStylePr>
    <w:tblStylePr w:type="band2Horz">
      <w:rPr>
        <w:rFonts w:asciiTheme="minorHAnsi" w:hAnsiTheme="minorHAnsi"/>
        <w:color w:val="000000" w:themeColor="text1"/>
        <w:sz w:val="19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D2EB"/>
      </w:tcPr>
    </w:tblStylePr>
  </w:style>
  <w:style w:type="table" w:customStyle="1" w:styleId="TabellePurple-LightAqua">
    <w:name w:val="Tabelle_Purple-Light_Aqua"/>
    <w:basedOn w:val="Standardowy"/>
    <w:uiPriority w:val="99"/>
    <w:rsid w:val="0075171D"/>
    <w:pPr>
      <w:spacing w:after="0" w:line="240" w:lineRule="auto"/>
    </w:pPr>
    <w:rPr>
      <w:sz w:val="19"/>
    </w:rPr>
    <w:tblPr>
      <w:tblStyleRowBandSize w:val="1"/>
    </w:tblPr>
    <w:tcPr>
      <w:vAlign w:val="center"/>
    </w:tcPr>
    <w:tblStylePr w:type="firstRow">
      <w:rPr>
        <w:rFonts w:asciiTheme="minorHAnsi" w:hAnsiTheme="minorHAnsi"/>
        <w:b/>
        <w:color w:val="FFFFFF"/>
        <w:sz w:val="19"/>
      </w:rPr>
      <w:tblPr/>
      <w:tcPr>
        <w:shd w:val="clear" w:color="auto" w:fill="4700A3" w:themeFill="text2"/>
      </w:tcPr>
    </w:tblStylePr>
    <w:tblStylePr w:type="band1Horz">
      <w:tblPr/>
      <w:tcPr>
        <w:shd w:val="clear" w:color="auto" w:fill="FFFFFF"/>
      </w:tcPr>
    </w:tblStylePr>
    <w:tblStylePr w:type="band2Horz">
      <w:tblPr/>
      <w:tcPr>
        <w:shd w:val="clear" w:color="auto" w:fill="C8FAFF"/>
      </w:tcPr>
    </w:tblStylePr>
  </w:style>
  <w:style w:type="table" w:customStyle="1" w:styleId="TabellePurple-LightLemon">
    <w:name w:val="Tabelle_Purple-Light_Lemon"/>
    <w:basedOn w:val="Standardowy"/>
    <w:uiPriority w:val="99"/>
    <w:rsid w:val="00CE0F52"/>
    <w:pPr>
      <w:spacing w:after="0" w:line="240" w:lineRule="auto"/>
    </w:pPr>
    <w:rPr>
      <w:color w:val="000000" w:themeColor="text1"/>
      <w:sz w:val="19"/>
    </w:rPr>
    <w:tblPr>
      <w:tblStyleRowBandSize w:val="1"/>
    </w:tblPr>
    <w:tcPr>
      <w:vAlign w:val="center"/>
    </w:tcPr>
    <w:tblStylePr w:type="firstRow">
      <w:pPr>
        <w:jc w:val="left"/>
      </w:pPr>
      <w:rPr>
        <w:rFonts w:asciiTheme="minorHAnsi" w:hAnsiTheme="minorHAnsi"/>
        <w:b/>
        <w:color w:val="FFFFFF"/>
        <w:sz w:val="19"/>
      </w:rPr>
      <w:tblPr/>
      <w:tcPr>
        <w:shd w:val="clear" w:color="auto" w:fill="4700A3" w:themeFill="text2"/>
      </w:tcPr>
    </w:tblStylePr>
    <w:tblStylePr w:type="band1Horz">
      <w:rPr>
        <w:rFonts w:asciiTheme="minorHAnsi" w:hAnsiTheme="minorHAnsi"/>
        <w:sz w:val="19"/>
      </w:rPr>
      <w:tblPr/>
      <w:tcPr>
        <w:shd w:val="clear" w:color="auto" w:fill="FFFFFF"/>
      </w:tcPr>
    </w:tblStylePr>
    <w:tblStylePr w:type="band2Horz">
      <w:tblPr/>
      <w:tcPr>
        <w:shd w:val="clear" w:color="auto" w:fill="FFFFC8"/>
      </w:tcPr>
    </w:tblStylePr>
  </w:style>
  <w:style w:type="table" w:customStyle="1" w:styleId="TabellePurple-LightPeach">
    <w:name w:val="Tabelle_Purple-Light_Peach"/>
    <w:basedOn w:val="Standardowy"/>
    <w:uiPriority w:val="99"/>
    <w:rsid w:val="008C1179"/>
    <w:pPr>
      <w:spacing w:after="0" w:line="240" w:lineRule="auto"/>
    </w:pPr>
    <w:rPr>
      <w:sz w:val="19"/>
    </w:rPr>
    <w:tblPr>
      <w:tblStyleRowBandSize w:val="1"/>
    </w:tblPr>
    <w:tcPr>
      <w:vAlign w:val="center"/>
    </w:tcPr>
    <w:tblStylePr w:type="firstRow">
      <w:pPr>
        <w:jc w:val="left"/>
      </w:pPr>
      <w:rPr>
        <w:rFonts w:asciiTheme="minorHAnsi" w:hAnsiTheme="minorHAnsi"/>
        <w:b/>
        <w:color w:val="FFFFFF"/>
        <w:sz w:val="19"/>
      </w:rPr>
      <w:tblPr/>
      <w:tcPr>
        <w:shd w:val="clear" w:color="auto" w:fill="4700A3" w:themeFill="text2"/>
      </w:tcPr>
    </w:tblStylePr>
    <w:tblStylePr w:type="band1Horz">
      <w:tblPr/>
      <w:tcPr>
        <w:shd w:val="clear" w:color="auto" w:fill="FFFFFF"/>
      </w:tcPr>
    </w:tblStylePr>
    <w:tblStylePr w:type="band2Horz">
      <w:tblPr/>
      <w:tcPr>
        <w:shd w:val="clear" w:color="auto" w:fill="FFD2D2"/>
      </w:tcPr>
    </w:tblStylePr>
  </w:style>
  <w:style w:type="table" w:customStyle="1" w:styleId="TabelleColumnPurpleRowLight-Lavender">
    <w:name w:val="Tabelle_Column_Purple_Row_Light-Lavender"/>
    <w:basedOn w:val="Standardowy"/>
    <w:uiPriority w:val="99"/>
    <w:rsid w:val="00CD553B"/>
    <w:pPr>
      <w:spacing w:after="0" w:line="240" w:lineRule="auto"/>
    </w:pPr>
    <w:rPr>
      <w:color w:val="000000" w:themeColor="text1"/>
      <w:sz w:val="19"/>
    </w:rPr>
    <w:tblPr>
      <w:tblStyleRowBandSize w:val="1"/>
      <w:tblStyleColBandSize w:val="1"/>
    </w:tblPr>
    <w:tcPr>
      <w:vAlign w:val="center"/>
    </w:tcPr>
    <w:tblStylePr w:type="firstCol">
      <w:rPr>
        <w:rFonts w:asciiTheme="minorHAnsi" w:hAnsiTheme="minorHAnsi"/>
        <w:b/>
        <w:color w:val="FFFFFF"/>
        <w:sz w:val="19"/>
      </w:rPr>
      <w:tblPr/>
      <w:tcPr>
        <w:shd w:val="clear" w:color="auto" w:fill="4700A3" w:themeFill="text2"/>
      </w:tcPr>
    </w:tblStylePr>
    <w:tblStylePr w:type="band1Horz">
      <w:rPr>
        <w:rFonts w:asciiTheme="minorHAnsi" w:hAnsiTheme="minorHAnsi"/>
        <w:sz w:val="19"/>
      </w:rPr>
      <w:tblPr/>
      <w:tcPr>
        <w:shd w:val="clear" w:color="auto" w:fill="FFFFFF"/>
      </w:tcPr>
    </w:tblStylePr>
    <w:tblStylePr w:type="band2Horz">
      <w:tblPr/>
      <w:tcPr>
        <w:shd w:val="clear" w:color="auto" w:fill="E1DCFF"/>
      </w:tcPr>
    </w:tblStylePr>
  </w:style>
  <w:style w:type="table" w:customStyle="1" w:styleId="TabelleColPurpleRowLight-Aqua">
    <w:name w:val="Tabelle_Col_Purple_Row_Light-Aqua"/>
    <w:basedOn w:val="Standardowy"/>
    <w:uiPriority w:val="99"/>
    <w:rsid w:val="006C6449"/>
    <w:pPr>
      <w:spacing w:after="0" w:line="240" w:lineRule="auto"/>
    </w:pPr>
    <w:rPr>
      <w:sz w:val="19"/>
    </w:rPr>
    <w:tblPr>
      <w:tblStyleRowBandSize w:val="1"/>
    </w:tblPr>
    <w:tcPr>
      <w:vAlign w:val="center"/>
    </w:tcPr>
    <w:tblStylePr w:type="firstCol">
      <w:rPr>
        <w:rFonts w:asciiTheme="minorHAnsi" w:hAnsiTheme="minorHAnsi"/>
        <w:b/>
        <w:color w:val="FFFFFF"/>
        <w:sz w:val="19"/>
      </w:rPr>
      <w:tblPr/>
      <w:tcPr>
        <w:shd w:val="clear" w:color="auto" w:fill="4700A3" w:themeFill="text2"/>
      </w:tcPr>
    </w:tblStylePr>
    <w:tblStylePr w:type="lastCol">
      <w:rPr>
        <w:rFonts w:asciiTheme="minorHAnsi" w:hAnsiTheme="minorHAnsi"/>
        <w:b/>
        <w:color w:val="FFFFFF"/>
      </w:rPr>
    </w:tblStylePr>
    <w:tblStylePr w:type="band2Horz">
      <w:rPr>
        <w:rFonts w:asciiTheme="minorHAnsi" w:hAnsiTheme="minorHAnsi"/>
        <w:color w:val="000000" w:themeColor="text1"/>
        <w:sz w:val="19"/>
      </w:rPr>
      <w:tblPr/>
      <w:tcPr>
        <w:shd w:val="clear" w:color="auto" w:fill="C8FAFF"/>
      </w:tcPr>
    </w:tblStylePr>
  </w:style>
  <w:style w:type="table" w:customStyle="1" w:styleId="TabelleColPurpleRowLight-Mint">
    <w:name w:val="Tabelle_Col_Purple_Row_Light-Mint"/>
    <w:basedOn w:val="Standardowy"/>
    <w:uiPriority w:val="99"/>
    <w:rsid w:val="00F93B07"/>
    <w:pPr>
      <w:spacing w:after="0" w:line="240" w:lineRule="auto"/>
    </w:pPr>
    <w:rPr>
      <w:sz w:val="19"/>
    </w:rPr>
    <w:tblPr>
      <w:tblStyleRowBandSize w:val="1"/>
    </w:tblPr>
    <w:tcPr>
      <w:vAlign w:val="center"/>
    </w:tcPr>
    <w:tblStylePr w:type="firstCol">
      <w:rPr>
        <w:rFonts w:asciiTheme="minorHAnsi" w:hAnsiTheme="minorHAnsi"/>
        <w:b/>
        <w:color w:val="FFFFFF"/>
        <w:sz w:val="19"/>
      </w:rPr>
      <w:tblPr/>
      <w:tcPr>
        <w:shd w:val="clear" w:color="auto" w:fill="4700A3" w:themeFill="text2"/>
      </w:tcPr>
    </w:tblStylePr>
    <w:tblStylePr w:type="band2Horz">
      <w:rPr>
        <w:rFonts w:asciiTheme="minorHAnsi" w:hAnsiTheme="minorHAnsi"/>
        <w:color w:val="000000" w:themeColor="text1"/>
        <w:sz w:val="19"/>
      </w:rPr>
      <w:tblPr/>
      <w:tcPr>
        <w:shd w:val="clear" w:color="auto" w:fill="BEFAEB"/>
      </w:tcPr>
    </w:tblStylePr>
  </w:style>
  <w:style w:type="table" w:customStyle="1" w:styleId="TabelleColPurpleRowLight-Taffy">
    <w:name w:val="Tabelle_Col_Purple_Row_Light-Taffy"/>
    <w:basedOn w:val="Standardowy"/>
    <w:uiPriority w:val="99"/>
    <w:rsid w:val="00251643"/>
    <w:pPr>
      <w:spacing w:after="0" w:line="240" w:lineRule="auto"/>
    </w:pPr>
    <w:rPr>
      <w:sz w:val="19"/>
    </w:rPr>
    <w:tblPr>
      <w:tblStyleRowBandSize w:val="1"/>
    </w:tblPr>
    <w:tcPr>
      <w:vAlign w:val="center"/>
    </w:tcPr>
    <w:tblStylePr w:type="firstCol">
      <w:pPr>
        <w:jc w:val="left"/>
      </w:pPr>
      <w:rPr>
        <w:rFonts w:asciiTheme="minorHAnsi" w:hAnsiTheme="minorHAnsi"/>
        <w:b/>
        <w:color w:val="FFFFFF"/>
        <w:sz w:val="19"/>
      </w:rPr>
      <w:tblPr/>
      <w:tcPr>
        <w:shd w:val="clear" w:color="auto" w:fill="4700A3" w:themeFill="text2"/>
      </w:tcPr>
    </w:tblStylePr>
    <w:tblStylePr w:type="band2Horz">
      <w:pPr>
        <w:jc w:val="left"/>
      </w:pPr>
      <w:rPr>
        <w:rFonts w:asciiTheme="minorHAnsi" w:hAnsiTheme="minorHAnsi"/>
        <w:color w:val="000000" w:themeColor="text1"/>
        <w:sz w:val="19"/>
      </w:rPr>
      <w:tblPr/>
      <w:tcPr>
        <w:shd w:val="clear" w:color="auto" w:fill="FFD2D2"/>
      </w:tcPr>
    </w:tblStylePr>
  </w:style>
  <w:style w:type="table" w:customStyle="1" w:styleId="TabelleColPurpleRowLight-Lemon">
    <w:name w:val="Tabelle_Col_Purple_Row_Light-Lemon"/>
    <w:basedOn w:val="Standardowy"/>
    <w:uiPriority w:val="99"/>
    <w:rsid w:val="0053614C"/>
    <w:pPr>
      <w:spacing w:after="0" w:line="240" w:lineRule="auto"/>
    </w:pPr>
    <w:rPr>
      <w:sz w:val="19"/>
    </w:rPr>
    <w:tblPr>
      <w:tblStyleRowBandSize w:val="1"/>
    </w:tblPr>
    <w:tcPr>
      <w:vAlign w:val="center"/>
    </w:tcPr>
    <w:tblStylePr w:type="firstCol">
      <w:pPr>
        <w:jc w:val="left"/>
      </w:pPr>
      <w:rPr>
        <w:rFonts w:asciiTheme="minorHAnsi" w:hAnsiTheme="minorHAnsi"/>
        <w:b/>
        <w:color w:val="FFFFFF"/>
        <w:sz w:val="19"/>
      </w:rPr>
      <w:tblPr/>
      <w:tcPr>
        <w:shd w:val="clear" w:color="auto" w:fill="4700A3" w:themeFill="text2"/>
      </w:tcPr>
    </w:tblStylePr>
    <w:tblStylePr w:type="band2Horz">
      <w:rPr>
        <w:rFonts w:asciiTheme="minorHAnsi" w:hAnsiTheme="minorHAnsi"/>
        <w:color w:val="000000" w:themeColor="text1"/>
        <w:sz w:val="19"/>
      </w:rPr>
      <w:tblPr/>
      <w:tcPr>
        <w:shd w:val="clear" w:color="auto" w:fill="FFFFC8"/>
      </w:tcPr>
    </w:tblStylePr>
  </w:style>
  <w:style w:type="table" w:customStyle="1" w:styleId="TabelleColPurpleRowLight-Peach">
    <w:name w:val="Tabelle_Col_Purple_Row_Light-Peach"/>
    <w:basedOn w:val="Standardowy"/>
    <w:uiPriority w:val="99"/>
    <w:rsid w:val="00AE3759"/>
    <w:pPr>
      <w:spacing w:after="0" w:line="240" w:lineRule="auto"/>
    </w:pPr>
    <w:rPr>
      <w:sz w:val="19"/>
    </w:rPr>
    <w:tblPr>
      <w:tblStyleRowBandSize w:val="1"/>
    </w:tblPr>
    <w:tcPr>
      <w:vAlign w:val="center"/>
    </w:tcPr>
    <w:tblStylePr w:type="firstCol">
      <w:rPr>
        <w:rFonts w:asciiTheme="minorHAnsi" w:hAnsiTheme="minorHAnsi"/>
        <w:b/>
        <w:color w:val="FFFFFF"/>
        <w:sz w:val="19"/>
      </w:rPr>
      <w:tblPr/>
      <w:tcPr>
        <w:shd w:val="clear" w:color="auto" w:fill="4700A3" w:themeFill="text2"/>
      </w:tcPr>
    </w:tblStylePr>
    <w:tblStylePr w:type="band2Horz">
      <w:pPr>
        <w:jc w:val="left"/>
      </w:pPr>
      <w:rPr>
        <w:rFonts w:asciiTheme="minorHAnsi" w:hAnsiTheme="minorHAnsi"/>
        <w:color w:val="000000" w:themeColor="text1"/>
        <w:sz w:val="19"/>
      </w:rPr>
      <w:tblPr/>
      <w:tcPr>
        <w:shd w:val="clear" w:color="auto" w:fill="FFD2EB"/>
      </w:tcPr>
    </w:tblStylePr>
  </w:style>
  <w:style w:type="paragraph" w:customStyle="1" w:styleId="Pressrelease">
    <w:name w:val="Press_release"/>
    <w:basedOn w:val="Podtytu"/>
    <w:qFormat/>
    <w:rsid w:val="009E4EDD"/>
    <w:rPr>
      <w:color w:val="000000" w:themeColor="text1"/>
      <w:sz w:val="28"/>
    </w:rPr>
  </w:style>
  <w:style w:type="paragraph" w:customStyle="1" w:styleId="Beschriftung1">
    <w:name w:val="Beschriftung1"/>
    <w:basedOn w:val="Normalny"/>
    <w:qFormat/>
    <w:rsid w:val="00D53A15"/>
    <w:rPr>
      <w:iCs/>
      <w:sz w:val="20"/>
    </w:rPr>
  </w:style>
  <w:style w:type="paragraph" w:customStyle="1" w:styleId="Embargo">
    <w:name w:val="Embargo"/>
    <w:basedOn w:val="Nagwek"/>
    <w:rsid w:val="002A4559"/>
    <w:pPr>
      <w:spacing w:before="80"/>
    </w:pPr>
    <w:rPr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1327F6"/>
    <w:rPr>
      <w:color w:val="4700A3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327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clearchanneleurope.com/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http://www.bauermedia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rookespeight\Downloads\Bauer_Media_Press%20release_Template%20(1).dotx" TargetMode="External"/></Relationships>
</file>

<file path=word/theme/theme1.xml><?xml version="1.0" encoding="utf-8"?>
<a:theme xmlns:a="http://schemas.openxmlformats.org/drawingml/2006/main" name="Office">
  <a:themeElements>
    <a:clrScheme name="BMG_Colors">
      <a:dk1>
        <a:sysClr val="windowText" lastClr="000000"/>
      </a:dk1>
      <a:lt1>
        <a:sysClr val="window" lastClr="FFFFFF"/>
      </a:lt1>
      <a:dk2>
        <a:srgbClr val="4700A3"/>
      </a:dk2>
      <a:lt2>
        <a:srgbClr val="C8FAFF"/>
      </a:lt2>
      <a:accent1>
        <a:srgbClr val="A096FF"/>
      </a:accent1>
      <a:accent2>
        <a:srgbClr val="5AF0FF"/>
      </a:accent2>
      <a:accent3>
        <a:srgbClr val="FFF050"/>
      </a:accent3>
      <a:accent4>
        <a:srgbClr val="1FD1BD"/>
      </a:accent4>
      <a:accent5>
        <a:srgbClr val="FF78C8"/>
      </a:accent5>
      <a:accent6>
        <a:srgbClr val="FF7D6A"/>
      </a:accent6>
      <a:hlink>
        <a:srgbClr val="4700A3"/>
      </a:hlink>
      <a:folHlink>
        <a:srgbClr val="000000"/>
      </a:folHlink>
    </a:clrScheme>
    <a:fontScheme name="BMG_Fonts">
      <a:majorFont>
        <a:latin typeface="BauerMedia Sans"/>
        <a:ea typeface=""/>
        <a:cs typeface=""/>
      </a:majorFont>
      <a:minorFont>
        <a:latin typeface="BauerMedia Sa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custClrLst>
    <a:custClr>
      <a:srgbClr val="4700A3"/>
    </a:custClr>
    <a:custClr>
      <a:srgbClr val="A096FF"/>
    </a:custClr>
    <a:custClr>
      <a:srgbClr val="5AF0FF"/>
    </a:custClr>
    <a:custClr>
      <a:srgbClr val="FFF050"/>
    </a:custClr>
    <a:custClr>
      <a:srgbClr val="1FD1BD"/>
    </a:custClr>
    <a:custClr>
      <a:srgbClr val="FF78C8"/>
    </a:custClr>
    <a:custClr>
      <a:srgbClr val="FF7D6A"/>
    </a:custClr>
    <a:custClr>
      <a:srgbClr val="AAAAAA"/>
    </a:custClr>
    <a:custClr>
      <a:srgbClr val="FFFFFF"/>
    </a:custClr>
    <a:custClr>
      <a:srgbClr val="FFFFFF"/>
    </a:custClr>
    <a:custClr>
      <a:srgbClr val="FFFFFF"/>
    </a:custClr>
    <a:custClr>
      <a:srgbClr val="7D78E8"/>
    </a:custClr>
    <a:custClr>
      <a:srgbClr val="349CDC"/>
    </a:custClr>
    <a:custClr>
      <a:srgbClr val="F0A800"/>
    </a:custClr>
    <a:custClr>
      <a:srgbClr val="009392"/>
    </a:custClr>
    <a:custClr>
      <a:srgbClr val="D54380"/>
    </a:custClr>
    <a:custClr>
      <a:srgbClr val="D05C5D"/>
    </a:custClr>
    <a:custClr>
      <a:srgbClr val="000000"/>
    </a:custClr>
    <a:custClr>
      <a:srgbClr val="FFFFFF"/>
    </a:custClr>
    <a:custClr>
      <a:srgbClr val="FFFFFF"/>
    </a:custClr>
    <a:custClr>
      <a:srgbClr val="FFFFFF"/>
    </a:custClr>
    <a:custClr>
      <a:srgbClr val="E1DCFF"/>
    </a:custClr>
    <a:custClr>
      <a:srgbClr val="C8FAFF"/>
    </a:custClr>
    <a:custClr>
      <a:srgbClr val="FFFFC8"/>
    </a:custClr>
    <a:custClr>
      <a:srgbClr val="BEFAEB"/>
    </a:custClr>
    <a:custClr>
      <a:srgbClr val="FFD2EB"/>
    </a:custClr>
    <a:custClr>
      <a:srgbClr val="FFD2D2"/>
    </a:custClr>
    <a:custClr>
      <a:srgbClr val="FFFFFF"/>
    </a:custClr>
    <a:custClr>
      <a:srgbClr val="FFFFFF"/>
    </a:custClr>
    <a:custClr>
      <a:srgbClr val="FFFFFF"/>
    </a:custClr>
  </a:custClrLst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c8d2caf-172a-49e5-9a24-0714afc5d182">
      <Terms xmlns="http://schemas.microsoft.com/office/infopath/2007/PartnerControls"/>
    </lcf76f155ced4ddcb4097134ff3c332f>
    <Thumbnail xmlns="0c8d2caf-172a-49e5-9a24-0714afc5d182" xsi:nil="true"/>
    <TaxCatchAll xmlns="7a695460-11ec-485a-9bc0-01817886639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29DC94E287E74E9F13AB5D70626BB0" ma:contentTypeVersion="20" ma:contentTypeDescription="Create a new document." ma:contentTypeScope="" ma:versionID="04dfed0e96b1b50013894b92bccb0b46">
  <xsd:schema xmlns:xsd="http://www.w3.org/2001/XMLSchema" xmlns:xs="http://www.w3.org/2001/XMLSchema" xmlns:p="http://schemas.microsoft.com/office/2006/metadata/properties" xmlns:ns2="0c8d2caf-172a-49e5-9a24-0714afc5d182" xmlns:ns3="7a695460-11ec-485a-9bc0-01817886639c" targetNamespace="http://schemas.microsoft.com/office/2006/metadata/properties" ma:root="true" ma:fieldsID="559ac86ca9af579aa4dc5bf3c25cc181" ns2:_="" ns3:_="">
    <xsd:import namespace="0c8d2caf-172a-49e5-9a24-0714afc5d182"/>
    <xsd:import namespace="7a695460-11ec-485a-9bc0-0181788663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Thumbnail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d2caf-172a-49e5-9a24-0714afc5d1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dadf654-56eb-4bf1-91c7-4be97645e16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humbnail" ma:index="26" nillable="true" ma:displayName="Thumbnail" ma:format="Thumbnail" ma:internalName="Thumbnail">
      <xsd:simpleType>
        <xsd:restriction base="dms:Unknown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695460-11ec-485a-9bc0-01817886639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3cd2c7e-a5df-48a9-acb4-b9832dea4471}" ma:internalName="TaxCatchAll" ma:showField="CatchAllData" ma:web="7a695460-11ec-485a-9bc0-0181788663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6AB10EE-BBA1-4742-8774-59E9FBC3E469}">
  <ds:schemaRefs>
    <ds:schemaRef ds:uri="http://schemas.microsoft.com/office/2006/metadata/properties"/>
    <ds:schemaRef ds:uri="http://schemas.microsoft.com/office/infopath/2007/PartnerControls"/>
    <ds:schemaRef ds:uri="0c8d2caf-172a-49e5-9a24-0714afc5d182"/>
    <ds:schemaRef ds:uri="7a695460-11ec-485a-9bc0-01817886639c"/>
  </ds:schemaRefs>
</ds:datastoreItem>
</file>

<file path=customXml/itemProps2.xml><?xml version="1.0" encoding="utf-8"?>
<ds:datastoreItem xmlns:ds="http://schemas.openxmlformats.org/officeDocument/2006/customXml" ds:itemID="{B451C79F-8619-4CC7-9824-988FCB510C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57C899-40D2-4E91-93C9-E67E7A5FF2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8d2caf-172a-49e5-9a24-0714afc5d182"/>
    <ds:schemaRef ds:uri="7a695460-11ec-485a-9bc0-0181788663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Bauer_Media_Press release_Template (1)</Template>
  <TotalTime>6</TotalTime>
  <Pages>2</Pages>
  <Words>627</Words>
  <Characters>3768</Characters>
  <Application>Microsoft Office Word</Application>
  <DocSecurity>0</DocSecurity>
  <Lines>31</Lines>
  <Paragraphs>8</Paragraphs>
  <ScaleCrop>false</ScaleCrop>
  <Company/>
  <LinksUpToDate>false</LinksUpToDate>
  <CharactersWithSpaces>4387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Speight, Brooke</dc:creator>
  <cp:keywords/>
  <dc:description/>
  <cp:lastModifiedBy>Danowska, Agnieszka</cp:lastModifiedBy>
  <cp:revision>9</cp:revision>
  <dcterms:created xsi:type="dcterms:W3CDTF">2025-03-31T18:30:00Z</dcterms:created>
  <dcterms:modified xsi:type="dcterms:W3CDTF">2025-04-01T05:37:00Z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0x0101006829DC94E287E74E9F13AB5D70626BB0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